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4BE8" w14:textId="77777777"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2C03429B" w14:textId="3BE293FC" w:rsidR="061D9F55" w:rsidRDefault="061D9F55" w:rsidP="061D9F55">
      <w:pPr>
        <w:pStyle w:val="Sectionbreakfirstpage"/>
      </w:pPr>
    </w:p>
    <w:p w14:paraId="4BABF400" w14:textId="6EA162DF" w:rsidR="061D9F55" w:rsidRDefault="061D9F55" w:rsidP="061D9F55">
      <w:pPr>
        <w:pStyle w:val="Sectionbreakfirstpage"/>
      </w:pPr>
    </w:p>
    <w:p w14:paraId="3F5FCD76"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W w:w="7655" w:type="dxa"/>
        <w:tblLook w:val="04A0" w:firstRow="1" w:lastRow="0" w:firstColumn="1" w:lastColumn="0" w:noHBand="0" w:noVBand="1"/>
      </w:tblPr>
      <w:tblGrid>
        <w:gridCol w:w="7655"/>
      </w:tblGrid>
      <w:tr w:rsidR="00AD784C" w14:paraId="6BFD9A10" w14:textId="77777777" w:rsidTr="00594732">
        <w:trPr>
          <w:trHeight w:val="1417"/>
        </w:trPr>
        <w:tc>
          <w:tcPr>
            <w:tcW w:w="7655" w:type="dxa"/>
            <w:vAlign w:val="bottom"/>
          </w:tcPr>
          <w:p w14:paraId="5959FAF6" w14:textId="27051229" w:rsidR="00AD1338" w:rsidRPr="0009050A" w:rsidRDefault="00AD1338" w:rsidP="00594732">
            <w:pPr>
              <w:pStyle w:val="Documenttitle"/>
            </w:pPr>
            <w:r w:rsidRPr="000C303A">
              <w:t>DFFH Emergency Preparedness and Engagement Forum 2026</w:t>
            </w:r>
          </w:p>
        </w:tc>
      </w:tr>
      <w:tr w:rsidR="00594732" w14:paraId="492EC9BA" w14:textId="77777777" w:rsidTr="00594732">
        <w:trPr>
          <w:trHeight w:val="845"/>
        </w:trPr>
        <w:tc>
          <w:tcPr>
            <w:tcW w:w="7655" w:type="dxa"/>
          </w:tcPr>
          <w:p w14:paraId="34AF6E7F" w14:textId="56E1A9BA" w:rsidR="00594732" w:rsidRPr="000C303A" w:rsidRDefault="00594732" w:rsidP="00594732">
            <w:pPr>
              <w:pStyle w:val="Documentsubtitle"/>
            </w:pPr>
            <w:r>
              <w:t>Event transcript</w:t>
            </w:r>
          </w:p>
        </w:tc>
      </w:tr>
      <w:tr w:rsidR="00CF4148" w14:paraId="474C39C1" w14:textId="77777777" w:rsidTr="00C204E8">
        <w:trPr>
          <w:trHeight w:val="284"/>
        </w:trPr>
        <w:tc>
          <w:tcPr>
            <w:tcW w:w="7655" w:type="dxa"/>
          </w:tcPr>
          <w:p w14:paraId="7E16AF33" w14:textId="77777777" w:rsidR="00CF4148" w:rsidRPr="00250DC4" w:rsidRDefault="00AD1338" w:rsidP="00CF4148">
            <w:pPr>
              <w:pStyle w:val="Bannermarking"/>
            </w:pPr>
            <w:fldSimple w:instr=" FILLIN  &quot;Type the protective marking&quot; \d OFFICIAL \o  \* MERGEFORMAT ">
              <w:r>
                <w:t>OFFICIAL</w:t>
              </w:r>
            </w:fldSimple>
          </w:p>
        </w:tc>
      </w:tr>
    </w:tbl>
    <w:p w14:paraId="2BB68AD6" w14:textId="28513E62" w:rsidR="00AD1338" w:rsidRPr="004F339D" w:rsidRDefault="00AD1338" w:rsidP="00553BCD">
      <w:pPr>
        <w:pStyle w:val="Heading1"/>
      </w:pPr>
      <w:r w:rsidRPr="004F339D">
        <w:t>Overview</w:t>
      </w:r>
    </w:p>
    <w:p w14:paraId="6D0D2A5A" w14:textId="4BE578B3" w:rsidR="00AD1338" w:rsidRDefault="00AD1338" w:rsidP="00AD1338">
      <w:pPr>
        <w:pStyle w:val="Body"/>
        <w:rPr>
          <w:lang w:eastAsia="en-AU"/>
        </w:rPr>
      </w:pPr>
      <w:r>
        <w:rPr>
          <w:lang w:eastAsia="en-AU"/>
        </w:rPr>
        <w:t>The Dep</w:t>
      </w:r>
      <w:r w:rsidR="004F339D">
        <w:rPr>
          <w:lang w:eastAsia="en-AU"/>
        </w:rPr>
        <w:t xml:space="preserve">artment of Families, fairness and Housing hosted the </w:t>
      </w:r>
      <w:r w:rsidR="004F339D" w:rsidRPr="004F339D">
        <w:rPr>
          <w:lang w:eastAsia="en-AU"/>
        </w:rPr>
        <w:t>DFFH Emergency Preparedness and Engagement Forum 2026</w:t>
      </w:r>
      <w:r w:rsidR="004F339D">
        <w:rPr>
          <w:lang w:eastAsia="en-AU"/>
        </w:rPr>
        <w:t xml:space="preserve"> on Wednesday, October 7</w:t>
      </w:r>
      <w:r w:rsidR="004F339D" w:rsidRPr="004F339D">
        <w:rPr>
          <w:vertAlign w:val="superscript"/>
          <w:lang w:eastAsia="en-AU"/>
        </w:rPr>
        <w:t>th</w:t>
      </w:r>
      <w:r w:rsidR="02E4EC4B" w:rsidRPr="6936FFA4">
        <w:rPr>
          <w:lang w:eastAsia="en-AU"/>
        </w:rPr>
        <w:t>,</w:t>
      </w:r>
      <w:r w:rsidR="004F339D">
        <w:rPr>
          <w:lang w:eastAsia="en-AU"/>
        </w:rPr>
        <w:t xml:space="preserve"> 2026.</w:t>
      </w:r>
    </w:p>
    <w:p w14:paraId="1F03FDB8" w14:textId="205C88D7" w:rsidR="004F339D" w:rsidRPr="00AD1338" w:rsidRDefault="004F339D" w:rsidP="00AD1338">
      <w:pPr>
        <w:pStyle w:val="Body"/>
        <w:rPr>
          <w:lang w:eastAsia="en-AU"/>
        </w:rPr>
      </w:pPr>
      <w:r>
        <w:rPr>
          <w:lang w:eastAsia="en-AU"/>
        </w:rPr>
        <w:t>The following is</w:t>
      </w:r>
      <w:r w:rsidR="00944260">
        <w:rPr>
          <w:lang w:eastAsia="en-AU"/>
        </w:rPr>
        <w:t xml:space="preserve"> a</w:t>
      </w:r>
      <w:r>
        <w:rPr>
          <w:lang w:eastAsia="en-AU"/>
        </w:rPr>
        <w:t xml:space="preserve"> transcript of the event.</w:t>
      </w:r>
    </w:p>
    <w:p w14:paraId="5A193E20" w14:textId="29A21CBB" w:rsidR="00AD1338" w:rsidRPr="00AD1338" w:rsidRDefault="004F339D" w:rsidP="00553BCD">
      <w:pPr>
        <w:pStyle w:val="Heading1"/>
        <w:rPr>
          <w:lang w:eastAsia="en-AU"/>
        </w:rPr>
      </w:pPr>
      <w:r>
        <w:rPr>
          <w:lang w:eastAsia="en-AU"/>
        </w:rPr>
        <w:t>Transcript</w:t>
      </w:r>
    </w:p>
    <w:p w14:paraId="09DEF7D9" w14:textId="5CB8BF10" w:rsidR="00AC3A9C" w:rsidRDefault="00AC3A9C" w:rsidP="009350EE">
      <w:pPr>
        <w:pStyle w:val="Body"/>
        <w:rPr>
          <w:lang w:eastAsia="en-AU"/>
        </w:rPr>
      </w:pPr>
      <w:r>
        <w:rPr>
          <w:lang w:eastAsia="en-AU"/>
        </w:rPr>
        <w:t>(Start of transcript)</w:t>
      </w:r>
    </w:p>
    <w:p w14:paraId="53937880" w14:textId="7B80F048" w:rsidR="00AD1338" w:rsidRPr="006F7E03" w:rsidRDefault="00AD1338" w:rsidP="009350EE">
      <w:pPr>
        <w:pStyle w:val="Body"/>
        <w:rPr>
          <w:lang w:eastAsia="en-AU"/>
        </w:rPr>
      </w:pPr>
      <w:r w:rsidRPr="006F7E03">
        <w:rPr>
          <w:lang w:eastAsia="en-AU"/>
        </w:rPr>
        <w:t xml:space="preserve">MELODY BUSH:  Good morning and welcome to the Department of Families, Fairness and Housing 2026 Emergency Preparedness and Engagement Forum. My name is Melody Bush. I am the Director of Emergency Management in the North West Unit at the department. I will be your master of ceremonies today. </w:t>
      </w:r>
    </w:p>
    <w:p w14:paraId="5B82B757" w14:textId="5A2FCB09" w:rsidR="00AD1338" w:rsidRPr="006F7E03" w:rsidRDefault="00AD1338" w:rsidP="009350EE">
      <w:pPr>
        <w:pStyle w:val="Body"/>
        <w:rPr>
          <w:lang w:eastAsia="en-AU"/>
        </w:rPr>
      </w:pPr>
      <w:r w:rsidRPr="006F7E03">
        <w:rPr>
          <w:lang w:eastAsia="en-AU"/>
        </w:rPr>
        <w:t>I would like to begin by acknowledging the traditional owners of the lands on which we meet and are dialling in from across Victoria. I am joining you from the lands of the Wadawurrung people</w:t>
      </w:r>
      <w:r w:rsidR="691AAAB1" w:rsidRPr="2F6B17AA">
        <w:rPr>
          <w:lang w:eastAsia="en-AU"/>
        </w:rPr>
        <w:t>,</w:t>
      </w:r>
      <w:r w:rsidRPr="006F7E03">
        <w:rPr>
          <w:lang w:eastAsia="en-AU"/>
        </w:rPr>
        <w:t xml:space="preserve"> and I recognise their continuing connection to the land, waters and sky. I pay my respect to their elders and acknowledge all Aboriginal and Torres Strait Islander staff working in the Social Services sector for the important work they do in positioning </w:t>
      </w:r>
      <w:r>
        <w:noBreakHyphen/>
      </w:r>
      <w:r w:rsidRPr="006F7E03">
        <w:rPr>
          <w:lang w:eastAsia="en-AU"/>
        </w:rPr>
        <w:t xml:space="preserve"> in promoting and continuation of culture, spiritual and educational practices of Aboriginal and Torres Strait Islander people. </w:t>
      </w:r>
    </w:p>
    <w:p w14:paraId="40C07393" w14:textId="396A0012" w:rsidR="00AD1338" w:rsidRPr="006F7E03" w:rsidRDefault="00AD1338" w:rsidP="009350EE">
      <w:pPr>
        <w:pStyle w:val="Body"/>
        <w:rPr>
          <w:lang w:eastAsia="en-AU"/>
        </w:rPr>
      </w:pPr>
      <w:r w:rsidRPr="006F7E03">
        <w:rPr>
          <w:lang w:eastAsia="en-AU"/>
        </w:rPr>
        <w:t>Just for some housekeeping. Today we have five presenters, who I will introduce throughout the forum. There will be pictures contained within their presentations</w:t>
      </w:r>
      <w:r w:rsidR="722412F1" w:rsidRPr="534BB2E4">
        <w:rPr>
          <w:lang w:eastAsia="en-AU"/>
        </w:rPr>
        <w:t xml:space="preserve"> (</w:t>
      </w:r>
      <w:r w:rsidR="73A3E42B" w:rsidRPr="534BB2E4">
        <w:rPr>
          <w:lang w:eastAsia="en-AU"/>
        </w:rPr>
        <w:t>TIME 0</w:t>
      </w:r>
      <w:r w:rsidR="722412F1" w:rsidRPr="534BB2E4">
        <w:rPr>
          <w:lang w:eastAsia="en-AU"/>
        </w:rPr>
        <w:t>1.19 - break ups, miss a couple of words)</w:t>
      </w:r>
      <w:r w:rsidRPr="534BB2E4">
        <w:rPr>
          <w:lang w:eastAsia="en-AU"/>
        </w:rPr>
        <w:t>,</w:t>
      </w:r>
      <w:r w:rsidRPr="006F7E03">
        <w:rPr>
          <w:lang w:eastAsia="en-AU"/>
        </w:rPr>
        <w:t xml:space="preserve"> and some viewers may find distressing, so feel free to step away from your screen and take a break if you need. Today we are joined by our Auslan interpreters, Heather and Kristy and this session is captioned by Kasey. To access these services, click the button at the top of the page that says "Turn on Auslan interpreting and live captioning". There is also a button to turn it off if you prefer, if your screen is too busy. </w:t>
      </w:r>
    </w:p>
    <w:p w14:paraId="321EA89E" w14:textId="77777777" w:rsidR="00AD1338" w:rsidRPr="006F7E03" w:rsidRDefault="00AD1338" w:rsidP="009350EE">
      <w:pPr>
        <w:pStyle w:val="Body"/>
        <w:rPr>
          <w:lang w:eastAsia="en-AU"/>
        </w:rPr>
      </w:pPr>
      <w:r w:rsidRPr="006F7E03">
        <w:rPr>
          <w:lang w:eastAsia="en-AU"/>
        </w:rPr>
        <w:t xml:space="preserve">Today we are using Slido for our question and answers but also for our end of poll, or end of survey. You can access Slido by scrolling down on your screen. It is embedded on the page you are watching us on and it is just under where you can see myself and the other presenters. You can also open Slido on your phone by scanning the QR code on the screen right now. Or in your Windows browser by visiting Slido.com and entering DFFH 2026. Once you are in Slido, you can toggle between the Q&amp;A and the poll at the top. Just a reminder, this session today will be recorded and the department will share it on the providers site that is all our housekeeping. </w:t>
      </w:r>
    </w:p>
    <w:p w14:paraId="5D37838C" w14:textId="77777777" w:rsidR="00AD1338" w:rsidRPr="006F7E03" w:rsidRDefault="00AD1338" w:rsidP="009350EE">
      <w:pPr>
        <w:pStyle w:val="Body"/>
        <w:rPr>
          <w:lang w:eastAsia="en-AU"/>
        </w:rPr>
      </w:pPr>
      <w:r w:rsidRPr="006F7E03">
        <w:rPr>
          <w:lang w:eastAsia="en-AU"/>
        </w:rPr>
        <w:t xml:space="preserve">Let's get into it. I would now like to welcome our very first speaker today, Argiri Alisandratos, Deputy Secretary, Disability, Fairness and Emergency Management at our department. Over to you, Argiri. </w:t>
      </w:r>
    </w:p>
    <w:p w14:paraId="7B7E6AEB" w14:textId="4F96A59F" w:rsidR="00553BCD" w:rsidRDefault="00553BCD" w:rsidP="005841F3">
      <w:pPr>
        <w:pStyle w:val="Body"/>
        <w:rPr>
          <w:lang w:eastAsia="en-AU"/>
        </w:rPr>
      </w:pPr>
      <w:r>
        <w:rPr>
          <w:lang w:eastAsia="en-AU"/>
        </w:rPr>
        <w:br w:type="page"/>
      </w:r>
    </w:p>
    <w:p w14:paraId="622EA4F3" w14:textId="0FDACA7D" w:rsidR="00AD1338" w:rsidRPr="006F7E03" w:rsidRDefault="374D3DC6" w:rsidP="009350EE">
      <w:pPr>
        <w:pStyle w:val="Body"/>
      </w:pPr>
      <w:r w:rsidRPr="1D395D54">
        <w:rPr>
          <w:lang w:eastAsia="en-AU"/>
        </w:rPr>
        <w:lastRenderedPageBreak/>
        <w:t>(T</w:t>
      </w:r>
      <w:r w:rsidR="2172B4A8" w:rsidRPr="1D395D54">
        <w:rPr>
          <w:lang w:eastAsia="en-AU"/>
        </w:rPr>
        <w:t>ime</w:t>
      </w:r>
      <w:r w:rsidRPr="1D395D54">
        <w:rPr>
          <w:lang w:eastAsia="en-AU"/>
        </w:rPr>
        <w:t xml:space="preserve"> 03:02) </w:t>
      </w:r>
    </w:p>
    <w:p w14:paraId="67CE85D3" w14:textId="2BE3AC07" w:rsidR="00AD1338" w:rsidRPr="006F7E03" w:rsidRDefault="00AD1338" w:rsidP="009350EE">
      <w:pPr>
        <w:pStyle w:val="Body"/>
        <w:rPr>
          <w:lang w:eastAsia="en-AU"/>
        </w:rPr>
      </w:pPr>
      <w:r w:rsidRPr="006F7E03">
        <w:rPr>
          <w:lang w:eastAsia="en-AU"/>
        </w:rPr>
        <w:t xml:space="preserve">ARGIRI ALISANDRATOS:  Thank you, Mel. Can I begin by acknowledging the traditional owners of the lands we are meeting on today and pay my respects to their elders past and present. This is Aboriginal land, always has been and always will be. I also want to acknowledge other First Nations people joining us here today. Good morning, everyone and welcome to all of you in joining us today here at this session. My name is Argiri Alisandratos, I am the Deputy Secretary for Disability, Fairness and Emergency Management at the department. It is a pleasure to welcome all of you to our annual Emergency Preparedness and Engagement Forum today. </w:t>
      </w:r>
    </w:p>
    <w:p w14:paraId="78F0D028" w14:textId="4EDD8E50" w:rsidR="00AD1338" w:rsidRPr="006F7E03" w:rsidRDefault="00AD1338" w:rsidP="009350EE">
      <w:pPr>
        <w:pStyle w:val="Body"/>
        <w:rPr>
          <w:lang w:eastAsia="en-AU"/>
        </w:rPr>
      </w:pPr>
      <w:r w:rsidRPr="006F7E03">
        <w:rPr>
          <w:lang w:eastAsia="en-AU"/>
        </w:rPr>
        <w:t>I am going to take you and start off and take you back to 9 January of this year when a state</w:t>
      </w:r>
      <w:r>
        <w:noBreakHyphen/>
      </w:r>
      <w:r w:rsidRPr="006F7E03">
        <w:rPr>
          <w:lang w:eastAsia="en-AU"/>
        </w:rPr>
        <w:t xml:space="preserve">wide total fire ban was declared across Victoria with catastrophic fire danger ratings forecast for the </w:t>
      </w:r>
      <w:r w:rsidR="179CE689" w:rsidRPr="3197ED51">
        <w:rPr>
          <w:lang w:eastAsia="en-AU"/>
        </w:rPr>
        <w:t>S</w:t>
      </w:r>
      <w:r w:rsidRPr="3197ED51">
        <w:rPr>
          <w:lang w:eastAsia="en-AU"/>
        </w:rPr>
        <w:t>outh</w:t>
      </w:r>
      <w:r>
        <w:noBreakHyphen/>
      </w:r>
      <w:r w:rsidR="34171173" w:rsidRPr="3197ED51">
        <w:rPr>
          <w:lang w:eastAsia="en-AU"/>
        </w:rPr>
        <w:t>W</w:t>
      </w:r>
      <w:r w:rsidRPr="3197ED51">
        <w:rPr>
          <w:lang w:eastAsia="en-AU"/>
        </w:rPr>
        <w:t>est</w:t>
      </w:r>
      <w:r w:rsidRPr="006F7E03">
        <w:rPr>
          <w:lang w:eastAsia="en-AU"/>
        </w:rPr>
        <w:t xml:space="preserve">, Wimmera, </w:t>
      </w:r>
      <w:r w:rsidR="7C21B7EA" w:rsidRPr="1CC3AAAB">
        <w:rPr>
          <w:lang w:eastAsia="en-AU"/>
        </w:rPr>
        <w:t>N</w:t>
      </w:r>
      <w:r w:rsidRPr="1CC3AAAB">
        <w:rPr>
          <w:lang w:eastAsia="en-AU"/>
        </w:rPr>
        <w:t>orthern</w:t>
      </w:r>
      <w:r w:rsidR="7DA8464B" w:rsidRPr="1CC3AAAB">
        <w:rPr>
          <w:lang w:eastAsia="en-AU"/>
        </w:rPr>
        <w:t xml:space="preserve"> C</w:t>
      </w:r>
      <w:r w:rsidRPr="1CC3AAAB">
        <w:rPr>
          <w:lang w:eastAsia="en-AU"/>
        </w:rPr>
        <w:t>ountry</w:t>
      </w:r>
      <w:r w:rsidRPr="006F7E03">
        <w:rPr>
          <w:lang w:eastAsia="en-AU"/>
        </w:rPr>
        <w:t xml:space="preserve">, </w:t>
      </w:r>
      <w:r w:rsidR="4FEC15DA" w:rsidRPr="4A7B3617">
        <w:rPr>
          <w:lang w:eastAsia="en-AU"/>
        </w:rPr>
        <w:t>N</w:t>
      </w:r>
      <w:r w:rsidRPr="4A7B3617">
        <w:rPr>
          <w:lang w:eastAsia="en-AU"/>
        </w:rPr>
        <w:t xml:space="preserve">orth </w:t>
      </w:r>
      <w:r w:rsidR="5FDA0DA9" w:rsidRPr="4A7B3617">
        <w:rPr>
          <w:lang w:eastAsia="en-AU"/>
        </w:rPr>
        <w:t>C</w:t>
      </w:r>
      <w:r w:rsidRPr="4A7B3617">
        <w:rPr>
          <w:lang w:eastAsia="en-AU"/>
        </w:rPr>
        <w:t>entral</w:t>
      </w:r>
      <w:r w:rsidRPr="006F7E03">
        <w:rPr>
          <w:lang w:eastAsia="en-AU"/>
        </w:rPr>
        <w:t xml:space="preserve"> weather districts. Record</w:t>
      </w:r>
      <w:r>
        <w:noBreakHyphen/>
      </w:r>
      <w:r w:rsidRPr="006F7E03">
        <w:rPr>
          <w:lang w:eastAsia="en-AU"/>
        </w:rPr>
        <w:t>breaking heat and dry conditions drove catastrophic bush, grass and scrub fires that burnt more than 400,000 hectares of land. A state of disaster was declared for 18 affected local government areas and one alpine resort. As a result of the devastating fires, more than 250 communities were impacted</w:t>
      </w:r>
      <w:r w:rsidR="42D1DDA0" w:rsidRPr="575ED8BD">
        <w:rPr>
          <w:lang w:eastAsia="en-AU"/>
        </w:rPr>
        <w:t>,</w:t>
      </w:r>
      <w:r w:rsidRPr="006F7E03">
        <w:rPr>
          <w:lang w:eastAsia="en-AU"/>
        </w:rPr>
        <w:t xml:space="preserve"> and hundreds of households were displaced with some people still residing in temporary accommodation or with family and friends. </w:t>
      </w:r>
    </w:p>
    <w:p w14:paraId="496E8CEF" w14:textId="77777777" w:rsidR="00AD1338" w:rsidRPr="006F7E03" w:rsidRDefault="00AD1338" w:rsidP="009350EE">
      <w:pPr>
        <w:pStyle w:val="Body"/>
        <w:rPr>
          <w:lang w:eastAsia="en-AU"/>
        </w:rPr>
      </w:pPr>
      <w:r w:rsidRPr="006F7E03">
        <w:rPr>
          <w:lang w:eastAsia="en-AU"/>
        </w:rPr>
        <w:t>In response to the devastating fires in January this year, the department activated its emergency relief and recovery programs as per its responsibilities under the State Emergency Management Plan. This included emergency relief payments to support the immediate unmet needs of people assisting over 10,000 impacted residents and re</w:t>
      </w:r>
      <w:r w:rsidRPr="006F7E03">
        <w:rPr>
          <w:lang w:eastAsia="en-AU"/>
        </w:rPr>
        <w:noBreakHyphen/>
        <w:t xml:space="preserve">establishment payments for more than 100 impacted households, that is to date, to help those people with a task of repairing and rebuilding their homes. </w:t>
      </w:r>
    </w:p>
    <w:p w14:paraId="31219726" w14:textId="4AB3F057" w:rsidR="00AD1338" w:rsidRPr="006F7E03" w:rsidRDefault="00AD1338" w:rsidP="009350EE">
      <w:pPr>
        <w:pStyle w:val="Body"/>
        <w:rPr>
          <w:lang w:eastAsia="en-AU"/>
        </w:rPr>
      </w:pPr>
      <w:r w:rsidRPr="006F7E03">
        <w:rPr>
          <w:lang w:eastAsia="en-AU"/>
        </w:rPr>
        <w:t>We also established the Emergency Recovery Support Program, a one stop shop to support people with their practical needs and connecting them to all the services they need during their recovery. We worked closely with councils and communities, coordinated psychosocial support and supported with accommodation, including through temporary accommodation. The Emergency Recovery Support Program was quickly established on 13 January. The program aims to reduce the burden of recovery by providing one on one help to navigate the complex systems and services involved in getting life back on track. Similar programs have operated in previous emergencies but this time we were able to rapidly activate, as we had established a register of providers across the state who could stand up a response. Within four days of the fires, our state</w:t>
      </w:r>
      <w:r>
        <w:noBreakHyphen/>
      </w:r>
      <w:r w:rsidRPr="006F7E03">
        <w:rPr>
          <w:lang w:eastAsia="en-AU"/>
        </w:rPr>
        <w:t xml:space="preserve">wide providers commenced client intake services. Intake staff gained an initial understanding of peoples' recovery needs. Those </w:t>
      </w:r>
      <w:r w:rsidRPr="53F1FB2B">
        <w:rPr>
          <w:lang w:eastAsia="en-AU"/>
        </w:rPr>
        <w:t>w</w:t>
      </w:r>
      <w:r w:rsidR="7948B8B2" w:rsidRPr="53F1FB2B">
        <w:rPr>
          <w:lang w:eastAsia="en-AU"/>
        </w:rPr>
        <w:t>ith</w:t>
      </w:r>
      <w:r w:rsidRPr="006F7E03">
        <w:rPr>
          <w:lang w:eastAsia="en-AU"/>
        </w:rPr>
        <w:t xml:space="preserve"> less complex needs may receive brief support from the intake provider, while those requiring additional support are linked with a dedicated recovery support worker at one of eight funded case management agencies across our state. </w:t>
      </w:r>
    </w:p>
    <w:p w14:paraId="70B05CFA" w14:textId="77777777" w:rsidR="00AD1338" w:rsidRPr="006F7E03" w:rsidRDefault="00AD1338" w:rsidP="009350EE">
      <w:pPr>
        <w:pStyle w:val="Body"/>
        <w:rPr>
          <w:lang w:eastAsia="en-AU"/>
        </w:rPr>
      </w:pPr>
      <w:r w:rsidRPr="006F7E03">
        <w:rPr>
          <w:lang w:eastAsia="en-AU"/>
        </w:rPr>
        <w:t xml:space="preserve">Today you will hear from Anglicare, who were providing support for people impacted by the fires in Harcourt and the surrounding areas. Recovery support workers work closely with clients to help them identify and work through the next steps. This could include help to access financial assistance, referrals to financial counselling or legal services, practical assistance with filling in forms or referral to other psychosocial supports or mental health services where needed. For those who lost their homes, stable housing is a big priority, so recovery support workers helped clients to assess their options and navigate any available assistance, including funded temporary accommodation where eligible. </w:t>
      </w:r>
    </w:p>
    <w:p w14:paraId="38EBCA4C" w14:textId="4AA26841" w:rsidR="00AD1338" w:rsidRPr="006F7E03" w:rsidRDefault="00AD1338" w:rsidP="009350EE">
      <w:pPr>
        <w:pStyle w:val="Body"/>
        <w:rPr>
          <w:lang w:eastAsia="en-AU"/>
        </w:rPr>
      </w:pPr>
      <w:r w:rsidRPr="006F7E03">
        <w:rPr>
          <w:lang w:eastAsia="en-AU"/>
        </w:rPr>
        <w:t>To date over 950 intake assessments have been completed with impacted residents. Around 715 people are currently receiving case management support, having been assessed as having medium to high levels of need. We know program makes a difference. We regularly hear stories about the amazing things being achieved through the program. Examples include helping kids to access a donated bike so they can ride to school, connecting a business owner whose infrastructure was damaged to a large company to support production again, linking a resident with the local Men's Shed to build nesting boxes on their fire</w:t>
      </w:r>
      <w:r w:rsidR="1AF746BF" w:rsidRPr="719B298B">
        <w:rPr>
          <w:lang w:eastAsia="en-AU"/>
        </w:rPr>
        <w:t xml:space="preserve"> </w:t>
      </w:r>
      <w:r w:rsidRPr="006F7E03">
        <w:rPr>
          <w:lang w:eastAsia="en-AU"/>
        </w:rPr>
        <w:t xml:space="preserve">effected property and helping residents who lost their home transition into permanent social housing. </w:t>
      </w:r>
    </w:p>
    <w:p w14:paraId="48BC999B" w14:textId="77777777" w:rsidR="00AD1338" w:rsidRPr="006F7E03" w:rsidRDefault="00AD1338" w:rsidP="009350EE">
      <w:pPr>
        <w:pStyle w:val="Body"/>
        <w:rPr>
          <w:lang w:eastAsia="en-AU"/>
        </w:rPr>
      </w:pPr>
      <w:r w:rsidRPr="006F7E03">
        <w:rPr>
          <w:lang w:eastAsia="en-AU"/>
        </w:rPr>
        <w:t xml:space="preserve">The ultimate aim is to help people manage their own recovery and transition back to local mainstream services. We also know there are many people who may not yet have felt ready to get in touch with the </w:t>
      </w:r>
      <w:r w:rsidRPr="006F7E03">
        <w:rPr>
          <w:lang w:eastAsia="en-AU"/>
        </w:rPr>
        <w:lastRenderedPageBreak/>
        <w:t xml:space="preserve">ERSP. If you know of anyone who might benefit from the program, encourage them to call the Victorian recovery hot line on 1800 560 760. </w:t>
      </w:r>
    </w:p>
    <w:p w14:paraId="065D9A8A" w14:textId="08112E9C" w:rsidR="00AD1338" w:rsidRPr="006F7E03" w:rsidRDefault="00AD1338" w:rsidP="009350EE">
      <w:pPr>
        <w:pStyle w:val="Body"/>
        <w:rPr>
          <w:lang w:eastAsia="en-AU"/>
        </w:rPr>
      </w:pPr>
      <w:r w:rsidRPr="006F7E03">
        <w:rPr>
          <w:lang w:eastAsia="en-AU"/>
        </w:rPr>
        <w:t xml:space="preserve">The department activated its Emergency Psychosocial Services Panel as well and that is a number of qualified psychologists and expert practitioners who support affected people across the state. The panel compliments the psychological first aid and other services provided by sector partners, the Australian Red Cross and the Victorian Council of Churches </w:t>
      </w:r>
      <w:r>
        <w:noBreakHyphen/>
      </w:r>
      <w:r w:rsidRPr="006F7E03">
        <w:rPr>
          <w:lang w:eastAsia="en-AU"/>
        </w:rPr>
        <w:t xml:space="preserve"> </w:t>
      </w:r>
      <w:r w:rsidRPr="71D2F7FB">
        <w:rPr>
          <w:lang w:eastAsia="en-AU"/>
        </w:rPr>
        <w:t>Emergenc</w:t>
      </w:r>
      <w:r w:rsidR="4B006D05" w:rsidRPr="71D2F7FB">
        <w:rPr>
          <w:lang w:eastAsia="en-AU"/>
        </w:rPr>
        <w:t>ies</w:t>
      </w:r>
      <w:r w:rsidRPr="006F7E03">
        <w:rPr>
          <w:lang w:eastAsia="en-AU"/>
        </w:rPr>
        <w:t xml:space="preserve"> Ministry by providing flexible access to practitioners with specialist skills and expertise. Working closely with councils and communities, these specialists tailor support sessions to the needs and circumstances of different impacted communities during their recovery journey. </w:t>
      </w:r>
    </w:p>
    <w:p w14:paraId="4FFE61B2" w14:textId="4D60B466" w:rsidR="00AD1338" w:rsidRPr="006F7E03" w:rsidRDefault="00AD1338" w:rsidP="009350EE">
      <w:pPr>
        <w:pStyle w:val="Body"/>
        <w:rPr>
          <w:lang w:eastAsia="en-AU"/>
        </w:rPr>
      </w:pPr>
      <w:r w:rsidRPr="006F7E03">
        <w:rPr>
          <w:lang w:eastAsia="en-AU"/>
        </w:rPr>
        <w:t>From 23 January, throughout the first five months of recovery, the panel provided over 100 sessions across 12 impacted councils. This included presenting a community events, hosting panel sessions and providing staff and volunteer support, training and capability</w:t>
      </w:r>
      <w:r w:rsidR="78196C5A" w:rsidRPr="55236BB1">
        <w:rPr>
          <w:lang w:eastAsia="en-AU"/>
        </w:rPr>
        <w:t xml:space="preserve"> </w:t>
      </w:r>
      <w:r w:rsidRPr="006F7E03">
        <w:rPr>
          <w:lang w:eastAsia="en-AU"/>
        </w:rPr>
        <w:t>building and expert advice. It also included medium communications work including podcast appearances and public</w:t>
      </w:r>
      <w:r>
        <w:noBreakHyphen/>
      </w:r>
      <w:r w:rsidRPr="006F7E03">
        <w:rPr>
          <w:lang w:eastAsia="en-AU"/>
        </w:rPr>
        <w:t xml:space="preserve">facing communication on recovery and mental health. This is a record number of sessions provided to communities far exceeding the number provided previously on behalf of the department and the panel, I would like to thank all of you who supported these events by engaging with us about the needs of the communities and planning, organising and facilitating these sessions to support your staff and community. </w:t>
      </w:r>
    </w:p>
    <w:p w14:paraId="6CF6C107" w14:textId="77777777" w:rsidR="00AD1338" w:rsidRPr="006F7E03" w:rsidRDefault="00AD1338" w:rsidP="009350EE">
      <w:pPr>
        <w:pStyle w:val="Body"/>
        <w:rPr>
          <w:lang w:eastAsia="en-AU"/>
        </w:rPr>
      </w:pPr>
      <w:r w:rsidRPr="006F7E03">
        <w:rPr>
          <w:lang w:eastAsia="en-AU"/>
        </w:rPr>
        <w:t xml:space="preserve">The department also established the Temporary Accommodation Support Program delivered by Homes Victoria to support impacted residents. On site options on the properties for owners included caravans and modular units. These options include rent relief assistance to help people rent another property or support where people are eligible for social housing as well. As our department continues to support those impacted by the fires throughout their recovery, we are conscious that we are now in the next high risk weather season and we, like you, are finalising our preparations. A key part of this is the attestation process under the Social Services Sector Emergency Management Policy and Andrea will speak to this later on this morning in the forum. I want to take the opportunity to wish you the best for the season ahead much please make sure you stay safe, take care and look after each other. Thanks, Mel. </w:t>
      </w:r>
    </w:p>
    <w:p w14:paraId="515821CD" w14:textId="77777777" w:rsidR="00AD1338" w:rsidRPr="006F7E03" w:rsidRDefault="00AD1338" w:rsidP="009350EE">
      <w:pPr>
        <w:pStyle w:val="Body"/>
        <w:rPr>
          <w:lang w:eastAsia="en-AU"/>
        </w:rPr>
      </w:pPr>
    </w:p>
    <w:p w14:paraId="4472EC76" w14:textId="72D56465" w:rsidR="00AD1338" w:rsidRPr="006F7E03" w:rsidRDefault="7D0079CD" w:rsidP="009350EE">
      <w:pPr>
        <w:pStyle w:val="Body"/>
      </w:pPr>
      <w:r w:rsidRPr="1D395D54">
        <w:rPr>
          <w:lang w:eastAsia="en-AU"/>
        </w:rPr>
        <w:t>(T</w:t>
      </w:r>
      <w:r w:rsidR="1DE85DB9" w:rsidRPr="1D395D54">
        <w:rPr>
          <w:lang w:eastAsia="en-AU"/>
        </w:rPr>
        <w:t>ime</w:t>
      </w:r>
      <w:r w:rsidRPr="1D395D54">
        <w:rPr>
          <w:lang w:eastAsia="en-AU"/>
        </w:rPr>
        <w:t xml:space="preserve"> 11:20) </w:t>
      </w:r>
    </w:p>
    <w:p w14:paraId="3D15A3D8" w14:textId="0F1A8012" w:rsidR="00AD1338" w:rsidRPr="006F7E03" w:rsidRDefault="00AD1338" w:rsidP="009350EE">
      <w:pPr>
        <w:pStyle w:val="Body"/>
        <w:rPr>
          <w:lang w:eastAsia="en-AU"/>
        </w:rPr>
      </w:pPr>
      <w:r w:rsidRPr="006F7E03">
        <w:rPr>
          <w:lang w:eastAsia="en-AU"/>
        </w:rPr>
        <w:t xml:space="preserve">MELODY BUSH:  Thank you, Argiri, for sharing that information with us today. With the audience and the programs that are supporting residents through their journey so far. They still have a long way to go. Thank you for joining us. I would now like to introduce Tim and we will catch our slides up. Beautiful. I would like to introduce Tim Wiebusch, Emergency Medal Recipient and Emergency Management Commissioner to share his insights and predictions. At the end of Tim's presentation we will allow a couple of questions and so if people want to get going with Slido, please start posting them now through so we can grab some time with Tim at the end. Thank you, Tim. </w:t>
      </w:r>
    </w:p>
    <w:p w14:paraId="023B5E4E" w14:textId="77777777" w:rsidR="00AD1338" w:rsidRPr="006F7E03" w:rsidRDefault="00AD1338" w:rsidP="009350EE">
      <w:pPr>
        <w:pStyle w:val="Body"/>
        <w:rPr>
          <w:lang w:eastAsia="en-AU"/>
        </w:rPr>
      </w:pPr>
    </w:p>
    <w:p w14:paraId="1C2E5F3A" w14:textId="4751EB9D" w:rsidR="00AD1338" w:rsidRPr="006F7E03" w:rsidRDefault="3D084136" w:rsidP="009350EE">
      <w:pPr>
        <w:pStyle w:val="Body"/>
      </w:pPr>
      <w:r w:rsidRPr="1D395D54">
        <w:rPr>
          <w:lang w:eastAsia="en-AU"/>
        </w:rPr>
        <w:t>(T</w:t>
      </w:r>
      <w:r w:rsidR="15640D2C" w:rsidRPr="1D395D54">
        <w:rPr>
          <w:lang w:eastAsia="en-AU"/>
        </w:rPr>
        <w:t>ime</w:t>
      </w:r>
      <w:r w:rsidRPr="1D395D54">
        <w:rPr>
          <w:lang w:eastAsia="en-AU"/>
        </w:rPr>
        <w:t xml:space="preserve"> 12:16) </w:t>
      </w:r>
    </w:p>
    <w:p w14:paraId="3A9D78BB" w14:textId="0C4FE884" w:rsidR="00AD1338" w:rsidRPr="006F7E03" w:rsidRDefault="00AD1338" w:rsidP="009350EE">
      <w:pPr>
        <w:pStyle w:val="Body"/>
        <w:rPr>
          <w:lang w:eastAsia="en-AU"/>
        </w:rPr>
      </w:pPr>
      <w:r w:rsidRPr="006F7E03">
        <w:rPr>
          <w:lang w:eastAsia="en-AU"/>
        </w:rPr>
        <w:t>TIM WIEBUSCH:  Thanks, Mel. Good morning, everyone. A pleasure to be back with this cohort again today as we get ready for Victoria's High Risk Weather Season. I too would like to acknowledge any First Nations people that are joining us this morning and a say special welcome to you as well. As you can see on this slide and Argiri touched on this a little bit as well, we had a very significant season here in Victoria last year. The reason I start with this slide is for all the reasons that Argiri has just talked about which is we still have over 200</w:t>
      </w:r>
      <w:r>
        <w:noBreakHyphen/>
      </w:r>
      <w:r w:rsidRPr="006F7E03">
        <w:rPr>
          <w:lang w:eastAsia="en-AU"/>
        </w:rPr>
        <w:t xml:space="preserve">odd communities that are very much in recovery from the events that we saw in 25/26. </w:t>
      </w:r>
    </w:p>
    <w:p w14:paraId="462D5FB9" w14:textId="5133E551" w:rsidR="00AD1338" w:rsidRPr="006F7E03" w:rsidRDefault="00AD1338" w:rsidP="009350EE">
      <w:pPr>
        <w:pStyle w:val="Body"/>
        <w:rPr>
          <w:lang w:eastAsia="en-AU"/>
        </w:rPr>
      </w:pPr>
      <w:r w:rsidRPr="006F7E03">
        <w:rPr>
          <w:lang w:eastAsia="en-AU"/>
        </w:rPr>
        <w:t>As you can see on this map, the 30 major fires that occurred between October and February, the geographical spread is significant, in terms of where the communities are. They are not like we saw in 2019/20 where it was largely concentrated to one part of Victoria, being East Gippsland and the north</w:t>
      </w:r>
      <w:r>
        <w:noBreakHyphen/>
      </w:r>
      <w:r w:rsidRPr="006F7E03">
        <w:rPr>
          <w:lang w:eastAsia="en-AU"/>
        </w:rPr>
        <w:t xml:space="preserve">east. This time we saw fires right across from up towards Mildura, all the way out to Mallacoota, south to </w:t>
      </w:r>
      <w:r w:rsidR="00C35E86">
        <w:rPr>
          <w:lang w:eastAsia="en-AU"/>
        </w:rPr>
        <w:t xml:space="preserve">near </w:t>
      </w:r>
      <w:r w:rsidRPr="006F7E03">
        <w:rPr>
          <w:lang w:eastAsia="en-AU"/>
        </w:rPr>
        <w:lastRenderedPageBreak/>
        <w:t>Portland and the Otways. That geographic spread means there is significant support that is still going on as a result of that as we head into another High</w:t>
      </w:r>
      <w:r w:rsidR="58CFC30C" w:rsidRPr="2131A5E4">
        <w:rPr>
          <w:lang w:eastAsia="en-AU"/>
        </w:rPr>
        <w:t>-</w:t>
      </w:r>
      <w:r w:rsidRPr="006F7E03">
        <w:rPr>
          <w:lang w:eastAsia="en-AU"/>
        </w:rPr>
        <w:t xml:space="preserve">Risk Weather Season that we anticipate will be not too dissimilar to what we have seen. </w:t>
      </w:r>
    </w:p>
    <w:p w14:paraId="55BE191E" w14:textId="5FC72CEF" w:rsidR="00AD1338" w:rsidRPr="006F7E03" w:rsidRDefault="00AD1338" w:rsidP="009350EE">
      <w:pPr>
        <w:pStyle w:val="Body"/>
        <w:rPr>
          <w:lang w:eastAsia="en-AU"/>
        </w:rPr>
      </w:pPr>
      <w:r w:rsidRPr="006F7E03">
        <w:rPr>
          <w:lang w:eastAsia="en-AU"/>
        </w:rPr>
        <w:t>I guess the reason I say that is what we are expecting on the right</w:t>
      </w:r>
      <w:r w:rsidR="2E04078C" w:rsidRPr="3960B14B">
        <w:rPr>
          <w:lang w:eastAsia="en-AU"/>
        </w:rPr>
        <w:t>-</w:t>
      </w:r>
      <w:r w:rsidRPr="006F7E03">
        <w:rPr>
          <w:lang w:eastAsia="en-AU"/>
        </w:rPr>
        <w:t>hand side is unusually warm maximum temperatures in that period from October to December. If you look at the sliding scale on the right</w:t>
      </w:r>
      <w:r>
        <w:noBreakHyphen/>
      </w:r>
      <w:r w:rsidRPr="006F7E03">
        <w:rPr>
          <w:lang w:eastAsia="en-AU"/>
        </w:rPr>
        <w:t>hand side, it is four times likely chance of unusually warm temperatures. That is both daytime and night</w:t>
      </w:r>
      <w:r>
        <w:noBreakHyphen/>
      </w:r>
      <w:r w:rsidRPr="006F7E03">
        <w:rPr>
          <w:lang w:eastAsia="en-AU"/>
        </w:rPr>
        <w:t xml:space="preserve">time temperatures. That means our landscape will commence drying out from later on this month, even though the first week of October we have seen significant rainfall in some parts of southern Victoria, particularly around the </w:t>
      </w:r>
      <w:r w:rsidR="527F7731" w:rsidRPr="6D045908">
        <w:rPr>
          <w:lang w:eastAsia="en-AU"/>
        </w:rPr>
        <w:t>Otway's</w:t>
      </w:r>
      <w:r w:rsidRPr="006F7E03">
        <w:rPr>
          <w:lang w:eastAsia="en-AU"/>
        </w:rPr>
        <w:t xml:space="preserve"> and also west and South Gippsland where we have seen flood warnings and low</w:t>
      </w:r>
      <w:r w:rsidR="38A34867" w:rsidRPr="37E2C34D">
        <w:rPr>
          <w:lang w:eastAsia="en-AU"/>
        </w:rPr>
        <w:t>-</w:t>
      </w:r>
      <w:r w:rsidRPr="006F7E03">
        <w:rPr>
          <w:lang w:eastAsia="en-AU"/>
        </w:rPr>
        <w:t>level flood warnings in the north</w:t>
      </w:r>
      <w:r>
        <w:noBreakHyphen/>
      </w:r>
      <w:r w:rsidRPr="006F7E03">
        <w:rPr>
          <w:lang w:eastAsia="en-AU"/>
        </w:rPr>
        <w:t xml:space="preserve">east. When you look at what the rain forecasts for November through to January, is the bureau is effectively saying we are likely to see less than what is the median chance of rainfall during that period. </w:t>
      </w:r>
    </w:p>
    <w:p w14:paraId="78D676BA" w14:textId="0D5D2BC5" w:rsidR="00AD1338" w:rsidRPr="006F7E03" w:rsidRDefault="00AD1338" w:rsidP="009350EE">
      <w:pPr>
        <w:pStyle w:val="Body"/>
        <w:rPr>
          <w:lang w:eastAsia="en-AU"/>
        </w:rPr>
      </w:pPr>
      <w:r w:rsidRPr="006F7E03">
        <w:rPr>
          <w:lang w:eastAsia="en-AU"/>
        </w:rPr>
        <w:t xml:space="preserve">With the less chance of rainfall, those above day and night temperatures, we are expecting to see a bushfire risk not dissimilar to what we saw last year. If we go to the next </w:t>
      </w:r>
      <w:bookmarkStart w:id="0" w:name="_Int_w4XVp99w"/>
      <w:r w:rsidRPr="006F7E03">
        <w:rPr>
          <w:lang w:eastAsia="en-AU"/>
        </w:rPr>
        <w:t>slide</w:t>
      </w:r>
      <w:bookmarkEnd w:id="0"/>
      <w:r w:rsidRPr="006F7E03">
        <w:rPr>
          <w:lang w:eastAsia="en-AU"/>
        </w:rPr>
        <w:t xml:space="preserve"> you will see that another factor that is at play with us for this season is the sea surface temperatures. What that is bringing to us is warm oceans can lead to more storms and cooler or more substantial changes. That really brings two phenomena for us in Victoria. That means we can see a warmer atmosphere holding more moisture and we get the very intense storms when they occur. That obviously can bring two phenomena for us as we have just seen in the last week, flash</w:t>
      </w:r>
      <w:r>
        <w:noBreakHyphen/>
      </w:r>
      <w:r w:rsidRPr="006F7E03">
        <w:rPr>
          <w:lang w:eastAsia="en-AU"/>
        </w:rPr>
        <w:t>flooding or low</w:t>
      </w:r>
      <w:r w:rsidR="094C388E" w:rsidRPr="7AB1E373">
        <w:rPr>
          <w:lang w:eastAsia="en-AU"/>
        </w:rPr>
        <w:t>-</w:t>
      </w:r>
      <w:r w:rsidRPr="006F7E03">
        <w:rPr>
          <w:lang w:eastAsia="en-AU"/>
        </w:rPr>
        <w:t xml:space="preserve">level riverine flooding but </w:t>
      </w:r>
      <w:r w:rsidR="00CC79B9">
        <w:rPr>
          <w:lang w:eastAsia="en-AU"/>
        </w:rPr>
        <w:t xml:space="preserve">also </w:t>
      </w:r>
      <w:r w:rsidRPr="006F7E03">
        <w:rPr>
          <w:lang w:eastAsia="en-AU"/>
        </w:rPr>
        <w:t xml:space="preserve">the storms present a risk of epidemic thunderstorm asthma. The bureau and Melbourne Uni that does the pollen counts for Victoria and are talking about the fact that we haven't seen pollen counts of the levels we are seeing this year for some time. </w:t>
      </w:r>
    </w:p>
    <w:p w14:paraId="5695ADD0" w14:textId="77777777" w:rsidR="00AD1338" w:rsidRPr="006F7E03" w:rsidRDefault="00AD1338" w:rsidP="009350EE">
      <w:pPr>
        <w:pStyle w:val="Body"/>
        <w:rPr>
          <w:lang w:eastAsia="en-AU"/>
        </w:rPr>
      </w:pPr>
      <w:r w:rsidRPr="006F7E03">
        <w:rPr>
          <w:lang w:eastAsia="en-AU"/>
        </w:rPr>
        <w:t xml:space="preserve">Then the phenomenon that the bureau talks about called climate whiplash where we see periods of rapid onsets of drying conditions which again we are expecting for the majority of the spring and summer months, coinciding with the short periods of intense rainfall events coming from storms. Over this season we are expecting like we saw last year, where we had 180 mm of rain in a very short period on the Great Ocean Road, cars washing out to sea which is something we haven't seen before and hopefully we don't see again in this most recent event, we were able to get people out of the caravan parks well ahead of the rainfall occurring. There is the risk as we head into that season of quite a broad brush and I will show that on a future slide. </w:t>
      </w:r>
    </w:p>
    <w:p w14:paraId="4739E24C" w14:textId="2D97C723" w:rsidR="00AD1338" w:rsidRPr="006F7E03" w:rsidRDefault="00AD1338" w:rsidP="009350EE">
      <w:pPr>
        <w:pStyle w:val="Body"/>
        <w:rPr>
          <w:lang w:eastAsia="en-AU"/>
        </w:rPr>
      </w:pPr>
      <w:r w:rsidRPr="006F7E03">
        <w:rPr>
          <w:lang w:eastAsia="en-AU"/>
        </w:rPr>
        <w:t xml:space="preserve">On the next slide our current bushfire risk for spring is very much focussed in the southern parts of the state. You can see in the far </w:t>
      </w:r>
      <w:r w:rsidR="6EEBBCD3" w:rsidRPr="77F02F20">
        <w:rPr>
          <w:lang w:eastAsia="en-AU"/>
        </w:rPr>
        <w:t>S</w:t>
      </w:r>
      <w:r w:rsidRPr="77F02F20">
        <w:rPr>
          <w:lang w:eastAsia="en-AU"/>
        </w:rPr>
        <w:t>outh</w:t>
      </w:r>
      <w:r>
        <w:noBreakHyphen/>
      </w:r>
      <w:r w:rsidR="593F4191" w:rsidRPr="77F02F20">
        <w:rPr>
          <w:lang w:eastAsia="en-AU"/>
        </w:rPr>
        <w:t>W</w:t>
      </w:r>
      <w:r w:rsidRPr="77F02F20">
        <w:rPr>
          <w:lang w:eastAsia="en-AU"/>
        </w:rPr>
        <w:t>est</w:t>
      </w:r>
      <w:r w:rsidRPr="006F7E03">
        <w:rPr>
          <w:lang w:eastAsia="en-AU"/>
        </w:rPr>
        <w:t xml:space="preserve">, so Portland out to Heywood and the </w:t>
      </w:r>
      <w:r w:rsidRPr="77F02F20">
        <w:rPr>
          <w:lang w:eastAsia="en-AU"/>
        </w:rPr>
        <w:t>S</w:t>
      </w:r>
      <w:r w:rsidR="762C970C" w:rsidRPr="77F02F20">
        <w:rPr>
          <w:lang w:eastAsia="en-AU"/>
        </w:rPr>
        <w:t xml:space="preserve">outh </w:t>
      </w:r>
      <w:r w:rsidRPr="77F02F20">
        <w:rPr>
          <w:lang w:eastAsia="en-AU"/>
        </w:rPr>
        <w:t>A</w:t>
      </w:r>
      <w:r w:rsidR="1512D92A" w:rsidRPr="77F02F20">
        <w:rPr>
          <w:lang w:eastAsia="en-AU"/>
        </w:rPr>
        <w:t>ustralian</w:t>
      </w:r>
      <w:r w:rsidRPr="006F7E03">
        <w:rPr>
          <w:lang w:eastAsia="en-AU"/>
        </w:rPr>
        <w:t xml:space="preserve"> border, or </w:t>
      </w:r>
      <w:r w:rsidR="54D7D2CB" w:rsidRPr="77F02F20">
        <w:rPr>
          <w:lang w:eastAsia="en-AU"/>
        </w:rPr>
        <w:t xml:space="preserve">the areas around </w:t>
      </w:r>
      <w:r w:rsidRPr="006F7E03">
        <w:rPr>
          <w:lang w:eastAsia="en-AU"/>
        </w:rPr>
        <w:t xml:space="preserve">Geelong, the surf coast, </w:t>
      </w:r>
      <w:r w:rsidR="006754AA" w:rsidRPr="77F02F20">
        <w:rPr>
          <w:lang w:eastAsia="en-AU"/>
        </w:rPr>
        <w:t xml:space="preserve">all the way </w:t>
      </w:r>
      <w:r w:rsidRPr="006F7E03">
        <w:rPr>
          <w:lang w:eastAsia="en-AU"/>
        </w:rPr>
        <w:t>up to the Wombat State Forrest and then from central through to East Gippsland is very dry. We have just seen good rainfall in a couple of the areas</w:t>
      </w:r>
      <w:r w:rsidR="626ED7A4" w:rsidRPr="77F02F20">
        <w:rPr>
          <w:lang w:eastAsia="en-AU"/>
        </w:rPr>
        <w:t>;</w:t>
      </w:r>
      <w:r w:rsidRPr="006F7E03">
        <w:rPr>
          <w:lang w:eastAsia="en-AU"/>
        </w:rPr>
        <w:t xml:space="preserve"> East Gippsland didn't get much at all. They got 30</w:t>
      </w:r>
      <w:r>
        <w:noBreakHyphen/>
      </w:r>
      <w:r w:rsidRPr="006F7E03">
        <w:rPr>
          <w:lang w:eastAsia="en-AU"/>
        </w:rPr>
        <w:t>40 mm in some parts</w:t>
      </w:r>
      <w:r w:rsidR="60B3902F" w:rsidRPr="77F02F20">
        <w:rPr>
          <w:lang w:eastAsia="en-AU"/>
        </w:rPr>
        <w:t>,</w:t>
      </w:r>
      <w:r w:rsidRPr="006F7E03">
        <w:rPr>
          <w:lang w:eastAsia="en-AU"/>
        </w:rPr>
        <w:t xml:space="preserve"> which means it is still very dry. We have already seen a bushfire in that area in central Gippsland </w:t>
      </w:r>
      <w:r w:rsidR="007A6F5C" w:rsidRPr="77F02F20">
        <w:rPr>
          <w:lang w:eastAsia="en-AU"/>
        </w:rPr>
        <w:t xml:space="preserve">near Loch Sport </w:t>
      </w:r>
      <w:r w:rsidRPr="006F7E03">
        <w:rPr>
          <w:lang w:eastAsia="en-AU"/>
        </w:rPr>
        <w:t>at Golden and Paradise Beaches where an 880</w:t>
      </w:r>
      <w:r w:rsidR="7E45EDCE" w:rsidRPr="77F02F20">
        <w:rPr>
          <w:lang w:eastAsia="en-AU"/>
        </w:rPr>
        <w:t>-</w:t>
      </w:r>
      <w:r w:rsidRPr="006F7E03">
        <w:rPr>
          <w:lang w:eastAsia="en-AU"/>
        </w:rPr>
        <w:t xml:space="preserve">hectare fire at the last week of September shows how dry the conditions are. </w:t>
      </w:r>
    </w:p>
    <w:p w14:paraId="12AB605E" w14:textId="722C2435" w:rsidR="00AD1338" w:rsidRPr="006F7E03" w:rsidRDefault="00AD1338" w:rsidP="009350EE">
      <w:pPr>
        <w:pStyle w:val="Body"/>
        <w:rPr>
          <w:lang w:eastAsia="en-AU"/>
        </w:rPr>
      </w:pPr>
      <w:r w:rsidRPr="006F7E03">
        <w:rPr>
          <w:lang w:eastAsia="en-AU"/>
        </w:rPr>
        <w:t xml:space="preserve">On the next slide </w:t>
      </w:r>
      <w:r w:rsidR="3E964938" w:rsidRPr="534BB2E4">
        <w:rPr>
          <w:lang w:eastAsia="en-AU"/>
        </w:rPr>
        <w:t>i</w:t>
      </w:r>
      <w:r w:rsidRPr="534BB2E4">
        <w:rPr>
          <w:lang w:eastAsia="en-AU"/>
        </w:rPr>
        <w:t>n</w:t>
      </w:r>
      <w:r w:rsidRPr="006F7E03">
        <w:rPr>
          <w:lang w:eastAsia="en-AU"/>
        </w:rPr>
        <w:t xml:space="preserve"> Victoria, the High</w:t>
      </w:r>
      <w:r w:rsidR="75BFB51F" w:rsidRPr="03C1EC8B">
        <w:rPr>
          <w:lang w:eastAsia="en-AU"/>
        </w:rPr>
        <w:t>-</w:t>
      </w:r>
      <w:r w:rsidRPr="006F7E03">
        <w:rPr>
          <w:lang w:eastAsia="en-AU"/>
        </w:rPr>
        <w:t xml:space="preserve">Risk Weather Season, we are talking about seeing </w:t>
      </w:r>
      <w:bookmarkStart w:id="1" w:name="_Int_Yei6G0hI"/>
      <w:r w:rsidRPr="006F7E03">
        <w:rPr>
          <w:lang w:eastAsia="en-AU"/>
        </w:rPr>
        <w:t>very much a mixed bag of emergencies</w:t>
      </w:r>
      <w:bookmarkEnd w:id="1"/>
      <w:r w:rsidRPr="006F7E03">
        <w:rPr>
          <w:lang w:eastAsia="en-AU"/>
        </w:rPr>
        <w:t>. You can see in the top line there, the emergencies that are already starting to occur. The formal start of the High</w:t>
      </w:r>
      <w:r w:rsidR="6B0F030F" w:rsidRPr="5B0AC358">
        <w:rPr>
          <w:lang w:eastAsia="en-AU"/>
        </w:rPr>
        <w:t>-</w:t>
      </w:r>
      <w:r w:rsidRPr="006F7E03">
        <w:rPr>
          <w:lang w:eastAsia="en-AU"/>
        </w:rPr>
        <w:t>Risk Weather Season was two days ago on 5 October</w:t>
      </w:r>
      <w:r w:rsidR="3C1A0C9E" w:rsidRPr="398683C3">
        <w:rPr>
          <w:lang w:eastAsia="en-AU"/>
        </w:rPr>
        <w:t>,</w:t>
      </w:r>
      <w:r w:rsidRPr="006F7E03">
        <w:rPr>
          <w:lang w:eastAsia="en-AU"/>
        </w:rPr>
        <w:t xml:space="preserve"> and we are already seeing the impacts of bushfire, severe weather, only a fortnight ago we had significant power outages in Mildura. We now have bird flu, H5N1 that is in the landscape and will be with us throughout the High</w:t>
      </w:r>
      <w:r w:rsidR="60C15471" w:rsidRPr="14981755">
        <w:rPr>
          <w:lang w:eastAsia="en-AU"/>
        </w:rPr>
        <w:t>-</w:t>
      </w:r>
      <w:r w:rsidRPr="006F7E03">
        <w:rPr>
          <w:lang w:eastAsia="en-AU"/>
        </w:rPr>
        <w:t xml:space="preserve">Risk Weather Season and will create some concern for communities as that continues to develop. We still have the risk of fuel disruption with the unresolved issues in the Middle East, even though Australia's fuel supply is secure at this point in time, we are still very much closely monitoring that. Then the thunderstorm asthma risk as well. </w:t>
      </w:r>
    </w:p>
    <w:p w14:paraId="539CB90F" w14:textId="031AF48B" w:rsidR="00AD1338" w:rsidRPr="006F7E03" w:rsidRDefault="00AD1338" w:rsidP="009350EE">
      <w:pPr>
        <w:pStyle w:val="Body"/>
        <w:rPr>
          <w:lang w:eastAsia="en-AU"/>
        </w:rPr>
      </w:pPr>
      <w:r w:rsidRPr="006F7E03">
        <w:rPr>
          <w:lang w:eastAsia="en-AU"/>
        </w:rPr>
        <w:t xml:space="preserve">One I haven't </w:t>
      </w:r>
      <w:r w:rsidRPr="620EDB43">
        <w:rPr>
          <w:lang w:eastAsia="en-AU"/>
        </w:rPr>
        <w:t>mention</w:t>
      </w:r>
      <w:r w:rsidR="334D8835" w:rsidRPr="620EDB43">
        <w:rPr>
          <w:lang w:eastAsia="en-AU"/>
        </w:rPr>
        <w:t xml:space="preserve">ed here </w:t>
      </w:r>
      <w:r w:rsidR="334D8835" w:rsidRPr="40F72E6E">
        <w:rPr>
          <w:lang w:eastAsia="en-AU"/>
        </w:rPr>
        <w:t>yet</w:t>
      </w:r>
      <w:r w:rsidRPr="006F7E03">
        <w:rPr>
          <w:lang w:eastAsia="en-AU"/>
        </w:rPr>
        <w:t xml:space="preserve"> is heatwave. Last year we did see those nine days in January of consecutive impacts of heatwave</w:t>
      </w:r>
      <w:r w:rsidR="0E94602B" w:rsidRPr="6DF80B93">
        <w:rPr>
          <w:lang w:eastAsia="en-AU"/>
        </w:rPr>
        <w:t>,</w:t>
      </w:r>
      <w:r w:rsidRPr="006F7E03">
        <w:rPr>
          <w:lang w:eastAsia="en-AU"/>
        </w:rPr>
        <w:t xml:space="preserve"> and we are expecting that again this season as a result of those above average daytime and night</w:t>
      </w:r>
      <w:r>
        <w:noBreakHyphen/>
      </w:r>
      <w:r w:rsidRPr="006F7E03">
        <w:rPr>
          <w:lang w:eastAsia="en-AU"/>
        </w:rPr>
        <w:t xml:space="preserve">time temperatures for Victoria. That is off the back of two years where we've seen a number of those hazards play out. As you can already see for 26/27 it is not all about fires and storms, there are very much a range of things that we will be contending with as a sector along the way. </w:t>
      </w:r>
    </w:p>
    <w:p w14:paraId="3E745628" w14:textId="2375A772" w:rsidR="00AD1338" w:rsidRPr="006F7E03" w:rsidRDefault="00AD1338" w:rsidP="009350EE">
      <w:pPr>
        <w:pStyle w:val="Body"/>
        <w:rPr>
          <w:lang w:eastAsia="en-AU"/>
        </w:rPr>
      </w:pPr>
      <w:r w:rsidRPr="006F7E03">
        <w:rPr>
          <w:lang w:eastAsia="en-AU"/>
        </w:rPr>
        <w:lastRenderedPageBreak/>
        <w:t xml:space="preserve">On the next slide we talk about what we've been doing in terms of preparing for this season. We've run 19 preparedness briefings across regional Victoria and we are doing a range of state ones, just like the one we are doing today to make sure people are aware of the latest things that have changed and been updated. We are running master classes for our Emergency Management leaders. We have accredited additional people to undertake the incident management team roles and a number of you online today may have participated in last week's State Control Centre briefing as well. Annually we test all our systems so we know our VicEmergency app and web site have undergone more stress testing in recent times to make sure throughput </w:t>
      </w:r>
      <w:r w:rsidRPr="534BB2E4">
        <w:rPr>
          <w:lang w:eastAsia="en-AU"/>
        </w:rPr>
        <w:t>an</w:t>
      </w:r>
      <w:r w:rsidR="5F1CCC20" w:rsidRPr="534BB2E4">
        <w:rPr>
          <w:lang w:eastAsia="en-AU"/>
        </w:rPr>
        <w:t>d</w:t>
      </w:r>
      <w:r w:rsidRPr="006F7E03">
        <w:rPr>
          <w:lang w:eastAsia="en-AU"/>
        </w:rPr>
        <w:t xml:space="preserve"> things like that can occur and we have done a lot of work with our radio network providers around contingencies and the like off the back of last season. </w:t>
      </w:r>
    </w:p>
    <w:p w14:paraId="101A10FB" w14:textId="77777777" w:rsidR="00AD1338" w:rsidRPr="006F7E03" w:rsidRDefault="00AD1338" w:rsidP="009350EE">
      <w:pPr>
        <w:pStyle w:val="Body"/>
        <w:rPr>
          <w:lang w:eastAsia="en-AU"/>
        </w:rPr>
      </w:pPr>
      <w:r w:rsidRPr="006F7E03">
        <w:rPr>
          <w:lang w:eastAsia="en-AU"/>
        </w:rPr>
        <w:t xml:space="preserve">Probably on the blue side of the diagram, the policies and procedures, there has been a range of updates there, particularly for this audience, the core emergency leaf recovery offering has been updated again, as we do ahead of each season for the core services that we roll out. The last one on the bottom of the slide, the State Emergency Management Plan is something that is about to go to the state crisis and resilience council for its final approval tomorrow. That will then be released on 21 October. </w:t>
      </w:r>
    </w:p>
    <w:p w14:paraId="530A157F" w14:textId="77777777" w:rsidR="00AD1338" w:rsidRPr="006F7E03" w:rsidRDefault="00AD1338" w:rsidP="009350EE">
      <w:pPr>
        <w:pStyle w:val="Body"/>
        <w:rPr>
          <w:lang w:eastAsia="en-AU"/>
        </w:rPr>
      </w:pPr>
      <w:r w:rsidRPr="006F7E03">
        <w:rPr>
          <w:lang w:eastAsia="en-AU"/>
        </w:rPr>
        <w:t xml:space="preserve">In that State Emergency Management Plan there has been a range of updates. I won't go through all of these on the screen and this slide pack will be available to you post this session today. Just to point out a couple of key things that have been changed in there. 43 agencies have had updates to their role statements and there is a total of 60 agencies that provide either a control agency or support agency role in our state Emergency Management arrangements. We have six control priorities in Victoria. The first is about the protection of life and property and for the relief of suffering for communities. We also have then the timely tailored warnings. One of our other key priorities is the environmental and conservation assets which has been updated this year to explicitly recognise Aboriginal cultural heritage and also country. There has been broader changes to enhance and embed traditional owner and Aboriginal community partner roles in Emergency Management and we have the unique cultural considerations and values that we should all be thinking about during the response, relief and recovery phases in particular. </w:t>
      </w:r>
    </w:p>
    <w:p w14:paraId="44E77856" w14:textId="3D07B825" w:rsidR="00AD1338" w:rsidRPr="006F7E03" w:rsidRDefault="00AD1338" w:rsidP="009350EE">
      <w:pPr>
        <w:pStyle w:val="Body"/>
        <w:rPr>
          <w:lang w:eastAsia="en-AU"/>
        </w:rPr>
      </w:pPr>
      <w:r w:rsidRPr="006F7E03">
        <w:rPr>
          <w:lang w:eastAsia="en-AU"/>
        </w:rPr>
        <w:t>There is also a new section on concurrent emergencies and consequence</w:t>
      </w:r>
      <w:r>
        <w:noBreakHyphen/>
      </w:r>
      <w:r w:rsidRPr="006F7E03">
        <w:rPr>
          <w:lang w:eastAsia="en-AU"/>
        </w:rPr>
        <w:t>based controls. When that is released</w:t>
      </w:r>
      <w:r w:rsidR="57C67A2C" w:rsidRPr="10D7642A">
        <w:rPr>
          <w:lang w:eastAsia="en-AU"/>
        </w:rPr>
        <w:t>,</w:t>
      </w:r>
      <w:r w:rsidRPr="006F7E03">
        <w:rPr>
          <w:lang w:eastAsia="en-AU"/>
        </w:rPr>
        <w:t xml:space="preserve"> it is available through the EMV web site</w:t>
      </w:r>
      <w:r w:rsidR="64640CE1" w:rsidRPr="534BB2E4">
        <w:rPr>
          <w:lang w:eastAsia="en-AU"/>
        </w:rPr>
        <w:t xml:space="preserve"> emv.vic.gov.au</w:t>
      </w:r>
      <w:r w:rsidR="7FD196A6" w:rsidRPr="50B02EE4">
        <w:rPr>
          <w:lang w:eastAsia="en-AU"/>
        </w:rPr>
        <w:t>.</w:t>
      </w:r>
      <w:r w:rsidRPr="006F7E03">
        <w:rPr>
          <w:lang w:eastAsia="en-AU"/>
        </w:rPr>
        <w:t xml:space="preserve"> You will be able to pick that up and have a look through that ahead of us getting into the better part of this season. On the next slide each year we assess based on risk those things that we might need to bolster. The government has again supported some additional supplementation of funding for our agencies as we head into this season, particularly around our aviation and firefighting work forces in FFM Vic. Bulk water storage and cartage given the dry conditions in some parts of the state and the Get Fire Ready Program that the CFA are rolling out. I would encourage you to look up the web site of the CFA </w:t>
      </w:r>
      <w:r w:rsidR="6BC30087" w:rsidRPr="534BB2E4">
        <w:rPr>
          <w:lang w:eastAsia="en-AU"/>
        </w:rPr>
        <w:t xml:space="preserve">cfa.vic.gov.au </w:t>
      </w:r>
      <w:r w:rsidRPr="006F7E03">
        <w:rPr>
          <w:lang w:eastAsia="en-AU"/>
        </w:rPr>
        <w:t xml:space="preserve">to really access the latest information in your local area and speak with your local brigade. </w:t>
      </w:r>
    </w:p>
    <w:p w14:paraId="7F0054DA" w14:textId="2013F9A4" w:rsidR="00AD1338" w:rsidRPr="006F7E03" w:rsidRDefault="00AD1338" w:rsidP="009350EE">
      <w:pPr>
        <w:pStyle w:val="Body"/>
        <w:rPr>
          <w:lang w:eastAsia="en-AU"/>
        </w:rPr>
      </w:pPr>
      <w:r w:rsidRPr="006F7E03">
        <w:rPr>
          <w:lang w:eastAsia="en-AU"/>
        </w:rPr>
        <w:t xml:space="preserve">Vic SES have been given some information you will probably start seeing this in your media feeds in the </w:t>
      </w:r>
      <w:bookmarkStart w:id="2" w:name="_Int_R1YcwLRF"/>
      <w:r w:rsidRPr="006F7E03">
        <w:rPr>
          <w:lang w:eastAsia="en-AU"/>
        </w:rPr>
        <w:t>not too distant</w:t>
      </w:r>
      <w:bookmarkEnd w:id="2"/>
      <w:r w:rsidRPr="006F7E03">
        <w:rPr>
          <w:lang w:eastAsia="en-AU"/>
        </w:rPr>
        <w:t xml:space="preserve"> future around the severe weather campaigns. We have procured some additional redundancy, what we call COWS, Comms on Wheels to have </w:t>
      </w:r>
      <w:r w:rsidR="334CCFC9" w:rsidRPr="534BB2E4">
        <w:rPr>
          <w:lang w:eastAsia="en-AU"/>
        </w:rPr>
        <w:t>in fill</w:t>
      </w:r>
      <w:r w:rsidRPr="006F7E03">
        <w:rPr>
          <w:lang w:eastAsia="en-AU"/>
        </w:rPr>
        <w:t xml:space="preserve"> for the radio and paging networks in the case of outages ahead of this season. </w:t>
      </w:r>
    </w:p>
    <w:p w14:paraId="4AC438B0" w14:textId="6CCB29E8" w:rsidR="00AD1338" w:rsidRPr="006F7E03" w:rsidRDefault="00AD1338" w:rsidP="009350EE">
      <w:pPr>
        <w:pStyle w:val="Body"/>
        <w:rPr>
          <w:lang w:eastAsia="en-AU"/>
        </w:rPr>
      </w:pPr>
      <w:r w:rsidRPr="006F7E03">
        <w:rPr>
          <w:lang w:eastAsia="en-AU"/>
        </w:rPr>
        <w:t xml:space="preserve">On this slide, we really give focus to the key things that we are doing or have done as part of our preparedness off the back of our coordinated </w:t>
      </w:r>
      <w:bookmarkStart w:id="3" w:name="_Int_drnOWp5k"/>
      <w:r w:rsidRPr="006F7E03">
        <w:rPr>
          <w:lang w:eastAsia="en-AU"/>
        </w:rPr>
        <w:t>after action</w:t>
      </w:r>
      <w:bookmarkEnd w:id="3"/>
      <w:r w:rsidRPr="006F7E03">
        <w:rPr>
          <w:lang w:eastAsia="en-AU"/>
        </w:rPr>
        <w:t xml:space="preserve"> reviews. We ran 35 debriefs with over 700 participants that resulted in over 10,000 observations and 360 findings which have now been converted into 30 lessons off the back of last season. What does that mean? We can't tackle all 50 items ahead of this high</w:t>
      </w:r>
      <w:r w:rsidR="5F211B7F" w:rsidRPr="2F0626E5">
        <w:rPr>
          <w:lang w:eastAsia="en-AU"/>
        </w:rPr>
        <w:t>-</w:t>
      </w:r>
      <w:r w:rsidRPr="006F7E03">
        <w:rPr>
          <w:lang w:eastAsia="en-AU"/>
        </w:rPr>
        <w:t xml:space="preserve">risk weather season but we have given focus to the things that are on this screen. The first being embedding local knowledge and connection with the field. The second being around effective planning and resource management, our incident action planning so that our crews from any of our responder agents are </w:t>
      </w:r>
      <w:r w:rsidR="71259365" w:rsidRPr="534BB2E4">
        <w:rPr>
          <w:lang w:eastAsia="en-AU"/>
        </w:rPr>
        <w:t>very</w:t>
      </w:r>
      <w:r w:rsidRPr="534BB2E4">
        <w:rPr>
          <w:lang w:eastAsia="en-AU"/>
        </w:rPr>
        <w:t xml:space="preserve"> </w:t>
      </w:r>
      <w:r w:rsidRPr="006F7E03">
        <w:rPr>
          <w:lang w:eastAsia="en-AU"/>
        </w:rPr>
        <w:t xml:space="preserve">clear about what their tasking is. Our processes around reopening roads have been reviewed and refined so we can make sure that farmers or agriculture Victoria or others that need to get back to tending cattle and other things can do that in a more timely manner but also getting impacted communities back in as quick as we can. The State Emergency Management Plan state that I just mentioned. </w:t>
      </w:r>
    </w:p>
    <w:p w14:paraId="64BF9DC3" w14:textId="77777777" w:rsidR="00AD1338" w:rsidRPr="006F7E03" w:rsidRDefault="00AD1338" w:rsidP="009350EE">
      <w:pPr>
        <w:pStyle w:val="Body"/>
        <w:rPr>
          <w:lang w:eastAsia="en-AU"/>
        </w:rPr>
      </w:pPr>
      <w:r w:rsidRPr="006F7E03">
        <w:rPr>
          <w:lang w:eastAsia="en-AU"/>
        </w:rPr>
        <w:lastRenderedPageBreak/>
        <w:t>On the next slide I wanted to focus on one of those which is local knowledge and field connection with the Incident Management Teams. This came out as both a positive and also an ongoing challenge for us in terms of making sure we have got the right types of local connection in with our Incident Management Teams. Understanding how communities, or where they are likely to gather post</w:t>
      </w:r>
      <w:r w:rsidRPr="006F7E03">
        <w:rPr>
          <w:lang w:eastAsia="en-AU"/>
        </w:rPr>
        <w:noBreakHyphen/>
        <w:t xml:space="preserve">impact as we saw in these fires, it is not always relief centres and those common places, community buildings that they go to and often it will be the local hall, the local sporting facility or other places where people are gathering post impact. How do we understand that and remain connected. </w:t>
      </w:r>
    </w:p>
    <w:p w14:paraId="26143C46" w14:textId="3C5B4C9E" w:rsidR="00AD1338" w:rsidRPr="006F7E03" w:rsidRDefault="00AD1338" w:rsidP="009350EE">
      <w:pPr>
        <w:pStyle w:val="Body"/>
        <w:rPr>
          <w:lang w:eastAsia="en-AU"/>
        </w:rPr>
      </w:pPr>
      <w:r w:rsidRPr="006F7E03">
        <w:rPr>
          <w:lang w:eastAsia="en-AU"/>
        </w:rPr>
        <w:t>Also the integration of local knowledge around fuel</w:t>
      </w:r>
      <w:r w:rsidR="7005E431" w:rsidRPr="061D9F55">
        <w:rPr>
          <w:lang w:eastAsia="en-AU"/>
        </w:rPr>
        <w:t>,</w:t>
      </w:r>
      <w:r w:rsidRPr="006F7E03">
        <w:rPr>
          <w:lang w:eastAsia="en-AU"/>
        </w:rPr>
        <w:t xml:space="preserve"> and I am talking bushfire fuelling in that case</w:t>
      </w:r>
      <w:r w:rsidR="0D4F3D7E" w:rsidRPr="061D9F55">
        <w:rPr>
          <w:lang w:eastAsia="en-AU"/>
        </w:rPr>
        <w:t>,</w:t>
      </w:r>
      <w:r w:rsidRPr="006F7E03">
        <w:rPr>
          <w:lang w:eastAsia="en-AU"/>
        </w:rPr>
        <w:t xml:space="preserve"> but also understanding where our teams are on the ground at any point in time and having them contribute to the decision</w:t>
      </w:r>
      <w:r>
        <w:noBreakHyphen/>
      </w:r>
      <w:r w:rsidRPr="006F7E03">
        <w:rPr>
          <w:lang w:eastAsia="en-AU"/>
        </w:rPr>
        <w:t xml:space="preserve">making in that sense. Our agencies are very much spending a lot of time on this and this has been something that we have had a focus on as the exercising ahead of this season. </w:t>
      </w:r>
    </w:p>
    <w:p w14:paraId="71591BA0" w14:textId="05DDA308" w:rsidR="00AD1338" w:rsidRPr="006F7E03" w:rsidRDefault="00AD1338" w:rsidP="009350EE">
      <w:pPr>
        <w:pStyle w:val="Body"/>
        <w:rPr>
          <w:lang w:eastAsia="en-AU"/>
        </w:rPr>
      </w:pPr>
      <w:r w:rsidRPr="006F7E03">
        <w:rPr>
          <w:lang w:eastAsia="en-AU"/>
        </w:rPr>
        <w:t xml:space="preserve">On the next slide we pick up on the relief and recovery activities which for this audience will be something very familiar to you and Argiri spoke about a range of the programs that were rolled out during this last season and are part of our core emergency </w:t>
      </w:r>
      <w:r w:rsidR="0FC25279" w:rsidRPr="534BB2E4">
        <w:rPr>
          <w:lang w:eastAsia="en-AU"/>
        </w:rPr>
        <w:t>relief</w:t>
      </w:r>
      <w:r w:rsidRPr="006F7E03">
        <w:rPr>
          <w:lang w:eastAsia="en-AU"/>
        </w:rPr>
        <w:t xml:space="preserve"> and recovery offerings. That guide that I spoke about earlier. Each of the government departments that have a relief responsibility have all been engaged with us in those briefings but also the exercising as we head into the season. It just shows the breadth of agencies and for those that are online today, a big shout out to you and thank you for what you did last season and thank you in anticipation for what you will do in support of communities again for this season. </w:t>
      </w:r>
    </w:p>
    <w:p w14:paraId="0285ACEF" w14:textId="16276FCC" w:rsidR="00AD1338" w:rsidRPr="006F7E03" w:rsidRDefault="00AD1338" w:rsidP="009350EE">
      <w:pPr>
        <w:pStyle w:val="Body"/>
        <w:rPr>
          <w:lang w:eastAsia="en-AU"/>
        </w:rPr>
      </w:pPr>
      <w:r w:rsidRPr="006F7E03">
        <w:rPr>
          <w:lang w:eastAsia="en-AU"/>
        </w:rPr>
        <w:t xml:space="preserve">Then, finally, recovery as I mentioned right at the very start on the next slide, is very much still something that is active and underway for many communities that were not only impacted in the fires of last year but also the floods of 22, the storms of 21 and the fires of 2019/20, all still have recovery activities and programs that are operating right at the moment. They sit within a range of government departments that have that specialty or services as part of their standard accountabilities and responsibilities. Our role at EMV is about making sure that is coordinated, connected and ensuring that where there are gaps, that we can bring that back to what we call the </w:t>
      </w:r>
      <w:r w:rsidR="2408F810" w:rsidRPr="02207291">
        <w:rPr>
          <w:lang w:eastAsia="en-AU"/>
        </w:rPr>
        <w:t>S</w:t>
      </w:r>
      <w:r w:rsidRPr="02207291">
        <w:rPr>
          <w:lang w:eastAsia="en-AU"/>
        </w:rPr>
        <w:t>tate</w:t>
      </w:r>
      <w:r w:rsidRPr="006F7E03">
        <w:rPr>
          <w:lang w:eastAsia="en-AU"/>
        </w:rPr>
        <w:t xml:space="preserve"> Emergency Management </w:t>
      </w:r>
      <w:r>
        <w:noBreakHyphen/>
      </w:r>
      <w:r w:rsidRPr="006F7E03">
        <w:rPr>
          <w:lang w:eastAsia="en-AU"/>
        </w:rPr>
        <w:t xml:space="preserve"> or the Security and Emergency Management Committee of Cabinet to provide advice as to the things that might need to be done in addition to those things that are done standard as part of our departments in that space. </w:t>
      </w:r>
    </w:p>
    <w:p w14:paraId="5D47FE33" w14:textId="77777777" w:rsidR="00AD1338" w:rsidRPr="006F7E03" w:rsidRDefault="00AD1338" w:rsidP="009350EE">
      <w:pPr>
        <w:pStyle w:val="Body"/>
        <w:rPr>
          <w:lang w:eastAsia="en-AU"/>
        </w:rPr>
      </w:pPr>
      <w:r w:rsidRPr="006F7E03">
        <w:rPr>
          <w:lang w:eastAsia="en-AU"/>
        </w:rPr>
        <w:t>In wrapping up before we take a few questions, on the next slide, the one thing I think is most important in terms of preparedness relates to three words that you can see on the screen </w:t>
      </w:r>
      <w:r w:rsidRPr="006F7E03">
        <w:rPr>
          <w:lang w:eastAsia="en-AU"/>
        </w:rPr>
        <w:noBreakHyphen/>
        <w:t xml:space="preserve"> relationships, relationships, relationships. I can't emphasise enough that making sure that you are connected with those that you may need to respond with, whether it is in a relief or response capacity ahead of our season and understanding who they are, what makes them tick will make a significant difference, as we know and we have heard through our coordinated after action reviews. It is such a key piece to ensure effective Emergency Management is the strength of relationships we build beforehand. With that, Mel, I am very happy to take a few questions here this morning. </w:t>
      </w:r>
    </w:p>
    <w:p w14:paraId="2DEFDF45" w14:textId="77777777" w:rsidR="00AD1338" w:rsidRPr="006F7E03" w:rsidRDefault="00AD1338" w:rsidP="009350EE">
      <w:pPr>
        <w:pStyle w:val="Body"/>
        <w:rPr>
          <w:lang w:eastAsia="en-AU"/>
        </w:rPr>
      </w:pPr>
    </w:p>
    <w:p w14:paraId="293383BC" w14:textId="3DFA24C0" w:rsidR="00AD1338" w:rsidRPr="006F7E03" w:rsidRDefault="0AD1B7F2" w:rsidP="009350EE">
      <w:pPr>
        <w:pStyle w:val="Body"/>
      </w:pPr>
      <w:r w:rsidRPr="1D395D54">
        <w:rPr>
          <w:lang w:eastAsia="en-AU"/>
        </w:rPr>
        <w:t>(T</w:t>
      </w:r>
      <w:r w:rsidR="4CA3B10F" w:rsidRPr="1D395D54">
        <w:rPr>
          <w:lang w:eastAsia="en-AU"/>
        </w:rPr>
        <w:t>ime</w:t>
      </w:r>
      <w:r w:rsidRPr="1D395D54">
        <w:rPr>
          <w:lang w:eastAsia="en-AU"/>
        </w:rPr>
        <w:t xml:space="preserve"> 28:40) </w:t>
      </w:r>
    </w:p>
    <w:p w14:paraId="66552465" w14:textId="6A118015" w:rsidR="00AD1338" w:rsidRPr="006F7E03" w:rsidRDefault="00AD1338" w:rsidP="009350EE">
      <w:pPr>
        <w:pStyle w:val="Body"/>
        <w:rPr>
          <w:lang w:eastAsia="en-AU"/>
        </w:rPr>
      </w:pPr>
      <w:r w:rsidRPr="006F7E03">
        <w:rPr>
          <w:lang w:eastAsia="en-AU"/>
        </w:rPr>
        <w:t xml:space="preserve">MELODY BUSH:  Thank you, Tim. There is certainly a great deal in your slide deck today and a lot for people to take in about your presentation. I will ask Tim to stay on screen now for the next few minutes for a couple of questions. Don't forget people to pop those questions in Slido. Tim, to kick us off, you mentioned the importance of connection with agencies, the sector and community, just your reflection on the role all of our community service organisations played in January 2026 bushfires, so just a reflection back and the importance of how communication and that connection works? </w:t>
      </w:r>
    </w:p>
    <w:p w14:paraId="4BC0BE0B" w14:textId="5691E793" w:rsidR="061D9F55" w:rsidRDefault="061D9F55" w:rsidP="061D9F55">
      <w:pPr>
        <w:pStyle w:val="Body"/>
        <w:rPr>
          <w:lang w:eastAsia="en-AU"/>
        </w:rPr>
      </w:pPr>
    </w:p>
    <w:p w14:paraId="1AC3B479" w14:textId="19ECBCB0" w:rsidR="00AD1338" w:rsidRPr="006F7E03" w:rsidRDefault="56F2A64D" w:rsidP="009350EE">
      <w:pPr>
        <w:pStyle w:val="Body"/>
      </w:pPr>
      <w:r w:rsidRPr="1D395D54">
        <w:rPr>
          <w:lang w:eastAsia="en-AU"/>
        </w:rPr>
        <w:t>(T</w:t>
      </w:r>
      <w:r w:rsidR="5EE2DD38" w:rsidRPr="1D395D54">
        <w:rPr>
          <w:lang w:eastAsia="en-AU"/>
        </w:rPr>
        <w:t>ime</w:t>
      </w:r>
      <w:r w:rsidRPr="1D395D54">
        <w:rPr>
          <w:lang w:eastAsia="en-AU"/>
        </w:rPr>
        <w:t xml:space="preserve"> 29:32) </w:t>
      </w:r>
    </w:p>
    <w:p w14:paraId="2D34F6AA" w14:textId="1B77B134" w:rsidR="00AD1338" w:rsidRPr="006F7E03" w:rsidRDefault="00AD1338" w:rsidP="009350EE">
      <w:pPr>
        <w:pStyle w:val="Body"/>
        <w:rPr>
          <w:lang w:eastAsia="en-AU"/>
        </w:rPr>
      </w:pPr>
      <w:r w:rsidRPr="006F7E03">
        <w:rPr>
          <w:lang w:eastAsia="en-AU"/>
        </w:rPr>
        <w:t xml:space="preserve">TIM WIEBUSCH:  Thanks. I think what I saw firsthand on the ground is those community service organisations that are living in those communities, working in those communities on a regular basis, they </w:t>
      </w:r>
      <w:r w:rsidRPr="006F7E03">
        <w:rPr>
          <w:lang w:eastAsia="en-AU"/>
        </w:rPr>
        <w:lastRenderedPageBreak/>
        <w:t xml:space="preserve">know some of the things that I spoke of that become so important. Where are the community gathering? Who are those most vulnerable? What are some of their needs? Our learning off the back of last season is how do we make sure that we are really connected through our Incident Management Teams beyond just some of what I would call our more traditional support agencies in that sense and through the likes of DFFH, or other government agencies, really link in with the local providers to be able to give us the best understanding of what the community needs at any point in time. Otherwise, we are not necessarily being able to wrap around the supports and programs that might be necessary until we stumble across them sometime down the track. </w:t>
      </w:r>
    </w:p>
    <w:p w14:paraId="63E7A54F" w14:textId="280ACE28" w:rsidR="00AD1338" w:rsidRPr="006F7E03" w:rsidRDefault="00AD1338" w:rsidP="009350EE">
      <w:pPr>
        <w:pStyle w:val="Body"/>
        <w:rPr>
          <w:lang w:eastAsia="en-AU"/>
        </w:rPr>
      </w:pPr>
      <w:r w:rsidRPr="006F7E03">
        <w:rPr>
          <w:lang w:eastAsia="en-AU"/>
        </w:rPr>
        <w:t xml:space="preserve">If I were to give a practical example of what I thought was terrific this last year, was what we called the relief convoys, where we had community service providers with some of our government agencies being able to get out in cars and literally take a convoy into local communities, the townships </w:t>
      </w:r>
      <w:r w:rsidR="38338BCD" w:rsidRPr="258945E2">
        <w:rPr>
          <w:lang w:eastAsia="en-AU"/>
        </w:rPr>
        <w:t xml:space="preserve">of </w:t>
      </w:r>
      <w:r w:rsidR="38338BCD" w:rsidRPr="234E4CCE">
        <w:rPr>
          <w:lang w:eastAsia="en-AU"/>
        </w:rPr>
        <w:t>Ruf</w:t>
      </w:r>
      <w:r w:rsidR="1C8A8677" w:rsidRPr="234E4CCE">
        <w:rPr>
          <w:lang w:eastAsia="en-AU"/>
        </w:rPr>
        <w:t>f</w:t>
      </w:r>
      <w:r w:rsidR="38338BCD" w:rsidRPr="234E4CCE">
        <w:rPr>
          <w:lang w:eastAsia="en-AU"/>
        </w:rPr>
        <w:t>y</w:t>
      </w:r>
      <w:r w:rsidR="38338BCD" w:rsidRPr="71F0EEF1">
        <w:rPr>
          <w:lang w:eastAsia="en-AU"/>
        </w:rPr>
        <w:t xml:space="preserve">, </w:t>
      </w:r>
      <w:r w:rsidR="1CA2A2C3" w:rsidRPr="3FD78520">
        <w:rPr>
          <w:lang w:eastAsia="en-AU"/>
        </w:rPr>
        <w:t>or</w:t>
      </w:r>
      <w:r w:rsidR="38338BCD" w:rsidRPr="39457138">
        <w:rPr>
          <w:lang w:eastAsia="en-AU"/>
        </w:rPr>
        <w:t xml:space="preserve"> </w:t>
      </w:r>
      <w:r w:rsidR="38338BCD" w:rsidRPr="789560D9">
        <w:rPr>
          <w:lang w:eastAsia="en-AU"/>
        </w:rPr>
        <w:t>Terip</w:t>
      </w:r>
      <w:r w:rsidR="38338BCD" w:rsidRPr="357FC970">
        <w:rPr>
          <w:lang w:eastAsia="en-AU"/>
        </w:rPr>
        <w:t xml:space="preserve"> </w:t>
      </w:r>
      <w:r w:rsidR="38338BCD" w:rsidRPr="3FD78520">
        <w:rPr>
          <w:lang w:eastAsia="en-AU"/>
        </w:rPr>
        <w:t xml:space="preserve">Terip </w:t>
      </w:r>
      <w:r w:rsidR="6C0E6B55" w:rsidRPr="3FD78520">
        <w:rPr>
          <w:lang w:eastAsia="en-AU"/>
        </w:rPr>
        <w:t>or</w:t>
      </w:r>
      <w:r w:rsidR="38338BCD" w:rsidRPr="31941D49">
        <w:rPr>
          <w:lang w:eastAsia="en-AU"/>
        </w:rPr>
        <w:t xml:space="preserve"> </w:t>
      </w:r>
      <w:r w:rsidR="38338BCD" w:rsidRPr="2C75E8E2">
        <w:rPr>
          <w:lang w:eastAsia="en-AU"/>
        </w:rPr>
        <w:t xml:space="preserve"> </w:t>
      </w:r>
      <w:r w:rsidRPr="006F7E03">
        <w:rPr>
          <w:lang w:eastAsia="en-AU"/>
        </w:rPr>
        <w:t xml:space="preserve"> Central Highlands or down into the </w:t>
      </w:r>
      <w:r w:rsidR="7183A8C9" w:rsidRPr="1DC1ECCD">
        <w:rPr>
          <w:lang w:eastAsia="en-AU"/>
        </w:rPr>
        <w:t>Otway's</w:t>
      </w:r>
      <w:r w:rsidRPr="006F7E03">
        <w:rPr>
          <w:lang w:eastAsia="en-AU"/>
        </w:rPr>
        <w:t xml:space="preserve"> to be able to connect with people where they are at. That is something I think we will take away as something to sustain as we head into this season as well. </w:t>
      </w:r>
    </w:p>
    <w:p w14:paraId="48BDA177" w14:textId="77777777" w:rsidR="00AD1338" w:rsidRPr="006F7E03" w:rsidRDefault="00AD1338" w:rsidP="009350EE">
      <w:pPr>
        <w:pStyle w:val="Body"/>
        <w:rPr>
          <w:lang w:eastAsia="en-AU"/>
        </w:rPr>
      </w:pPr>
    </w:p>
    <w:p w14:paraId="5A11D83C" w14:textId="14D31AA0" w:rsidR="00AD1338" w:rsidRPr="006F7E03" w:rsidRDefault="7EF3FCDE" w:rsidP="009350EE">
      <w:pPr>
        <w:pStyle w:val="Body"/>
      </w:pPr>
      <w:r w:rsidRPr="1D395D54">
        <w:rPr>
          <w:lang w:eastAsia="en-AU"/>
        </w:rPr>
        <w:t>(T</w:t>
      </w:r>
      <w:r w:rsidR="29C7CCEF" w:rsidRPr="1D395D54">
        <w:rPr>
          <w:lang w:eastAsia="en-AU"/>
        </w:rPr>
        <w:t>ime</w:t>
      </w:r>
      <w:r w:rsidRPr="1D395D54">
        <w:rPr>
          <w:lang w:eastAsia="en-AU"/>
        </w:rPr>
        <w:t xml:space="preserve"> 31:11) </w:t>
      </w:r>
    </w:p>
    <w:p w14:paraId="2DE81CEF" w14:textId="5409D757" w:rsidR="00AD1338" w:rsidRPr="006F7E03" w:rsidRDefault="00AD1338" w:rsidP="009350EE">
      <w:pPr>
        <w:pStyle w:val="Body"/>
        <w:rPr>
          <w:lang w:eastAsia="en-AU"/>
        </w:rPr>
      </w:pPr>
      <w:r w:rsidRPr="006F7E03">
        <w:rPr>
          <w:lang w:eastAsia="en-AU"/>
        </w:rPr>
        <w:t xml:space="preserve">MELODY BUSH:  Thanks, Tim. That is great practice. One of our audience members has got a question for you and it is quite broad so I will let you run with it. "What specific steps have been taken to incorporate vulnerable people and more specifically aged or disabled, into our Emergency Management planning?" So it is quite broad. </w:t>
      </w:r>
    </w:p>
    <w:p w14:paraId="3CAADA56" w14:textId="77777777" w:rsidR="00AD1338" w:rsidRPr="006F7E03" w:rsidRDefault="00AD1338" w:rsidP="009350EE">
      <w:pPr>
        <w:pStyle w:val="Body"/>
        <w:rPr>
          <w:lang w:eastAsia="en-AU"/>
        </w:rPr>
      </w:pPr>
    </w:p>
    <w:p w14:paraId="0186E319" w14:textId="7203144F" w:rsidR="00AD1338" w:rsidRPr="006F7E03" w:rsidRDefault="00AD1338" w:rsidP="009350EE">
      <w:pPr>
        <w:pStyle w:val="Body"/>
        <w:rPr>
          <w:lang w:eastAsia="en-AU"/>
        </w:rPr>
      </w:pPr>
      <w:r w:rsidRPr="006F7E03">
        <w:rPr>
          <w:lang w:eastAsia="en-AU"/>
        </w:rPr>
        <w:t xml:space="preserve">TIM WIEBUSCH:  What I could say to that is obviously our Municipal Emergency Management </w:t>
      </w:r>
      <w:r w:rsidRPr="1D395D54">
        <w:rPr>
          <w:lang w:eastAsia="en-AU"/>
        </w:rPr>
        <w:t>Plan</w:t>
      </w:r>
      <w:r w:rsidR="630E5945" w:rsidRPr="1D395D54">
        <w:rPr>
          <w:lang w:eastAsia="en-AU"/>
        </w:rPr>
        <w:t>ning Committees</w:t>
      </w:r>
      <w:r w:rsidRPr="006F7E03">
        <w:rPr>
          <w:lang w:eastAsia="en-AU"/>
        </w:rPr>
        <w:t xml:space="preserve"> have central to that the local government working with the likes of DFFH to really make sure that our vulnerable persons register has some currency in it, in that space. But we also don't want to get stuck with the strict definition sometimes that is used for vulnerable persons because that can mean different things for different folk. It goes back to what I just mentioned before, the connection with local community service providers back through our Emergency Management teams which is where the support agencies come into play. It remains central to making sure that we are getting real time information as to what are the communities that have been impacted by this event and what is the make up of them. My encouragement to those online today is make sure you have established those relationships so that we can have that connection as impacts start to occur in communities. </w:t>
      </w:r>
    </w:p>
    <w:p w14:paraId="2EC2DEFF" w14:textId="77777777" w:rsidR="00AD1338" w:rsidRPr="006F7E03" w:rsidRDefault="00AD1338" w:rsidP="009350EE">
      <w:pPr>
        <w:pStyle w:val="Body"/>
        <w:rPr>
          <w:lang w:eastAsia="en-AU"/>
        </w:rPr>
      </w:pPr>
    </w:p>
    <w:p w14:paraId="04F196DC" w14:textId="23A6919B" w:rsidR="00AD1338" w:rsidRPr="006F7E03" w:rsidRDefault="00AD1338" w:rsidP="009350EE">
      <w:pPr>
        <w:pStyle w:val="Body"/>
        <w:rPr>
          <w:lang w:eastAsia="en-AU"/>
        </w:rPr>
      </w:pPr>
      <w:r w:rsidRPr="006F7E03">
        <w:rPr>
          <w:lang w:eastAsia="en-AU"/>
        </w:rPr>
        <w:t xml:space="preserve">MELODY BUSH:  Thanks, Tim. The importance of neighbours, friends and families is always the first point as well. That is brilliant. Thank you again, Tim for sharing your wisdom, information and thoughts with our audience today. We really appreciate and value your time. We know you are very busy. Again, thank you for joining us today. </w:t>
      </w:r>
    </w:p>
    <w:p w14:paraId="43353A12" w14:textId="77777777" w:rsidR="00AD1338" w:rsidRPr="006F7E03" w:rsidRDefault="00AD1338" w:rsidP="009350EE">
      <w:pPr>
        <w:pStyle w:val="Body"/>
        <w:rPr>
          <w:lang w:eastAsia="en-AU"/>
        </w:rPr>
      </w:pPr>
    </w:p>
    <w:p w14:paraId="6C0192F3" w14:textId="6F135289" w:rsidR="00AD1338" w:rsidRPr="006F7E03" w:rsidRDefault="00AD1338" w:rsidP="009350EE">
      <w:pPr>
        <w:pStyle w:val="Body"/>
        <w:rPr>
          <w:lang w:eastAsia="en-AU"/>
        </w:rPr>
      </w:pPr>
      <w:r w:rsidRPr="006F7E03">
        <w:rPr>
          <w:lang w:eastAsia="en-AU"/>
        </w:rPr>
        <w:t xml:space="preserve">TIM WIEBUSCH:  Pleasure to be here and thank you for the invitation. We will no doubt see many of you across our High Risk Weather Season. </w:t>
      </w:r>
    </w:p>
    <w:p w14:paraId="136F64AC" w14:textId="77777777" w:rsidR="00AD1338" w:rsidRPr="006F7E03" w:rsidRDefault="00AD1338" w:rsidP="009350EE">
      <w:pPr>
        <w:pStyle w:val="Body"/>
        <w:rPr>
          <w:lang w:eastAsia="en-AU"/>
        </w:rPr>
      </w:pPr>
    </w:p>
    <w:p w14:paraId="3375DFA5" w14:textId="126CD93D" w:rsidR="00AD1338" w:rsidRPr="006F7E03" w:rsidRDefault="00AD1338" w:rsidP="009350EE">
      <w:pPr>
        <w:pStyle w:val="Body"/>
      </w:pPr>
      <w:r w:rsidRPr="006F7E03">
        <w:rPr>
          <w:lang w:eastAsia="en-AU"/>
        </w:rPr>
        <w:t xml:space="preserve">MELODY BUSH:  Thanks, Tim. I will now welcome Andrea Spiteri to the forum. Andrea is our Executive Director Emergency Management at the department. She will provide a range of policy and practice updates. Over to you, Andrea. </w:t>
      </w:r>
    </w:p>
    <w:p w14:paraId="7E17F8FC" w14:textId="5BAA2B7D" w:rsidR="40D7B3D9" w:rsidRDefault="40D7B3D9" w:rsidP="40D7B3D9">
      <w:pPr>
        <w:pStyle w:val="Body"/>
        <w:rPr>
          <w:lang w:eastAsia="en-AU"/>
        </w:rPr>
      </w:pPr>
    </w:p>
    <w:p w14:paraId="3E47C300" w14:textId="77777777" w:rsidR="00F94B0F" w:rsidRDefault="00F94B0F" w:rsidP="009350EE">
      <w:pPr>
        <w:pStyle w:val="Body"/>
        <w:rPr>
          <w:lang w:eastAsia="en-AU"/>
        </w:rPr>
      </w:pPr>
      <w:r>
        <w:rPr>
          <w:lang w:eastAsia="en-AU"/>
        </w:rPr>
        <w:t xml:space="preserve">(Time 33:40) </w:t>
      </w:r>
    </w:p>
    <w:p w14:paraId="57D57F38" w14:textId="1D7F78BE" w:rsidR="00AD1338" w:rsidRPr="006F7E03" w:rsidRDefault="00AD1338" w:rsidP="009350EE">
      <w:pPr>
        <w:pStyle w:val="Body"/>
        <w:rPr>
          <w:lang w:eastAsia="en-AU"/>
        </w:rPr>
      </w:pPr>
      <w:r w:rsidRPr="006F7E03">
        <w:rPr>
          <w:lang w:eastAsia="en-AU"/>
        </w:rPr>
        <w:t xml:space="preserve">ANDREA SPITERI:  Thanks, Mel, and hi, everyone. As Mel said I am the Executive Director for Emergency Management for the department and I know we have been putting this forum on for a few years now and so I </w:t>
      </w:r>
      <w:r w:rsidRPr="006F7E03">
        <w:rPr>
          <w:lang w:eastAsia="en-AU"/>
        </w:rPr>
        <w:lastRenderedPageBreak/>
        <w:t xml:space="preserve">have met and seen many of you before and I look forward to sharing some information with you today. I also wanted to acknowledge that we have quite a few of our staff from our Emergency Management branch and our Comms team and I thank them for all their work in putting this forum on for you today. I hope you find it really useful. </w:t>
      </w:r>
    </w:p>
    <w:p w14:paraId="347E6142" w14:textId="55B4882D" w:rsidR="00AD1338" w:rsidRPr="006F7E03" w:rsidRDefault="00AD1338" w:rsidP="009350EE">
      <w:pPr>
        <w:pStyle w:val="Body"/>
        <w:rPr>
          <w:lang w:eastAsia="en-AU"/>
        </w:rPr>
      </w:pPr>
      <w:r w:rsidRPr="006F7E03">
        <w:rPr>
          <w:lang w:eastAsia="en-AU"/>
        </w:rPr>
        <w:t xml:space="preserve">I am here today to provide you with an Emergency Management update from the department, </w:t>
      </w:r>
      <w:r w:rsidR="00E6651C">
        <w:rPr>
          <w:lang w:eastAsia="en-AU"/>
        </w:rPr>
        <w:t xml:space="preserve">specifically </w:t>
      </w:r>
      <w:r w:rsidRPr="006F7E03">
        <w:rPr>
          <w:lang w:eastAsia="en-AU"/>
        </w:rPr>
        <w:t xml:space="preserve">around the updates to the Social Services Sector Emergency Management Policy and also the associated attestation process </w:t>
      </w:r>
      <w:r w:rsidR="00A07E46">
        <w:rPr>
          <w:lang w:eastAsia="en-AU"/>
        </w:rPr>
        <w:t xml:space="preserve">that </w:t>
      </w:r>
      <w:r w:rsidRPr="006F7E03">
        <w:rPr>
          <w:lang w:eastAsia="en-AU"/>
        </w:rPr>
        <w:t xml:space="preserve">we go through every year to support you and your agency in meeting the emergency preparedness requirements under that policy. </w:t>
      </w:r>
      <w:r w:rsidR="003271DB">
        <w:rPr>
          <w:lang w:eastAsia="en-AU"/>
        </w:rPr>
        <w:t xml:space="preserve">Please </w:t>
      </w:r>
      <w:r w:rsidR="003271DB" w:rsidRPr="05FB4D99">
        <w:rPr>
          <w:lang w:eastAsia="en-AU"/>
        </w:rPr>
        <w:t>f</w:t>
      </w:r>
      <w:r w:rsidRPr="05FB4D99">
        <w:rPr>
          <w:lang w:eastAsia="en-AU"/>
        </w:rPr>
        <w:t>eel</w:t>
      </w:r>
      <w:r w:rsidRPr="006F7E03">
        <w:rPr>
          <w:lang w:eastAsia="en-AU"/>
        </w:rPr>
        <w:t xml:space="preserve"> free to post any questions that you have about the presentation content, straight into the Q&amp;A function and the team will respond to your queries as we go. As Mel mentioned earlier, we will have a panel later as well and we can chat some more there. </w:t>
      </w:r>
    </w:p>
    <w:p w14:paraId="6F65F99D" w14:textId="77777777" w:rsidR="00AD1338" w:rsidRPr="006F7E03" w:rsidRDefault="00AD1338" w:rsidP="009350EE">
      <w:pPr>
        <w:pStyle w:val="Body"/>
        <w:rPr>
          <w:lang w:eastAsia="en-AU"/>
        </w:rPr>
      </w:pPr>
      <w:r w:rsidRPr="006F7E03">
        <w:rPr>
          <w:lang w:eastAsia="en-AU"/>
        </w:rPr>
        <w:t xml:space="preserve">Let's start with the Social Services Sector Emergency Management Policy update for this year. For those of you who may be new and as a refresher for those that have been in the sector for a while, this policy aims to protect Victorians' health, their safety and wellbeing by outlining how Social Services plan and prepare for emergencies. To access a copy of the updated 2026 policy, which has been recently released, please go to the department's service providers, Emergency Management web site. That is where all of our relevant information and resources are housed. I encourage you to do that anyway, to check those out. </w:t>
      </w:r>
    </w:p>
    <w:p w14:paraId="3625F7AB" w14:textId="77777777" w:rsidR="00AD1338" w:rsidRPr="006F7E03" w:rsidRDefault="00AD1338" w:rsidP="009350EE">
      <w:pPr>
        <w:pStyle w:val="Body"/>
        <w:rPr>
          <w:lang w:eastAsia="en-AU"/>
        </w:rPr>
      </w:pPr>
      <w:r w:rsidRPr="006F7E03">
        <w:rPr>
          <w:lang w:eastAsia="en-AU"/>
        </w:rPr>
        <w:t>The team is adding the link to the chat function now as well in case you haven't been there before. The policy requires services that are funded, regulated or directly delivered by the department to have an appropriate Emergency Management plan in place. To review that plan each year by 1 November and then attest to the department that you are prepared for emergencies and this attestation is due by 30 November each year. The policy outlines some specific actions that are required of home</w:t>
      </w:r>
      <w:r w:rsidRPr="006F7E03">
        <w:rPr>
          <w:lang w:eastAsia="en-AU"/>
        </w:rPr>
        <w:noBreakHyphen/>
        <w:t xml:space="preserve">based carers and service providers that are located in areas of heightened bushfire risk and these are the actions that you must take on a Catastrophic Fire Danger Day and for some service providers, that is on an Extreme Fire Danger Rating Day as well. This is when those forecasts are for the weather district in which your service is located. </w:t>
      </w:r>
    </w:p>
    <w:p w14:paraId="699B29DE" w14:textId="272035FB" w:rsidR="00AD1338" w:rsidRPr="006F7E03" w:rsidRDefault="00AD1338" w:rsidP="009350EE">
      <w:pPr>
        <w:pStyle w:val="Body"/>
        <w:rPr>
          <w:lang w:eastAsia="en-AU"/>
        </w:rPr>
      </w:pPr>
      <w:r w:rsidRPr="006F7E03">
        <w:rPr>
          <w:lang w:eastAsia="en-AU"/>
        </w:rPr>
        <w:t>Speaking of which, we have on the screen here a very well</w:t>
      </w:r>
      <w:r>
        <w:noBreakHyphen/>
      </w:r>
      <w:r w:rsidRPr="006F7E03">
        <w:rPr>
          <w:lang w:eastAsia="en-AU"/>
        </w:rPr>
        <w:t>known sign that many of you will see across the state and should pay close attention to as we are now in the High Risk Weather Season. It is important to note that while our policy has been updated, your obligations as a service provider in relation to emergency preparedness haven't changed from previous years. Specifically</w:t>
      </w:r>
      <w:r w:rsidR="003A6A16">
        <w:rPr>
          <w:lang w:eastAsia="en-AU"/>
        </w:rPr>
        <w:t>,</w:t>
      </w:r>
      <w:r w:rsidRPr="006F7E03">
        <w:rPr>
          <w:lang w:eastAsia="en-AU"/>
        </w:rPr>
        <w:t xml:space="preserve"> regarding bushfire prone areas. Services located in the areas of heightened bushfire or grass fire risk should undertake Emergency Management planning and develop a separate Bushfire Survival Plan. The Bushfire Survival Plan should detail your early relocation triggers, a safe relocation destination for your service, transport, how you are going to get to that location and all the processes and procedures you will need to go through for relocating your clients and services. It is worth noting that Homes Victoria's fire services team manages Bushfire Survival Plans where the state owns or is responsible for the property, which will apply to many of you. Home</w:t>
      </w:r>
      <w:r>
        <w:noBreakHyphen/>
      </w:r>
      <w:r w:rsidRPr="006F7E03">
        <w:rPr>
          <w:lang w:eastAsia="en-AU"/>
        </w:rPr>
        <w:t xml:space="preserve">based care services, such as foster care, kinship care and Aboriginal children and Aboriginal care services located in areas of heightened bushfire risk are required to have a Bushfire Leave Early Plan in place for each child in their care. A template for the Bushfire Leave Early Plan is available on the department service providers Emergency Management web site. Go to the link along with the policy. </w:t>
      </w:r>
    </w:p>
    <w:p w14:paraId="00A2262F" w14:textId="77777777" w:rsidR="00AD1338" w:rsidRPr="006F7E03" w:rsidRDefault="00AD1338" w:rsidP="009350EE">
      <w:pPr>
        <w:pStyle w:val="Body"/>
        <w:rPr>
          <w:lang w:eastAsia="en-AU"/>
        </w:rPr>
      </w:pPr>
      <w:r w:rsidRPr="006F7E03">
        <w:rPr>
          <w:lang w:eastAsia="en-AU"/>
        </w:rPr>
        <w:t>Regarding catastrophic or Extreme Fire Danger Rating Day relocations, service providers should independently monitor the fire weather district forecasts and fire danger ratings for the weather district that you are in. It is really important that you know which weather district you are in as that is how the ratings are put out through the state. You should also be preparing to enact your Emergency Management and Bushfire Survival Plans as necessary. Residential and home</w:t>
      </w:r>
      <w:r w:rsidRPr="006F7E03">
        <w:rPr>
          <w:lang w:eastAsia="en-AU"/>
        </w:rPr>
        <w:noBreakHyphen/>
        <w:t xml:space="preserve">based care services located in areas of heightened bushfire risk are required to relocate the day before a forecast Catastrophic Fire Danger Day. As I mentioned before, there are some residential care services that need to relocate on an Extreme Fire Danger Rating Day. Other service providers may choose to factor relocation into the way that you deliver your services on those days, or you might have other Catastrophic Fire Danger Day provisions in your Emergency Management plan. </w:t>
      </w:r>
    </w:p>
    <w:p w14:paraId="679F8834" w14:textId="1B644539" w:rsidR="00AD1338" w:rsidRPr="006F7E03" w:rsidRDefault="00AD1338" w:rsidP="009350EE">
      <w:pPr>
        <w:pStyle w:val="Body"/>
        <w:rPr>
          <w:lang w:eastAsia="en-AU"/>
        </w:rPr>
      </w:pPr>
      <w:r w:rsidRPr="006F7E03">
        <w:rPr>
          <w:lang w:eastAsia="en-AU"/>
        </w:rPr>
        <w:lastRenderedPageBreak/>
        <w:t xml:space="preserve">This year's policy as I mentioned </w:t>
      </w:r>
      <w:r w:rsidR="006F4981">
        <w:rPr>
          <w:lang w:eastAsia="en-AU"/>
        </w:rPr>
        <w:t>h</w:t>
      </w:r>
      <w:r w:rsidRPr="006F7E03">
        <w:rPr>
          <w:lang w:eastAsia="en-AU"/>
        </w:rPr>
        <w:t xml:space="preserve">as been updated and we review the policy every year and update it as required. We want to do that to make sure that it is current and it is fit for purpose as well. So the main changes for the policy for this year include a new principles section to guide Emergency Management planning. What this section does is it brings together the expectations into one clear section that frames the policy requirements. Next we have got service providers, Emergency Management responsibilities, they have been reorganised under before, during and after </w:t>
      </w:r>
      <w:r w:rsidR="009F7DED">
        <w:rPr>
          <w:lang w:eastAsia="en-AU"/>
        </w:rPr>
        <w:t xml:space="preserve">over </w:t>
      </w:r>
      <w:r w:rsidRPr="006F7E03">
        <w:rPr>
          <w:lang w:eastAsia="en-AU"/>
        </w:rPr>
        <w:t>the life cycle of Emergency Management for readability. Hopefully that is helpful for you. Hazards</w:t>
      </w:r>
      <w:r>
        <w:noBreakHyphen/>
      </w:r>
      <w:r w:rsidRPr="006F7E03">
        <w:rPr>
          <w:lang w:eastAsia="en-AU"/>
        </w:rPr>
        <w:t xml:space="preserve">specific guidance has been moved out of the policy to sit in the companion document, which is the reference guide to help you with your Emergency Management planning. </w:t>
      </w:r>
    </w:p>
    <w:p w14:paraId="6E391665" w14:textId="23EE41BB" w:rsidR="00AD1338" w:rsidRPr="006F7E03" w:rsidRDefault="00AD1338" w:rsidP="009350EE">
      <w:pPr>
        <w:pStyle w:val="Body"/>
        <w:rPr>
          <w:lang w:eastAsia="en-AU"/>
        </w:rPr>
      </w:pPr>
      <w:r w:rsidRPr="006F7E03">
        <w:rPr>
          <w:lang w:eastAsia="en-AU"/>
        </w:rPr>
        <w:t>Then there are a couple of changes to specific policy </w:t>
      </w:r>
      <w:r>
        <w:noBreakHyphen/>
      </w:r>
      <w:r w:rsidRPr="006F7E03">
        <w:rPr>
          <w:lang w:eastAsia="en-AU"/>
        </w:rPr>
        <w:t xml:space="preserve"> service specific policy requirements. Those that I want to flag here are that home</w:t>
      </w:r>
      <w:r>
        <w:noBreakHyphen/>
      </w:r>
      <w:r w:rsidRPr="006F7E03">
        <w:rPr>
          <w:lang w:eastAsia="en-AU"/>
        </w:rPr>
        <w:t>based requirements for care services have been extended to carers residing interstate and the department is currently working through the processes around that. There is also some updated relocation requirements there. Some of you will be aware that the transferred Supported Independent Living and Short</w:t>
      </w:r>
      <w:r>
        <w:noBreakHyphen/>
      </w:r>
      <w:r w:rsidRPr="006F7E03">
        <w:rPr>
          <w:lang w:eastAsia="en-AU"/>
        </w:rPr>
        <w:t xml:space="preserve">Term Accommodation and Assistance </w:t>
      </w:r>
      <w:r w:rsidR="00184B22">
        <w:rPr>
          <w:lang w:eastAsia="en-AU"/>
        </w:rPr>
        <w:t xml:space="preserve">service providers </w:t>
      </w:r>
      <w:r w:rsidR="008501BF">
        <w:rPr>
          <w:lang w:eastAsia="en-AU"/>
        </w:rPr>
        <w:t xml:space="preserve">that </w:t>
      </w:r>
      <w:r w:rsidRPr="006F7E03">
        <w:rPr>
          <w:lang w:eastAsia="en-AU"/>
        </w:rPr>
        <w:t>were previously funded by the department are no longer in scope of this policy. As such we have made a couple of changes regarding those services. First, we have removed the references to SIL and STAA services. Then we have clarified the responsibilities for the department as the landlord for department</w:t>
      </w:r>
      <w:r>
        <w:noBreakHyphen/>
      </w:r>
      <w:r w:rsidRPr="006F7E03">
        <w:rPr>
          <w:lang w:eastAsia="en-AU"/>
        </w:rPr>
        <w:t>owned disability accommodation and short</w:t>
      </w:r>
      <w:r>
        <w:noBreakHyphen/>
      </w:r>
      <w:r w:rsidRPr="006F7E03">
        <w:rPr>
          <w:lang w:eastAsia="en-AU"/>
        </w:rPr>
        <w:t xml:space="preserve">term respite properties. That includes maintaining a channel for SIL and STAA providers to notify the department when residents are relocated during an emergency. </w:t>
      </w:r>
    </w:p>
    <w:p w14:paraId="1F1D0E64" w14:textId="3D8A22DA" w:rsidR="00AD1338" w:rsidRPr="006F7E03" w:rsidRDefault="00AD1338" w:rsidP="009350EE">
      <w:pPr>
        <w:pStyle w:val="Body"/>
        <w:rPr>
          <w:lang w:eastAsia="en-AU"/>
        </w:rPr>
      </w:pPr>
      <w:r w:rsidRPr="006F7E03">
        <w:rPr>
          <w:lang w:eastAsia="en-AU"/>
        </w:rPr>
        <w:t xml:space="preserve">The requirements related to relocation notification have also been updated. Services are required to relocate ahead of a forecast Extreme Fire Danger Rating Day or Catastrophic Fire Danger Day must enact their plans from 9am the day before. It was previously at 9am but it is from 9am the day before, reflecting that forecasts  may be issued at any time the day before. And we have also updated the emergency relocation hot line number for those services that are reporting through to South division in the department. Take note of that number because it has changed this year. It is really important. </w:t>
      </w:r>
    </w:p>
    <w:p w14:paraId="38BDC2CF" w14:textId="1AAA3C3B" w:rsidR="00AD1338" w:rsidRPr="006F7E03" w:rsidRDefault="00AD1338" w:rsidP="009350EE">
      <w:pPr>
        <w:pStyle w:val="Body"/>
        <w:rPr>
          <w:lang w:eastAsia="en-AU"/>
        </w:rPr>
      </w:pPr>
      <w:r w:rsidRPr="006F7E03">
        <w:rPr>
          <w:lang w:eastAsia="en-AU"/>
        </w:rPr>
        <w:t>How do agencies attest online? This process has</w:t>
      </w:r>
      <w:r w:rsidR="00775294">
        <w:rPr>
          <w:lang w:eastAsia="en-AU"/>
        </w:rPr>
        <w:t xml:space="preserve"> not </w:t>
      </w:r>
      <w:r w:rsidRPr="006F7E03">
        <w:rPr>
          <w:lang w:eastAsia="en-AU"/>
        </w:rPr>
        <w:t xml:space="preserve"> changed from previous years. For those that have done it previously, you will be very familiar with this. For those that are new, it is really important to understand that this attestation must be completed by 30 November. Agencies that are required to attest to the department under the policy should have received an email from the department's policy and programs team which is the generic email you are looking for is empolicy@dffh.vic.gov.au. You should have received that on 1 October last week. That is notifying you of the need to report. That email was sent to the primary and/or Emergency Management agency contact that is listed in the SAM module. So that is where it has gone. </w:t>
      </w:r>
    </w:p>
    <w:p w14:paraId="62E746AE" w14:textId="308640B4" w:rsidR="00AD1338" w:rsidRPr="006F7E03" w:rsidRDefault="00AD1338" w:rsidP="009350EE">
      <w:pPr>
        <w:pStyle w:val="Body"/>
        <w:rPr>
          <w:lang w:eastAsia="en-AU"/>
        </w:rPr>
      </w:pPr>
      <w:r w:rsidRPr="006F7E03">
        <w:rPr>
          <w:lang w:eastAsia="en-AU"/>
        </w:rPr>
        <w:t xml:space="preserve">Attesting online is not complex. It can be done simply by completing the Emergency Preparedness Attestation form. That is in the SAM module and you can access that through your My Agency link in the Funded Agency Channel. If you are unsure about whether your services is in scope for attestation, you can check this quickly by navigating to the compliance tab that is in SAM or your </w:t>
      </w:r>
      <w:r w:rsidRPr="05FB4D99">
        <w:rPr>
          <w:lang w:eastAsia="en-AU"/>
        </w:rPr>
        <w:t>agen</w:t>
      </w:r>
      <w:r w:rsidR="001160F1" w:rsidRPr="05FB4D99">
        <w:rPr>
          <w:lang w:eastAsia="en-AU"/>
        </w:rPr>
        <w:t>cy</w:t>
      </w:r>
      <w:r w:rsidRPr="05FB4D99">
        <w:rPr>
          <w:lang w:eastAsia="en-AU"/>
        </w:rPr>
        <w:t>.</w:t>
      </w:r>
      <w:r w:rsidRPr="006F7E03">
        <w:rPr>
          <w:lang w:eastAsia="en-AU"/>
        </w:rPr>
        <w:t xml:space="preserve"> If your agency </w:t>
      </w:r>
      <w:r w:rsidR="00031ADF">
        <w:rPr>
          <w:lang w:eastAsia="en-AU"/>
        </w:rPr>
        <w:t xml:space="preserve">does </w:t>
      </w:r>
      <w:r w:rsidRPr="05FB4D99">
        <w:rPr>
          <w:lang w:eastAsia="en-AU"/>
        </w:rPr>
        <w:t>provide</w:t>
      </w:r>
      <w:r w:rsidRPr="006F7E03">
        <w:rPr>
          <w:lang w:eastAsia="en-AU"/>
        </w:rPr>
        <w:t xml:space="preserve"> services that are in scope for the policy, the Emergency Preparedness Attestation form will be visible and accessible to you. It will be sitting underneath that tab. If your agency services are out of scope for the policy, then you won't see the form. It won't be visible to you and you won't be able to access it. </w:t>
      </w:r>
    </w:p>
    <w:p w14:paraId="5D8F65FD" w14:textId="77777777" w:rsidR="00AD1338" w:rsidRPr="006F7E03" w:rsidRDefault="00AD1338" w:rsidP="009350EE">
      <w:pPr>
        <w:pStyle w:val="Body"/>
        <w:rPr>
          <w:lang w:eastAsia="en-AU"/>
        </w:rPr>
      </w:pPr>
      <w:r w:rsidRPr="006F7E03">
        <w:rPr>
          <w:lang w:eastAsia="en-AU"/>
        </w:rPr>
        <w:t>Please note 30 November is a hard deadline. It is a system</w:t>
      </w:r>
      <w:r w:rsidRPr="006F7E03">
        <w:rPr>
          <w:lang w:eastAsia="en-AU"/>
        </w:rPr>
        <w:noBreakHyphen/>
        <w:t xml:space="preserve">generated hard deadline. So it is really important that we hear from you by 30 November if you try and go into this after 30 November it won't be available to you online. Please make a note and I would encourage you to do that as soon as possible. Any agency that doesn't attest by that date is then identified as noncompliant in our system, which we don't want that, so please plan now to avoid that. </w:t>
      </w:r>
    </w:p>
    <w:p w14:paraId="61488083" w14:textId="77777777" w:rsidR="00AD1338" w:rsidRPr="006F7E03" w:rsidRDefault="00AD1338" w:rsidP="009350EE">
      <w:pPr>
        <w:pStyle w:val="Body"/>
        <w:rPr>
          <w:lang w:eastAsia="en-AU"/>
        </w:rPr>
      </w:pPr>
      <w:r w:rsidRPr="006F7E03">
        <w:rPr>
          <w:lang w:eastAsia="en-AU"/>
        </w:rPr>
        <w:t xml:space="preserve">There is a how to guide on the Funded Agency Channel web site as well. I would suggest you start with that if you haven't done this before. It is really simple. It is step by step instructions to support you through the attestation process. So the Emergency Management team is now posting this document in the chat for you and you can access that at your convenience. </w:t>
      </w:r>
    </w:p>
    <w:p w14:paraId="3577071E" w14:textId="77777777" w:rsidR="00AD1338" w:rsidRPr="006F7E03" w:rsidRDefault="00AD1338" w:rsidP="009350EE">
      <w:pPr>
        <w:pStyle w:val="Body"/>
        <w:rPr>
          <w:lang w:eastAsia="en-AU"/>
        </w:rPr>
      </w:pPr>
      <w:r w:rsidRPr="006F7E03">
        <w:rPr>
          <w:lang w:eastAsia="en-AU"/>
        </w:rPr>
        <w:lastRenderedPageBreak/>
        <w:t xml:space="preserve">A reminder, in case of any councils who have joined us today, providing services in scope for the policy, it is important to note that this is a requirement to have an agency Emergency Management plan for your services is completely separate to your Municipal Emergency Management Plan. </w:t>
      </w:r>
    </w:p>
    <w:p w14:paraId="3258E876" w14:textId="109D75BF" w:rsidR="00AD1338" w:rsidRPr="006F7E03" w:rsidRDefault="00AD1338" w:rsidP="009350EE">
      <w:pPr>
        <w:pStyle w:val="Body"/>
        <w:rPr>
          <w:lang w:eastAsia="en-AU"/>
        </w:rPr>
      </w:pPr>
      <w:r w:rsidRPr="006F7E03">
        <w:rPr>
          <w:lang w:eastAsia="en-AU"/>
        </w:rPr>
        <w:t xml:space="preserve">A couple of other things for this year. We have also completed a new guidance note this year. This guidance note for </w:t>
      </w:r>
      <w:r w:rsidR="00E04108" w:rsidRPr="05FB4D99">
        <w:rPr>
          <w:lang w:eastAsia="en-AU"/>
        </w:rPr>
        <w:t>E</w:t>
      </w:r>
      <w:r w:rsidRPr="05FB4D99">
        <w:rPr>
          <w:lang w:eastAsia="en-AU"/>
        </w:rPr>
        <w:t xml:space="preserve">ngaging </w:t>
      </w:r>
      <w:r w:rsidR="000D645B" w:rsidRPr="05FB4D99">
        <w:rPr>
          <w:lang w:eastAsia="en-AU"/>
        </w:rPr>
        <w:t>C</w:t>
      </w:r>
      <w:r w:rsidRPr="05FB4D99">
        <w:rPr>
          <w:lang w:eastAsia="en-AU"/>
        </w:rPr>
        <w:t>hildren</w:t>
      </w:r>
      <w:r w:rsidRPr="006F7E03">
        <w:rPr>
          <w:lang w:eastAsia="en-AU"/>
        </w:rPr>
        <w:t xml:space="preserve"> and </w:t>
      </w:r>
      <w:r w:rsidR="000D645B" w:rsidRPr="05FB4D99">
        <w:rPr>
          <w:lang w:eastAsia="en-AU"/>
        </w:rPr>
        <w:t>Y</w:t>
      </w:r>
      <w:r w:rsidRPr="05FB4D99">
        <w:rPr>
          <w:lang w:eastAsia="en-AU"/>
        </w:rPr>
        <w:t xml:space="preserve">oung </w:t>
      </w:r>
      <w:r w:rsidR="000D645B" w:rsidRPr="05FB4D99">
        <w:rPr>
          <w:lang w:eastAsia="en-AU"/>
        </w:rPr>
        <w:t>P</w:t>
      </w:r>
      <w:r w:rsidRPr="05FB4D99">
        <w:rPr>
          <w:lang w:eastAsia="en-AU"/>
        </w:rPr>
        <w:t>eople</w:t>
      </w:r>
      <w:r w:rsidRPr="006F7E03">
        <w:rPr>
          <w:lang w:eastAsia="en-AU"/>
        </w:rPr>
        <w:t xml:space="preserve"> in </w:t>
      </w:r>
      <w:r w:rsidR="000D645B" w:rsidRPr="05FB4D99">
        <w:rPr>
          <w:lang w:eastAsia="en-AU"/>
        </w:rPr>
        <w:t>L</w:t>
      </w:r>
      <w:r w:rsidRPr="05FB4D99">
        <w:rPr>
          <w:lang w:eastAsia="en-AU"/>
        </w:rPr>
        <w:t>ocal</w:t>
      </w:r>
      <w:r w:rsidRPr="006F7E03">
        <w:rPr>
          <w:lang w:eastAsia="en-AU"/>
        </w:rPr>
        <w:t xml:space="preserve"> Emergency Management </w:t>
      </w:r>
      <w:r w:rsidR="000D645B" w:rsidRPr="05FB4D99">
        <w:rPr>
          <w:lang w:eastAsia="en-AU"/>
        </w:rPr>
        <w:t>P</w:t>
      </w:r>
      <w:r w:rsidRPr="05FB4D99">
        <w:rPr>
          <w:lang w:eastAsia="en-AU"/>
        </w:rPr>
        <w:t>lanning</w:t>
      </w:r>
      <w:r w:rsidRPr="006F7E03">
        <w:rPr>
          <w:lang w:eastAsia="en-AU"/>
        </w:rPr>
        <w:t xml:space="preserve"> was developed in response to a recommendation that came out of the Victorian Parliament's </w:t>
      </w:r>
      <w:r w:rsidR="00F12839" w:rsidRPr="05FB4D99">
        <w:rPr>
          <w:lang w:eastAsia="en-AU"/>
        </w:rPr>
        <w:t>E</w:t>
      </w:r>
      <w:r w:rsidRPr="05FB4D99">
        <w:rPr>
          <w:lang w:eastAsia="en-AU"/>
        </w:rPr>
        <w:t>nquiry</w:t>
      </w:r>
      <w:r w:rsidRPr="006F7E03">
        <w:rPr>
          <w:lang w:eastAsia="en-AU"/>
        </w:rPr>
        <w:t xml:space="preserve"> into </w:t>
      </w:r>
      <w:r w:rsidR="00F12839" w:rsidRPr="05FB4D99">
        <w:rPr>
          <w:lang w:eastAsia="en-AU"/>
        </w:rPr>
        <w:t>C</w:t>
      </w:r>
      <w:r w:rsidRPr="05FB4D99">
        <w:rPr>
          <w:lang w:eastAsia="en-AU"/>
        </w:rPr>
        <w:t xml:space="preserve">limate </w:t>
      </w:r>
      <w:r w:rsidR="00F12839" w:rsidRPr="05FB4D99">
        <w:rPr>
          <w:lang w:eastAsia="en-AU"/>
        </w:rPr>
        <w:t>R</w:t>
      </w:r>
      <w:r w:rsidRPr="05FB4D99">
        <w:rPr>
          <w:lang w:eastAsia="en-AU"/>
        </w:rPr>
        <w:t>esilience.</w:t>
      </w:r>
      <w:r w:rsidRPr="006F7E03">
        <w:rPr>
          <w:lang w:eastAsia="en-AU"/>
        </w:rPr>
        <w:t xml:space="preserve"> We know the link between the two. The work was done in consultation with a range of stakeholders and for any of you joining today, we really do appreciate your time on this one. It was done in consultation with a range of sector partners and key stakeholders including Australian Red Cross, VCC</w:t>
      </w:r>
      <w:r>
        <w:noBreakHyphen/>
      </w:r>
      <w:r w:rsidRPr="006F7E03">
        <w:rPr>
          <w:lang w:eastAsia="en-AU"/>
        </w:rPr>
        <w:t xml:space="preserve">EM, Youth Affairs Council Victoria, the MAV, LGV, VCOSS, EMV, Office of Youth and the Department of Education. Please note this guidance note is not mandatory. It creates no new obligations. No new reporting requirements for anyone here, for local councils or any of our sector partners. It is really designed to be low burden and easy to adopt. You can take what is useful and leave behind what isn't. </w:t>
      </w:r>
    </w:p>
    <w:p w14:paraId="17DAB330" w14:textId="408AAA20" w:rsidR="00AD1338" w:rsidRPr="006F7E03" w:rsidRDefault="00AD1338" w:rsidP="009350EE">
      <w:pPr>
        <w:pStyle w:val="Body"/>
        <w:rPr>
          <w:lang w:eastAsia="en-AU"/>
        </w:rPr>
      </w:pPr>
      <w:r w:rsidRPr="006F7E03">
        <w:rPr>
          <w:lang w:eastAsia="en-AU"/>
        </w:rPr>
        <w:t>It brings together in one spot principles for engaging with children and young people. It has some specific guidance on each Emergency Management phase as well. It has an age</w:t>
      </w:r>
      <w:r>
        <w:noBreakHyphen/>
      </w:r>
      <w:r w:rsidRPr="006F7E03">
        <w:rPr>
          <w:lang w:eastAsia="en-AU"/>
        </w:rPr>
        <w:t>based framework from early childhood through to young adults aged to 25. It has some practical steps to support embedding young peoples' voices in planning. It has some links to tools and resources for you and it also has some Victorian case studies on what works, including some examples from the Macedon Ranges and Upwey High School. The primary audience is shown here, however, please note anyone can use the guidance note. It is including but not limited to all the Emergency Management Planning Committees out there. State Government emergency practitioners can use it</w:t>
      </w:r>
      <w:r w:rsidR="13B809F5" w:rsidRPr="24664A83">
        <w:rPr>
          <w:lang w:eastAsia="en-AU"/>
        </w:rPr>
        <w:t>;</w:t>
      </w:r>
      <w:r w:rsidRPr="006F7E03">
        <w:rPr>
          <w:lang w:eastAsia="en-AU"/>
        </w:rPr>
        <w:t xml:space="preserve"> schools</w:t>
      </w:r>
      <w:r w:rsidR="00D6360C">
        <w:rPr>
          <w:lang w:eastAsia="en-AU"/>
        </w:rPr>
        <w:t xml:space="preserve"> can use it</w:t>
      </w:r>
      <w:r w:rsidR="003016CC">
        <w:rPr>
          <w:lang w:eastAsia="en-AU"/>
        </w:rPr>
        <w:t xml:space="preserve"> and</w:t>
      </w:r>
      <w:r w:rsidRPr="006F7E03">
        <w:rPr>
          <w:lang w:eastAsia="en-AU"/>
        </w:rPr>
        <w:t xml:space="preserve"> tertiary institutions as well as children and young people themselves. The resource has been endorsed by the State Emergency Management Plan</w:t>
      </w:r>
      <w:r w:rsidR="1347B704" w:rsidRPr="094910B0">
        <w:rPr>
          <w:lang w:eastAsia="en-AU"/>
        </w:rPr>
        <w:t>,</w:t>
      </w:r>
      <w:r w:rsidRPr="006F7E03">
        <w:rPr>
          <w:lang w:eastAsia="en-AU"/>
        </w:rPr>
        <w:t xml:space="preserve"> and it is publicly available on EMV's web site. The team is posting that in the chat now for you too. </w:t>
      </w:r>
    </w:p>
    <w:p w14:paraId="3C18F461" w14:textId="0C877E65" w:rsidR="00AD1338" w:rsidRPr="006F7E03" w:rsidRDefault="00AD1338" w:rsidP="009350EE">
      <w:pPr>
        <w:pStyle w:val="Body"/>
        <w:rPr>
          <w:lang w:eastAsia="en-AU"/>
        </w:rPr>
      </w:pPr>
      <w:r w:rsidRPr="006F7E03">
        <w:rPr>
          <w:lang w:eastAsia="en-AU"/>
        </w:rPr>
        <w:t>Finally, I wanted to give you an update on some system improvements that we are very excited are underway. Big news this year. We have been working on the first phase to enhance how we support communities</w:t>
      </w:r>
      <w:r w:rsidR="000E397E">
        <w:rPr>
          <w:lang w:eastAsia="en-AU"/>
        </w:rPr>
        <w:t xml:space="preserve">. </w:t>
      </w:r>
      <w:r w:rsidR="000E397E" w:rsidRPr="05FB4D99">
        <w:rPr>
          <w:lang w:eastAsia="en-AU"/>
        </w:rPr>
        <w:t>A</w:t>
      </w:r>
      <w:r w:rsidRPr="05FB4D99">
        <w:rPr>
          <w:lang w:eastAsia="en-AU"/>
        </w:rPr>
        <w:t>s</w:t>
      </w:r>
      <w:r w:rsidRPr="006F7E03">
        <w:rPr>
          <w:lang w:eastAsia="en-AU"/>
        </w:rPr>
        <w:t xml:space="preserve"> you </w:t>
      </w:r>
      <w:r w:rsidR="00042ADB">
        <w:rPr>
          <w:lang w:eastAsia="en-AU"/>
        </w:rPr>
        <w:t>may be</w:t>
      </w:r>
      <w:r w:rsidRPr="006F7E03" w:rsidDel="00042ADB">
        <w:rPr>
          <w:lang w:eastAsia="en-AU"/>
        </w:rPr>
        <w:t xml:space="preserve"> </w:t>
      </w:r>
      <w:r w:rsidRPr="006F7E03">
        <w:rPr>
          <w:lang w:eastAsia="en-AU"/>
        </w:rPr>
        <w:t xml:space="preserve">aware, we provide financial assistance to communities during the relief and recovery phases of an emergency. We have an improvement to our system which we are calling the Emergency Management Client </w:t>
      </w:r>
      <w:r w:rsidR="00AB03D7">
        <w:rPr>
          <w:lang w:eastAsia="en-AU"/>
        </w:rPr>
        <w:t xml:space="preserve">And </w:t>
      </w:r>
      <w:r w:rsidRPr="006F7E03">
        <w:rPr>
          <w:lang w:eastAsia="en-AU"/>
        </w:rPr>
        <w:t>Program, as with everything in Emergency Management it has an acronym, EMCAP. The first phase on the project is a new way for people to apply for emergency relief payments. This is where we experience the greatest volume during emergencies. Our clients are people in the community who are impacted and would like to apply for an emergency relief payment will complete the application up</w:t>
      </w:r>
      <w:r>
        <w:noBreakHyphen/>
      </w:r>
      <w:r w:rsidRPr="006F7E03">
        <w:rPr>
          <w:lang w:eastAsia="en-AU"/>
        </w:rPr>
        <w:t xml:space="preserve">front themselves online and that will include verifying their identity and uploading supporting documents. This means that our staff will receive a more complete application that is ready for assessment and ready for payment where eligible, so reducing the timeframes and reducing the administrative effort. What we are planning to do is to make sure that we can get these payments out to people sooner. </w:t>
      </w:r>
    </w:p>
    <w:p w14:paraId="24641311" w14:textId="77777777" w:rsidR="00AD1338" w:rsidRPr="006F7E03" w:rsidRDefault="00AD1338" w:rsidP="009350EE">
      <w:pPr>
        <w:pStyle w:val="Body"/>
        <w:rPr>
          <w:lang w:eastAsia="en-AU"/>
        </w:rPr>
      </w:pPr>
      <w:r w:rsidRPr="006F7E03">
        <w:rPr>
          <w:lang w:eastAsia="en-AU"/>
        </w:rPr>
        <w:t>At the same time we are uplifting our central system which is our Customer Relationship Management system, the CRM. The applications where people will apply online with flow into that system and we will have a very client</w:t>
      </w:r>
      <w:r w:rsidRPr="006F7E03">
        <w:rPr>
          <w:lang w:eastAsia="en-AU"/>
        </w:rPr>
        <w:noBreakHyphen/>
        <w:t xml:space="preserve">focused one stop shop for all of the </w:t>
      </w:r>
      <w:r w:rsidRPr="00443005">
        <w:rPr>
          <w:lang w:eastAsia="en-AU"/>
        </w:rPr>
        <w:t>information on the department's clients</w:t>
      </w:r>
      <w:r w:rsidRPr="006F7E03">
        <w:rPr>
          <w:lang w:eastAsia="en-AU"/>
        </w:rPr>
        <w:t xml:space="preserve">, people who have been impacted by emergencies. This change will really help us manage our surge volumes as well, provide a much better end to end experience for people applying for these payments and give us stronger reporting function as well. The release is imminent. We are just putting the final touches on this system as well and we will let you all know when it is ready to go live. This project is running for two years and we will be looking at some of our other payments coming up. </w:t>
      </w:r>
    </w:p>
    <w:p w14:paraId="2E3C473F" w14:textId="35582A10" w:rsidR="00AD1338" w:rsidRPr="006F7E03" w:rsidRDefault="00AD1338" w:rsidP="009350EE">
      <w:pPr>
        <w:pStyle w:val="Body"/>
        <w:rPr>
          <w:lang w:eastAsia="en-AU"/>
        </w:rPr>
      </w:pPr>
      <w:r w:rsidRPr="006F7E03">
        <w:rPr>
          <w:lang w:eastAsia="en-AU"/>
        </w:rPr>
        <w:t xml:space="preserve">The final slide from me is just a plug for some of our resources and guides. We have plenty of resources online. I know this web site has been mentioned a couple of times but please pop into the DFFH provider site and have a look at the resources that are there. We also have several podcasts available now. These are the first podcasts the department has produced and they are under the title of Road to Resilience. There is some important material there, not only for yourselves and those working in emergencies but also to promote to communities as well. We would love you to do that. There is also updated resources on the Better Health </w:t>
      </w:r>
      <w:r w:rsidR="00E835CA" w:rsidRPr="05FB4D99">
        <w:rPr>
          <w:lang w:eastAsia="en-AU"/>
        </w:rPr>
        <w:lastRenderedPageBreak/>
        <w:t>C</w:t>
      </w:r>
      <w:r w:rsidRPr="05FB4D99">
        <w:rPr>
          <w:lang w:eastAsia="en-AU"/>
        </w:rPr>
        <w:t>hannel</w:t>
      </w:r>
      <w:r w:rsidRPr="006F7E03">
        <w:rPr>
          <w:lang w:eastAsia="en-AU"/>
        </w:rPr>
        <w:t xml:space="preserve"> too. We have streamlined and updated these. If you haven't been in there for a while, please pop into th</w:t>
      </w:r>
      <w:r w:rsidR="00E835CA">
        <w:rPr>
          <w:lang w:eastAsia="en-AU"/>
        </w:rPr>
        <w:t xml:space="preserve">e Better Health Channel as </w:t>
      </w:r>
      <w:r w:rsidR="00E835CA" w:rsidRPr="05FB4D99">
        <w:rPr>
          <w:lang w:eastAsia="en-AU"/>
        </w:rPr>
        <w:t>well</w:t>
      </w:r>
      <w:r w:rsidRPr="05FB4D99">
        <w:rPr>
          <w:lang w:eastAsia="en-AU"/>
        </w:rPr>
        <w:t>.</w:t>
      </w:r>
      <w:r w:rsidRPr="006F7E03">
        <w:rPr>
          <w:lang w:eastAsia="en-AU"/>
        </w:rPr>
        <w:t xml:space="preserve"> If you ever need any further information please get in contact with the Emergency Management Branch via the email on your page now. On that note, that concludes the policy update for this year. Thanks, Mel. </w:t>
      </w:r>
    </w:p>
    <w:p w14:paraId="59860E15" w14:textId="77777777" w:rsidR="00AD1338" w:rsidRPr="006F7E03" w:rsidRDefault="00AD1338" w:rsidP="009350EE">
      <w:pPr>
        <w:pStyle w:val="Body"/>
        <w:rPr>
          <w:lang w:eastAsia="en-AU"/>
        </w:rPr>
      </w:pPr>
    </w:p>
    <w:p w14:paraId="06D71F70" w14:textId="76AFC284" w:rsidR="00AD1338" w:rsidRPr="006F7E03" w:rsidRDefault="00AD1338" w:rsidP="009350EE">
      <w:pPr>
        <w:pStyle w:val="Body"/>
        <w:rPr>
          <w:lang w:eastAsia="en-AU"/>
        </w:rPr>
      </w:pPr>
      <w:r w:rsidRPr="006F7E03">
        <w:rPr>
          <w:lang w:eastAsia="en-AU"/>
        </w:rPr>
        <w:t>MELODY BUSH:  Thanks, Andrea. People might feel policy changes are a bit hard to keep up with, but all of the links and the information have been made available today for the audience. Also our policy team is happy to email this information to attendees upon request. We will make sure there is the contact email available as well. Andrea will be back to join us towards the end of the forum after our last speakers to do some Q&amp;A</w:t>
      </w:r>
      <w:r w:rsidR="00353596">
        <w:rPr>
          <w:lang w:eastAsia="en-AU"/>
        </w:rPr>
        <w:t>s</w:t>
      </w:r>
      <w:r w:rsidRPr="006F7E03">
        <w:rPr>
          <w:lang w:eastAsia="en-AU"/>
        </w:rPr>
        <w:t xml:space="preserve"> and just a reminder and another plug, Slido is there, at the bottom of your screen. If you slide down, you will be able to QR code it or go into your browser and type in Slido and the code which we provided earlier on. That is on the page as well. </w:t>
      </w:r>
    </w:p>
    <w:p w14:paraId="05DDBD12" w14:textId="77777777" w:rsidR="00AD1338" w:rsidRPr="006F7E03" w:rsidRDefault="00AD1338" w:rsidP="009350EE">
      <w:pPr>
        <w:pStyle w:val="Body"/>
      </w:pPr>
      <w:r w:rsidRPr="006F7E03">
        <w:rPr>
          <w:lang w:eastAsia="en-AU"/>
        </w:rPr>
        <w:t xml:space="preserve">Moving us along. Today we are joined by Shilo Wilson, Regional Manager Care Services at Junction Support Services. Shilo will provide us with a live example of policy into practice in his organisation. Welcome, Shilo. </w:t>
      </w:r>
    </w:p>
    <w:p w14:paraId="29049A20" w14:textId="63DA411F" w:rsidR="32C4119E" w:rsidRDefault="32C4119E" w:rsidP="32C4119E">
      <w:pPr>
        <w:pStyle w:val="Body"/>
        <w:rPr>
          <w:lang w:eastAsia="en-AU"/>
        </w:rPr>
      </w:pPr>
    </w:p>
    <w:p w14:paraId="26AB038D" w14:textId="470B1B39" w:rsidR="00AD1338" w:rsidRPr="006F7E03" w:rsidRDefault="00A22513" w:rsidP="009350EE">
      <w:pPr>
        <w:pStyle w:val="Body"/>
        <w:rPr>
          <w:lang w:eastAsia="en-AU"/>
        </w:rPr>
      </w:pPr>
      <w:r>
        <w:rPr>
          <w:lang w:eastAsia="en-AU"/>
        </w:rPr>
        <w:t>(Time 53:25)</w:t>
      </w:r>
    </w:p>
    <w:p w14:paraId="09B411EA" w14:textId="77777777" w:rsidR="00AD1338" w:rsidRPr="006F7E03" w:rsidRDefault="00AD1338" w:rsidP="009350EE">
      <w:pPr>
        <w:pStyle w:val="Body"/>
        <w:rPr>
          <w:lang w:eastAsia="en-AU"/>
        </w:rPr>
      </w:pPr>
      <w:r w:rsidRPr="006F7E03">
        <w:rPr>
          <w:lang w:eastAsia="en-AU"/>
        </w:rPr>
        <w:t xml:space="preserve">SHILO WILSON:  Thank you, and hi everyone. My name is Shilo Wilson, I am the Regional Manager for Gippsland at Junction Support Services. Today I will be providing a summary of the work we do at Junction Support Services and a detailed overview of how we manage four of our residential care homes in Gippsland during the bushfire season. </w:t>
      </w:r>
    </w:p>
    <w:p w14:paraId="5C2001BE" w14:textId="61FF62AA" w:rsidR="00AD1338" w:rsidRPr="006F7E03" w:rsidRDefault="00AD1338" w:rsidP="009350EE">
      <w:pPr>
        <w:pStyle w:val="Body"/>
        <w:rPr>
          <w:lang w:eastAsia="en-AU"/>
        </w:rPr>
      </w:pPr>
      <w:r w:rsidRPr="006F7E03">
        <w:rPr>
          <w:lang w:eastAsia="en-AU"/>
        </w:rPr>
        <w:t xml:space="preserve">Junction Support Services delivers over 50 individual programs across seven broad areas, being therapeutic and allied health, specialist youth, social enterprise, homelessness, families and children, education support and residential care services. Junction works across the local government areas of Ovens Murray, Goulbourn, Inner </w:t>
      </w:r>
      <w:r w:rsidR="00142DFB">
        <w:rPr>
          <w:lang w:eastAsia="en-AU"/>
        </w:rPr>
        <w:t xml:space="preserve">Gippsland </w:t>
      </w:r>
      <w:r w:rsidRPr="006F7E03">
        <w:rPr>
          <w:lang w:eastAsia="en-AU"/>
        </w:rPr>
        <w:t xml:space="preserve">and Outer Gippsland. We </w:t>
      </w:r>
      <w:r w:rsidR="00C01240">
        <w:rPr>
          <w:lang w:eastAsia="en-AU"/>
        </w:rPr>
        <w:t xml:space="preserve">specialise in </w:t>
      </w:r>
      <w:r w:rsidRPr="006F7E03">
        <w:rPr>
          <w:lang w:eastAsia="en-AU"/>
        </w:rPr>
        <w:t>support</w:t>
      </w:r>
      <w:r w:rsidR="00C01240">
        <w:rPr>
          <w:lang w:eastAsia="en-AU"/>
        </w:rPr>
        <w:t>ing</w:t>
      </w:r>
      <w:r w:rsidRPr="006F7E03">
        <w:rPr>
          <w:lang w:eastAsia="en-AU"/>
        </w:rPr>
        <w:t xml:space="preserve"> regional communities and this comes with many opportunities and challenges. Junction manages 13 residential care homes with five in Ovens Murray and eight in Gippsland. Here we provide safe and supportive homes for up to 39 young people in the out of care home system. Our residential care homes provide 24/7 supervised accommodation and support for young people who cannot live with their families and for whom foster or kinship care is not available or not suitable. </w:t>
      </w:r>
    </w:p>
    <w:p w14:paraId="52EFB7A7" w14:textId="77777777" w:rsidR="00AD1338" w:rsidRPr="006F7E03" w:rsidRDefault="00AD1338" w:rsidP="009350EE">
      <w:pPr>
        <w:pStyle w:val="Body"/>
        <w:rPr>
          <w:lang w:eastAsia="en-AU"/>
        </w:rPr>
      </w:pPr>
      <w:r w:rsidRPr="006F7E03">
        <w:rPr>
          <w:lang w:eastAsia="en-AU"/>
        </w:rPr>
        <w:t xml:space="preserve">Junction's eight Gippsland homes fall into the West and South Gippsland fire district and the East Gippsland fire district. Four of our homes are assessed as being in high bushfire risk areas, being close to native bush, plantation forest or grassland, all four of the homes are required to prepare to relocate on fire danger rating days of moderate and above. One home is required to relocate young people and staff the day prior to an extreme or catastrophic day. Last bushfire season this home relocated on two occasions. </w:t>
      </w:r>
    </w:p>
    <w:p w14:paraId="51657582" w14:textId="5CC9C16D" w:rsidR="00AD1338" w:rsidRPr="006F7E03" w:rsidRDefault="00AD1338" w:rsidP="009350EE">
      <w:pPr>
        <w:pStyle w:val="Body"/>
        <w:rPr>
          <w:lang w:eastAsia="en-AU"/>
        </w:rPr>
      </w:pPr>
      <w:r w:rsidRPr="006F7E03">
        <w:rPr>
          <w:lang w:eastAsia="en-AU"/>
        </w:rPr>
        <w:t xml:space="preserve">As per the Social Services Sector Emergency Management Policy discussed by Andrea earlier, we are required to have an appropriate Emergency Management </w:t>
      </w:r>
      <w:r w:rsidR="00EC4B98" w:rsidRPr="05FB4D99">
        <w:rPr>
          <w:lang w:eastAsia="en-AU"/>
        </w:rPr>
        <w:t>P</w:t>
      </w:r>
      <w:r w:rsidRPr="05FB4D99">
        <w:rPr>
          <w:lang w:eastAsia="en-AU"/>
        </w:rPr>
        <w:t>lan</w:t>
      </w:r>
      <w:r w:rsidRPr="006F7E03">
        <w:rPr>
          <w:lang w:eastAsia="en-AU"/>
        </w:rPr>
        <w:t xml:space="preserve"> in place tailored to our service, location and client need. The policy outlines specific actions we must take in areas of heightened bushfire risk. Every 12 months we complete a Bushfire Survival Plan questionnaire for the department for our four identified homes in Gippsland. Within the questionnaires we provide information on key organisation contacts, young people profiles, evacuation locations, relocation locations, evacuation kits, transportation arrangements and staffing levels. We then receive a Bushfire Survival Plan for each home prior to the start of the bushfire season. These plans outline our responsibilities during the bushfire season, outline how to remain safe and what to do on days of moderate, high, extreme and catastrophic ratings. The front page of this plan is depicted and for privacy reasons we have deidentified the home. </w:t>
      </w:r>
    </w:p>
    <w:p w14:paraId="3C59CF06" w14:textId="4269D081" w:rsidR="00AD1338" w:rsidRPr="006F7E03" w:rsidRDefault="00AD1338" w:rsidP="009350EE">
      <w:pPr>
        <w:pStyle w:val="Body"/>
        <w:rPr>
          <w:lang w:eastAsia="en-AU"/>
        </w:rPr>
      </w:pPr>
      <w:r w:rsidRPr="006F7E03">
        <w:rPr>
          <w:lang w:eastAsia="en-AU"/>
        </w:rPr>
        <w:t xml:space="preserve">The Bushfire Survival Plan is communicated with our staff within team meetings at the start of and during the bushfire season. The plan is included in our evacuation kits and is also on display within the staff offices of these four homes. Each home has an evacuation kit, which includes emergency information documents, crisis </w:t>
      </w:r>
      <w:r w:rsidRPr="006F7E03">
        <w:rPr>
          <w:lang w:eastAsia="en-AU"/>
        </w:rPr>
        <w:lastRenderedPageBreak/>
        <w:t xml:space="preserve">management plans for our young people, Bushfire Survival Plan, emergency numbers, a radio, torch and first aid kit and depending on the homes it may also include incentive items to encourage young people to leave and other items specific to the site </w:t>
      </w:r>
      <w:r w:rsidRPr="05FB4D99">
        <w:rPr>
          <w:lang w:eastAsia="en-AU"/>
        </w:rPr>
        <w:t>or</w:t>
      </w:r>
      <w:r w:rsidRPr="006F7E03">
        <w:rPr>
          <w:lang w:eastAsia="en-AU"/>
        </w:rPr>
        <w:t xml:space="preserve"> young people. We ensure our staff are aware of their responsibilities during the bushfire season, for example, on fire danger days of moderate and above, staff and management must monitor advice by the VicEmergency app for ABC radio. Staff must also regularly monitor outside the home for signs of fire. Junction management monitors fire danger ratings during the bushfire season, we utilise the VicEmergency app and the four</w:t>
      </w:r>
      <w:r>
        <w:noBreakHyphen/>
      </w:r>
      <w:r w:rsidRPr="006F7E03">
        <w:rPr>
          <w:lang w:eastAsia="en-AU"/>
        </w:rPr>
        <w:t xml:space="preserve">day outlook provides us with plenty of advanced notice to plan. </w:t>
      </w:r>
    </w:p>
    <w:p w14:paraId="5C67E801" w14:textId="044FC2E4" w:rsidR="00AD1338" w:rsidRPr="006F7E03" w:rsidRDefault="00AD1338" w:rsidP="009350EE">
      <w:pPr>
        <w:pStyle w:val="Body"/>
        <w:rPr>
          <w:lang w:eastAsia="en-AU"/>
        </w:rPr>
      </w:pPr>
      <w:r w:rsidRPr="006F7E03">
        <w:rPr>
          <w:lang w:eastAsia="en-AU"/>
        </w:rPr>
        <w:t>For our home that is required to relocate on extreme or catastrophic days, we socialise the need to be bushfire</w:t>
      </w:r>
      <w:r>
        <w:noBreakHyphen/>
      </w:r>
      <w:r w:rsidRPr="006F7E03">
        <w:rPr>
          <w:lang w:eastAsia="en-AU"/>
        </w:rPr>
        <w:t xml:space="preserve">ready with the young people at the home at the start of the season. This is done in a way that creates awareness but doesn't raise concern for the young people. If an extreme or catastrophic day is forecast, we will provide the young people with advanced notice regarding the possibility of relocation and details of what the plan will be. </w:t>
      </w:r>
      <w:r w:rsidRPr="05FB4D99">
        <w:rPr>
          <w:lang w:eastAsia="en-AU"/>
        </w:rPr>
        <w:t xml:space="preserve">We also communicate with our local </w:t>
      </w:r>
      <w:r w:rsidR="00E350A8" w:rsidRPr="05FB4D99">
        <w:rPr>
          <w:lang w:eastAsia="en-AU"/>
        </w:rPr>
        <w:t>A</w:t>
      </w:r>
      <w:r w:rsidRPr="05FB4D99">
        <w:rPr>
          <w:lang w:eastAsia="en-AU"/>
        </w:rPr>
        <w:t xml:space="preserve">gency </w:t>
      </w:r>
      <w:r w:rsidR="00E350A8" w:rsidRPr="05FB4D99">
        <w:rPr>
          <w:lang w:eastAsia="en-AU"/>
        </w:rPr>
        <w:t>P</w:t>
      </w:r>
      <w:r w:rsidRPr="05FB4D99">
        <w:rPr>
          <w:lang w:eastAsia="en-AU"/>
        </w:rPr>
        <w:t xml:space="preserve">erformance </w:t>
      </w:r>
      <w:r w:rsidR="00964930" w:rsidRPr="05FB4D99">
        <w:rPr>
          <w:lang w:eastAsia="en-AU"/>
        </w:rPr>
        <w:t>S</w:t>
      </w:r>
      <w:r w:rsidRPr="05FB4D99">
        <w:rPr>
          <w:lang w:eastAsia="en-AU"/>
        </w:rPr>
        <w:t xml:space="preserve">ystem </w:t>
      </w:r>
      <w:r w:rsidR="00964930" w:rsidRPr="05FB4D99">
        <w:rPr>
          <w:lang w:eastAsia="en-AU"/>
        </w:rPr>
        <w:t>S</w:t>
      </w:r>
      <w:r w:rsidRPr="05FB4D99">
        <w:rPr>
          <w:lang w:eastAsia="en-AU"/>
        </w:rPr>
        <w:t xml:space="preserve">upport, </w:t>
      </w:r>
      <w:r w:rsidR="00964930" w:rsidRPr="05FB4D99">
        <w:rPr>
          <w:lang w:eastAsia="en-AU"/>
        </w:rPr>
        <w:t>C</w:t>
      </w:r>
      <w:r w:rsidRPr="05FB4D99">
        <w:rPr>
          <w:lang w:eastAsia="en-AU"/>
        </w:rPr>
        <w:t xml:space="preserve">hild </w:t>
      </w:r>
      <w:r w:rsidR="00964930" w:rsidRPr="05FB4D99">
        <w:rPr>
          <w:lang w:eastAsia="en-AU"/>
        </w:rPr>
        <w:t>P</w:t>
      </w:r>
      <w:r w:rsidRPr="05FB4D99">
        <w:rPr>
          <w:lang w:eastAsia="en-AU"/>
        </w:rPr>
        <w:t>rotection</w:t>
      </w:r>
      <w:r w:rsidRPr="006F7E03">
        <w:rPr>
          <w:lang w:eastAsia="en-AU"/>
        </w:rPr>
        <w:t xml:space="preserve"> and </w:t>
      </w:r>
      <w:r w:rsidR="00964930" w:rsidRPr="05FB4D99">
        <w:rPr>
          <w:lang w:eastAsia="en-AU"/>
        </w:rPr>
        <w:t>P</w:t>
      </w:r>
      <w:r w:rsidRPr="05FB4D99">
        <w:rPr>
          <w:lang w:eastAsia="en-AU"/>
        </w:rPr>
        <w:t xml:space="preserve">lacement </w:t>
      </w:r>
      <w:r w:rsidR="00964930" w:rsidRPr="05FB4D99">
        <w:rPr>
          <w:lang w:eastAsia="en-AU"/>
        </w:rPr>
        <w:t>C</w:t>
      </w:r>
      <w:r w:rsidRPr="05FB4D99">
        <w:rPr>
          <w:lang w:eastAsia="en-AU"/>
        </w:rPr>
        <w:t xml:space="preserve">oordination </w:t>
      </w:r>
      <w:r w:rsidR="00964930" w:rsidRPr="05FB4D99">
        <w:rPr>
          <w:lang w:eastAsia="en-AU"/>
        </w:rPr>
        <w:t>T</w:t>
      </w:r>
      <w:r w:rsidRPr="05FB4D99">
        <w:rPr>
          <w:lang w:eastAsia="en-AU"/>
        </w:rPr>
        <w:t>eams</w:t>
      </w:r>
      <w:r w:rsidRPr="006F7E03">
        <w:rPr>
          <w:lang w:eastAsia="en-AU"/>
        </w:rPr>
        <w:t xml:space="preserve"> to inform them that we are aware of the fire danger forecast and our tentative plans to relocate. We will communicate with these same teams once the decision to evacuate is confirmed and once more on our return home. </w:t>
      </w:r>
    </w:p>
    <w:p w14:paraId="193C4B80" w14:textId="6A0E632F" w:rsidR="00AD1338" w:rsidRPr="006F7E03" w:rsidRDefault="00AD1338" w:rsidP="009350EE">
      <w:pPr>
        <w:pStyle w:val="Body"/>
        <w:rPr>
          <w:lang w:eastAsia="en-AU"/>
        </w:rPr>
      </w:pPr>
      <w:r w:rsidRPr="006F7E03">
        <w:rPr>
          <w:lang w:eastAsia="en-AU"/>
        </w:rPr>
        <w:t xml:space="preserve">We also include the </w:t>
      </w:r>
      <w:r w:rsidR="00524FEE" w:rsidRPr="05FB4D99">
        <w:rPr>
          <w:lang w:eastAsia="en-AU"/>
        </w:rPr>
        <w:t>O</w:t>
      </w:r>
      <w:r w:rsidRPr="05FB4D99">
        <w:rPr>
          <w:lang w:eastAsia="en-AU"/>
        </w:rPr>
        <w:t xml:space="preserve">perations </w:t>
      </w:r>
      <w:r w:rsidR="00524FEE" w:rsidRPr="05FB4D99">
        <w:rPr>
          <w:lang w:eastAsia="en-AU"/>
        </w:rPr>
        <w:t>D</w:t>
      </w:r>
      <w:r w:rsidRPr="05FB4D99">
        <w:rPr>
          <w:lang w:eastAsia="en-AU"/>
        </w:rPr>
        <w:t>ivision</w:t>
      </w:r>
      <w:r w:rsidRPr="006F7E03">
        <w:rPr>
          <w:lang w:eastAsia="en-AU"/>
        </w:rPr>
        <w:t xml:space="preserve"> Emergency Management </w:t>
      </w:r>
      <w:r w:rsidR="004B2936" w:rsidRPr="05FB4D99">
        <w:rPr>
          <w:lang w:eastAsia="en-AU"/>
        </w:rPr>
        <w:t>T</w:t>
      </w:r>
      <w:r w:rsidRPr="05FB4D99">
        <w:rPr>
          <w:lang w:eastAsia="en-AU"/>
        </w:rPr>
        <w:t>eam</w:t>
      </w:r>
      <w:r w:rsidRPr="006F7E03">
        <w:rPr>
          <w:lang w:eastAsia="en-AU"/>
        </w:rPr>
        <w:t xml:space="preserve"> in the advice on returning home. If extreme and catastrophic ratings are forecast, we will evacuate the home the night before, planning to return the day after the rating is downgraded, so it is a minimum of a two</w:t>
      </w:r>
      <w:r>
        <w:noBreakHyphen/>
      </w:r>
      <w:r w:rsidRPr="006F7E03">
        <w:rPr>
          <w:lang w:eastAsia="en-AU"/>
        </w:rPr>
        <w:t xml:space="preserve">night stay away from the property. Young people and staff receive plenty of notice and are able to pack personal belongings and prepare in a planned manner. We are fortunate that we have a great holiday park nearby that has a pool, indoor play centre, laser tag, mini golf, ropes course and jumping pillow and several other fun activities that are on site. The relocation is seen as a short holiday by the young people and it is generally a positive experience for them. </w:t>
      </w:r>
    </w:p>
    <w:p w14:paraId="39293EDF" w14:textId="77777777" w:rsidR="00AD1338" w:rsidRPr="006F7E03" w:rsidRDefault="00AD1338" w:rsidP="009350EE">
      <w:pPr>
        <w:pStyle w:val="Body"/>
        <w:rPr>
          <w:lang w:eastAsia="en-AU"/>
        </w:rPr>
      </w:pPr>
      <w:r w:rsidRPr="006F7E03">
        <w:rPr>
          <w:lang w:eastAsia="en-AU"/>
        </w:rPr>
        <w:t xml:space="preserve">If the holiday park is booked out we have several other accommodation options local available, these alternatives are not as fun as the one described above, however, they do provide a comfortable and safe space for our young people and staff. As mentioned last year, our particular home had to relocate on two separate occasions. On both occasions we didn't experience any significant incidences while away or on returning to placement. I believe a big contributing factor to this is early planning and early and open communication with our young people and staff. Everyone involved knows what is happening early and why and they know what to expect and what is coming up. </w:t>
      </w:r>
    </w:p>
    <w:p w14:paraId="7E5DD4E3" w14:textId="77777777" w:rsidR="00AD1338" w:rsidRPr="006F7E03" w:rsidRDefault="00AD1338" w:rsidP="009350EE">
      <w:pPr>
        <w:pStyle w:val="Body"/>
        <w:rPr>
          <w:lang w:eastAsia="en-AU"/>
        </w:rPr>
      </w:pPr>
      <w:r w:rsidRPr="006F7E03">
        <w:rPr>
          <w:lang w:eastAsia="en-AU"/>
        </w:rPr>
        <w:t xml:space="preserve">This brings me to the end of my presentation. I hope the has been useful in demonstrating how we plan and act during the bushfire season to keep our young people and our staff safe. </w:t>
      </w:r>
    </w:p>
    <w:p w14:paraId="70BD0D89" w14:textId="77777777" w:rsidR="00AD1338" w:rsidRPr="006F7E03" w:rsidRDefault="00AD1338" w:rsidP="009350EE">
      <w:pPr>
        <w:pStyle w:val="Body"/>
        <w:rPr>
          <w:lang w:eastAsia="en-AU"/>
        </w:rPr>
      </w:pPr>
    </w:p>
    <w:p w14:paraId="1FBD3164" w14:textId="77777777" w:rsidR="00AD1338" w:rsidRPr="006F7E03" w:rsidRDefault="00AD1338" w:rsidP="009350EE">
      <w:pPr>
        <w:pStyle w:val="Body"/>
      </w:pPr>
      <w:r w:rsidRPr="006F7E03">
        <w:rPr>
          <w:lang w:eastAsia="en-AU"/>
        </w:rPr>
        <w:t xml:space="preserve">MELODY BUSH:  Thank you, Shilo, for providing such a great reflection of your team's practice and process in supporting and relocating young people during fire season. Shilo will also return to our screen towards the end of our forum for some questions so thank you, Shilo. Our last presenters today are Jemma Ketteridge, Program Manager Family and Early Support and Tiffany Komiyama, Team Leader, Family and Early Support at Anglicare Victoria. They will share with us today their agency's experience as a provider of the Emergency Recovery Support Program. Welcome to you both. </w:t>
      </w:r>
    </w:p>
    <w:p w14:paraId="053CEE24" w14:textId="2E001867" w:rsidR="449F36D1" w:rsidRDefault="449F36D1" w:rsidP="449F36D1">
      <w:pPr>
        <w:pStyle w:val="Body"/>
        <w:rPr>
          <w:lang w:eastAsia="en-AU"/>
        </w:rPr>
      </w:pPr>
    </w:p>
    <w:p w14:paraId="381C7D1B" w14:textId="3F7DF1C9" w:rsidR="00AD1338" w:rsidRPr="006F7E03" w:rsidRDefault="00F61209" w:rsidP="009350EE">
      <w:pPr>
        <w:pStyle w:val="Body"/>
        <w:rPr>
          <w:lang w:eastAsia="en-AU"/>
        </w:rPr>
      </w:pPr>
      <w:r>
        <w:rPr>
          <w:lang w:eastAsia="en-AU"/>
        </w:rPr>
        <w:t xml:space="preserve">(Time </w:t>
      </w:r>
      <w:r w:rsidR="00A25E22">
        <w:rPr>
          <w:lang w:eastAsia="en-AU"/>
        </w:rPr>
        <w:t>1:02:01)</w:t>
      </w:r>
    </w:p>
    <w:p w14:paraId="37F83BFE" w14:textId="7BEE4AA7" w:rsidR="00AD1338" w:rsidRPr="006F7E03" w:rsidRDefault="00AD1338" w:rsidP="009350EE">
      <w:pPr>
        <w:pStyle w:val="Body"/>
        <w:rPr>
          <w:lang w:eastAsia="en-AU"/>
        </w:rPr>
      </w:pPr>
      <w:r w:rsidRPr="006F7E03">
        <w:rPr>
          <w:lang w:eastAsia="en-AU"/>
        </w:rPr>
        <w:t xml:space="preserve">JEMMA KETTERIDGE:  Thanks Mel. Good morning everyone and thank you for opportunity to present today. I am coming to you this morning from the lands of the Dja Dja Wurrung. </w:t>
      </w:r>
      <w:r w:rsidR="00E013FB">
        <w:rPr>
          <w:lang w:eastAsia="en-AU"/>
        </w:rPr>
        <w:t>My name is</w:t>
      </w:r>
      <w:r w:rsidRPr="006F7E03" w:rsidDel="00E013FB">
        <w:rPr>
          <w:lang w:eastAsia="en-AU"/>
        </w:rPr>
        <w:t xml:space="preserve"> </w:t>
      </w:r>
      <w:r w:rsidRPr="006F7E03">
        <w:rPr>
          <w:lang w:eastAsia="en-AU"/>
        </w:rPr>
        <w:t xml:space="preserve">Jemma Ketteridge, Program Manager at Anglicare Victoria and joining me is </w:t>
      </w:r>
      <w:r w:rsidR="00951E0A">
        <w:rPr>
          <w:lang w:eastAsia="en-AU"/>
        </w:rPr>
        <w:t>Team Leader</w:t>
      </w:r>
      <w:r w:rsidR="00EC1ED2">
        <w:rPr>
          <w:lang w:eastAsia="en-AU"/>
        </w:rPr>
        <w:t xml:space="preserve"> </w:t>
      </w:r>
      <w:r w:rsidRPr="006F7E03">
        <w:rPr>
          <w:lang w:eastAsia="en-AU"/>
        </w:rPr>
        <w:t xml:space="preserve">Tiffany Komiyama. </w:t>
      </w:r>
      <w:r w:rsidR="00EC1ED2">
        <w:rPr>
          <w:lang w:eastAsia="en-AU"/>
        </w:rPr>
        <w:t xml:space="preserve">Both Tiffany </w:t>
      </w:r>
      <w:r w:rsidRPr="006F7E03">
        <w:rPr>
          <w:lang w:eastAsia="en-AU"/>
        </w:rPr>
        <w:t xml:space="preserve"> and I are based in our </w:t>
      </w:r>
      <w:r w:rsidR="001222CB" w:rsidRPr="05FB4D99">
        <w:rPr>
          <w:lang w:eastAsia="en-AU"/>
        </w:rPr>
        <w:t>N</w:t>
      </w:r>
      <w:r w:rsidRPr="05FB4D99">
        <w:rPr>
          <w:lang w:eastAsia="en-AU"/>
        </w:rPr>
        <w:t xml:space="preserve">orth </w:t>
      </w:r>
      <w:r w:rsidR="001222CB" w:rsidRPr="05FB4D99">
        <w:rPr>
          <w:lang w:eastAsia="en-AU"/>
        </w:rPr>
        <w:t>C</w:t>
      </w:r>
      <w:r w:rsidRPr="05FB4D99">
        <w:rPr>
          <w:lang w:eastAsia="en-AU"/>
        </w:rPr>
        <w:t xml:space="preserve">entral </w:t>
      </w:r>
      <w:r w:rsidR="001222CB" w:rsidRPr="05FB4D99">
        <w:rPr>
          <w:lang w:eastAsia="en-AU"/>
        </w:rPr>
        <w:t>R</w:t>
      </w:r>
      <w:r w:rsidRPr="05FB4D99">
        <w:rPr>
          <w:lang w:eastAsia="en-AU"/>
        </w:rPr>
        <w:t>egion</w:t>
      </w:r>
      <w:r w:rsidRPr="006F7E03">
        <w:rPr>
          <w:lang w:eastAsia="en-AU"/>
        </w:rPr>
        <w:t xml:space="preserve"> and have managed our recent disaster responses at the flood events in Rochester and this years summer bushfires. We have been invited to speak about Anglicare Victoria's involvement in the Emergency Recovery Support Program, both the process to join the service provider's register and our subsequent activation following the fires in January. </w:t>
      </w:r>
    </w:p>
    <w:p w14:paraId="4922482E" w14:textId="77777777" w:rsidR="00AD1338" w:rsidRPr="006F7E03" w:rsidRDefault="00AD1338" w:rsidP="009350EE">
      <w:pPr>
        <w:pStyle w:val="Body"/>
        <w:rPr>
          <w:lang w:eastAsia="en-AU"/>
        </w:rPr>
      </w:pPr>
      <w:r w:rsidRPr="006F7E03">
        <w:rPr>
          <w:lang w:eastAsia="en-AU"/>
        </w:rPr>
        <w:lastRenderedPageBreak/>
        <w:t xml:space="preserve">So today we will share with you from a service provider's perspective what the expression of interest and registration process involved, how Anglicare Victoria was activated, what the referral and service pathway looked like and what we have learnt about being prepared to respond quickly and effectively when communities are impacted by emergencies. </w:t>
      </w:r>
    </w:p>
    <w:p w14:paraId="4337DC6F" w14:textId="5A12CD06" w:rsidR="00AD1338" w:rsidRPr="006F7E03" w:rsidRDefault="00AD1338" w:rsidP="009350EE">
      <w:pPr>
        <w:pStyle w:val="Body"/>
        <w:rPr>
          <w:lang w:eastAsia="en-AU"/>
        </w:rPr>
      </w:pPr>
      <w:r w:rsidRPr="006F7E03">
        <w:rPr>
          <w:lang w:eastAsia="en-AU"/>
        </w:rPr>
        <w:t>Anglicare Victoria is one of the state's largest community service organisations, supporting more than 50,000 Victorians each year through services delivered across 96 locations state</w:t>
      </w:r>
      <w:r>
        <w:noBreakHyphen/>
      </w:r>
      <w:r w:rsidRPr="006F7E03">
        <w:rPr>
          <w:lang w:eastAsia="en-AU"/>
        </w:rPr>
        <w:t xml:space="preserve">wide. We have around 2,200 staff working across a broad range of services including family services, </w:t>
      </w:r>
      <w:r w:rsidR="00F97BE5" w:rsidRPr="05FB4D99">
        <w:rPr>
          <w:lang w:eastAsia="en-AU"/>
        </w:rPr>
        <w:t>o</w:t>
      </w:r>
      <w:r w:rsidRPr="05FB4D99">
        <w:rPr>
          <w:lang w:eastAsia="en-AU"/>
        </w:rPr>
        <w:t>ut</w:t>
      </w:r>
      <w:r w:rsidRPr="006F7E03">
        <w:rPr>
          <w:lang w:eastAsia="en-AU"/>
        </w:rPr>
        <w:t xml:space="preserve"> of </w:t>
      </w:r>
      <w:r w:rsidR="00F97BE5" w:rsidRPr="05FB4D99">
        <w:rPr>
          <w:lang w:eastAsia="en-AU"/>
        </w:rPr>
        <w:t>h</w:t>
      </w:r>
      <w:r w:rsidRPr="05FB4D99">
        <w:rPr>
          <w:lang w:eastAsia="en-AU"/>
        </w:rPr>
        <w:t>ome</w:t>
      </w:r>
      <w:r w:rsidRPr="006F7E03">
        <w:rPr>
          <w:lang w:eastAsia="en-AU"/>
        </w:rPr>
        <w:t xml:space="preserve"> care, family violence, financial counselling, housing and homelessness support, emergency relief, education and disaster recovery. This breadth of experience combined with our strong regional and local presence has positioned us well to support communities through the ERSP model. </w:t>
      </w:r>
    </w:p>
    <w:p w14:paraId="5110725A" w14:textId="077E4FDF" w:rsidR="00AD1338" w:rsidRPr="006F7E03" w:rsidRDefault="00AD1338" w:rsidP="009350EE">
      <w:pPr>
        <w:pStyle w:val="Body"/>
        <w:rPr>
          <w:lang w:eastAsia="en-AU"/>
        </w:rPr>
      </w:pPr>
      <w:r w:rsidRPr="006F7E03">
        <w:rPr>
          <w:lang w:eastAsia="en-AU"/>
        </w:rPr>
        <w:t xml:space="preserve">The organisation has well over 30 </w:t>
      </w:r>
      <w:r w:rsidR="4B592BC5" w:rsidRPr="205FC685">
        <w:rPr>
          <w:lang w:eastAsia="en-AU"/>
        </w:rPr>
        <w:t>years'</w:t>
      </w:r>
      <w:r w:rsidRPr="006F7E03">
        <w:rPr>
          <w:lang w:eastAsia="en-AU"/>
        </w:rPr>
        <w:t xml:space="preserve"> experience responding to emergencies across the state. This includes the Black Saturday, Black Summer and January 2026 bushfires, storm responses in the Dandenong Ranges and South Gippsland, flood responses across central Victoria, including Rochester, and the COVID</w:t>
      </w:r>
      <w:r>
        <w:noBreakHyphen/>
      </w:r>
      <w:r w:rsidRPr="006F7E03">
        <w:rPr>
          <w:lang w:eastAsia="en-AU"/>
        </w:rPr>
        <w:t xml:space="preserve">19 pandemic response. </w:t>
      </w:r>
    </w:p>
    <w:p w14:paraId="7EFFD356" w14:textId="77777777" w:rsidR="00AD1338" w:rsidRPr="006F7E03" w:rsidRDefault="00AD1338" w:rsidP="009350EE">
      <w:pPr>
        <w:pStyle w:val="Body"/>
        <w:rPr>
          <w:lang w:eastAsia="en-AU"/>
        </w:rPr>
      </w:pPr>
      <w:r w:rsidRPr="006F7E03">
        <w:rPr>
          <w:lang w:eastAsia="en-AU"/>
        </w:rPr>
        <w:t>Our involvement with the ERSP began before this year's fires. In January 2025, DFFH commenced a process for organisations to be considered for the Emergency Recovery Support Program Service Provider Register. This process of the register was established as a state</w:t>
      </w:r>
      <w:r w:rsidRPr="006F7E03">
        <w:rPr>
          <w:lang w:eastAsia="en-AU"/>
        </w:rPr>
        <w:noBreakHyphen/>
        <w:t xml:space="preserve">wide list of preapproved providers who could be considered for rapid engagement following future emergency events where funding was made available. From a preparedness view, this aimed to enhance the way the department engages service providers to immediately respond to disaster events. </w:t>
      </w:r>
    </w:p>
    <w:p w14:paraId="375B98FB" w14:textId="78BEE875" w:rsidR="00AD1338" w:rsidRPr="006F7E03" w:rsidRDefault="00AD1338" w:rsidP="009350EE">
      <w:pPr>
        <w:pStyle w:val="Body"/>
        <w:rPr>
          <w:lang w:eastAsia="en-AU"/>
        </w:rPr>
      </w:pPr>
      <w:r w:rsidRPr="006F7E03">
        <w:rPr>
          <w:lang w:eastAsia="en-AU"/>
        </w:rPr>
        <w:t>The procurement process was undertaken in two stages. The first stage was an expression of interest process, released by DFFH in July 2025 to identify suitable organisations that wish to</w:t>
      </w:r>
      <w:r w:rsidR="00065149">
        <w:rPr>
          <w:lang w:eastAsia="en-AU"/>
        </w:rPr>
        <w:t xml:space="preserve"> be </w:t>
      </w:r>
      <w:r w:rsidRPr="006F7E03">
        <w:rPr>
          <w:lang w:eastAsia="en-AU"/>
        </w:rPr>
        <w:t>considered for inclusion on the Emergency Recovery Support Program Service Provider Register. This stage was focused on testing organisational suitab</w:t>
      </w:r>
      <w:r w:rsidR="0054202C">
        <w:rPr>
          <w:lang w:eastAsia="en-AU"/>
        </w:rPr>
        <w:t>i</w:t>
      </w:r>
      <w:r w:rsidRPr="006F7E03">
        <w:rPr>
          <w:lang w:eastAsia="en-AU"/>
        </w:rPr>
        <w:t>l</w:t>
      </w:r>
      <w:r w:rsidR="0054202C">
        <w:rPr>
          <w:lang w:eastAsia="en-AU"/>
        </w:rPr>
        <w:t xml:space="preserve">ity </w:t>
      </w:r>
      <w:r w:rsidRPr="006F7E03">
        <w:rPr>
          <w:lang w:eastAsia="en-AU"/>
        </w:rPr>
        <w:t>and readiness, including service experience, geographic reach, governance arrangements, workforce capability and the ability to deliver flexible, place</w:t>
      </w:r>
      <w:r>
        <w:noBreakHyphen/>
      </w:r>
      <w:r w:rsidRPr="006F7E03">
        <w:rPr>
          <w:lang w:eastAsia="en-AU"/>
        </w:rPr>
        <w:t xml:space="preserve">based recovery support following an emergency event. </w:t>
      </w:r>
    </w:p>
    <w:p w14:paraId="5008B012" w14:textId="77777777" w:rsidR="00AD1338" w:rsidRPr="006F7E03" w:rsidRDefault="00AD1338" w:rsidP="009350EE">
      <w:pPr>
        <w:pStyle w:val="Body"/>
        <w:rPr>
          <w:lang w:eastAsia="en-AU"/>
        </w:rPr>
      </w:pPr>
      <w:r w:rsidRPr="006F7E03">
        <w:rPr>
          <w:lang w:eastAsia="en-AU"/>
        </w:rPr>
        <w:t xml:space="preserve">Following the expression of interest, selected organisations were then invited to participate in a full tender process. This second stage required more detailed responses, including how the organisation would deliver the model in practice, how we would mobilise staff, manage referrals, work with impacted communities, partner with local stakeholders, meet reporting requirements and scale support in the response to different emergency contexts. </w:t>
      </w:r>
    </w:p>
    <w:p w14:paraId="7857890A" w14:textId="18F40562" w:rsidR="00AD1338" w:rsidRPr="006F7E03" w:rsidRDefault="00AD1338" w:rsidP="009350EE">
      <w:pPr>
        <w:pStyle w:val="Body"/>
        <w:rPr>
          <w:lang w:eastAsia="en-AU"/>
        </w:rPr>
      </w:pPr>
      <w:r w:rsidRPr="006F7E03">
        <w:rPr>
          <w:lang w:eastAsia="en-AU"/>
        </w:rPr>
        <w:t>For Anglicare Victoria, this expression of interest and tender process provided us with an opportunity to demonstrate our existing footprint in regional and metropolitan Victoria. Our experience working with vulnerable children, families and communities, our capacity to provide trauma</w:t>
      </w:r>
      <w:r>
        <w:noBreakHyphen/>
      </w:r>
      <w:r w:rsidRPr="006F7E03">
        <w:rPr>
          <w:lang w:eastAsia="en-AU"/>
        </w:rPr>
        <w:t>informed practical and culturally</w:t>
      </w:r>
      <w:r>
        <w:noBreakHyphen/>
      </w:r>
      <w:r w:rsidRPr="006F7E03">
        <w:rPr>
          <w:lang w:eastAsia="en-AU"/>
        </w:rPr>
        <w:t>responsible support, and our ability to scale or adapt services in response to different community needs. Anglicare Victoria was accepted as one of the 12 initial organisations approved for the register and we participated in several DFFH</w:t>
      </w:r>
      <w:r>
        <w:noBreakHyphen/>
      </w:r>
      <w:r w:rsidRPr="006F7E03">
        <w:rPr>
          <w:lang w:eastAsia="en-AU"/>
        </w:rPr>
        <w:t>led pr</w:t>
      </w:r>
      <w:r w:rsidR="004C3A15">
        <w:rPr>
          <w:lang w:eastAsia="en-AU"/>
        </w:rPr>
        <w:t xml:space="preserve">e </w:t>
      </w:r>
      <w:r w:rsidRPr="05FB4D99">
        <w:rPr>
          <w:lang w:eastAsia="en-AU"/>
        </w:rPr>
        <w:t>activation</w:t>
      </w:r>
      <w:r w:rsidRPr="006F7E03">
        <w:rPr>
          <w:lang w:eastAsia="en-AU"/>
        </w:rPr>
        <w:t xml:space="preserve"> meetings to support coordination readiness arrangements. The ERSP model is fundamentally about walking alongside communities in recovery. It is not a one</w:t>
      </w:r>
      <w:r>
        <w:noBreakHyphen/>
      </w:r>
      <w:r w:rsidRPr="006F7E03">
        <w:rPr>
          <w:lang w:eastAsia="en-AU"/>
        </w:rPr>
        <w:t>size</w:t>
      </w:r>
      <w:r>
        <w:noBreakHyphen/>
      </w:r>
      <w:r w:rsidRPr="006F7E03">
        <w:rPr>
          <w:lang w:eastAsia="en-AU"/>
        </w:rPr>
        <w:t>fits</w:t>
      </w:r>
      <w:r>
        <w:noBreakHyphen/>
      </w:r>
      <w:r w:rsidRPr="006F7E03">
        <w:rPr>
          <w:lang w:eastAsia="en-AU"/>
        </w:rPr>
        <w:t>all program. It is place</w:t>
      </w:r>
      <w:r>
        <w:noBreakHyphen/>
      </w:r>
      <w:r w:rsidRPr="006F7E03">
        <w:rPr>
          <w:lang w:eastAsia="en-AU"/>
        </w:rPr>
        <w:t xml:space="preserve">based, flexible and designed to be scaled depending to the nature and the impact of the emergency. I will now hand over to Tiffany. </w:t>
      </w:r>
    </w:p>
    <w:p w14:paraId="55CD9AB0" w14:textId="6D3A66BC" w:rsidR="16DE4FC7" w:rsidRDefault="16DE4FC7" w:rsidP="16DE4FC7">
      <w:pPr>
        <w:pStyle w:val="Body"/>
        <w:rPr>
          <w:lang w:eastAsia="en-AU"/>
        </w:rPr>
      </w:pPr>
    </w:p>
    <w:p w14:paraId="5131310E" w14:textId="4267396C" w:rsidR="00AD1338" w:rsidRPr="006F7E03" w:rsidRDefault="00C20281" w:rsidP="009350EE">
      <w:pPr>
        <w:pStyle w:val="Body"/>
        <w:rPr>
          <w:lang w:eastAsia="en-AU"/>
        </w:rPr>
      </w:pPr>
      <w:r>
        <w:rPr>
          <w:lang w:eastAsia="en-AU"/>
        </w:rPr>
        <w:t xml:space="preserve">(Time </w:t>
      </w:r>
      <w:r w:rsidR="003F1246">
        <w:rPr>
          <w:lang w:eastAsia="en-AU"/>
        </w:rPr>
        <w:t>1:07:40)</w:t>
      </w:r>
    </w:p>
    <w:p w14:paraId="6733B9A1" w14:textId="59937385" w:rsidR="00AD1338" w:rsidRPr="006F7E03" w:rsidRDefault="00AD1338" w:rsidP="009350EE">
      <w:pPr>
        <w:pStyle w:val="Body"/>
        <w:rPr>
          <w:lang w:eastAsia="en-AU"/>
        </w:rPr>
      </w:pPr>
      <w:r w:rsidRPr="006F7E03">
        <w:rPr>
          <w:lang w:eastAsia="en-AU"/>
        </w:rPr>
        <w:t>TIFFANY KOMIYAMA:  In January 2026, a number of fires impacted communities across Victoria. This is a screen shot of the VicEmergency app at approximately 12 minutes past 3 on 9 January this year. I think many of us can recognise and remember the feelings of terror. Victoria was experiencing a multi</w:t>
      </w:r>
      <w:r>
        <w:noBreakHyphen/>
      </w:r>
      <w:r w:rsidRPr="006F7E03">
        <w:rPr>
          <w:lang w:eastAsia="en-AU"/>
        </w:rPr>
        <w:t xml:space="preserve">day heatwave and a total fire ban was declared across the state. A catastrophic fire rating had been declared for the Wimmera, Southwest, Northern </w:t>
      </w:r>
      <w:r w:rsidR="00CD0F2C" w:rsidRPr="05FB4D99">
        <w:rPr>
          <w:lang w:eastAsia="en-AU"/>
        </w:rPr>
        <w:t>C</w:t>
      </w:r>
      <w:r w:rsidRPr="05FB4D99">
        <w:rPr>
          <w:lang w:eastAsia="en-AU"/>
        </w:rPr>
        <w:t>ountry</w:t>
      </w:r>
      <w:r w:rsidRPr="006F7E03">
        <w:rPr>
          <w:lang w:eastAsia="en-AU"/>
        </w:rPr>
        <w:t xml:space="preserve"> and North Central. That day saw daily temperatures soar into the mid</w:t>
      </w:r>
      <w:r>
        <w:noBreakHyphen/>
      </w:r>
      <w:r w:rsidRPr="006F7E03">
        <w:rPr>
          <w:lang w:eastAsia="en-AU"/>
        </w:rPr>
        <w:t xml:space="preserve">40s, humidity was very low and strong northerly winds created dangerous fire conditions. </w:t>
      </w:r>
    </w:p>
    <w:p w14:paraId="466543A2" w14:textId="070AE4F0" w:rsidR="00AD1338" w:rsidRPr="006F7E03" w:rsidRDefault="00AD1338" w:rsidP="009350EE">
      <w:pPr>
        <w:pStyle w:val="Body"/>
        <w:rPr>
          <w:lang w:eastAsia="en-AU"/>
        </w:rPr>
      </w:pPr>
      <w:r w:rsidRPr="006F7E03">
        <w:rPr>
          <w:lang w:eastAsia="en-AU"/>
        </w:rPr>
        <w:lastRenderedPageBreak/>
        <w:t>At approximately 2.30 on that day a grass fire began at Ravenswood South, fanned by fierce northerly winds and high temperatures, the fire spread rapidly through grassland and agricultural areas. The fire travelled south jumping the Calder Freeway and after a significant wind shift, altered the fires direction into Harcourt Valley. Winds produced multiple spot fires ahead of the main fires edge. This fire would destroy 54 homes, countless sheds and fences as well as a dozen local businesses including the Harcourt Coolstore that housed around 100 micro</w:t>
      </w:r>
      <w:r w:rsidR="00CD0F2C">
        <w:rPr>
          <w:lang w:eastAsia="en-AU"/>
        </w:rPr>
        <w:t xml:space="preserve"> </w:t>
      </w:r>
      <w:r w:rsidRPr="006F7E03">
        <w:rPr>
          <w:lang w:eastAsia="en-AU"/>
        </w:rPr>
        <w:t xml:space="preserve">businesses. Throughout the evening and overnight the fire then progressed beyond Harcourt into the Mount Alexander Regional Park. </w:t>
      </w:r>
    </w:p>
    <w:p w14:paraId="35E07824" w14:textId="77777777" w:rsidR="00AD1338" w:rsidRPr="006F7E03" w:rsidRDefault="00AD1338" w:rsidP="009350EE">
      <w:pPr>
        <w:pStyle w:val="Body"/>
        <w:rPr>
          <w:lang w:eastAsia="en-AU"/>
        </w:rPr>
      </w:pPr>
      <w:r w:rsidRPr="006F7E03">
        <w:rPr>
          <w:lang w:eastAsia="en-AU"/>
        </w:rPr>
        <w:t xml:space="preserve">This image gives you an indication of what the community was experiencing on the day. It was taken by a resident in Harcourt from his backyard showing the Mount Alexander Regional Park in the background. In response to various fires across the state, DFFH activated the ERSP to provide targeted recovery support to affected individuals, families and communities. As an approved provider on the ERSP Service Provider Register Anglicare Victoria was funded through a service agreement to deliver recovery case management support in identified impacted areas. The areas we supported include Harcourt, Kyneton and Castlemaine. For providers the readiness stage of the ERSP mattered. It meant we had already considered what capabilities we could bring, where we had existing service infrastructure, how we could mobilise staff, what governance and reporting would be required and how we would connect with local communities and referral pathways. </w:t>
      </w:r>
    </w:p>
    <w:p w14:paraId="7F6DD231" w14:textId="77777777" w:rsidR="00AD1338" w:rsidRPr="006F7E03" w:rsidRDefault="00AD1338" w:rsidP="009350EE">
      <w:pPr>
        <w:pStyle w:val="Body"/>
        <w:rPr>
          <w:lang w:eastAsia="en-AU"/>
        </w:rPr>
      </w:pPr>
      <w:r w:rsidRPr="006F7E03">
        <w:rPr>
          <w:lang w:eastAsia="en-AU"/>
        </w:rPr>
        <w:t xml:space="preserve">Once activated, the work shifted from organisational readiness to community responsiveness. Understanding local impacts, receiving referrals, engaging with households and tailoring support to what people actually needed. Another supportive feature of the ERSP model is a shared CRM case management system that houses client information which is shared across the response organisations. The CRM improves the visibility of client support and centralisation of data. </w:t>
      </w:r>
    </w:p>
    <w:p w14:paraId="3325AF31" w14:textId="5A65069F" w:rsidR="00AD1338" w:rsidRPr="006F7E03" w:rsidRDefault="00AD1338" w:rsidP="009350EE">
      <w:pPr>
        <w:pStyle w:val="Body"/>
        <w:rPr>
          <w:lang w:eastAsia="en-AU"/>
        </w:rPr>
      </w:pPr>
      <w:r w:rsidRPr="006F7E03">
        <w:rPr>
          <w:lang w:eastAsia="en-AU"/>
        </w:rPr>
        <w:t xml:space="preserve">People impacted by the fires were generally referred through the intake </w:t>
      </w:r>
      <w:r w:rsidRPr="05FB4D99">
        <w:rPr>
          <w:lang w:eastAsia="en-AU"/>
        </w:rPr>
        <w:t>hotline</w:t>
      </w:r>
      <w:r w:rsidRPr="006F7E03">
        <w:rPr>
          <w:lang w:eastAsia="en-AU"/>
        </w:rPr>
        <w:t xml:space="preserve"> and then triaged through to the appropriate ERSP organisation for follow</w:t>
      </w:r>
      <w:r w:rsidR="74806D82" w:rsidRPr="07F2C05E">
        <w:rPr>
          <w:lang w:eastAsia="en-AU"/>
        </w:rPr>
        <w:t>-</w:t>
      </w:r>
      <w:r w:rsidRPr="006F7E03">
        <w:rPr>
          <w:lang w:eastAsia="en-AU"/>
        </w:rPr>
        <w:t xml:space="preserve">up support. Within the ERSP model, the intake </w:t>
      </w:r>
      <w:r w:rsidRPr="05FB4D99">
        <w:rPr>
          <w:lang w:eastAsia="en-AU"/>
        </w:rPr>
        <w:t>hotline</w:t>
      </w:r>
      <w:r w:rsidRPr="006F7E03">
        <w:rPr>
          <w:lang w:eastAsia="en-AU"/>
        </w:rPr>
        <w:t xml:space="preserve"> component is funded to conduct intakes and assessments to determine eligibility against the ERSP threshold, provide support to individuals and families assessed as having low recovery needs, refer clients with high needs to recovery case management services such as Anglicare Victoria. </w:t>
      </w:r>
    </w:p>
    <w:p w14:paraId="47BEBB59" w14:textId="22FFDC35" w:rsidR="00AD1338" w:rsidRPr="006F7E03" w:rsidRDefault="00AD1338" w:rsidP="009350EE">
      <w:pPr>
        <w:pStyle w:val="Body"/>
        <w:rPr>
          <w:lang w:eastAsia="en-AU"/>
        </w:rPr>
      </w:pPr>
      <w:r w:rsidRPr="006F7E03">
        <w:rPr>
          <w:lang w:eastAsia="en-AU"/>
        </w:rPr>
        <w:t>The households referred to Anglicare typically had high or more complex recovery needs that could not be addressed through information and advice or short</w:t>
      </w:r>
      <w:r>
        <w:noBreakHyphen/>
      </w:r>
      <w:r w:rsidRPr="006F7E03">
        <w:rPr>
          <w:lang w:eastAsia="en-AU"/>
        </w:rPr>
        <w:t xml:space="preserve">term assistance alone. This often included people whose immediate safety, shelter or </w:t>
      </w:r>
      <w:r w:rsidR="0045739E" w:rsidRPr="006F7E03">
        <w:rPr>
          <w:lang w:eastAsia="en-AU"/>
        </w:rPr>
        <w:t>ba</w:t>
      </w:r>
      <w:r w:rsidR="0045739E">
        <w:rPr>
          <w:lang w:eastAsia="en-AU"/>
        </w:rPr>
        <w:t xml:space="preserve">sic </w:t>
      </w:r>
      <w:r w:rsidRPr="006F7E03">
        <w:rPr>
          <w:lang w:eastAsia="en-AU"/>
        </w:rPr>
        <w:t>needs had been disrupted</w:t>
      </w:r>
      <w:r w:rsidR="00441B88" w:rsidRPr="05FB4D99">
        <w:rPr>
          <w:lang w:eastAsia="en-AU"/>
        </w:rPr>
        <w:t>;</w:t>
      </w:r>
      <w:r w:rsidRPr="006F7E03">
        <w:rPr>
          <w:lang w:eastAsia="en-AU"/>
        </w:rPr>
        <w:t xml:space="preserve"> those who had experienced significant damage or loss to their homes, business or other essential assets</w:t>
      </w:r>
      <w:r w:rsidR="00441B88" w:rsidRPr="05FB4D99">
        <w:rPr>
          <w:lang w:eastAsia="en-AU"/>
        </w:rPr>
        <w:t>;</w:t>
      </w:r>
      <w:r w:rsidRPr="006F7E03">
        <w:rPr>
          <w:lang w:eastAsia="en-AU"/>
        </w:rPr>
        <w:t xml:space="preserve"> people experiencing substantial psychological distress or trauma</w:t>
      </w:r>
      <w:r w:rsidR="00473611" w:rsidRPr="05FB4D99">
        <w:rPr>
          <w:lang w:eastAsia="en-AU"/>
        </w:rPr>
        <w:t>;</w:t>
      </w:r>
      <w:r w:rsidRPr="006F7E03">
        <w:rPr>
          <w:lang w:eastAsia="en-AU"/>
        </w:rPr>
        <w:t xml:space="preserve"> or those facing impacts to employment, income or business continuity. </w:t>
      </w:r>
    </w:p>
    <w:p w14:paraId="7B262948" w14:textId="5DABA18A" w:rsidR="00AD1338" w:rsidRPr="006F7E03" w:rsidRDefault="00AD1338" w:rsidP="009350EE">
      <w:pPr>
        <w:pStyle w:val="Body"/>
        <w:rPr>
          <w:lang w:eastAsia="en-AU"/>
        </w:rPr>
      </w:pPr>
      <w:r w:rsidRPr="006F7E03">
        <w:rPr>
          <w:lang w:eastAsia="en-AU"/>
        </w:rPr>
        <w:t xml:space="preserve">Referrals also include people grieving the loss of a loved one, experiencing family violence, living with </w:t>
      </w:r>
      <w:r w:rsidR="62B54E72" w:rsidRPr="05FB4D99">
        <w:rPr>
          <w:lang w:eastAsia="en-AU"/>
        </w:rPr>
        <w:t>preexisting</w:t>
      </w:r>
      <w:r w:rsidRPr="006F7E03">
        <w:rPr>
          <w:lang w:eastAsia="en-AU"/>
        </w:rPr>
        <w:t xml:space="preserve"> health or wellbeing challenges. We also provide support to navigate and coordinate multiple services and recovery supports. In these circumstances, Anglicare's role was to walk alongside individuals and families, helping them access the assistance they needed and support their long</w:t>
      </w:r>
      <w:r w:rsidR="384DFE34" w:rsidRPr="60688EFC">
        <w:rPr>
          <w:lang w:eastAsia="en-AU"/>
        </w:rPr>
        <w:t>-</w:t>
      </w:r>
      <w:r w:rsidRPr="006F7E03">
        <w:rPr>
          <w:lang w:eastAsia="en-AU"/>
        </w:rPr>
        <w:t>term recovery journey. This could include practical information and guidance</w:t>
      </w:r>
      <w:r w:rsidR="00C40C0A" w:rsidRPr="05FB4D99">
        <w:rPr>
          <w:lang w:eastAsia="en-AU"/>
        </w:rPr>
        <w:t>;</w:t>
      </w:r>
      <w:r w:rsidRPr="006F7E03">
        <w:rPr>
          <w:lang w:eastAsia="en-AU"/>
        </w:rPr>
        <w:t xml:space="preserve"> emotional support and reassurance</w:t>
      </w:r>
      <w:r w:rsidR="00C40C0A" w:rsidRPr="05FB4D99">
        <w:rPr>
          <w:lang w:eastAsia="en-AU"/>
        </w:rPr>
        <w:t>;</w:t>
      </w:r>
      <w:r w:rsidRPr="006F7E03">
        <w:rPr>
          <w:lang w:eastAsia="en-AU"/>
        </w:rPr>
        <w:t xml:space="preserve"> helping people find safe, secure housing</w:t>
      </w:r>
      <w:r w:rsidR="00C40C0A" w:rsidRPr="05FB4D99">
        <w:rPr>
          <w:lang w:eastAsia="en-AU"/>
        </w:rPr>
        <w:t>;</w:t>
      </w:r>
      <w:r w:rsidRPr="006F7E03">
        <w:rPr>
          <w:lang w:eastAsia="en-AU"/>
        </w:rPr>
        <w:t xml:space="preserve"> supporting them to access grants or referring to financial counselling to navigate insurance</w:t>
      </w:r>
      <w:r w:rsidR="00F47E8B" w:rsidRPr="05FB4D99">
        <w:rPr>
          <w:lang w:eastAsia="en-AU"/>
        </w:rPr>
        <w:t>;</w:t>
      </w:r>
      <w:r w:rsidRPr="006F7E03">
        <w:rPr>
          <w:lang w:eastAsia="en-AU"/>
        </w:rPr>
        <w:t xml:space="preserve"> restoring life structure through work, family and purpose</w:t>
      </w:r>
      <w:r w:rsidR="00F47E8B" w:rsidRPr="05FB4D99">
        <w:rPr>
          <w:lang w:eastAsia="en-AU"/>
        </w:rPr>
        <w:t>;</w:t>
      </w:r>
      <w:r w:rsidRPr="006F7E03">
        <w:rPr>
          <w:lang w:eastAsia="en-AU"/>
        </w:rPr>
        <w:t xml:space="preserve"> connecting them to the right physical or mental health supports</w:t>
      </w:r>
      <w:r w:rsidR="002047DB" w:rsidRPr="05FB4D99">
        <w:rPr>
          <w:lang w:eastAsia="en-AU"/>
        </w:rPr>
        <w:t>;</w:t>
      </w:r>
      <w:r w:rsidRPr="006F7E03">
        <w:rPr>
          <w:lang w:eastAsia="en-AU"/>
        </w:rPr>
        <w:t xml:space="preserve"> advocacy where systems are difficult to navigate. </w:t>
      </w:r>
    </w:p>
    <w:p w14:paraId="020ABB34" w14:textId="36F39744" w:rsidR="00AD1338" w:rsidRPr="006F7E03" w:rsidRDefault="00AD1338" w:rsidP="009350EE">
      <w:pPr>
        <w:pStyle w:val="Body"/>
        <w:rPr>
          <w:lang w:eastAsia="en-AU"/>
        </w:rPr>
      </w:pPr>
      <w:r w:rsidRPr="006F7E03">
        <w:rPr>
          <w:lang w:eastAsia="en-AU"/>
        </w:rPr>
        <w:t>After an emergency, people may be dealing with shock, disruption, financial pressures, insurance issues, property impacts, family stress or simply uncertain about what to do next. Effective recovery support is about reducing that burden, helping people feel less alone and more informed</w:t>
      </w:r>
      <w:r w:rsidR="007C67BA">
        <w:rPr>
          <w:lang w:eastAsia="en-AU"/>
        </w:rPr>
        <w:t>,</w:t>
      </w:r>
      <w:r w:rsidRPr="006F7E03">
        <w:rPr>
          <w:lang w:eastAsia="en-AU"/>
        </w:rPr>
        <w:t xml:space="preserve"> and more able to make the next practical step. A key part of our response was maintaining a </w:t>
      </w:r>
      <w:r w:rsidR="001E4395">
        <w:rPr>
          <w:lang w:eastAsia="en-AU"/>
        </w:rPr>
        <w:t xml:space="preserve">presence </w:t>
      </w:r>
      <w:r w:rsidRPr="006F7E03">
        <w:rPr>
          <w:lang w:eastAsia="en-AU"/>
        </w:rPr>
        <w:t>within the local recovery hub at the local recreation reserve</w:t>
      </w:r>
      <w:r w:rsidR="001E4395" w:rsidRPr="05FB4D99">
        <w:rPr>
          <w:lang w:eastAsia="en-AU"/>
        </w:rPr>
        <w:t>.</w:t>
      </w:r>
      <w:r w:rsidRPr="05FB4D99">
        <w:rPr>
          <w:lang w:eastAsia="en-AU"/>
        </w:rPr>
        <w:t xml:space="preserve"> </w:t>
      </w:r>
      <w:r w:rsidR="001E4395" w:rsidRPr="05FB4D99">
        <w:rPr>
          <w:lang w:eastAsia="en-AU"/>
        </w:rPr>
        <w:t>W</w:t>
      </w:r>
      <w:r w:rsidRPr="05FB4D99">
        <w:rPr>
          <w:lang w:eastAsia="en-AU"/>
        </w:rPr>
        <w:t>e</w:t>
      </w:r>
      <w:r w:rsidRPr="006F7E03">
        <w:rPr>
          <w:lang w:eastAsia="en-AU"/>
        </w:rPr>
        <w:t xml:space="preserve"> mobilised rapidly, deployed staff to the recovery hub as soon as it was safe. </w:t>
      </w:r>
    </w:p>
    <w:p w14:paraId="70BC59BC" w14:textId="77777777" w:rsidR="00AD1338" w:rsidRPr="006F7E03" w:rsidRDefault="00AD1338" w:rsidP="009350EE">
      <w:pPr>
        <w:pStyle w:val="Body"/>
        <w:rPr>
          <w:lang w:eastAsia="en-AU"/>
        </w:rPr>
      </w:pPr>
      <w:r w:rsidRPr="006F7E03">
        <w:rPr>
          <w:lang w:eastAsia="en-AU"/>
        </w:rPr>
        <w:t xml:space="preserve">For the first two months we were in the hub every day. This provided an accessible and trusted location where community members could connect with face to face supports, ask questions and better understand the recovery assistance available to them. Recovery hubs are messy, loud, friendly, overwhelming, welcoming, daunting places. They are places where people can meet with services, apply for grants, have a </w:t>
      </w:r>
      <w:r w:rsidRPr="006F7E03">
        <w:rPr>
          <w:lang w:eastAsia="en-AU"/>
        </w:rPr>
        <w:lastRenderedPageBreak/>
        <w:t>meal, stock up on supplies or have a cry. While children play and run around, adults walk around a bit dazed wondering how they will ever recover from such a devastating life event. Being co</w:t>
      </w:r>
      <w:r w:rsidRPr="006F7E03">
        <w:rPr>
          <w:lang w:eastAsia="en-AU"/>
        </w:rPr>
        <w:noBreakHyphen/>
        <w:t xml:space="preserve">located with other services also strengthens coordination, embedded warm referrals and helps ensure people can access the right support at the right time. Importantly, it gave us an opportunity to build relationships with community members early in their recovery journey and identify emerging needs that may not have been evident through referral pathways alone. </w:t>
      </w:r>
    </w:p>
    <w:p w14:paraId="04CB62B6" w14:textId="18BEF320" w:rsidR="00AD1338" w:rsidRPr="006F7E03" w:rsidRDefault="00AD1338" w:rsidP="009350EE">
      <w:pPr>
        <w:pStyle w:val="Body"/>
        <w:rPr>
          <w:lang w:eastAsia="en-AU"/>
        </w:rPr>
      </w:pPr>
      <w:r w:rsidRPr="006F7E03">
        <w:rPr>
          <w:lang w:eastAsia="en-AU"/>
        </w:rPr>
        <w:t xml:space="preserve">With consent from this resident, I am going to share a couple of case studies and images. In the early days of the hub we met with a local resident that had lost everything. They literally only had the clothes on their back. They had lost their home, all their contents, fencing, sheds and a </w:t>
      </w:r>
      <w:r w:rsidRPr="05FB4D99">
        <w:rPr>
          <w:lang w:eastAsia="en-AU"/>
        </w:rPr>
        <w:t>lifetime</w:t>
      </w:r>
      <w:r w:rsidRPr="006F7E03">
        <w:rPr>
          <w:lang w:eastAsia="en-AU"/>
        </w:rPr>
        <w:t xml:space="preserve"> of memories. When the case manager spoke to them around what their initial needs were, they identified having their dam refilled. This resident had been sleeping in their car and they were wearing the only clothes they had. The need that they continually identified was that of having their dam refilled. The CFA had utilised the dam during the fire and the resident was extremely concerned for the local wildlife. </w:t>
      </w:r>
    </w:p>
    <w:p w14:paraId="09968968" w14:textId="287C8C51" w:rsidR="00AD1338" w:rsidRPr="006F7E03" w:rsidRDefault="00AD1338" w:rsidP="009350EE">
      <w:pPr>
        <w:pStyle w:val="Body"/>
        <w:rPr>
          <w:lang w:eastAsia="en-AU"/>
        </w:rPr>
      </w:pPr>
      <w:r w:rsidRPr="006F7E03">
        <w:rPr>
          <w:lang w:eastAsia="en-AU"/>
        </w:rPr>
        <w:t>At this stage the case manager could have easily redirected them back to more practical issues like housing, clothing and food. But recovery is about listening and hearing and the case manager heard what the resident wanted. They wanted and they needed their dam to be refilled. They were concerned about wildlife and the impacts of the fire had had on the many species of birds, kangaroos, reptiles and even wombats that had also called their rural property home. After a number of phone calls and discussions, a local supplier of water arrived in Harcourt the next day and filled that dam. Being listened to and being heard meant the resident was</w:t>
      </w:r>
      <w:r w:rsidRPr="006F7E03" w:rsidDel="00FD2198">
        <w:rPr>
          <w:lang w:eastAsia="en-AU"/>
        </w:rPr>
        <w:t xml:space="preserve"> </w:t>
      </w:r>
      <w:r w:rsidRPr="006F7E03">
        <w:rPr>
          <w:lang w:eastAsia="en-AU"/>
        </w:rPr>
        <w:t xml:space="preserve">able to then start identifying needs for their own wellbeing. They required temporary accommodation and all the basics, such as clothes, food and medicine. </w:t>
      </w:r>
    </w:p>
    <w:p w14:paraId="6F22117A" w14:textId="77777777" w:rsidR="00AD1338" w:rsidRPr="006F7E03" w:rsidRDefault="00AD1338" w:rsidP="009350EE">
      <w:pPr>
        <w:pStyle w:val="Body"/>
        <w:rPr>
          <w:lang w:eastAsia="en-AU"/>
        </w:rPr>
      </w:pPr>
      <w:r w:rsidRPr="006F7E03">
        <w:rPr>
          <w:lang w:eastAsia="en-AU"/>
        </w:rPr>
        <w:t xml:space="preserve">Balancing support with independence is critical. Families need practical assistance, advocacy and guidance, while remaining in control of their own recovery. Recovery is different for every family, so support must be tailored to individual needs and circumstances. Many families face multiple pressures at once, including housing costs, insurance challenges, rebuilding expenses and the broader cost of living increases. Disaster recovery often takes much longer than expected, with emotional and financial impacts continuing well beyond the initial emergency response. There is no single survivor experience. People are affected in different ways, depending on their housing, financial situation, insurance coverage and personal circumstances. </w:t>
      </w:r>
    </w:p>
    <w:p w14:paraId="09056617" w14:textId="296AD293" w:rsidR="00AD1338" w:rsidRPr="006F7E03" w:rsidRDefault="00AD1338" w:rsidP="009350EE">
      <w:pPr>
        <w:pStyle w:val="Body"/>
        <w:rPr>
          <w:lang w:eastAsia="en-AU"/>
        </w:rPr>
      </w:pPr>
      <w:r w:rsidRPr="006F7E03">
        <w:rPr>
          <w:lang w:eastAsia="en-AU"/>
        </w:rPr>
        <w:t>Effective recovery requires flexibility, recognising that long</w:t>
      </w:r>
      <w:r w:rsidR="71EA467C" w:rsidRPr="39F1EFDA">
        <w:rPr>
          <w:lang w:eastAsia="en-AU"/>
        </w:rPr>
        <w:t>-</w:t>
      </w:r>
      <w:r w:rsidRPr="006F7E03">
        <w:rPr>
          <w:lang w:eastAsia="en-AU"/>
        </w:rPr>
        <w:t xml:space="preserve">term needs can vary significantly from one family to another. Success was more than just numbers. It is about helping people access the right support, feel heard, make informed decisions and strengthen community recovery through trusted relationships and coordinated services. In addition to our recovery case management team, Anglicare Victoria also deployed financial counsellors into the hub, providing specialist support with insurance, debt and financial recovery. This early intervention helped resolve issues sooner, improved outcomes for residents and reduced the need for more intensive support later. </w:t>
      </w:r>
    </w:p>
    <w:p w14:paraId="2F2A4212" w14:textId="230C3D80" w:rsidR="00AD1338" w:rsidRPr="006F7E03" w:rsidRDefault="00AD1338" w:rsidP="009350EE">
      <w:pPr>
        <w:pStyle w:val="Body"/>
        <w:rPr>
          <w:lang w:eastAsia="en-AU"/>
        </w:rPr>
      </w:pPr>
      <w:r w:rsidRPr="006F7E03">
        <w:rPr>
          <w:lang w:eastAsia="en-AU"/>
        </w:rPr>
        <w:t>Another example of our work in Harcourt included the support of a family consisting of a single parent with two adolescents. They lost their family home in the fire and was underinsured. They had property insurance but no content cover. To provide stability, the parent secured a property in Bendigo, creating the financial burden of paying both rent and a mortgage. Financial counselling worked with the family to maximise their insurance settlement and negotiate a pause on mortgage repayments, providing clarity on their rebuild options. Our recovery case manager coordinated property clean</w:t>
      </w:r>
      <w:r w:rsidR="6A276217" w:rsidRPr="16F950FD">
        <w:rPr>
          <w:lang w:eastAsia="en-AU"/>
        </w:rPr>
        <w:t>-</w:t>
      </w:r>
      <w:r w:rsidRPr="006F7E03">
        <w:rPr>
          <w:lang w:eastAsia="en-AU"/>
        </w:rPr>
        <w:t xml:space="preserve">up through an Emergency Management Victoria program for underinsured residents and sourced donated goods to furnish the rental home. </w:t>
      </w:r>
    </w:p>
    <w:p w14:paraId="03356B7C" w14:textId="742F39C2" w:rsidR="00AD1338" w:rsidRPr="006F7E03" w:rsidRDefault="00AD1338" w:rsidP="009350EE">
      <w:pPr>
        <w:pStyle w:val="Body"/>
        <w:rPr>
          <w:lang w:eastAsia="en-AU"/>
        </w:rPr>
      </w:pPr>
      <w:r w:rsidRPr="006F7E03">
        <w:rPr>
          <w:lang w:eastAsia="en-AU"/>
        </w:rPr>
        <w:t>The family was connected to grants, financial assistance and counselling services including targeted support for the eldest child who was struggling with the emotional impact of the fire. Through strong advocacy, the case manager secured a free placement of a fire</w:t>
      </w:r>
      <w:r w:rsidR="38267C34" w:rsidRPr="5A8D1313">
        <w:rPr>
          <w:lang w:eastAsia="en-AU"/>
        </w:rPr>
        <w:t xml:space="preserve"> </w:t>
      </w:r>
      <w:r w:rsidRPr="006F7E03">
        <w:rPr>
          <w:lang w:eastAsia="en-AU"/>
        </w:rPr>
        <w:t>damaged medical device</w:t>
      </w:r>
      <w:r w:rsidR="00B54C09" w:rsidRPr="05FB4D99">
        <w:rPr>
          <w:lang w:eastAsia="en-AU"/>
        </w:rPr>
        <w:t xml:space="preserve"> </w:t>
      </w:r>
      <w:r w:rsidR="00C80855" w:rsidRPr="05FB4D99">
        <w:rPr>
          <w:lang w:eastAsia="en-AU"/>
        </w:rPr>
        <w:t>a</w:t>
      </w:r>
      <w:r w:rsidRPr="05FB4D99">
        <w:rPr>
          <w:lang w:eastAsia="en-AU"/>
        </w:rPr>
        <w:t>fter</w:t>
      </w:r>
      <w:r w:rsidRPr="006F7E03">
        <w:rPr>
          <w:lang w:eastAsia="en-AU"/>
        </w:rPr>
        <w:t xml:space="preserve"> the family was initially deemed ineligible, removing a significant financial burden. Despite the considerable challenges of the past nine months, the family have shown unwavering resilience and have now started to rebuild their home. As the family's currently in temporary accommodation and a considerable distance from Harcourt, the case manager </w:t>
      </w:r>
      <w:r w:rsidRPr="006F7E03">
        <w:rPr>
          <w:lang w:eastAsia="en-AU"/>
        </w:rPr>
        <w:lastRenderedPageBreak/>
        <w:t xml:space="preserve">sends a photo of the rebuild once a week as an update on how things are going. It is a small gesture but one the family really enjoys. </w:t>
      </w:r>
    </w:p>
    <w:p w14:paraId="33691757" w14:textId="40603625" w:rsidR="00AD1338" w:rsidRDefault="00AD1338" w:rsidP="009350EE">
      <w:pPr>
        <w:pStyle w:val="Body"/>
        <w:rPr>
          <w:lang w:eastAsia="en-AU"/>
        </w:rPr>
      </w:pPr>
      <w:r w:rsidRPr="006F7E03">
        <w:rPr>
          <w:lang w:eastAsia="en-AU"/>
        </w:rPr>
        <w:t>In conclusion, the family moved from crisis towards greater stability and self</w:t>
      </w:r>
      <w:r w:rsidR="16A202D7" w:rsidRPr="176D42FA">
        <w:rPr>
          <w:lang w:eastAsia="en-AU"/>
        </w:rPr>
        <w:t>-</w:t>
      </w:r>
      <w:r w:rsidRPr="006F7E03">
        <w:rPr>
          <w:lang w:eastAsia="en-AU"/>
        </w:rPr>
        <w:t xml:space="preserve">reliance by securing safe housing, understanding their financial situation, accessing emotional support, strengthening their support networks and gaining the information and confidence needed to make informed decisions about their recovery. I will hand back to Jemma. </w:t>
      </w:r>
    </w:p>
    <w:p w14:paraId="2C05BEC7" w14:textId="6C9BD42E" w:rsidR="372D5052" w:rsidRDefault="372D5052" w:rsidP="372D5052">
      <w:pPr>
        <w:pStyle w:val="Body"/>
        <w:rPr>
          <w:lang w:eastAsia="en-AU"/>
        </w:rPr>
      </w:pPr>
    </w:p>
    <w:p w14:paraId="60E2281E" w14:textId="28482946" w:rsidR="00AD1338" w:rsidDel="00B073BF" w:rsidRDefault="00A22B2E" w:rsidP="009350EE">
      <w:pPr>
        <w:pStyle w:val="Body"/>
      </w:pPr>
      <w:r>
        <w:rPr>
          <w:lang w:eastAsia="en-AU"/>
        </w:rPr>
        <w:t>(Time</w:t>
      </w:r>
      <w:r w:rsidR="00C40891">
        <w:rPr>
          <w:lang w:eastAsia="en-AU"/>
        </w:rPr>
        <w:t xml:space="preserve"> 1:21:10)</w:t>
      </w:r>
    </w:p>
    <w:p w14:paraId="652341B4" w14:textId="660189A1" w:rsidR="00AD1338" w:rsidRDefault="00AD1338" w:rsidP="009350EE">
      <w:pPr>
        <w:pStyle w:val="Body"/>
        <w:rPr>
          <w:lang w:eastAsia="en-AU"/>
        </w:rPr>
      </w:pPr>
      <w:r w:rsidRPr="006F7E03">
        <w:rPr>
          <w:lang w:eastAsia="en-AU"/>
        </w:rPr>
        <w:t xml:space="preserve">JEMMA KETTERIDGE:  Finally, we would like to acknowledge DFFH for the work that has gone into establishing the ERSP model and Service Provider Register. From a provider perspective, the value of this approach is that it creates clearer pathways, stronger preparedness and the ability to mobilise support more quickly when communities are impacted by emergencies. The January fires showed the importance of having government, local services and community organisations all working together, with clear roles, flexible arrangements and a shared focus on supporting people through recovery. Thank you. </w:t>
      </w:r>
    </w:p>
    <w:p w14:paraId="2DB45ABA" w14:textId="40806933" w:rsidR="5294BD3B" w:rsidRDefault="5294BD3B" w:rsidP="5294BD3B">
      <w:pPr>
        <w:pStyle w:val="Body"/>
        <w:rPr>
          <w:lang w:eastAsia="en-AU"/>
        </w:rPr>
      </w:pPr>
    </w:p>
    <w:p w14:paraId="149C7DB8" w14:textId="5C8CFA0E" w:rsidR="00AD1338" w:rsidRPr="006F7E03" w:rsidRDefault="00202967" w:rsidP="009350EE">
      <w:pPr>
        <w:pStyle w:val="Body"/>
        <w:rPr>
          <w:lang w:eastAsia="en-AU"/>
        </w:rPr>
      </w:pPr>
      <w:r>
        <w:rPr>
          <w:lang w:eastAsia="en-AU"/>
        </w:rPr>
        <w:t>(Time 1:21:54</w:t>
      </w:r>
      <w:r w:rsidR="593173FC" w:rsidRPr="46170164">
        <w:rPr>
          <w:lang w:eastAsia="en-AU"/>
        </w:rPr>
        <w:t>)</w:t>
      </w:r>
    </w:p>
    <w:p w14:paraId="528FC1D3" w14:textId="451FD48E" w:rsidR="00AD1338" w:rsidRDefault="00AD1338" w:rsidP="009350EE">
      <w:pPr>
        <w:pStyle w:val="Body"/>
      </w:pPr>
      <w:r w:rsidRPr="006F7E03">
        <w:rPr>
          <w:lang w:eastAsia="en-AU"/>
        </w:rPr>
        <w:t xml:space="preserve">MELODY BUSH:  Thank you, Jemma and Tiffany, for providing the audience with an understanding of both the registration process but more importantly, how the case managers are supporting and working with the community. Tiffany, two very powerful case scenarios there, thanks for sharing those. I am going to ask Jemma and Tiffany to stay on the screen with us now while we bring back Shilo and Andrea for some questions. </w:t>
      </w:r>
      <w:r w:rsidR="00D634CF" w:rsidRPr="05FB4D99">
        <w:rPr>
          <w:lang w:eastAsia="en-AU"/>
        </w:rPr>
        <w:t xml:space="preserve">And </w:t>
      </w:r>
      <w:r w:rsidR="00E1708F" w:rsidRPr="05FB4D99">
        <w:rPr>
          <w:lang w:eastAsia="en-AU"/>
        </w:rPr>
        <w:t>c</w:t>
      </w:r>
      <w:r w:rsidRPr="05FB4D99">
        <w:rPr>
          <w:lang w:eastAsia="en-AU"/>
        </w:rPr>
        <w:t>ertainly</w:t>
      </w:r>
      <w:r w:rsidRPr="006F7E03">
        <w:rPr>
          <w:lang w:eastAsia="en-AU"/>
        </w:rPr>
        <w:t xml:space="preserve"> any questions that we don't answer today, we will collate their responses and will send out to the audience after the forum. </w:t>
      </w:r>
      <w:r w:rsidR="0035450E">
        <w:rPr>
          <w:lang w:eastAsia="en-AU"/>
        </w:rPr>
        <w:t>So,</w:t>
      </w:r>
      <w:r w:rsidR="00E1708F">
        <w:rPr>
          <w:lang w:eastAsia="en-AU"/>
        </w:rPr>
        <w:t xml:space="preserve"> </w:t>
      </w:r>
      <w:r w:rsidR="00E1708F" w:rsidRPr="05FB4D99">
        <w:rPr>
          <w:lang w:eastAsia="en-AU"/>
        </w:rPr>
        <w:t>j</w:t>
      </w:r>
      <w:r w:rsidRPr="05FB4D99">
        <w:rPr>
          <w:lang w:eastAsia="en-AU"/>
        </w:rPr>
        <w:t>ust</w:t>
      </w:r>
      <w:r w:rsidRPr="006F7E03">
        <w:rPr>
          <w:lang w:eastAsia="en-AU"/>
        </w:rPr>
        <w:t xml:space="preserve"> make sure all of our panel are OK and good to go and Andrea, we might pop you in the hot seat, if that is OK? The first question to you. I will ask you to talk about the new requirements for interstate home</w:t>
      </w:r>
      <w:r>
        <w:noBreakHyphen/>
      </w:r>
      <w:r w:rsidRPr="006F7E03">
        <w:rPr>
          <w:lang w:eastAsia="en-AU"/>
        </w:rPr>
        <w:t xml:space="preserve">based carers and what does it involve? Do interstate carers have the same responsibility as those supporting children who live in Victoria? </w:t>
      </w:r>
    </w:p>
    <w:p w14:paraId="4839A45D" w14:textId="28E543C9" w:rsidR="4A74EE50" w:rsidRDefault="4A74EE50" w:rsidP="4A74EE50">
      <w:pPr>
        <w:pStyle w:val="Body"/>
        <w:rPr>
          <w:lang w:eastAsia="en-AU"/>
        </w:rPr>
      </w:pPr>
    </w:p>
    <w:p w14:paraId="0EACC670" w14:textId="52E696C5" w:rsidR="00DE7FC7" w:rsidRPr="006F7E03" w:rsidRDefault="00DE7FC7" w:rsidP="009350EE">
      <w:pPr>
        <w:pStyle w:val="Body"/>
        <w:rPr>
          <w:lang w:eastAsia="en-AU"/>
        </w:rPr>
      </w:pPr>
      <w:r>
        <w:rPr>
          <w:lang w:eastAsia="en-AU"/>
        </w:rPr>
        <w:t>(Time 1:23:15)</w:t>
      </w:r>
    </w:p>
    <w:p w14:paraId="0B32E941" w14:textId="5BB8C0ED" w:rsidR="00AD1338" w:rsidRPr="006F7E03" w:rsidRDefault="00AD1338" w:rsidP="009350EE">
      <w:pPr>
        <w:pStyle w:val="Body"/>
        <w:rPr>
          <w:lang w:eastAsia="en-AU"/>
        </w:rPr>
      </w:pPr>
      <w:r w:rsidRPr="006F7E03">
        <w:rPr>
          <w:lang w:eastAsia="en-AU"/>
        </w:rPr>
        <w:t>ANDREA SPITERI:  Thanks, Mel. Carers who live interstate and have children in their care interstate do have the same Emergency Management responsibilities as carers living in Victoria under the policy this year. They should use their state's bushfire risk tools to determine whether they are living in an area of heightened bushfire risk</w:t>
      </w:r>
      <w:r w:rsidR="0070397F">
        <w:rPr>
          <w:lang w:eastAsia="en-AU"/>
        </w:rPr>
        <w:t xml:space="preserve"> </w:t>
      </w:r>
      <w:r w:rsidR="0070397F" w:rsidRPr="05FB4D99">
        <w:rPr>
          <w:lang w:eastAsia="en-AU"/>
        </w:rPr>
        <w:t>i</w:t>
      </w:r>
      <w:r w:rsidRPr="05FB4D99">
        <w:rPr>
          <w:lang w:eastAsia="en-AU"/>
        </w:rPr>
        <w:t>f</w:t>
      </w:r>
      <w:r w:rsidRPr="006F7E03">
        <w:rPr>
          <w:lang w:eastAsia="en-AU"/>
        </w:rPr>
        <w:t xml:space="preserve"> they don't already </w:t>
      </w:r>
      <w:r w:rsidRPr="006F7E03" w:rsidDel="0070397F">
        <w:rPr>
          <w:lang w:eastAsia="en-AU"/>
        </w:rPr>
        <w:t>know</w:t>
      </w:r>
      <w:r w:rsidR="0070397F" w:rsidRPr="05FB4D99">
        <w:rPr>
          <w:lang w:eastAsia="en-AU"/>
        </w:rPr>
        <w:t>.</w:t>
      </w:r>
      <w:r w:rsidRPr="05FB4D99">
        <w:rPr>
          <w:lang w:eastAsia="en-AU"/>
        </w:rPr>
        <w:t xml:space="preserve"> </w:t>
      </w:r>
      <w:r w:rsidR="0070397F" w:rsidRPr="05FB4D99">
        <w:rPr>
          <w:lang w:eastAsia="en-AU"/>
        </w:rPr>
        <w:t>A</w:t>
      </w:r>
      <w:r w:rsidRPr="006F7E03">
        <w:rPr>
          <w:lang w:eastAsia="en-AU"/>
        </w:rPr>
        <w:t xml:space="preserve"> lot of people will understand that they do live in a heightened bushfire risk area. But if you are not sure, if they're not sure, then there are tools that are available in each state to be able to determine that. Once they have determined that, if that is the case, they will need to do a Bushfire Leave Early Plan and identify a relocation address that would be out of a bushfire risk area that would be appropriate to be able to relocate to. </w:t>
      </w:r>
    </w:p>
    <w:p w14:paraId="3B2B1A49" w14:textId="6EE411B2" w:rsidR="00AD1338" w:rsidRPr="006F7E03" w:rsidRDefault="00AD1338" w:rsidP="009350EE">
      <w:pPr>
        <w:pStyle w:val="Body"/>
        <w:rPr>
          <w:lang w:eastAsia="en-AU"/>
        </w:rPr>
      </w:pPr>
      <w:r w:rsidRPr="006F7E03">
        <w:rPr>
          <w:lang w:eastAsia="en-AU"/>
        </w:rPr>
        <w:t>This is really just going to depend on where the carer lives and what that looks like. They should also be preparing for other types of emergencies. Where they live in a heightened bushfire risk area, they might need a Bushfire Leave Early Plan. If they are in somewhere like northern Queensland, they might need to prepare for cyclones or floods, rather than bushfires. It is important for all of our carers to give some consideration to where they live, what the risks are in each state, in their state</w:t>
      </w:r>
      <w:r w:rsidR="0087725F">
        <w:rPr>
          <w:lang w:eastAsia="en-AU"/>
        </w:rPr>
        <w:t>,</w:t>
      </w:r>
      <w:r w:rsidRPr="006F7E03">
        <w:rPr>
          <w:lang w:eastAsia="en-AU"/>
        </w:rPr>
        <w:t xml:space="preserve"> and how to find that information out. In each state, there are equivalent Emergency Management </w:t>
      </w:r>
      <w:r w:rsidRPr="05FB4D99">
        <w:rPr>
          <w:lang w:eastAsia="en-AU"/>
        </w:rPr>
        <w:t>websites</w:t>
      </w:r>
      <w:r w:rsidRPr="006F7E03">
        <w:rPr>
          <w:lang w:eastAsia="en-AU"/>
        </w:rPr>
        <w:t xml:space="preserve"> and tools available and there are also links that the department can provide to some of the risk overlays for each state that will give an indication of bushfire risk as well. </w:t>
      </w:r>
    </w:p>
    <w:p w14:paraId="7F9C3AC8" w14:textId="1ED8C826" w:rsidR="00AD1338" w:rsidRDefault="00AD1338" w:rsidP="009350EE">
      <w:pPr>
        <w:pStyle w:val="Body"/>
        <w:rPr>
          <w:lang w:eastAsia="en-AU"/>
        </w:rPr>
      </w:pPr>
      <w:r w:rsidRPr="006F7E03">
        <w:rPr>
          <w:lang w:eastAsia="en-AU"/>
        </w:rPr>
        <w:t>If anyone here is involved with carers interstate and wants more information, please reach out</w:t>
      </w:r>
      <w:r w:rsidR="00EC7A4D" w:rsidRPr="05FB4D99">
        <w:rPr>
          <w:lang w:eastAsia="en-AU"/>
        </w:rPr>
        <w:t>.</w:t>
      </w:r>
      <w:r w:rsidR="00EC7A4D">
        <w:rPr>
          <w:lang w:eastAsia="en-AU"/>
        </w:rPr>
        <w:t xml:space="preserve"> C</w:t>
      </w:r>
      <w:r w:rsidRPr="006F7E03">
        <w:rPr>
          <w:lang w:eastAsia="en-AU"/>
        </w:rPr>
        <w:t xml:space="preserve">heck the guidance that we do have on the web page that we have spruiked a couple of times here today. Turn your mind to how you might be notified of an emergency as well. What is that state's equivalent to the </w:t>
      </w:r>
      <w:r w:rsidRPr="006F7E03">
        <w:rPr>
          <w:lang w:eastAsia="en-AU"/>
        </w:rPr>
        <w:lastRenderedPageBreak/>
        <w:t>VicEmergency app, for example, and how you might know </w:t>
      </w:r>
      <w:r>
        <w:noBreakHyphen/>
      </w:r>
      <w:r w:rsidRPr="006F7E03">
        <w:rPr>
          <w:lang w:eastAsia="en-AU"/>
        </w:rPr>
        <w:t xml:space="preserve"> how to get notified to make those decisions for the children and yourselves as well. Thanks, Mel. </w:t>
      </w:r>
    </w:p>
    <w:p w14:paraId="57476CC8" w14:textId="09EDF9E6" w:rsidR="00F90745" w:rsidRPr="006F7E03" w:rsidRDefault="00F90745" w:rsidP="009350EE">
      <w:pPr>
        <w:pStyle w:val="Body"/>
        <w:rPr>
          <w:lang w:eastAsia="en-AU"/>
        </w:rPr>
      </w:pPr>
    </w:p>
    <w:p w14:paraId="28ED2D7B" w14:textId="2D1120F4" w:rsidR="00AD1338" w:rsidRDefault="00AD1338" w:rsidP="009350EE">
      <w:pPr>
        <w:pStyle w:val="Body"/>
        <w:rPr>
          <w:lang w:eastAsia="en-AU"/>
        </w:rPr>
      </w:pPr>
      <w:r w:rsidRPr="006F7E03">
        <w:rPr>
          <w:lang w:eastAsia="en-AU"/>
        </w:rPr>
        <w:t xml:space="preserve">MELODY BUSH:  Brilliant, thanks, Andrea. </w:t>
      </w:r>
      <w:r w:rsidR="008505C8">
        <w:rPr>
          <w:lang w:eastAsia="en-AU"/>
        </w:rPr>
        <w:t xml:space="preserve">And </w:t>
      </w:r>
      <w:r w:rsidR="008505C8" w:rsidRPr="05FB4D99">
        <w:rPr>
          <w:lang w:eastAsia="en-AU"/>
        </w:rPr>
        <w:t>i</w:t>
      </w:r>
      <w:r w:rsidRPr="05FB4D99">
        <w:rPr>
          <w:lang w:eastAsia="en-AU"/>
        </w:rPr>
        <w:t>f</w:t>
      </w:r>
      <w:r w:rsidRPr="006F7E03">
        <w:rPr>
          <w:lang w:eastAsia="en-AU"/>
        </w:rPr>
        <w:t xml:space="preserve"> in doubt, back to the policy, the Social Services Sector Emergency Management Policy as well. I will </w:t>
      </w:r>
      <w:r w:rsidR="009B4367">
        <w:rPr>
          <w:lang w:eastAsia="en-AU"/>
        </w:rPr>
        <w:t xml:space="preserve">now </w:t>
      </w:r>
      <w:r w:rsidRPr="006F7E03">
        <w:rPr>
          <w:lang w:eastAsia="en-AU"/>
        </w:rPr>
        <w:t xml:space="preserve">go to Jemma and Tiffany </w:t>
      </w:r>
      <w:r w:rsidR="009B4367">
        <w:rPr>
          <w:lang w:eastAsia="en-AU"/>
        </w:rPr>
        <w:t>and</w:t>
      </w:r>
      <w:r w:rsidRPr="006F7E03">
        <w:rPr>
          <w:lang w:eastAsia="en-AU"/>
        </w:rPr>
        <w:t xml:space="preserve"> I will leave you to determine which one of you want to tackle this question. "Based on your recent experience, what do you see as the most critical component of preparing your agency to respond to future emergencies?" </w:t>
      </w:r>
    </w:p>
    <w:p w14:paraId="43347BCA" w14:textId="4E808E1F" w:rsidR="73ED2929" w:rsidRDefault="73ED2929" w:rsidP="73ED2929">
      <w:pPr>
        <w:pStyle w:val="Body"/>
        <w:rPr>
          <w:lang w:eastAsia="en-AU"/>
        </w:rPr>
      </w:pPr>
    </w:p>
    <w:p w14:paraId="72CB49FF" w14:textId="716C9C1B" w:rsidR="008A5F63" w:rsidRPr="006F7E03" w:rsidRDefault="008A5F63" w:rsidP="009350EE">
      <w:pPr>
        <w:pStyle w:val="Body"/>
        <w:rPr>
          <w:lang w:eastAsia="en-AU"/>
        </w:rPr>
      </w:pPr>
      <w:r>
        <w:rPr>
          <w:lang w:eastAsia="en-AU"/>
        </w:rPr>
        <w:t>(Time 1:26:30)</w:t>
      </w:r>
    </w:p>
    <w:p w14:paraId="4A73CC86" w14:textId="1289A32E" w:rsidR="00D2573E" w:rsidRPr="006F7E03" w:rsidRDefault="00AD1338" w:rsidP="009350EE">
      <w:pPr>
        <w:pStyle w:val="Body"/>
        <w:rPr>
          <w:lang w:eastAsia="en-AU"/>
        </w:rPr>
      </w:pPr>
      <w:r w:rsidRPr="006F7E03">
        <w:rPr>
          <w:lang w:eastAsia="en-AU"/>
        </w:rPr>
        <w:t>JEMMA KETTERIDGE:  Thanks, Mel. I'm happy to jump in and Tiff, feel free to add if you would like. I think we have done a lot of thinking about this as an agency and some of the key things that we have learnt from previous events have really come to our minds. I think a really trauma</w:t>
      </w:r>
      <w:r>
        <w:noBreakHyphen/>
      </w:r>
      <w:r w:rsidRPr="006F7E03">
        <w:rPr>
          <w:lang w:eastAsia="en-AU"/>
        </w:rPr>
        <w:t>informed approach and having staff who are really informed about the impacts of different disasters and what that might look like. Setting staff up really well to go into impacted communities is really important. A couple of other things that we have been thinking about include our relationships with local stakeholders and the importance of that. Our connection with local councils as well as neighbourhood houses and other services in those areas has been really important, when we are thinking about having a place</w:t>
      </w:r>
      <w:r>
        <w:noBreakHyphen/>
      </w:r>
      <w:r w:rsidRPr="006F7E03">
        <w:rPr>
          <w:lang w:eastAsia="en-AU"/>
        </w:rPr>
        <w:t xml:space="preserve">based response to future events. </w:t>
      </w:r>
    </w:p>
    <w:p w14:paraId="32C43958" w14:textId="77777777" w:rsidR="00AD1338" w:rsidRPr="006F7E03" w:rsidRDefault="00AD1338" w:rsidP="009350EE">
      <w:pPr>
        <w:pStyle w:val="Body"/>
        <w:rPr>
          <w:lang w:eastAsia="en-AU"/>
        </w:rPr>
      </w:pPr>
    </w:p>
    <w:p w14:paraId="2CD8C15B" w14:textId="77777777" w:rsidR="00AD1338" w:rsidRDefault="00AD1338" w:rsidP="009350EE">
      <w:pPr>
        <w:pStyle w:val="Body"/>
        <w:rPr>
          <w:lang w:eastAsia="en-AU"/>
        </w:rPr>
      </w:pPr>
      <w:r w:rsidRPr="006F7E03">
        <w:rPr>
          <w:lang w:eastAsia="en-AU"/>
        </w:rPr>
        <w:t xml:space="preserve">MELODY BUSH:  Thanks, Jemma. Tiffany, I will check in with you, did you want to add to that at all? </w:t>
      </w:r>
    </w:p>
    <w:p w14:paraId="02866474" w14:textId="7E56D17E" w:rsidR="00B74F56" w:rsidRPr="006F7E03" w:rsidRDefault="00B74F56" w:rsidP="009350EE">
      <w:pPr>
        <w:pStyle w:val="Body"/>
        <w:rPr>
          <w:lang w:eastAsia="en-AU"/>
        </w:rPr>
      </w:pPr>
    </w:p>
    <w:p w14:paraId="1DAC40B0" w14:textId="519C0183" w:rsidR="00AD1338" w:rsidRDefault="00AD1338" w:rsidP="009350EE">
      <w:pPr>
        <w:pStyle w:val="Body"/>
        <w:rPr>
          <w:lang w:eastAsia="en-AU"/>
        </w:rPr>
      </w:pPr>
      <w:r w:rsidRPr="006F7E03">
        <w:rPr>
          <w:lang w:eastAsia="en-AU"/>
        </w:rPr>
        <w:t xml:space="preserve">TIFFANY KOMIYAMA:  Yes, I would just add onto that, that multidisciplinary team, we know family violence increases during disaster events, so it is great having that knowledge within a team. We know we are going to need experienced workers in housing, so it is having a team that has a really fantastic skill set. </w:t>
      </w:r>
    </w:p>
    <w:p w14:paraId="743A5489" w14:textId="65A0E0A7" w:rsidR="00AD1338" w:rsidRPr="006F7E03" w:rsidRDefault="00AD1338" w:rsidP="009350EE">
      <w:pPr>
        <w:pStyle w:val="Body"/>
        <w:rPr>
          <w:lang w:eastAsia="en-AU"/>
        </w:rPr>
      </w:pPr>
    </w:p>
    <w:p w14:paraId="7CC9F93D" w14:textId="19D49550" w:rsidR="00AD1338" w:rsidRDefault="00AD1338" w:rsidP="009350EE">
      <w:pPr>
        <w:pStyle w:val="Body"/>
        <w:rPr>
          <w:lang w:eastAsia="en-AU"/>
        </w:rPr>
      </w:pPr>
      <w:r w:rsidRPr="006F7E03">
        <w:rPr>
          <w:lang w:eastAsia="en-AU"/>
        </w:rPr>
        <w:t xml:space="preserve">MELODY BUSH:   Shilo, I </w:t>
      </w:r>
      <w:r w:rsidR="00326368">
        <w:rPr>
          <w:lang w:eastAsia="en-AU"/>
        </w:rPr>
        <w:t xml:space="preserve">am going to </w:t>
      </w:r>
      <w:r w:rsidRPr="006F7E03">
        <w:rPr>
          <w:lang w:eastAsia="en-AU"/>
        </w:rPr>
        <w:t xml:space="preserve">direct this next question to yourself. "If someone in the audience has never been part of a service relocation before, what tips could you give them to help them understand?" </w:t>
      </w:r>
    </w:p>
    <w:p w14:paraId="2053D5B5" w14:textId="58739B31" w:rsidR="364020E6" w:rsidRDefault="364020E6" w:rsidP="364020E6">
      <w:pPr>
        <w:pStyle w:val="Body"/>
        <w:rPr>
          <w:lang w:eastAsia="en-AU"/>
        </w:rPr>
      </w:pPr>
    </w:p>
    <w:p w14:paraId="003CB237" w14:textId="53697AB7" w:rsidR="00326368" w:rsidRPr="006F7E03" w:rsidRDefault="00326368" w:rsidP="009350EE">
      <w:pPr>
        <w:pStyle w:val="Body"/>
        <w:rPr>
          <w:lang w:eastAsia="en-AU"/>
        </w:rPr>
      </w:pPr>
      <w:r>
        <w:rPr>
          <w:lang w:eastAsia="en-AU"/>
        </w:rPr>
        <w:t xml:space="preserve">(Time </w:t>
      </w:r>
      <w:r w:rsidR="007537BB">
        <w:rPr>
          <w:lang w:eastAsia="en-AU"/>
        </w:rPr>
        <w:t>1:28:30)</w:t>
      </w:r>
    </w:p>
    <w:p w14:paraId="0C0D77CA" w14:textId="1848C94D" w:rsidR="00254BC9" w:rsidRPr="006F7E03" w:rsidRDefault="00AD1338" w:rsidP="009350EE">
      <w:pPr>
        <w:pStyle w:val="Body"/>
        <w:rPr>
          <w:lang w:eastAsia="en-AU"/>
        </w:rPr>
      </w:pPr>
      <w:r w:rsidRPr="006F7E03">
        <w:rPr>
          <w:lang w:eastAsia="en-AU"/>
        </w:rPr>
        <w:t xml:space="preserve">SHILO WILSON:  Yes. Thank you </w:t>
      </w:r>
      <w:r w:rsidR="007537BB">
        <w:rPr>
          <w:lang w:eastAsia="en-AU"/>
        </w:rPr>
        <w:t xml:space="preserve">very much </w:t>
      </w:r>
      <w:r w:rsidRPr="006F7E03">
        <w:rPr>
          <w:lang w:eastAsia="en-AU"/>
        </w:rPr>
        <w:t>for the question. In response to that, I would encourage organisations to communicate early and openly, both with their clients and with their staff. Even when you might not have all the answers at that given point in time, certainly communicate any plans that may be arising and continue to provide information and updates as things progress to both your clients and your staffing teams. I would also suggest providing staff and clients a say in the small things. An example could be as simple as what a young person packs in preparation to relocate or to evacuate</w:t>
      </w:r>
      <w:r w:rsidR="000D266C" w:rsidRPr="05FB4D99">
        <w:rPr>
          <w:lang w:eastAsia="en-AU"/>
        </w:rPr>
        <w:t>;</w:t>
      </w:r>
      <w:r w:rsidRPr="006F7E03">
        <w:rPr>
          <w:lang w:eastAsia="en-AU"/>
        </w:rPr>
        <w:t xml:space="preserve"> some say in what time they leave the day prior</w:t>
      </w:r>
      <w:r w:rsidR="000D266C" w:rsidRPr="05FB4D99">
        <w:rPr>
          <w:lang w:eastAsia="en-AU"/>
        </w:rPr>
        <w:t>;</w:t>
      </w:r>
      <w:r w:rsidRPr="05FB4D99">
        <w:rPr>
          <w:lang w:eastAsia="en-AU"/>
        </w:rPr>
        <w:t xml:space="preserve"> </w:t>
      </w:r>
      <w:r w:rsidR="000D266C" w:rsidRPr="05FB4D99">
        <w:rPr>
          <w:lang w:eastAsia="en-AU"/>
        </w:rPr>
        <w:t>h</w:t>
      </w:r>
      <w:r w:rsidRPr="05FB4D99">
        <w:rPr>
          <w:lang w:eastAsia="en-AU"/>
        </w:rPr>
        <w:t>ow</w:t>
      </w:r>
      <w:r w:rsidRPr="006F7E03">
        <w:rPr>
          <w:lang w:eastAsia="en-AU"/>
        </w:rPr>
        <w:t xml:space="preserve"> is their room set up at the new location</w:t>
      </w:r>
      <w:r w:rsidR="00CE7EE7" w:rsidRPr="05FB4D99">
        <w:rPr>
          <w:lang w:eastAsia="en-AU"/>
        </w:rPr>
        <w:t>.</w:t>
      </w:r>
      <w:r w:rsidRPr="05FB4D99">
        <w:rPr>
          <w:lang w:eastAsia="en-AU"/>
        </w:rPr>
        <w:t xml:space="preserve"> </w:t>
      </w:r>
      <w:r w:rsidR="00CE7EE7" w:rsidRPr="05FB4D99">
        <w:rPr>
          <w:lang w:eastAsia="en-AU"/>
        </w:rPr>
        <w:t>A</w:t>
      </w:r>
      <w:r w:rsidRPr="05FB4D99">
        <w:rPr>
          <w:lang w:eastAsia="en-AU"/>
        </w:rPr>
        <w:t>nd</w:t>
      </w:r>
      <w:r w:rsidRPr="006F7E03">
        <w:rPr>
          <w:lang w:eastAsia="en-AU"/>
        </w:rPr>
        <w:t xml:space="preserve"> try and keep routines, so that could be around </w:t>
      </w:r>
      <w:r w:rsidRPr="05FB4D99">
        <w:rPr>
          <w:lang w:eastAsia="en-AU"/>
        </w:rPr>
        <w:t>mealtimes</w:t>
      </w:r>
      <w:r w:rsidRPr="006F7E03">
        <w:rPr>
          <w:lang w:eastAsia="en-AU"/>
        </w:rPr>
        <w:t>, activities. Try and keep things stable</w:t>
      </w:r>
      <w:r w:rsidR="00254BC9">
        <w:rPr>
          <w:lang w:eastAsia="en-AU"/>
        </w:rPr>
        <w:t xml:space="preserve"> </w:t>
      </w:r>
      <w:r w:rsidR="00254BC9" w:rsidRPr="05FB4D99">
        <w:rPr>
          <w:lang w:eastAsia="en-AU"/>
        </w:rPr>
        <w:t>-t</w:t>
      </w:r>
      <w:r w:rsidRPr="05FB4D99">
        <w:rPr>
          <w:lang w:eastAsia="en-AU"/>
        </w:rPr>
        <w:t>his</w:t>
      </w:r>
      <w:r w:rsidRPr="006F7E03">
        <w:rPr>
          <w:lang w:eastAsia="en-AU"/>
        </w:rPr>
        <w:t xml:space="preserve"> provides everyone with a bit of control and stability in a new environment. </w:t>
      </w:r>
    </w:p>
    <w:p w14:paraId="5F77F69B" w14:textId="77777777" w:rsidR="00AD1338" w:rsidRPr="006F7E03" w:rsidRDefault="00AD1338" w:rsidP="009350EE">
      <w:pPr>
        <w:pStyle w:val="Body"/>
        <w:rPr>
          <w:lang w:eastAsia="en-AU"/>
        </w:rPr>
      </w:pPr>
    </w:p>
    <w:p w14:paraId="7850E373" w14:textId="1BF4B3F3" w:rsidR="004A07E3" w:rsidRPr="006F7E03" w:rsidRDefault="00AD1338" w:rsidP="009350EE">
      <w:pPr>
        <w:pStyle w:val="Body"/>
        <w:rPr>
          <w:lang w:eastAsia="en-AU"/>
        </w:rPr>
      </w:pPr>
      <w:r w:rsidRPr="006F7E03">
        <w:rPr>
          <w:lang w:eastAsia="en-AU"/>
        </w:rPr>
        <w:t xml:space="preserve">MELODY BUSH:  Brilliant. The importance of routine is critical, isn't it? Shilo, an audience question for you. Just to think about, they are asking, "Where does the funding come from for the accommodation?" I assume they are saying for the accommodation when you relocate.  </w:t>
      </w:r>
    </w:p>
    <w:p w14:paraId="65C82160" w14:textId="77777777" w:rsidR="00AD1338" w:rsidRPr="006F7E03" w:rsidRDefault="00AD1338" w:rsidP="009350EE">
      <w:pPr>
        <w:pStyle w:val="Body"/>
        <w:rPr>
          <w:lang w:eastAsia="en-AU"/>
        </w:rPr>
      </w:pPr>
    </w:p>
    <w:p w14:paraId="49B5476D" w14:textId="69E86AE4" w:rsidR="00AD1338" w:rsidRDefault="00AD1338" w:rsidP="009350EE">
      <w:pPr>
        <w:pStyle w:val="Body"/>
        <w:rPr>
          <w:lang w:eastAsia="en-AU"/>
        </w:rPr>
      </w:pPr>
      <w:r w:rsidRPr="006F7E03">
        <w:rPr>
          <w:lang w:eastAsia="en-AU"/>
        </w:rPr>
        <w:lastRenderedPageBreak/>
        <w:t xml:space="preserve">SHILO WILSON:  Yes. Our residential care homes are funded by the Vic Government through DFFH. Within that funding there is capacity to fund </w:t>
      </w:r>
      <w:r w:rsidRPr="05FB4D99">
        <w:rPr>
          <w:lang w:eastAsia="en-AU"/>
        </w:rPr>
        <w:t>offsi</w:t>
      </w:r>
      <w:r w:rsidR="00A74B49" w:rsidRPr="05FB4D99">
        <w:rPr>
          <w:lang w:eastAsia="en-AU"/>
        </w:rPr>
        <w:t>t</w:t>
      </w:r>
      <w:r w:rsidRPr="05FB4D99">
        <w:rPr>
          <w:lang w:eastAsia="en-AU"/>
        </w:rPr>
        <w:t>e</w:t>
      </w:r>
      <w:r w:rsidRPr="006F7E03">
        <w:rPr>
          <w:lang w:eastAsia="en-AU"/>
        </w:rPr>
        <w:t xml:space="preserve"> accommodation. So</w:t>
      </w:r>
      <w:r w:rsidR="00D02BB6">
        <w:rPr>
          <w:lang w:eastAsia="en-AU"/>
        </w:rPr>
        <w:t>,</w:t>
      </w:r>
      <w:r w:rsidRPr="006F7E03">
        <w:rPr>
          <w:lang w:eastAsia="en-AU"/>
        </w:rPr>
        <w:t xml:space="preserve"> it is within the block funding that we receive that we have the capacity to fund those offsite stays when needed. </w:t>
      </w:r>
    </w:p>
    <w:p w14:paraId="30D06C1B" w14:textId="22177963" w:rsidR="00D02BB6" w:rsidRPr="006F7E03" w:rsidRDefault="00D02BB6" w:rsidP="009350EE">
      <w:pPr>
        <w:pStyle w:val="Body"/>
        <w:rPr>
          <w:lang w:eastAsia="en-AU"/>
        </w:rPr>
      </w:pPr>
    </w:p>
    <w:p w14:paraId="7799AA8C" w14:textId="7F2C8E19" w:rsidR="00AD1338" w:rsidRDefault="00AD1338" w:rsidP="009350EE">
      <w:pPr>
        <w:pStyle w:val="Body"/>
        <w:rPr>
          <w:lang w:eastAsia="en-AU"/>
        </w:rPr>
      </w:pPr>
      <w:r w:rsidRPr="006F7E03">
        <w:rPr>
          <w:lang w:eastAsia="en-AU"/>
        </w:rPr>
        <w:t>MELODY BUSH:  Thanks, Shilo. The good thing is, as you mentioned, you've only needed to do two blocks this year. Short, sharp blocks in and out which doesn't draw too much down on that budget. Thanks, Shilo. The next question, Andrea, back to you. This is a question, "I noticed there has been an update to the emergency relocation hot line contact number for service providers. Can you tell us a bit more about why this has changed?"</w:t>
      </w:r>
      <w:r w:rsidR="009363F8">
        <w:rPr>
          <w:lang w:eastAsia="en-AU"/>
        </w:rPr>
        <w:t>.</w:t>
      </w:r>
      <w:r w:rsidRPr="006F7E03">
        <w:rPr>
          <w:lang w:eastAsia="en-AU"/>
        </w:rPr>
        <w:t xml:space="preserve"> </w:t>
      </w:r>
    </w:p>
    <w:p w14:paraId="6959F678" w14:textId="28D0C6B3" w:rsidR="34021B55" w:rsidRDefault="34021B55" w:rsidP="34021B55">
      <w:pPr>
        <w:pStyle w:val="Body"/>
        <w:rPr>
          <w:lang w:eastAsia="en-AU"/>
        </w:rPr>
      </w:pPr>
    </w:p>
    <w:p w14:paraId="701F3899" w14:textId="76FFAB01" w:rsidR="009363F8" w:rsidRPr="006F7E03" w:rsidRDefault="009363F8" w:rsidP="009350EE">
      <w:pPr>
        <w:pStyle w:val="Body"/>
        <w:rPr>
          <w:lang w:eastAsia="en-AU"/>
        </w:rPr>
      </w:pPr>
      <w:r>
        <w:rPr>
          <w:lang w:eastAsia="en-AU"/>
        </w:rPr>
        <w:t>(Time 1:30:53)</w:t>
      </w:r>
    </w:p>
    <w:p w14:paraId="2EDB02B4" w14:textId="2DAD0DE2" w:rsidR="00AD1338" w:rsidRDefault="00AD1338" w:rsidP="009350EE">
      <w:pPr>
        <w:pStyle w:val="Body"/>
        <w:rPr>
          <w:lang w:eastAsia="en-AU"/>
        </w:rPr>
      </w:pPr>
      <w:r w:rsidRPr="006F7E03">
        <w:rPr>
          <w:lang w:eastAsia="en-AU"/>
        </w:rPr>
        <w:t xml:space="preserve">ANDREA SPITERI:  Sure. An important point for those service providers that connect through to our North, West and East divisions, there has been no change to your contact numbers. It is just for those that connect through to the South division areas. We have needed to consolidate that line into one line for the South division. Previously there were two lines and so it just makes it simpler and easier for you this year to notify into the department if you need to relocate. Check the policy, go on the </w:t>
      </w:r>
      <w:r w:rsidRPr="05FB4D99">
        <w:rPr>
          <w:lang w:eastAsia="en-AU"/>
        </w:rPr>
        <w:t>website.</w:t>
      </w:r>
      <w:r w:rsidRPr="006F7E03">
        <w:rPr>
          <w:lang w:eastAsia="en-AU"/>
        </w:rPr>
        <w:t xml:space="preserve"> You will see the number. Pop it in your phone if you need to or make sure you highlight it within your organisation as well, given it is a new number this year. That goes straight through to the department and someone will be on the other end of that line to help you, in terms of when you are notifying to let us know you are relocating which is really critical for us to know about that by 9 o'clock on a Catastrophic Fire Danger Day</w:t>
      </w:r>
      <w:r w:rsidR="00EA6EE9" w:rsidRPr="05FB4D99">
        <w:rPr>
          <w:lang w:eastAsia="en-AU"/>
        </w:rPr>
        <w:t>. I</w:t>
      </w:r>
      <w:r w:rsidRPr="05FB4D99">
        <w:rPr>
          <w:lang w:eastAsia="en-AU"/>
        </w:rPr>
        <w:t>f</w:t>
      </w:r>
      <w:r w:rsidRPr="006F7E03">
        <w:rPr>
          <w:lang w:eastAsia="en-AU"/>
        </w:rPr>
        <w:t xml:space="preserve"> you happen to be a residential care service, like Shilo was talking about, and you need to relocate under your Bushfire Survival Plan on an Extreme Fire Danger Day, it is really important that you let the department know so we know what is going on. Thanks, Mel. </w:t>
      </w:r>
    </w:p>
    <w:p w14:paraId="371F6D07" w14:textId="7B12E1F7" w:rsidR="00A7570A" w:rsidRPr="006F7E03" w:rsidRDefault="00A7570A" w:rsidP="009350EE">
      <w:pPr>
        <w:pStyle w:val="Body"/>
        <w:rPr>
          <w:lang w:eastAsia="en-AU"/>
        </w:rPr>
      </w:pPr>
    </w:p>
    <w:p w14:paraId="57992146" w14:textId="7220098A" w:rsidR="00AD1338" w:rsidRDefault="00AD1338" w:rsidP="009350EE">
      <w:pPr>
        <w:pStyle w:val="Body"/>
        <w:rPr>
          <w:lang w:eastAsia="en-AU"/>
        </w:rPr>
      </w:pPr>
      <w:r w:rsidRPr="006F7E03">
        <w:rPr>
          <w:lang w:eastAsia="en-AU"/>
        </w:rPr>
        <w:t xml:space="preserve">MELODY BUSH:  Brilliant. Thanks, Andrea. Jemma and Tiffany, really happy if you both want to take a run at this next question. "Given the opportunity, is there anything you would do differently in future activations based on your recent experience in the January 2026 fires?" </w:t>
      </w:r>
    </w:p>
    <w:p w14:paraId="1F2A66AC" w14:textId="3A2F2A43" w:rsidR="61988C1A" w:rsidRDefault="61988C1A" w:rsidP="61988C1A">
      <w:pPr>
        <w:pStyle w:val="Body"/>
        <w:rPr>
          <w:lang w:eastAsia="en-AU"/>
        </w:rPr>
      </w:pPr>
    </w:p>
    <w:p w14:paraId="37D410F3" w14:textId="20B8537E" w:rsidR="006A52BA" w:rsidRPr="006F7E03" w:rsidRDefault="006A52BA" w:rsidP="009350EE">
      <w:pPr>
        <w:pStyle w:val="Body"/>
        <w:rPr>
          <w:lang w:eastAsia="en-AU"/>
        </w:rPr>
      </w:pPr>
      <w:r>
        <w:rPr>
          <w:lang w:eastAsia="en-AU"/>
        </w:rPr>
        <w:t xml:space="preserve">(Time </w:t>
      </w:r>
      <w:r w:rsidR="000D7A61">
        <w:rPr>
          <w:lang w:eastAsia="en-AU"/>
        </w:rPr>
        <w:t>1:32:41)</w:t>
      </w:r>
    </w:p>
    <w:p w14:paraId="5C5E94E2" w14:textId="7AC4ABB0" w:rsidR="00AD1338" w:rsidRPr="006F7E03" w:rsidRDefault="00AD1338" w:rsidP="009350EE">
      <w:pPr>
        <w:pStyle w:val="Body"/>
        <w:rPr>
          <w:lang w:eastAsia="en-AU"/>
        </w:rPr>
      </w:pPr>
      <w:r w:rsidRPr="006F7E03">
        <w:rPr>
          <w:lang w:eastAsia="en-AU"/>
        </w:rPr>
        <w:t xml:space="preserve">JEMMA KETTERIDGE:  Thanks, Mel, that is a question that we often talk about internally. There is always room for improvement and reflection around learnings and as an agency, we have really invested in that space. Great question. I think for us it is about making sure we have got staff that are ready to be deployed and stood into different recovery contexts. Some of the things we have been working on prior to an event is having a pool of staff that meet really regularly and talk about all things disaster recovery and can go into that space feeling really prepared as a case manager, really aware of the context that they're going to be coming into. </w:t>
      </w:r>
    </w:p>
    <w:p w14:paraId="338298F0" w14:textId="77777777" w:rsidR="00AD1338" w:rsidRDefault="00AD1338" w:rsidP="009350EE">
      <w:pPr>
        <w:pStyle w:val="Body"/>
        <w:rPr>
          <w:lang w:eastAsia="en-AU"/>
        </w:rPr>
      </w:pPr>
      <w:r w:rsidRPr="006F7E03">
        <w:rPr>
          <w:lang w:eastAsia="en-AU"/>
        </w:rPr>
        <w:t xml:space="preserve">As Tiffany touched on, recovery hubs can be really welcoming but daunting experiences for people, so making sure we are engaging with the community, meeting them where they are at but also engaging with young people as part of that process because I think their voices are really important in the context of disaster. Making sure we are bringing them to the forefront as much as possible as well. I would say that preparedness piece as an agency and making sure our staff knowledge, their wellbeing and resilience is considered as part of that approach. </w:t>
      </w:r>
    </w:p>
    <w:p w14:paraId="34320C2D" w14:textId="6A47C40E" w:rsidR="00AD1338" w:rsidRPr="006F7E03" w:rsidRDefault="00AD1338" w:rsidP="009350EE">
      <w:pPr>
        <w:pStyle w:val="Body"/>
        <w:rPr>
          <w:lang w:eastAsia="en-AU"/>
        </w:rPr>
      </w:pPr>
    </w:p>
    <w:p w14:paraId="7F09DDC8" w14:textId="7159CE8D" w:rsidR="00AD1338" w:rsidRDefault="00AD1338" w:rsidP="009350EE">
      <w:pPr>
        <w:pStyle w:val="Body"/>
        <w:rPr>
          <w:lang w:eastAsia="en-AU"/>
        </w:rPr>
      </w:pPr>
      <w:r w:rsidRPr="006F7E03">
        <w:rPr>
          <w:lang w:eastAsia="en-AU"/>
        </w:rPr>
        <w:t xml:space="preserve">MELODY BUSH:  Thanks, Jemma. </w:t>
      </w:r>
      <w:r w:rsidR="002D7607">
        <w:rPr>
          <w:lang w:eastAsia="en-AU"/>
        </w:rPr>
        <w:t xml:space="preserve">And </w:t>
      </w:r>
      <w:r w:rsidRPr="006F7E03">
        <w:rPr>
          <w:lang w:eastAsia="en-AU"/>
        </w:rPr>
        <w:t>Tiffany</w:t>
      </w:r>
      <w:r w:rsidR="002D7607" w:rsidRPr="34A75FE6">
        <w:rPr>
          <w:lang w:eastAsia="en-AU"/>
        </w:rPr>
        <w:t>?</w:t>
      </w:r>
      <w:r w:rsidRPr="006F7E03">
        <w:rPr>
          <w:lang w:eastAsia="en-AU"/>
        </w:rPr>
        <w:t xml:space="preserve"> </w:t>
      </w:r>
    </w:p>
    <w:p w14:paraId="388E2DC7" w14:textId="14040647" w:rsidR="00AD1338" w:rsidRPr="006F7E03" w:rsidRDefault="00AD1338" w:rsidP="009350EE">
      <w:pPr>
        <w:pStyle w:val="Body"/>
        <w:rPr>
          <w:lang w:eastAsia="en-AU"/>
        </w:rPr>
      </w:pPr>
    </w:p>
    <w:p w14:paraId="417F0954" w14:textId="77777777" w:rsidR="00AD1338" w:rsidRDefault="00AD1338" w:rsidP="009350EE">
      <w:pPr>
        <w:pStyle w:val="Body"/>
        <w:rPr>
          <w:lang w:eastAsia="en-AU"/>
        </w:rPr>
      </w:pPr>
      <w:r w:rsidRPr="006F7E03">
        <w:rPr>
          <w:lang w:eastAsia="en-AU"/>
        </w:rPr>
        <w:lastRenderedPageBreak/>
        <w:t>TIFFANY KOMIYAMA:  I think Jemma answered that beautifully. I just add that no two disasters are the same. I think that was something </w:t>
      </w:r>
      <w:r>
        <w:noBreakHyphen/>
      </w:r>
      <w:r w:rsidRPr="006F7E03">
        <w:rPr>
          <w:lang w:eastAsia="en-AU"/>
        </w:rPr>
        <w:t xml:space="preserve"> a big learning for us and so, unfortunately, when we do the next one, it is something we will take with us and, as no two disasters are the same, recovery for everybody looks different. We will remember that as well, that everybody's recovery journey is so unique. </w:t>
      </w:r>
    </w:p>
    <w:p w14:paraId="4195B3C8" w14:textId="61F49910" w:rsidR="00AD1338" w:rsidRPr="006F7E03" w:rsidRDefault="00AD1338" w:rsidP="009350EE">
      <w:pPr>
        <w:pStyle w:val="Body"/>
        <w:rPr>
          <w:lang w:eastAsia="en-AU"/>
        </w:rPr>
      </w:pPr>
    </w:p>
    <w:p w14:paraId="271ED873" w14:textId="77777777" w:rsidR="00AD1338" w:rsidRDefault="00AD1338" w:rsidP="009350EE">
      <w:pPr>
        <w:pStyle w:val="Body"/>
        <w:rPr>
          <w:lang w:eastAsia="en-AU"/>
        </w:rPr>
      </w:pPr>
      <w:r w:rsidRPr="006F7E03">
        <w:rPr>
          <w:lang w:eastAsia="en-AU"/>
        </w:rPr>
        <w:t xml:space="preserve">MELODY BUSH:  Brilliant, thanks, Tiffany. I think you demonstrated that with the case scenarios as well, every situation is unique in its own right. Shilo, we will come back to you. "What is your number one consideration or learning from this year's experience of relocating your service on those two occasions?" </w:t>
      </w:r>
    </w:p>
    <w:p w14:paraId="5E103273" w14:textId="460DDEA0" w:rsidR="7E9DA5EC" w:rsidRDefault="7E9DA5EC" w:rsidP="7E9DA5EC">
      <w:pPr>
        <w:pStyle w:val="Body"/>
        <w:rPr>
          <w:lang w:eastAsia="en-AU"/>
        </w:rPr>
      </w:pPr>
    </w:p>
    <w:p w14:paraId="2F23DA53" w14:textId="35D37231" w:rsidR="00195CB9" w:rsidRPr="006F7E03" w:rsidRDefault="00195CB9" w:rsidP="009350EE">
      <w:pPr>
        <w:pStyle w:val="Body"/>
        <w:rPr>
          <w:lang w:eastAsia="en-AU"/>
        </w:rPr>
      </w:pPr>
      <w:r>
        <w:rPr>
          <w:lang w:eastAsia="en-AU"/>
        </w:rPr>
        <w:t>(Time 1:35:20)</w:t>
      </w:r>
    </w:p>
    <w:p w14:paraId="0C874A1F" w14:textId="42DD9C3E" w:rsidR="00AD1338" w:rsidRDefault="00AD1338" w:rsidP="009350EE">
      <w:pPr>
        <w:pStyle w:val="Body"/>
        <w:rPr>
          <w:lang w:eastAsia="en-AU"/>
        </w:rPr>
      </w:pPr>
      <w:r w:rsidRPr="006F7E03">
        <w:rPr>
          <w:lang w:eastAsia="en-AU"/>
        </w:rPr>
        <w:t xml:space="preserve">SHILO WILSON:  Yes. I would say again that it comes down to communication and relationships with your clients or your young people. The planning to move, the packing is the easy part. It is managing the communication, ensuring that you are communicating early and honestly with your clients and your staff to ensure that they feel informed and safe. It just makes the process so much easier. I would suggest continuing to communicate along the way as well. As things change or progress, make sure you are updating your staff and young people or clients. </w:t>
      </w:r>
    </w:p>
    <w:p w14:paraId="2A32F174" w14:textId="12252F5F" w:rsidR="00E53A88" w:rsidRPr="006F7E03" w:rsidRDefault="00E53A88" w:rsidP="009350EE">
      <w:pPr>
        <w:pStyle w:val="Body"/>
        <w:rPr>
          <w:lang w:eastAsia="en-AU"/>
        </w:rPr>
      </w:pPr>
    </w:p>
    <w:p w14:paraId="749A3136" w14:textId="53CCEAB0" w:rsidR="00AD1338" w:rsidRDefault="00AD1338" w:rsidP="009350EE">
      <w:pPr>
        <w:pStyle w:val="Body"/>
        <w:rPr>
          <w:lang w:eastAsia="en-AU"/>
        </w:rPr>
      </w:pPr>
      <w:r w:rsidRPr="006F7E03">
        <w:rPr>
          <w:lang w:eastAsia="en-AU"/>
        </w:rPr>
        <w:t xml:space="preserve">MELODY BUSH:  Brilliant. Thanks, Shilo. We have one more question for Jemma and Tiffany. "How does your organisation work with your staff to maintain their own wellbeing and resilience before, during and after emergencies?" </w:t>
      </w:r>
    </w:p>
    <w:p w14:paraId="63AEF1F0" w14:textId="0FE60639" w:rsidR="5F8B9BB8" w:rsidRDefault="5F8B9BB8" w:rsidP="5F8B9BB8">
      <w:pPr>
        <w:pStyle w:val="Body"/>
        <w:rPr>
          <w:lang w:eastAsia="en-AU"/>
        </w:rPr>
      </w:pPr>
    </w:p>
    <w:p w14:paraId="3CAAE899" w14:textId="6DBD829A" w:rsidR="00AD1338" w:rsidRDefault="001B3381" w:rsidP="009350EE">
      <w:pPr>
        <w:pStyle w:val="Body"/>
      </w:pPr>
      <w:r>
        <w:rPr>
          <w:lang w:eastAsia="en-AU"/>
        </w:rPr>
        <w:t>(Time</w:t>
      </w:r>
      <w:r w:rsidR="00486248">
        <w:rPr>
          <w:lang w:eastAsia="en-AU"/>
        </w:rPr>
        <w:t xml:space="preserve"> 1:36:17)</w:t>
      </w:r>
    </w:p>
    <w:p w14:paraId="0665F37D" w14:textId="2FCE3F41" w:rsidR="00AD1338" w:rsidRDefault="00AD1338" w:rsidP="009350EE">
      <w:pPr>
        <w:pStyle w:val="Body"/>
        <w:rPr>
          <w:lang w:eastAsia="en-AU"/>
        </w:rPr>
      </w:pPr>
      <w:r w:rsidRPr="006F7E03">
        <w:rPr>
          <w:lang w:eastAsia="en-AU"/>
        </w:rPr>
        <w:t>JEMMA KETTERIDGE:  Thanks, Mel. Definitely a really important part and, as Tiffany touched on, no disaster is the same and everyone's experience of that is going to be really different as well, even from a case manager perspective. There needs to be an acknowledgement that we hear a lot of traumatic stories day in and day out, and that does have an impact on people. I think as an agency, the scaffolding that we put around staff is really important in terms of good induction processes, good training, supervision, reflective practice. These are some of the really key things for our organisation to make sure that there is points where we stop and check in on our staff as much as we are stopping and checking in on community members. It does have an impact and we are sitting in a space where this won't be the last disaster that we support and we need to have a really focused </w:t>
      </w:r>
      <w:r>
        <w:noBreakHyphen/>
      </w:r>
      <w:r w:rsidRPr="006F7E03">
        <w:rPr>
          <w:lang w:eastAsia="en-AU"/>
        </w:rPr>
        <w:t xml:space="preserve"> a focus on our staff wellbeing and their resilience in these spaces. </w:t>
      </w:r>
    </w:p>
    <w:p w14:paraId="41406582" w14:textId="493E1B57" w:rsidR="3244A813" w:rsidRDefault="3244A813" w:rsidP="3244A813">
      <w:pPr>
        <w:pStyle w:val="Body"/>
        <w:rPr>
          <w:lang w:eastAsia="en-AU"/>
        </w:rPr>
      </w:pPr>
    </w:p>
    <w:p w14:paraId="7BC07862" w14:textId="296B8956" w:rsidR="006A38B2" w:rsidRPr="006F7E03" w:rsidRDefault="006A38B2" w:rsidP="009350EE">
      <w:pPr>
        <w:pStyle w:val="Body"/>
        <w:rPr>
          <w:lang w:eastAsia="en-AU"/>
        </w:rPr>
      </w:pPr>
      <w:r>
        <w:rPr>
          <w:lang w:eastAsia="en-AU"/>
        </w:rPr>
        <w:t>(Time 1:37:29</w:t>
      </w:r>
      <w:r w:rsidR="0087684A">
        <w:rPr>
          <w:lang w:eastAsia="en-AU"/>
        </w:rPr>
        <w:t>)</w:t>
      </w:r>
    </w:p>
    <w:p w14:paraId="39072420" w14:textId="39725096" w:rsidR="00AD1338" w:rsidRDefault="00AD1338" w:rsidP="009350EE">
      <w:pPr>
        <w:pStyle w:val="Body"/>
        <w:rPr>
          <w:lang w:eastAsia="en-AU"/>
        </w:rPr>
      </w:pPr>
      <w:r w:rsidRPr="006F7E03">
        <w:rPr>
          <w:lang w:eastAsia="en-AU"/>
        </w:rPr>
        <w:t>MELODY BUSH:  Thanks, Jemma. Tiffany</w:t>
      </w:r>
      <w:r w:rsidR="0087684A" w:rsidRPr="05FB4D99">
        <w:rPr>
          <w:lang w:eastAsia="en-AU"/>
        </w:rPr>
        <w:t>?</w:t>
      </w:r>
      <w:r w:rsidRPr="006F7E03">
        <w:rPr>
          <w:lang w:eastAsia="en-AU"/>
        </w:rPr>
        <w:t xml:space="preserve"> </w:t>
      </w:r>
    </w:p>
    <w:p w14:paraId="6201C108" w14:textId="4127B817" w:rsidR="00AD1338" w:rsidRPr="006F7E03" w:rsidRDefault="00AD1338" w:rsidP="009350EE">
      <w:pPr>
        <w:pStyle w:val="Body"/>
        <w:rPr>
          <w:lang w:eastAsia="en-AU"/>
        </w:rPr>
      </w:pPr>
    </w:p>
    <w:p w14:paraId="78572ED6" w14:textId="77777777" w:rsidR="00AD1338" w:rsidRDefault="00AD1338" w:rsidP="009350EE">
      <w:pPr>
        <w:pStyle w:val="Body"/>
        <w:rPr>
          <w:lang w:eastAsia="en-AU"/>
        </w:rPr>
      </w:pPr>
      <w:r w:rsidRPr="006F7E03">
        <w:rPr>
          <w:lang w:eastAsia="en-AU"/>
        </w:rPr>
        <w:t xml:space="preserve">TIFFANY KOMIYAMA:  I think that the word "Resilience" has this really positive connotation, however, when you are being resilient, it often doesn't feel like that. We need to remember and understand what our staff are going through and understand their baseline as well. If they're not doing well, it is something that we recognise because we know them. I think that is really important. </w:t>
      </w:r>
    </w:p>
    <w:p w14:paraId="3EF44696" w14:textId="758964FF" w:rsidR="228B99F2" w:rsidRDefault="228B99F2" w:rsidP="228B99F2">
      <w:pPr>
        <w:pStyle w:val="Body"/>
        <w:rPr>
          <w:lang w:eastAsia="en-AU"/>
        </w:rPr>
      </w:pPr>
    </w:p>
    <w:p w14:paraId="4F77A159" w14:textId="2CBCC1EC" w:rsidR="00655C4A" w:rsidRPr="006F7E03" w:rsidRDefault="00655C4A" w:rsidP="009350EE">
      <w:pPr>
        <w:pStyle w:val="Body"/>
        <w:rPr>
          <w:lang w:eastAsia="en-AU"/>
        </w:rPr>
      </w:pPr>
      <w:r>
        <w:rPr>
          <w:lang w:eastAsia="en-AU"/>
        </w:rPr>
        <w:t>(Time 1:38:</w:t>
      </w:r>
      <w:r w:rsidR="00374FCF">
        <w:rPr>
          <w:lang w:eastAsia="en-AU"/>
        </w:rPr>
        <w:t>03)</w:t>
      </w:r>
    </w:p>
    <w:p w14:paraId="574B778D" w14:textId="444445DC" w:rsidR="00AD1338" w:rsidRPr="006F7E03" w:rsidRDefault="00AD1338" w:rsidP="009350EE">
      <w:pPr>
        <w:pStyle w:val="Body"/>
        <w:rPr>
          <w:lang w:eastAsia="en-AU"/>
        </w:rPr>
      </w:pPr>
      <w:r w:rsidRPr="006F7E03">
        <w:rPr>
          <w:lang w:eastAsia="en-AU"/>
        </w:rPr>
        <w:t xml:space="preserve">MELODY BUSH:  Yes. Keeping a watch out for the triggers that might indicate staff are not travelling well is really critical. Thank you, both. That was our last question from our audience today. I would like to thank all of our presenters and panellists today. Thank you Shilo, Jemma, Tiffany and Andrea for being part of our </w:t>
      </w:r>
      <w:r w:rsidRPr="006F7E03">
        <w:rPr>
          <w:lang w:eastAsia="en-AU"/>
        </w:rPr>
        <w:lastRenderedPageBreak/>
        <w:t xml:space="preserve">questions and being great sports in tackling those questions. In addition, I would like to also thank both Argiri and Tim for their earlier presentations. To the working group and the broader Emergency Management team here at the department, a massive shout out to all of you and your work and organisation preparing for today's forum. There is quite a lot of work that goes in behind the scenes and we really appreciate everything that you have done to make this work today. </w:t>
      </w:r>
    </w:p>
    <w:p w14:paraId="053651DD" w14:textId="77777777" w:rsidR="00AD1338" w:rsidRPr="006F7E03" w:rsidRDefault="00AD1338" w:rsidP="009350EE">
      <w:pPr>
        <w:pStyle w:val="Body"/>
        <w:rPr>
          <w:lang w:eastAsia="en-AU"/>
        </w:rPr>
      </w:pPr>
      <w:r w:rsidRPr="006F7E03">
        <w:rPr>
          <w:lang w:eastAsia="en-AU"/>
        </w:rPr>
        <w:t xml:space="preserve">Thanks also to Kasey for our live captions today and our Auslan interpreters, Heather and Kristy. Hopefully we have not been too speedy in our speaking today and you have been able to get great messages across to our audience. </w:t>
      </w:r>
    </w:p>
    <w:p w14:paraId="0FEF4582" w14:textId="06AAD101" w:rsidR="00AD1338" w:rsidRPr="006F7E03" w:rsidRDefault="00AD1338" w:rsidP="009350EE">
      <w:pPr>
        <w:pStyle w:val="Body"/>
        <w:rPr>
          <w:lang w:eastAsia="en-AU"/>
        </w:rPr>
      </w:pPr>
      <w:r w:rsidRPr="006F7E03">
        <w:rPr>
          <w:lang w:eastAsia="en-AU"/>
        </w:rPr>
        <w:t>In closing, thank you as an audience for joining us today on the forum. We would love your feedback on today's forum, so please complete the poll on our Slido. As</w:t>
      </w:r>
      <w:r w:rsidRPr="006F7E03" w:rsidDel="00182FC5">
        <w:rPr>
          <w:lang w:eastAsia="en-AU"/>
        </w:rPr>
        <w:t xml:space="preserve"> </w:t>
      </w:r>
      <w:r w:rsidRPr="006F7E03">
        <w:rPr>
          <w:lang w:eastAsia="en-AU"/>
        </w:rPr>
        <w:t xml:space="preserve">I mentioned earlier, you can access Slido by scrolling down. It is embedded on the page you are watching us on today. Just under where you can see us and you can also open Slido on your phone by scanning the QR code on screen, or in a new window by visiting Slido.com and entering the code DFFH 2026. </w:t>
      </w:r>
    </w:p>
    <w:p w14:paraId="694A44DF" w14:textId="2AB3781D" w:rsidR="00AD1338" w:rsidRPr="006F7E03" w:rsidRDefault="00AD1338" w:rsidP="009350EE">
      <w:pPr>
        <w:pStyle w:val="Body"/>
        <w:rPr>
          <w:lang w:eastAsia="en-AU"/>
        </w:rPr>
      </w:pPr>
      <w:r w:rsidRPr="006F7E03">
        <w:rPr>
          <w:lang w:eastAsia="en-AU"/>
        </w:rPr>
        <w:t xml:space="preserve">We have posted a number of links in the Q&amp;A today and you will be able to access those but also, as I said, today's sessions were recorded and will be shared on our providers site. All of the questions and answers will also be made available to people for today. I would </w:t>
      </w:r>
      <w:r w:rsidR="007032B9">
        <w:rPr>
          <w:lang w:eastAsia="en-AU"/>
        </w:rPr>
        <w:t xml:space="preserve">also </w:t>
      </w:r>
      <w:r w:rsidRPr="006F7E03">
        <w:rPr>
          <w:lang w:eastAsia="en-AU"/>
        </w:rPr>
        <w:t xml:space="preserve">like to thank our providers today for their support in bringing this together. Again, thank you all and goodbye. Have a great day. </w:t>
      </w:r>
    </w:p>
    <w:p w14:paraId="61410523" w14:textId="77777777" w:rsidR="00AD1338" w:rsidRPr="00553BCD" w:rsidRDefault="00AD1338" w:rsidP="00553BCD">
      <w:pPr>
        <w:pStyle w:val="Body"/>
      </w:pPr>
    </w:p>
    <w:p w14:paraId="166EFFA9" w14:textId="77777777" w:rsidR="00AD1338" w:rsidRPr="00553BCD" w:rsidRDefault="00AD1338" w:rsidP="00553BCD">
      <w:pPr>
        <w:pStyle w:val="Body"/>
      </w:pPr>
      <w:r w:rsidRPr="00553BCD">
        <w:t>(End of transcript)</w:t>
      </w:r>
    </w:p>
    <w:p w14:paraId="3B52B81B" w14:textId="77777777" w:rsidR="00AD1338" w:rsidRPr="00553BCD" w:rsidRDefault="00AD1338" w:rsidP="00AD1338">
      <w:pPr>
        <w:pStyle w:val="Body"/>
        <w:rPr>
          <w:rFonts w:cs="Arial"/>
          <w:color w:val="11100F"/>
          <w:sz w:val="24"/>
          <w:szCs w:val="24"/>
          <w:lang w:val="en-US" w:eastAsia="en-AU"/>
        </w:rPr>
      </w:pPr>
    </w:p>
    <w:tbl>
      <w:tblPr>
        <w:tblStyle w:val="TableGrid"/>
        <w:tblW w:w="0" w:type="auto"/>
        <w:tblCellMar>
          <w:bottom w:w="108" w:type="dxa"/>
        </w:tblCellMar>
        <w:tblLook w:val="0600" w:firstRow="0" w:lastRow="0" w:firstColumn="0" w:lastColumn="0" w:noHBand="1" w:noVBand="1"/>
      </w:tblPr>
      <w:tblGrid>
        <w:gridCol w:w="10194"/>
      </w:tblGrid>
      <w:tr w:rsidR="00AD1338" w:rsidRPr="00553BCD" w14:paraId="3C610EB8" w14:textId="77777777" w:rsidTr="00CE7C6D">
        <w:tc>
          <w:tcPr>
            <w:tcW w:w="10194" w:type="dxa"/>
          </w:tcPr>
          <w:p w14:paraId="6F6DC91C" w14:textId="77777777" w:rsidR="00AD1338" w:rsidRPr="00553BCD" w:rsidRDefault="00AD1338" w:rsidP="00CE7C6D">
            <w:pPr>
              <w:pStyle w:val="Body"/>
              <w:rPr>
                <w:rFonts w:cs="Arial"/>
                <w:sz w:val="20"/>
                <w:szCs w:val="16"/>
              </w:rPr>
            </w:pPr>
            <w:bookmarkStart w:id="4" w:name="_Hlk37240926"/>
            <w:r w:rsidRPr="00553BCD">
              <w:rPr>
                <w:rFonts w:cs="Arial"/>
                <w:sz w:val="20"/>
                <w:szCs w:val="16"/>
              </w:rPr>
              <w:t xml:space="preserve">To receive this document in another format, </w:t>
            </w:r>
            <w:hyperlink r:id="rId14" w:history="1">
              <w:r w:rsidRPr="00553BCD">
                <w:rPr>
                  <w:rStyle w:val="Hyperlink"/>
                  <w:rFonts w:cs="Arial"/>
                  <w:sz w:val="20"/>
                  <w:szCs w:val="16"/>
                </w:rPr>
                <w:t>email the EM Policy team</w:t>
              </w:r>
            </w:hyperlink>
            <w:r w:rsidRPr="00553BCD">
              <w:rPr>
                <w:rFonts w:cs="Arial"/>
                <w:color w:val="004C97"/>
                <w:sz w:val="20"/>
                <w:szCs w:val="16"/>
              </w:rPr>
              <w:t xml:space="preserve"> </w:t>
            </w:r>
            <w:r w:rsidRPr="00553BCD">
              <w:rPr>
                <w:rFonts w:cs="Arial"/>
                <w:sz w:val="20"/>
                <w:szCs w:val="16"/>
              </w:rPr>
              <w:t>&lt;empolicy@dffh.vic.gov.au&gt;.</w:t>
            </w:r>
          </w:p>
          <w:p w14:paraId="61C92730" w14:textId="77777777" w:rsidR="00AD1338" w:rsidRPr="00553BCD" w:rsidRDefault="00AD1338" w:rsidP="00CE7C6D">
            <w:pPr>
              <w:pStyle w:val="Body"/>
              <w:rPr>
                <w:rFonts w:cs="Arial"/>
              </w:rPr>
            </w:pPr>
            <w:r w:rsidRPr="00553BCD">
              <w:rPr>
                <w:rFonts w:cs="Arial"/>
              </w:rPr>
              <w:t>Authorised and published by the Victorian Government, 1 Treasury Place, Melbourne.</w:t>
            </w:r>
          </w:p>
          <w:p w14:paraId="7CF14B8E" w14:textId="77777777" w:rsidR="00AD1338" w:rsidRPr="00553BCD" w:rsidRDefault="00AD1338" w:rsidP="00CE7C6D">
            <w:pPr>
              <w:pStyle w:val="Body"/>
              <w:rPr>
                <w:rFonts w:cs="Arial"/>
              </w:rPr>
            </w:pPr>
            <w:r w:rsidRPr="00553BCD">
              <w:rPr>
                <w:rFonts w:cs="Arial"/>
              </w:rPr>
              <w:t>© State of Victoria, Australia, Department of Families, Fairness and Housing, October 2026.</w:t>
            </w:r>
          </w:p>
          <w:p w14:paraId="4FEC6EBC" w14:textId="77777777" w:rsidR="00AD1338" w:rsidRPr="00553BCD" w:rsidRDefault="00AD1338" w:rsidP="00CE7C6D">
            <w:pPr>
              <w:pStyle w:val="Body"/>
              <w:rPr>
                <w:rFonts w:cs="Arial"/>
              </w:rPr>
            </w:pPr>
            <w:r w:rsidRPr="00553BCD">
              <w:rPr>
                <w:rFonts w:cs="Arial"/>
              </w:rPr>
              <w:t xml:space="preserve">Available at </w:t>
            </w:r>
            <w:hyperlink r:id="rId15" w:history="1">
              <w:r w:rsidRPr="00553BCD">
                <w:rPr>
                  <w:rStyle w:val="Hyperlink"/>
                  <w:rFonts w:cs="Arial"/>
                </w:rPr>
                <w:t>DFFH Emergency preparedness forums</w:t>
              </w:r>
            </w:hyperlink>
            <w:r w:rsidRPr="00553BCD">
              <w:rPr>
                <w:rFonts w:cs="Arial"/>
              </w:rPr>
              <w:t xml:space="preserve"> &lt;https://providers.dffh.vic.gov.au/emergency-preparedness-forums&gt;</w:t>
            </w:r>
          </w:p>
        </w:tc>
      </w:tr>
      <w:bookmarkEnd w:id="4"/>
    </w:tbl>
    <w:p w14:paraId="727E7C50" w14:textId="77777777" w:rsidR="00AD1338" w:rsidRPr="000C303A" w:rsidRDefault="00AD1338" w:rsidP="00AD1338">
      <w:pPr>
        <w:pStyle w:val="Body"/>
        <w:rPr>
          <w:rFonts w:ascii="Aptos" w:hAnsi="Aptos"/>
        </w:rPr>
      </w:pPr>
    </w:p>
    <w:sectPr w:rsidR="00AD1338" w:rsidRPr="000C303A" w:rsidSect="00C204E8">
      <w:headerReference w:type="default" r:id="rId16"/>
      <w:footerReference w:type="default" r:id="rId17"/>
      <w:type w:val="continuous"/>
      <w:pgSz w:w="11906" w:h="16838" w:code="9"/>
      <w:pgMar w:top="1418" w:right="851" w:bottom="851" w:left="851" w:header="851" w:footer="56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77F5C" w14:textId="77777777" w:rsidR="00A66186" w:rsidRDefault="00A66186">
      <w:r>
        <w:separator/>
      </w:r>
    </w:p>
    <w:p w14:paraId="0B5DC25E" w14:textId="77777777" w:rsidR="00A66186" w:rsidRDefault="00A66186"/>
  </w:endnote>
  <w:endnote w:type="continuationSeparator" w:id="0">
    <w:p w14:paraId="52842C2A" w14:textId="77777777" w:rsidR="00A66186" w:rsidRDefault="00A66186">
      <w:r>
        <w:continuationSeparator/>
      </w:r>
    </w:p>
    <w:p w14:paraId="339F285E" w14:textId="77777777" w:rsidR="00A66186" w:rsidRDefault="00A66186"/>
  </w:endnote>
  <w:endnote w:type="continuationNotice" w:id="1">
    <w:p w14:paraId="508A1DE5" w14:textId="77777777" w:rsidR="00A66186" w:rsidRDefault="00A661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9C87" w14:textId="77777777" w:rsidR="00E261B3" w:rsidRPr="00F65AA9" w:rsidRDefault="00967335" w:rsidP="00EF2C72">
    <w:pPr>
      <w:pStyle w:val="Footer"/>
    </w:pPr>
    <w:r>
      <w:rPr>
        <w:noProof/>
        <w:lang w:eastAsia="en-AU"/>
      </w:rPr>
      <w:drawing>
        <wp:anchor distT="0" distB="0" distL="114300" distR="114300" simplePos="0" relativeHeight="251658243"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7FD7D7"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07FD7D7"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E6ED"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5132B2"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075132B2"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66DA" w14:textId="77777777"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005089CE" wp14:editId="12E569FA">
              <wp:simplePos x="0" y="0"/>
              <wp:positionH relativeFrom="page">
                <wp:posOffset>0</wp:posOffset>
              </wp:positionH>
              <wp:positionV relativeFrom="page">
                <wp:posOffset>10189210</wp:posOffset>
              </wp:positionV>
              <wp:extent cx="7560310" cy="311785"/>
              <wp:effectExtent l="0" t="0" r="0" b="12065"/>
              <wp:wrapNone/>
              <wp:docPr id="3"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A860FF"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5089CE"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BA860FF"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C81B4" w14:textId="77777777" w:rsidR="00A66186" w:rsidRDefault="00A66186" w:rsidP="00207717">
      <w:pPr>
        <w:spacing w:before="120"/>
      </w:pPr>
      <w:r>
        <w:separator/>
      </w:r>
    </w:p>
  </w:footnote>
  <w:footnote w:type="continuationSeparator" w:id="0">
    <w:p w14:paraId="3F1F6543" w14:textId="77777777" w:rsidR="00A66186" w:rsidRDefault="00A66186">
      <w:r>
        <w:continuationSeparator/>
      </w:r>
    </w:p>
    <w:p w14:paraId="327C987A" w14:textId="77777777" w:rsidR="00A66186" w:rsidRDefault="00A66186"/>
  </w:footnote>
  <w:footnote w:type="continuationNotice" w:id="1">
    <w:p w14:paraId="1B34D72F" w14:textId="77777777" w:rsidR="00A66186" w:rsidRDefault="00A661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179D" w14:textId="251FB916" w:rsidR="00E261B3" w:rsidRPr="0051568D" w:rsidRDefault="00553BCD" w:rsidP="0017674D">
    <w:pPr>
      <w:pStyle w:val="Header"/>
    </w:pPr>
    <w:r w:rsidRPr="00553BCD">
      <w:t>DFFH Emergency Preparedness and Engagement Forum 2026</w:t>
    </w:r>
    <w:r w:rsidR="00B14B5F">
      <w:ptab w:relativeTo="margin" w:alignment="right" w:leader="none"/>
    </w:r>
    <w:r w:rsidR="00B14B5F" w:rsidRPr="00DE6C85">
      <w:rPr>
        <w:b w:val="0"/>
        <w:bCs/>
      </w:rPr>
      <w:fldChar w:fldCharType="begin"/>
    </w:r>
    <w:r w:rsidR="00B14B5F" w:rsidRPr="00DE6C85">
      <w:rPr>
        <w:bCs/>
      </w:rPr>
      <w:instrText xml:space="preserve"> PAGE </w:instrText>
    </w:r>
    <w:r w:rsidR="00B14B5F" w:rsidRPr="00DE6C85">
      <w:rPr>
        <w:b w:val="0"/>
        <w:bCs/>
      </w:rPr>
      <w:fldChar w:fldCharType="separate"/>
    </w:r>
    <w:r w:rsidR="00B14B5F" w:rsidRPr="00DE6C85">
      <w:rPr>
        <w:bCs/>
      </w:rPr>
      <w:t>2</w:t>
    </w:r>
    <w:r w:rsidR="00B14B5F" w:rsidRPr="00DE6C85">
      <w:rPr>
        <w:b w:val="0"/>
        <w:bCs/>
      </w:rPr>
      <w:fldChar w:fldCharType="end"/>
    </w:r>
  </w:p>
</w:hdr>
</file>

<file path=word/intelligence2.xml><?xml version="1.0" encoding="utf-8"?>
<int2:intelligence xmlns:int2="http://schemas.microsoft.com/office/intelligence/2020/intelligence" xmlns:oel="http://schemas.microsoft.com/office/2019/extlst">
  <int2:observations>
    <int2:textHash int2:hashCode="ytUEEaFkCFFQDn" int2:id="RhlBw5W0">
      <int2:state int2:value="Rejected" int2:type="spell"/>
    </int2:textHash>
    <int2:bookmark int2:bookmarkName="_Int_R1YcwLRF" int2:invalidationBookmarkName="" int2:hashCode="dlect+noU2O8T/" int2:id="F58R7ZqC">
      <int2:state int2:value="Rejected" int2:type="gram"/>
    </int2:bookmark>
    <int2:bookmark int2:bookmarkName="_Int_w4XVp99w" int2:invalidationBookmarkName="" int2:hashCode="514b5mXNgKCycT" int2:id="g7qK0zsF">
      <int2:state int2:value="Rejected" int2:type="gram"/>
    </int2:bookmark>
    <int2:bookmark int2:bookmarkName="_Int_Yei6G0hI" int2:invalidationBookmarkName="" int2:hashCode="Cq359z7lFAwHow" int2:id="kYZIqDSS">
      <int2:state int2:value="Rejected" int2:type="gram"/>
    </int2:bookmark>
    <int2:bookmark int2:bookmarkName="_Int_drnOWp5k" int2:invalidationBookmarkName="" int2:hashCode="osfNsQVcYzgm5h" int2:id="y0ZORQQ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A10A987A"/>
    <w:numStyleLink w:val="ZZNumbersloweralpha"/>
  </w:abstractNum>
  <w:abstractNum w:abstractNumId="13" w15:restartNumberingAfterBreak="0">
    <w:nsid w:val="0B8D43DB"/>
    <w:multiLevelType w:val="multilevel"/>
    <w:tmpl w:val="B4525A8A"/>
    <w:numStyleLink w:val="ZZNumbersdigit"/>
  </w:abstractNum>
  <w:abstractNum w:abstractNumId="14"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59278872">
    <w:abstractNumId w:val="10"/>
  </w:num>
  <w:num w:numId="2" w16cid:durableId="1589266887">
    <w:abstractNumId w:val="17"/>
  </w:num>
  <w:num w:numId="3" w16cid:durableId="1736510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1566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10450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9107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2994873">
    <w:abstractNumId w:val="21"/>
  </w:num>
  <w:num w:numId="8" w16cid:durableId="1978801422">
    <w:abstractNumId w:val="16"/>
  </w:num>
  <w:num w:numId="9" w16cid:durableId="2113083680">
    <w:abstractNumId w:val="20"/>
  </w:num>
  <w:num w:numId="10" w16cid:durableId="16707146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2838369">
    <w:abstractNumId w:val="22"/>
  </w:num>
  <w:num w:numId="12" w16cid:durableId="19670001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003522">
    <w:abstractNumId w:val="18"/>
  </w:num>
  <w:num w:numId="14" w16cid:durableId="13197708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39935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4683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83707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4958747">
    <w:abstractNumId w:val="24"/>
  </w:num>
  <w:num w:numId="19" w16cid:durableId="12383244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6567688">
    <w:abstractNumId w:val="14"/>
  </w:num>
  <w:num w:numId="21" w16cid:durableId="1616980506">
    <w:abstractNumId w:val="12"/>
  </w:num>
  <w:num w:numId="22" w16cid:durableId="1128744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0324230">
    <w:abstractNumId w:val="15"/>
  </w:num>
  <w:num w:numId="24" w16cid:durableId="869493609">
    <w:abstractNumId w:val="25"/>
  </w:num>
  <w:num w:numId="25" w16cid:durableId="1679652250">
    <w:abstractNumId w:val="23"/>
  </w:num>
  <w:num w:numId="26" w16cid:durableId="1435905434">
    <w:abstractNumId w:val="19"/>
  </w:num>
  <w:num w:numId="27" w16cid:durableId="1999532308">
    <w:abstractNumId w:val="11"/>
  </w:num>
  <w:num w:numId="28" w16cid:durableId="753430641">
    <w:abstractNumId w:val="26"/>
  </w:num>
  <w:num w:numId="29" w16cid:durableId="1238975494">
    <w:abstractNumId w:val="9"/>
  </w:num>
  <w:num w:numId="30" w16cid:durableId="1551847124">
    <w:abstractNumId w:val="7"/>
  </w:num>
  <w:num w:numId="31" w16cid:durableId="830565956">
    <w:abstractNumId w:val="6"/>
  </w:num>
  <w:num w:numId="32" w16cid:durableId="1638102877">
    <w:abstractNumId w:val="5"/>
  </w:num>
  <w:num w:numId="33" w16cid:durableId="806818053">
    <w:abstractNumId w:val="4"/>
  </w:num>
  <w:num w:numId="34" w16cid:durableId="1742436619">
    <w:abstractNumId w:val="8"/>
  </w:num>
  <w:num w:numId="35" w16cid:durableId="2122527886">
    <w:abstractNumId w:val="3"/>
  </w:num>
  <w:num w:numId="36" w16cid:durableId="1540437879">
    <w:abstractNumId w:val="2"/>
  </w:num>
  <w:num w:numId="37" w16cid:durableId="1396321171">
    <w:abstractNumId w:val="1"/>
  </w:num>
  <w:num w:numId="38" w16cid:durableId="1152450698">
    <w:abstractNumId w:val="0"/>
  </w:num>
  <w:num w:numId="39" w16cid:durableId="2115444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7244895">
    <w:abstractNumId w:val="21"/>
  </w:num>
  <w:num w:numId="41" w16cid:durableId="2088839045">
    <w:abstractNumId w:val="21"/>
  </w:num>
  <w:num w:numId="42" w16cid:durableId="1692532892">
    <w:abstractNumId w:val="21"/>
  </w:num>
  <w:num w:numId="43" w16cid:durableId="5060973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38"/>
    <w:rsid w:val="00000719"/>
    <w:rsid w:val="00001647"/>
    <w:rsid w:val="00002D68"/>
    <w:rsid w:val="00003403"/>
    <w:rsid w:val="000037A5"/>
    <w:rsid w:val="00004475"/>
    <w:rsid w:val="00004BB6"/>
    <w:rsid w:val="00005347"/>
    <w:rsid w:val="000063BA"/>
    <w:rsid w:val="000072B6"/>
    <w:rsid w:val="0001021B"/>
    <w:rsid w:val="00010F70"/>
    <w:rsid w:val="00011D89"/>
    <w:rsid w:val="000128BC"/>
    <w:rsid w:val="000139CC"/>
    <w:rsid w:val="000154FD"/>
    <w:rsid w:val="00015BB0"/>
    <w:rsid w:val="000160CC"/>
    <w:rsid w:val="00016D49"/>
    <w:rsid w:val="000216BC"/>
    <w:rsid w:val="00022271"/>
    <w:rsid w:val="000235E8"/>
    <w:rsid w:val="00024363"/>
    <w:rsid w:val="00024D89"/>
    <w:rsid w:val="000250B6"/>
    <w:rsid w:val="000306D2"/>
    <w:rsid w:val="00031ADF"/>
    <w:rsid w:val="00031CB9"/>
    <w:rsid w:val="00033D81"/>
    <w:rsid w:val="00036145"/>
    <w:rsid w:val="00037366"/>
    <w:rsid w:val="00041BF0"/>
    <w:rsid w:val="00041FC8"/>
    <w:rsid w:val="00042ADB"/>
    <w:rsid w:val="00042C8A"/>
    <w:rsid w:val="00043390"/>
    <w:rsid w:val="0004536B"/>
    <w:rsid w:val="00046B68"/>
    <w:rsid w:val="000527DD"/>
    <w:rsid w:val="000553DB"/>
    <w:rsid w:val="00055EBC"/>
    <w:rsid w:val="00055F76"/>
    <w:rsid w:val="00056413"/>
    <w:rsid w:val="000575AC"/>
    <w:rsid w:val="000578B2"/>
    <w:rsid w:val="00057C63"/>
    <w:rsid w:val="00060959"/>
    <w:rsid w:val="00060C8F"/>
    <w:rsid w:val="00062204"/>
    <w:rsid w:val="0006298A"/>
    <w:rsid w:val="000643BD"/>
    <w:rsid w:val="00065149"/>
    <w:rsid w:val="000663CD"/>
    <w:rsid w:val="00070EE2"/>
    <w:rsid w:val="00072A2D"/>
    <w:rsid w:val="000733FE"/>
    <w:rsid w:val="00074219"/>
    <w:rsid w:val="00074ED5"/>
    <w:rsid w:val="000760AA"/>
    <w:rsid w:val="00080079"/>
    <w:rsid w:val="000807A4"/>
    <w:rsid w:val="00084CB4"/>
    <w:rsid w:val="0008508E"/>
    <w:rsid w:val="00086557"/>
    <w:rsid w:val="000873F4"/>
    <w:rsid w:val="00087951"/>
    <w:rsid w:val="0009050A"/>
    <w:rsid w:val="00090E4A"/>
    <w:rsid w:val="0009113B"/>
    <w:rsid w:val="00092931"/>
    <w:rsid w:val="00093402"/>
    <w:rsid w:val="00094988"/>
    <w:rsid w:val="00094DA3"/>
    <w:rsid w:val="00095A42"/>
    <w:rsid w:val="00096488"/>
    <w:rsid w:val="00096CD1"/>
    <w:rsid w:val="000A012C"/>
    <w:rsid w:val="000A0EB9"/>
    <w:rsid w:val="000A11A1"/>
    <w:rsid w:val="000A186C"/>
    <w:rsid w:val="000A1EA4"/>
    <w:rsid w:val="000A2476"/>
    <w:rsid w:val="000A641A"/>
    <w:rsid w:val="000A64CB"/>
    <w:rsid w:val="000A7CC6"/>
    <w:rsid w:val="000A7DDB"/>
    <w:rsid w:val="000B0B8E"/>
    <w:rsid w:val="000B2117"/>
    <w:rsid w:val="000B3EDB"/>
    <w:rsid w:val="000B543D"/>
    <w:rsid w:val="000B55F9"/>
    <w:rsid w:val="000B5BF7"/>
    <w:rsid w:val="000B6BC8"/>
    <w:rsid w:val="000C0303"/>
    <w:rsid w:val="000C42EA"/>
    <w:rsid w:val="000C4546"/>
    <w:rsid w:val="000C5511"/>
    <w:rsid w:val="000C56F6"/>
    <w:rsid w:val="000C75E9"/>
    <w:rsid w:val="000D1242"/>
    <w:rsid w:val="000D1CDA"/>
    <w:rsid w:val="000D22E2"/>
    <w:rsid w:val="000D266C"/>
    <w:rsid w:val="000D3DD1"/>
    <w:rsid w:val="000D6023"/>
    <w:rsid w:val="000D645B"/>
    <w:rsid w:val="000D6A4E"/>
    <w:rsid w:val="000D79E9"/>
    <w:rsid w:val="000D7A61"/>
    <w:rsid w:val="000E0970"/>
    <w:rsid w:val="000E0E6E"/>
    <w:rsid w:val="000E397E"/>
    <w:rsid w:val="000E3CC7"/>
    <w:rsid w:val="000E6225"/>
    <w:rsid w:val="000E69EF"/>
    <w:rsid w:val="000E6BD4"/>
    <w:rsid w:val="000E6D6D"/>
    <w:rsid w:val="000F1F1E"/>
    <w:rsid w:val="000F2259"/>
    <w:rsid w:val="000F2B15"/>
    <w:rsid w:val="000F2DDA"/>
    <w:rsid w:val="000F2EA0"/>
    <w:rsid w:val="000F46DE"/>
    <w:rsid w:val="000F4B6B"/>
    <w:rsid w:val="000F5213"/>
    <w:rsid w:val="000F52EF"/>
    <w:rsid w:val="000F7AD7"/>
    <w:rsid w:val="00101001"/>
    <w:rsid w:val="00101AD8"/>
    <w:rsid w:val="00103082"/>
    <w:rsid w:val="00103104"/>
    <w:rsid w:val="00103276"/>
    <w:rsid w:val="0010392D"/>
    <w:rsid w:val="00103988"/>
    <w:rsid w:val="0010447F"/>
    <w:rsid w:val="00104FE3"/>
    <w:rsid w:val="00105291"/>
    <w:rsid w:val="00105340"/>
    <w:rsid w:val="0010714F"/>
    <w:rsid w:val="00110C50"/>
    <w:rsid w:val="001120C5"/>
    <w:rsid w:val="00112181"/>
    <w:rsid w:val="00112656"/>
    <w:rsid w:val="00113CA6"/>
    <w:rsid w:val="0011442D"/>
    <w:rsid w:val="001152ED"/>
    <w:rsid w:val="001160F1"/>
    <w:rsid w:val="00116399"/>
    <w:rsid w:val="00120BD3"/>
    <w:rsid w:val="00121F70"/>
    <w:rsid w:val="001222CB"/>
    <w:rsid w:val="00122FEA"/>
    <w:rsid w:val="001232BD"/>
    <w:rsid w:val="00124ED5"/>
    <w:rsid w:val="00125F60"/>
    <w:rsid w:val="0012660E"/>
    <w:rsid w:val="00126AF9"/>
    <w:rsid w:val="001276FA"/>
    <w:rsid w:val="001307FC"/>
    <w:rsid w:val="00130836"/>
    <w:rsid w:val="001317E8"/>
    <w:rsid w:val="001374C2"/>
    <w:rsid w:val="00140F0C"/>
    <w:rsid w:val="00141908"/>
    <w:rsid w:val="00142DFB"/>
    <w:rsid w:val="00143026"/>
    <w:rsid w:val="001433D3"/>
    <w:rsid w:val="00143B0E"/>
    <w:rsid w:val="001447B3"/>
    <w:rsid w:val="0014587F"/>
    <w:rsid w:val="0015191D"/>
    <w:rsid w:val="00152073"/>
    <w:rsid w:val="00153CF2"/>
    <w:rsid w:val="0015434F"/>
    <w:rsid w:val="00154E9E"/>
    <w:rsid w:val="00156598"/>
    <w:rsid w:val="0016037B"/>
    <w:rsid w:val="00160C5B"/>
    <w:rsid w:val="00161939"/>
    <w:rsid w:val="00161AA0"/>
    <w:rsid w:val="00161D2E"/>
    <w:rsid w:val="00161F3E"/>
    <w:rsid w:val="00162093"/>
    <w:rsid w:val="00162CA9"/>
    <w:rsid w:val="001636B4"/>
    <w:rsid w:val="00165459"/>
    <w:rsid w:val="00165934"/>
    <w:rsid w:val="00165A57"/>
    <w:rsid w:val="00166161"/>
    <w:rsid w:val="001712C2"/>
    <w:rsid w:val="00172BAF"/>
    <w:rsid w:val="00173C03"/>
    <w:rsid w:val="00174835"/>
    <w:rsid w:val="00174F7E"/>
    <w:rsid w:val="0017674D"/>
    <w:rsid w:val="001771DD"/>
    <w:rsid w:val="00177995"/>
    <w:rsid w:val="00177A8C"/>
    <w:rsid w:val="001808E1"/>
    <w:rsid w:val="00180D3B"/>
    <w:rsid w:val="0018251C"/>
    <w:rsid w:val="00182CD7"/>
    <w:rsid w:val="00182FC5"/>
    <w:rsid w:val="00184B22"/>
    <w:rsid w:val="00186B33"/>
    <w:rsid w:val="001902A3"/>
    <w:rsid w:val="00190397"/>
    <w:rsid w:val="00191052"/>
    <w:rsid w:val="001912FC"/>
    <w:rsid w:val="00192F9D"/>
    <w:rsid w:val="0019439E"/>
    <w:rsid w:val="00194C54"/>
    <w:rsid w:val="00195CB9"/>
    <w:rsid w:val="00196EB8"/>
    <w:rsid w:val="00196EFB"/>
    <w:rsid w:val="001979FF"/>
    <w:rsid w:val="00197B17"/>
    <w:rsid w:val="001A03AF"/>
    <w:rsid w:val="001A1950"/>
    <w:rsid w:val="001A1C54"/>
    <w:rsid w:val="001A202A"/>
    <w:rsid w:val="001A3ACE"/>
    <w:rsid w:val="001A4D5B"/>
    <w:rsid w:val="001A645D"/>
    <w:rsid w:val="001B058F"/>
    <w:rsid w:val="001B1814"/>
    <w:rsid w:val="001B1A98"/>
    <w:rsid w:val="001B1EBA"/>
    <w:rsid w:val="001B3381"/>
    <w:rsid w:val="001B6B96"/>
    <w:rsid w:val="001B7228"/>
    <w:rsid w:val="001B738B"/>
    <w:rsid w:val="001C09DB"/>
    <w:rsid w:val="001C26D6"/>
    <w:rsid w:val="001C277E"/>
    <w:rsid w:val="001C2A72"/>
    <w:rsid w:val="001C31B7"/>
    <w:rsid w:val="001C34F3"/>
    <w:rsid w:val="001C3C73"/>
    <w:rsid w:val="001C49DB"/>
    <w:rsid w:val="001C763C"/>
    <w:rsid w:val="001D0B75"/>
    <w:rsid w:val="001D0DF2"/>
    <w:rsid w:val="001D3315"/>
    <w:rsid w:val="001D39A5"/>
    <w:rsid w:val="001D3C09"/>
    <w:rsid w:val="001D44E8"/>
    <w:rsid w:val="001D4BE9"/>
    <w:rsid w:val="001D60EC"/>
    <w:rsid w:val="001D6F59"/>
    <w:rsid w:val="001D70AB"/>
    <w:rsid w:val="001E123E"/>
    <w:rsid w:val="001E4395"/>
    <w:rsid w:val="001E44DF"/>
    <w:rsid w:val="001E68A5"/>
    <w:rsid w:val="001E6BB0"/>
    <w:rsid w:val="001E7282"/>
    <w:rsid w:val="001F0747"/>
    <w:rsid w:val="001F085D"/>
    <w:rsid w:val="001F1262"/>
    <w:rsid w:val="001F1941"/>
    <w:rsid w:val="001F1F1C"/>
    <w:rsid w:val="001F3826"/>
    <w:rsid w:val="001F49F1"/>
    <w:rsid w:val="001F63FC"/>
    <w:rsid w:val="001F6E46"/>
    <w:rsid w:val="001F7C91"/>
    <w:rsid w:val="00200C8E"/>
    <w:rsid w:val="00201B21"/>
    <w:rsid w:val="0020245C"/>
    <w:rsid w:val="00202967"/>
    <w:rsid w:val="002033B7"/>
    <w:rsid w:val="002045E6"/>
    <w:rsid w:val="002047DB"/>
    <w:rsid w:val="00206463"/>
    <w:rsid w:val="00206E64"/>
    <w:rsid w:val="00206F2F"/>
    <w:rsid w:val="002071DF"/>
    <w:rsid w:val="00207717"/>
    <w:rsid w:val="0021053D"/>
    <w:rsid w:val="002106BE"/>
    <w:rsid w:val="00210A92"/>
    <w:rsid w:val="00212220"/>
    <w:rsid w:val="002131DA"/>
    <w:rsid w:val="00213717"/>
    <w:rsid w:val="002168DE"/>
    <w:rsid w:val="00216C03"/>
    <w:rsid w:val="002171F1"/>
    <w:rsid w:val="002208C3"/>
    <w:rsid w:val="00220C04"/>
    <w:rsid w:val="0022278D"/>
    <w:rsid w:val="00224226"/>
    <w:rsid w:val="00225DE0"/>
    <w:rsid w:val="00226ECA"/>
    <w:rsid w:val="0022701F"/>
    <w:rsid w:val="002271C3"/>
    <w:rsid w:val="00227C68"/>
    <w:rsid w:val="00233311"/>
    <w:rsid w:val="002333F5"/>
    <w:rsid w:val="00233724"/>
    <w:rsid w:val="002365B4"/>
    <w:rsid w:val="00237FC3"/>
    <w:rsid w:val="00242378"/>
    <w:rsid w:val="00242AC9"/>
    <w:rsid w:val="002432E1"/>
    <w:rsid w:val="00244409"/>
    <w:rsid w:val="002449BD"/>
    <w:rsid w:val="00244EEB"/>
    <w:rsid w:val="00246207"/>
    <w:rsid w:val="00246C03"/>
    <w:rsid w:val="00246C5E"/>
    <w:rsid w:val="00250960"/>
    <w:rsid w:val="00250DC4"/>
    <w:rsid w:val="00250F6E"/>
    <w:rsid w:val="00251343"/>
    <w:rsid w:val="002536A4"/>
    <w:rsid w:val="00254BC9"/>
    <w:rsid w:val="00254F58"/>
    <w:rsid w:val="00261444"/>
    <w:rsid w:val="002620BC"/>
    <w:rsid w:val="0026274D"/>
    <w:rsid w:val="00262802"/>
    <w:rsid w:val="00262C24"/>
    <w:rsid w:val="00263142"/>
    <w:rsid w:val="00263A90"/>
    <w:rsid w:val="0026408B"/>
    <w:rsid w:val="00264D42"/>
    <w:rsid w:val="00265815"/>
    <w:rsid w:val="00267C3E"/>
    <w:rsid w:val="002709BB"/>
    <w:rsid w:val="0027131C"/>
    <w:rsid w:val="002728A1"/>
    <w:rsid w:val="002733CF"/>
    <w:rsid w:val="00273BAC"/>
    <w:rsid w:val="002763B3"/>
    <w:rsid w:val="00276D2E"/>
    <w:rsid w:val="0027746E"/>
    <w:rsid w:val="00277ABC"/>
    <w:rsid w:val="002801E8"/>
    <w:rsid w:val="002802E3"/>
    <w:rsid w:val="00280C4B"/>
    <w:rsid w:val="00281AE3"/>
    <w:rsid w:val="0028213D"/>
    <w:rsid w:val="002835AD"/>
    <w:rsid w:val="002841E6"/>
    <w:rsid w:val="002849EC"/>
    <w:rsid w:val="002852D7"/>
    <w:rsid w:val="002862F1"/>
    <w:rsid w:val="002908FE"/>
    <w:rsid w:val="00291373"/>
    <w:rsid w:val="0029597D"/>
    <w:rsid w:val="002962C3"/>
    <w:rsid w:val="0029752B"/>
    <w:rsid w:val="002A0A9C"/>
    <w:rsid w:val="002A0BF5"/>
    <w:rsid w:val="002A1992"/>
    <w:rsid w:val="002A39C2"/>
    <w:rsid w:val="002A46D7"/>
    <w:rsid w:val="002A483C"/>
    <w:rsid w:val="002B0C7C"/>
    <w:rsid w:val="002B1729"/>
    <w:rsid w:val="002B36C7"/>
    <w:rsid w:val="002B40F2"/>
    <w:rsid w:val="002B4DD4"/>
    <w:rsid w:val="002B5277"/>
    <w:rsid w:val="002B5375"/>
    <w:rsid w:val="002B6683"/>
    <w:rsid w:val="002B77C1"/>
    <w:rsid w:val="002C0ED7"/>
    <w:rsid w:val="002C2728"/>
    <w:rsid w:val="002C29EC"/>
    <w:rsid w:val="002C4066"/>
    <w:rsid w:val="002D12C7"/>
    <w:rsid w:val="002D1E0D"/>
    <w:rsid w:val="002D24FE"/>
    <w:rsid w:val="002D5006"/>
    <w:rsid w:val="002D7607"/>
    <w:rsid w:val="002E01D0"/>
    <w:rsid w:val="002E04C6"/>
    <w:rsid w:val="002E15BA"/>
    <w:rsid w:val="002E161D"/>
    <w:rsid w:val="002E3100"/>
    <w:rsid w:val="002E5461"/>
    <w:rsid w:val="002E6C95"/>
    <w:rsid w:val="002E6F43"/>
    <w:rsid w:val="002E7C36"/>
    <w:rsid w:val="002F1055"/>
    <w:rsid w:val="002F3ADF"/>
    <w:rsid w:val="002F3D32"/>
    <w:rsid w:val="002F5F31"/>
    <w:rsid w:val="002F5F46"/>
    <w:rsid w:val="002F7560"/>
    <w:rsid w:val="003016CC"/>
    <w:rsid w:val="00302216"/>
    <w:rsid w:val="00303E53"/>
    <w:rsid w:val="0030405D"/>
    <w:rsid w:val="00305CC1"/>
    <w:rsid w:val="00306E5F"/>
    <w:rsid w:val="00307E14"/>
    <w:rsid w:val="00311165"/>
    <w:rsid w:val="00312CAD"/>
    <w:rsid w:val="00314054"/>
    <w:rsid w:val="00316F27"/>
    <w:rsid w:val="003210BD"/>
    <w:rsid w:val="003214F1"/>
    <w:rsid w:val="00322E4B"/>
    <w:rsid w:val="003231BB"/>
    <w:rsid w:val="003252EE"/>
    <w:rsid w:val="003261FB"/>
    <w:rsid w:val="00326368"/>
    <w:rsid w:val="003271DB"/>
    <w:rsid w:val="00327672"/>
    <w:rsid w:val="00327870"/>
    <w:rsid w:val="003303BD"/>
    <w:rsid w:val="0033165C"/>
    <w:rsid w:val="0033259D"/>
    <w:rsid w:val="003333D2"/>
    <w:rsid w:val="00334DE8"/>
    <w:rsid w:val="00336427"/>
    <w:rsid w:val="0033666E"/>
    <w:rsid w:val="00337339"/>
    <w:rsid w:val="003406C6"/>
    <w:rsid w:val="003415D2"/>
    <w:rsid w:val="003418CC"/>
    <w:rsid w:val="00342706"/>
    <w:rsid w:val="00345606"/>
    <w:rsid w:val="003459BD"/>
    <w:rsid w:val="003500DD"/>
    <w:rsid w:val="00350D38"/>
    <w:rsid w:val="00351405"/>
    <w:rsid w:val="00351B36"/>
    <w:rsid w:val="00353596"/>
    <w:rsid w:val="0035450E"/>
    <w:rsid w:val="00356D11"/>
    <w:rsid w:val="00357B4E"/>
    <w:rsid w:val="00360523"/>
    <w:rsid w:val="00366176"/>
    <w:rsid w:val="003705B7"/>
    <w:rsid w:val="003716FD"/>
    <w:rsid w:val="0037204B"/>
    <w:rsid w:val="0037240A"/>
    <w:rsid w:val="003744CF"/>
    <w:rsid w:val="00374717"/>
    <w:rsid w:val="00374C22"/>
    <w:rsid w:val="00374FCF"/>
    <w:rsid w:val="003762A9"/>
    <w:rsid w:val="0037676C"/>
    <w:rsid w:val="00377A1A"/>
    <w:rsid w:val="00380D3B"/>
    <w:rsid w:val="00381043"/>
    <w:rsid w:val="00381BF1"/>
    <w:rsid w:val="003829E5"/>
    <w:rsid w:val="00386109"/>
    <w:rsid w:val="00386650"/>
    <w:rsid w:val="00386944"/>
    <w:rsid w:val="00386F24"/>
    <w:rsid w:val="00387027"/>
    <w:rsid w:val="0039128C"/>
    <w:rsid w:val="00392670"/>
    <w:rsid w:val="003956CC"/>
    <w:rsid w:val="00395C9A"/>
    <w:rsid w:val="00397252"/>
    <w:rsid w:val="003A04E1"/>
    <w:rsid w:val="003A0853"/>
    <w:rsid w:val="003A6A16"/>
    <w:rsid w:val="003A6B67"/>
    <w:rsid w:val="003A6B69"/>
    <w:rsid w:val="003A6E9C"/>
    <w:rsid w:val="003B01D9"/>
    <w:rsid w:val="003B13B6"/>
    <w:rsid w:val="003B14C3"/>
    <w:rsid w:val="003B15E6"/>
    <w:rsid w:val="003B1BDC"/>
    <w:rsid w:val="003B408A"/>
    <w:rsid w:val="003B6740"/>
    <w:rsid w:val="003C08A2"/>
    <w:rsid w:val="003C1C27"/>
    <w:rsid w:val="003C2045"/>
    <w:rsid w:val="003C43A1"/>
    <w:rsid w:val="003C4FC0"/>
    <w:rsid w:val="003C55F4"/>
    <w:rsid w:val="003C59AB"/>
    <w:rsid w:val="003C7897"/>
    <w:rsid w:val="003C7A3F"/>
    <w:rsid w:val="003D2766"/>
    <w:rsid w:val="003D2A74"/>
    <w:rsid w:val="003D3E8F"/>
    <w:rsid w:val="003D44F0"/>
    <w:rsid w:val="003D55F5"/>
    <w:rsid w:val="003D6475"/>
    <w:rsid w:val="003D6EE6"/>
    <w:rsid w:val="003D7000"/>
    <w:rsid w:val="003D7949"/>
    <w:rsid w:val="003D7E30"/>
    <w:rsid w:val="003E002D"/>
    <w:rsid w:val="003E2D34"/>
    <w:rsid w:val="003E375C"/>
    <w:rsid w:val="003E4086"/>
    <w:rsid w:val="003E639E"/>
    <w:rsid w:val="003E71E5"/>
    <w:rsid w:val="003F0445"/>
    <w:rsid w:val="003F0CF0"/>
    <w:rsid w:val="003F1246"/>
    <w:rsid w:val="003F14B1"/>
    <w:rsid w:val="003F1E50"/>
    <w:rsid w:val="003F2B20"/>
    <w:rsid w:val="003F3289"/>
    <w:rsid w:val="003F3C62"/>
    <w:rsid w:val="003F4617"/>
    <w:rsid w:val="003F5CB9"/>
    <w:rsid w:val="003F6108"/>
    <w:rsid w:val="003F678C"/>
    <w:rsid w:val="004004CC"/>
    <w:rsid w:val="004013C7"/>
    <w:rsid w:val="00401B10"/>
    <w:rsid w:val="00401FCF"/>
    <w:rsid w:val="00405E5E"/>
    <w:rsid w:val="00406157"/>
    <w:rsid w:val="00406285"/>
    <w:rsid w:val="00411573"/>
    <w:rsid w:val="00414200"/>
    <w:rsid w:val="004148F9"/>
    <w:rsid w:val="00414C58"/>
    <w:rsid w:val="00416B4E"/>
    <w:rsid w:val="0042084E"/>
    <w:rsid w:val="00421EEF"/>
    <w:rsid w:val="00424D65"/>
    <w:rsid w:val="004265D5"/>
    <w:rsid w:val="00426F16"/>
    <w:rsid w:val="00430393"/>
    <w:rsid w:val="00431806"/>
    <w:rsid w:val="00433317"/>
    <w:rsid w:val="00433C66"/>
    <w:rsid w:val="004350F9"/>
    <w:rsid w:val="00437AC5"/>
    <w:rsid w:val="00437DB0"/>
    <w:rsid w:val="00440C25"/>
    <w:rsid w:val="00441B88"/>
    <w:rsid w:val="004422E8"/>
    <w:rsid w:val="00442C6C"/>
    <w:rsid w:val="00443005"/>
    <w:rsid w:val="00443CBE"/>
    <w:rsid w:val="00443E8A"/>
    <w:rsid w:val="004441BC"/>
    <w:rsid w:val="00444B88"/>
    <w:rsid w:val="004468B4"/>
    <w:rsid w:val="0045230A"/>
    <w:rsid w:val="00452790"/>
    <w:rsid w:val="00452E1D"/>
    <w:rsid w:val="00454AD0"/>
    <w:rsid w:val="00455927"/>
    <w:rsid w:val="00456520"/>
    <w:rsid w:val="00456AED"/>
    <w:rsid w:val="00457337"/>
    <w:rsid w:val="0045739E"/>
    <w:rsid w:val="00457B92"/>
    <w:rsid w:val="00457F69"/>
    <w:rsid w:val="00462BA8"/>
    <w:rsid w:val="00462E3D"/>
    <w:rsid w:val="0046440A"/>
    <w:rsid w:val="00466E79"/>
    <w:rsid w:val="004676E7"/>
    <w:rsid w:val="00467C5D"/>
    <w:rsid w:val="00470D7D"/>
    <w:rsid w:val="00473611"/>
    <w:rsid w:val="0047372D"/>
    <w:rsid w:val="00473BA3"/>
    <w:rsid w:val="004743DD"/>
    <w:rsid w:val="00474CEA"/>
    <w:rsid w:val="00475F1C"/>
    <w:rsid w:val="004801B7"/>
    <w:rsid w:val="00481173"/>
    <w:rsid w:val="00482F6F"/>
    <w:rsid w:val="00483968"/>
    <w:rsid w:val="004841BE"/>
    <w:rsid w:val="00484F86"/>
    <w:rsid w:val="00485E7C"/>
    <w:rsid w:val="00486248"/>
    <w:rsid w:val="00486C33"/>
    <w:rsid w:val="004901D6"/>
    <w:rsid w:val="00490746"/>
    <w:rsid w:val="00490852"/>
    <w:rsid w:val="00490978"/>
    <w:rsid w:val="00491C9C"/>
    <w:rsid w:val="00492F30"/>
    <w:rsid w:val="004946F4"/>
    <w:rsid w:val="0049487E"/>
    <w:rsid w:val="004A07E3"/>
    <w:rsid w:val="004A160D"/>
    <w:rsid w:val="004A2907"/>
    <w:rsid w:val="004A3E81"/>
    <w:rsid w:val="004A4195"/>
    <w:rsid w:val="004A4253"/>
    <w:rsid w:val="004A5C62"/>
    <w:rsid w:val="004A5CB6"/>
    <w:rsid w:val="004A5CE5"/>
    <w:rsid w:val="004A707D"/>
    <w:rsid w:val="004B103E"/>
    <w:rsid w:val="004B2936"/>
    <w:rsid w:val="004B2D95"/>
    <w:rsid w:val="004B2DAA"/>
    <w:rsid w:val="004B4185"/>
    <w:rsid w:val="004C0D94"/>
    <w:rsid w:val="004C14CB"/>
    <w:rsid w:val="004C3A15"/>
    <w:rsid w:val="004C5541"/>
    <w:rsid w:val="004C5DFD"/>
    <w:rsid w:val="004C6EEE"/>
    <w:rsid w:val="004C702B"/>
    <w:rsid w:val="004D0033"/>
    <w:rsid w:val="004D016B"/>
    <w:rsid w:val="004D02EC"/>
    <w:rsid w:val="004D1B22"/>
    <w:rsid w:val="004D23CC"/>
    <w:rsid w:val="004D250C"/>
    <w:rsid w:val="004D36F2"/>
    <w:rsid w:val="004D3825"/>
    <w:rsid w:val="004D47FF"/>
    <w:rsid w:val="004D563D"/>
    <w:rsid w:val="004E1106"/>
    <w:rsid w:val="004E138F"/>
    <w:rsid w:val="004E1BF3"/>
    <w:rsid w:val="004E4649"/>
    <w:rsid w:val="004E5C2B"/>
    <w:rsid w:val="004E7A4B"/>
    <w:rsid w:val="004E7D9F"/>
    <w:rsid w:val="004F00DD"/>
    <w:rsid w:val="004F0A87"/>
    <w:rsid w:val="004F2133"/>
    <w:rsid w:val="004F339D"/>
    <w:rsid w:val="004F5398"/>
    <w:rsid w:val="004F55F1"/>
    <w:rsid w:val="004F603C"/>
    <w:rsid w:val="004F6936"/>
    <w:rsid w:val="004F7B35"/>
    <w:rsid w:val="00503DC6"/>
    <w:rsid w:val="00503F64"/>
    <w:rsid w:val="00504EA5"/>
    <w:rsid w:val="00506F5D"/>
    <w:rsid w:val="00510C37"/>
    <w:rsid w:val="00511CC9"/>
    <w:rsid w:val="00511F74"/>
    <w:rsid w:val="005122A6"/>
    <w:rsid w:val="005126CC"/>
    <w:rsid w:val="005126D0"/>
    <w:rsid w:val="00513109"/>
    <w:rsid w:val="00513131"/>
    <w:rsid w:val="005134BA"/>
    <w:rsid w:val="00514667"/>
    <w:rsid w:val="0051568D"/>
    <w:rsid w:val="00517056"/>
    <w:rsid w:val="00524FEE"/>
    <w:rsid w:val="00525B11"/>
    <w:rsid w:val="00526AC7"/>
    <w:rsid w:val="00526C15"/>
    <w:rsid w:val="0053035D"/>
    <w:rsid w:val="00530827"/>
    <w:rsid w:val="00530BB9"/>
    <w:rsid w:val="00531052"/>
    <w:rsid w:val="0053324D"/>
    <w:rsid w:val="005339AE"/>
    <w:rsid w:val="00536499"/>
    <w:rsid w:val="0054202C"/>
    <w:rsid w:val="00542A03"/>
    <w:rsid w:val="00543903"/>
    <w:rsid w:val="00543F11"/>
    <w:rsid w:val="005450D7"/>
    <w:rsid w:val="00546305"/>
    <w:rsid w:val="005466BD"/>
    <w:rsid w:val="00547A95"/>
    <w:rsid w:val="0055119B"/>
    <w:rsid w:val="00553BCD"/>
    <w:rsid w:val="00561202"/>
    <w:rsid w:val="00566EC1"/>
    <w:rsid w:val="005713EE"/>
    <w:rsid w:val="00571446"/>
    <w:rsid w:val="00571E68"/>
    <w:rsid w:val="00572031"/>
    <w:rsid w:val="00572282"/>
    <w:rsid w:val="0057363A"/>
    <w:rsid w:val="00573731"/>
    <w:rsid w:val="00573CE3"/>
    <w:rsid w:val="00573E67"/>
    <w:rsid w:val="00574CB8"/>
    <w:rsid w:val="00576E84"/>
    <w:rsid w:val="005772B1"/>
    <w:rsid w:val="00580394"/>
    <w:rsid w:val="005809CD"/>
    <w:rsid w:val="00580B4F"/>
    <w:rsid w:val="00582B8C"/>
    <w:rsid w:val="005841F3"/>
    <w:rsid w:val="005869D1"/>
    <w:rsid w:val="0058757E"/>
    <w:rsid w:val="005900F7"/>
    <w:rsid w:val="0059117F"/>
    <w:rsid w:val="00593A99"/>
    <w:rsid w:val="00594732"/>
    <w:rsid w:val="00596A4B"/>
    <w:rsid w:val="00597507"/>
    <w:rsid w:val="005A0591"/>
    <w:rsid w:val="005A284F"/>
    <w:rsid w:val="005A2AF8"/>
    <w:rsid w:val="005A479D"/>
    <w:rsid w:val="005A6677"/>
    <w:rsid w:val="005B15D4"/>
    <w:rsid w:val="005B1C6D"/>
    <w:rsid w:val="005B21B6"/>
    <w:rsid w:val="005B29ED"/>
    <w:rsid w:val="005B3A08"/>
    <w:rsid w:val="005B7A63"/>
    <w:rsid w:val="005C0955"/>
    <w:rsid w:val="005C49DA"/>
    <w:rsid w:val="005C50F3"/>
    <w:rsid w:val="005C54B5"/>
    <w:rsid w:val="005C5D80"/>
    <w:rsid w:val="005C5D91"/>
    <w:rsid w:val="005D07B8"/>
    <w:rsid w:val="005D1125"/>
    <w:rsid w:val="005D1827"/>
    <w:rsid w:val="005D4F0A"/>
    <w:rsid w:val="005D5464"/>
    <w:rsid w:val="005D6597"/>
    <w:rsid w:val="005D71DB"/>
    <w:rsid w:val="005E14E7"/>
    <w:rsid w:val="005E26A3"/>
    <w:rsid w:val="005E2ECB"/>
    <w:rsid w:val="005E447E"/>
    <w:rsid w:val="005E4FD1"/>
    <w:rsid w:val="005E77A3"/>
    <w:rsid w:val="005F0775"/>
    <w:rsid w:val="005F0CF5"/>
    <w:rsid w:val="005F20D3"/>
    <w:rsid w:val="005F21EB"/>
    <w:rsid w:val="005F3AFC"/>
    <w:rsid w:val="005F64CF"/>
    <w:rsid w:val="005F7D08"/>
    <w:rsid w:val="006004FC"/>
    <w:rsid w:val="00603F8F"/>
    <w:rsid w:val="006041AD"/>
    <w:rsid w:val="00605908"/>
    <w:rsid w:val="00607850"/>
    <w:rsid w:val="00610D7C"/>
    <w:rsid w:val="00611C9F"/>
    <w:rsid w:val="00613414"/>
    <w:rsid w:val="00613D17"/>
    <w:rsid w:val="00620154"/>
    <w:rsid w:val="00621381"/>
    <w:rsid w:val="0062258A"/>
    <w:rsid w:val="00622FD0"/>
    <w:rsid w:val="0062408D"/>
    <w:rsid w:val="006240CC"/>
    <w:rsid w:val="00624940"/>
    <w:rsid w:val="006254F8"/>
    <w:rsid w:val="00627DA7"/>
    <w:rsid w:val="00627DE6"/>
    <w:rsid w:val="00630DA4"/>
    <w:rsid w:val="00631CD4"/>
    <w:rsid w:val="00632597"/>
    <w:rsid w:val="0063415F"/>
    <w:rsid w:val="00634D13"/>
    <w:rsid w:val="006358B4"/>
    <w:rsid w:val="006379BF"/>
    <w:rsid w:val="006403DF"/>
    <w:rsid w:val="0064110C"/>
    <w:rsid w:val="00641724"/>
    <w:rsid w:val="006419AA"/>
    <w:rsid w:val="0064410B"/>
    <w:rsid w:val="00644B1F"/>
    <w:rsid w:val="00644B7E"/>
    <w:rsid w:val="006454E6"/>
    <w:rsid w:val="00646235"/>
    <w:rsid w:val="00646797"/>
    <w:rsid w:val="00646A68"/>
    <w:rsid w:val="006505BD"/>
    <w:rsid w:val="006508EA"/>
    <w:rsid w:val="0065092E"/>
    <w:rsid w:val="00650995"/>
    <w:rsid w:val="006526E9"/>
    <w:rsid w:val="00653A1F"/>
    <w:rsid w:val="00654F07"/>
    <w:rsid w:val="006557A7"/>
    <w:rsid w:val="00655C4A"/>
    <w:rsid w:val="00656290"/>
    <w:rsid w:val="00656AA0"/>
    <w:rsid w:val="006601C9"/>
    <w:rsid w:val="006608D8"/>
    <w:rsid w:val="0066173D"/>
    <w:rsid w:val="006621D7"/>
    <w:rsid w:val="00662D48"/>
    <w:rsid w:val="0066302A"/>
    <w:rsid w:val="00663461"/>
    <w:rsid w:val="00667770"/>
    <w:rsid w:val="00670597"/>
    <w:rsid w:val="006706D0"/>
    <w:rsid w:val="00672382"/>
    <w:rsid w:val="006754AA"/>
    <w:rsid w:val="006773D3"/>
    <w:rsid w:val="00677574"/>
    <w:rsid w:val="006801E4"/>
    <w:rsid w:val="00682A9D"/>
    <w:rsid w:val="00683878"/>
    <w:rsid w:val="00683A4B"/>
    <w:rsid w:val="0068454C"/>
    <w:rsid w:val="00691B62"/>
    <w:rsid w:val="00691EF8"/>
    <w:rsid w:val="00693306"/>
    <w:rsid w:val="006933B5"/>
    <w:rsid w:val="00693D14"/>
    <w:rsid w:val="00695A93"/>
    <w:rsid w:val="00696F27"/>
    <w:rsid w:val="006A13E1"/>
    <w:rsid w:val="006A188A"/>
    <w:rsid w:val="006A18C2"/>
    <w:rsid w:val="006A28C3"/>
    <w:rsid w:val="006A3383"/>
    <w:rsid w:val="006A38B2"/>
    <w:rsid w:val="006A52BA"/>
    <w:rsid w:val="006B077C"/>
    <w:rsid w:val="006B16AF"/>
    <w:rsid w:val="006B6803"/>
    <w:rsid w:val="006B7B12"/>
    <w:rsid w:val="006C0684"/>
    <w:rsid w:val="006C2586"/>
    <w:rsid w:val="006C671D"/>
    <w:rsid w:val="006D0F16"/>
    <w:rsid w:val="006D2A3F"/>
    <w:rsid w:val="006D2FBC"/>
    <w:rsid w:val="006D7D82"/>
    <w:rsid w:val="006E138B"/>
    <w:rsid w:val="006E1867"/>
    <w:rsid w:val="006E36C0"/>
    <w:rsid w:val="006F0330"/>
    <w:rsid w:val="006F1FDC"/>
    <w:rsid w:val="006F4981"/>
    <w:rsid w:val="006F6B61"/>
    <w:rsid w:val="006F6B8C"/>
    <w:rsid w:val="006F7195"/>
    <w:rsid w:val="007013EF"/>
    <w:rsid w:val="007032B9"/>
    <w:rsid w:val="0070397F"/>
    <w:rsid w:val="007048FF"/>
    <w:rsid w:val="007055BD"/>
    <w:rsid w:val="00713F2B"/>
    <w:rsid w:val="00714AD2"/>
    <w:rsid w:val="007173CA"/>
    <w:rsid w:val="007216AA"/>
    <w:rsid w:val="00721AB5"/>
    <w:rsid w:val="00721CFB"/>
    <w:rsid w:val="00721DEF"/>
    <w:rsid w:val="00721FB7"/>
    <w:rsid w:val="00724A43"/>
    <w:rsid w:val="007273AC"/>
    <w:rsid w:val="00727DD7"/>
    <w:rsid w:val="00731AD4"/>
    <w:rsid w:val="00732EA2"/>
    <w:rsid w:val="007346E4"/>
    <w:rsid w:val="00734984"/>
    <w:rsid w:val="00736C2E"/>
    <w:rsid w:val="00740F22"/>
    <w:rsid w:val="00741977"/>
    <w:rsid w:val="00741CF0"/>
    <w:rsid w:val="00741F1A"/>
    <w:rsid w:val="00743A2C"/>
    <w:rsid w:val="0074478F"/>
    <w:rsid w:val="007447DA"/>
    <w:rsid w:val="00744AD9"/>
    <w:rsid w:val="007450F8"/>
    <w:rsid w:val="00745100"/>
    <w:rsid w:val="00746903"/>
    <w:rsid w:val="0074696E"/>
    <w:rsid w:val="00750135"/>
    <w:rsid w:val="00750C75"/>
    <w:rsid w:val="00750EC2"/>
    <w:rsid w:val="00752B28"/>
    <w:rsid w:val="007537BB"/>
    <w:rsid w:val="007541A9"/>
    <w:rsid w:val="00754E36"/>
    <w:rsid w:val="00761EF9"/>
    <w:rsid w:val="00763122"/>
    <w:rsid w:val="00763139"/>
    <w:rsid w:val="00766354"/>
    <w:rsid w:val="00766F80"/>
    <w:rsid w:val="00767657"/>
    <w:rsid w:val="00770F37"/>
    <w:rsid w:val="007711A0"/>
    <w:rsid w:val="00772D5E"/>
    <w:rsid w:val="0077463E"/>
    <w:rsid w:val="00775294"/>
    <w:rsid w:val="007752D1"/>
    <w:rsid w:val="00776928"/>
    <w:rsid w:val="00776E0F"/>
    <w:rsid w:val="007774B1"/>
    <w:rsid w:val="00777BE1"/>
    <w:rsid w:val="0078167B"/>
    <w:rsid w:val="007831F0"/>
    <w:rsid w:val="007833D8"/>
    <w:rsid w:val="00785677"/>
    <w:rsid w:val="00786F16"/>
    <w:rsid w:val="00791BD7"/>
    <w:rsid w:val="007933F7"/>
    <w:rsid w:val="0079344F"/>
    <w:rsid w:val="00795018"/>
    <w:rsid w:val="00796E20"/>
    <w:rsid w:val="00797C32"/>
    <w:rsid w:val="007A11E8"/>
    <w:rsid w:val="007A351F"/>
    <w:rsid w:val="007A35C2"/>
    <w:rsid w:val="007A5D9E"/>
    <w:rsid w:val="007A6F5C"/>
    <w:rsid w:val="007B0128"/>
    <w:rsid w:val="007B0914"/>
    <w:rsid w:val="007B1374"/>
    <w:rsid w:val="007B32E5"/>
    <w:rsid w:val="007B3DB9"/>
    <w:rsid w:val="007B4379"/>
    <w:rsid w:val="007B589F"/>
    <w:rsid w:val="007B6186"/>
    <w:rsid w:val="007B73BC"/>
    <w:rsid w:val="007C0364"/>
    <w:rsid w:val="007C0B2E"/>
    <w:rsid w:val="007C1838"/>
    <w:rsid w:val="007C1AAE"/>
    <w:rsid w:val="007C20B9"/>
    <w:rsid w:val="007C3191"/>
    <w:rsid w:val="007C5504"/>
    <w:rsid w:val="007C67BA"/>
    <w:rsid w:val="007C7301"/>
    <w:rsid w:val="007C7859"/>
    <w:rsid w:val="007C7F28"/>
    <w:rsid w:val="007D1466"/>
    <w:rsid w:val="007D1683"/>
    <w:rsid w:val="007D1740"/>
    <w:rsid w:val="007D1ABC"/>
    <w:rsid w:val="007D2BDE"/>
    <w:rsid w:val="007D2FB6"/>
    <w:rsid w:val="007D4331"/>
    <w:rsid w:val="007D49EB"/>
    <w:rsid w:val="007D4A2D"/>
    <w:rsid w:val="007D58D0"/>
    <w:rsid w:val="007D5E1C"/>
    <w:rsid w:val="007D6925"/>
    <w:rsid w:val="007D71FE"/>
    <w:rsid w:val="007E0DE2"/>
    <w:rsid w:val="007E138E"/>
    <w:rsid w:val="007E36E8"/>
    <w:rsid w:val="007E3B98"/>
    <w:rsid w:val="007E417A"/>
    <w:rsid w:val="007E5CD2"/>
    <w:rsid w:val="007E758C"/>
    <w:rsid w:val="007F0A4C"/>
    <w:rsid w:val="007F0C24"/>
    <w:rsid w:val="007F0CC7"/>
    <w:rsid w:val="007F1588"/>
    <w:rsid w:val="007F22AB"/>
    <w:rsid w:val="007F31B6"/>
    <w:rsid w:val="007F546C"/>
    <w:rsid w:val="007F625F"/>
    <w:rsid w:val="007F62F9"/>
    <w:rsid w:val="007F6403"/>
    <w:rsid w:val="007F665E"/>
    <w:rsid w:val="007F7192"/>
    <w:rsid w:val="00800405"/>
    <w:rsid w:val="00800412"/>
    <w:rsid w:val="00800AD5"/>
    <w:rsid w:val="00800AF2"/>
    <w:rsid w:val="00801C5F"/>
    <w:rsid w:val="0080587B"/>
    <w:rsid w:val="00806468"/>
    <w:rsid w:val="0081091E"/>
    <w:rsid w:val="008119CA"/>
    <w:rsid w:val="00811BBF"/>
    <w:rsid w:val="00812117"/>
    <w:rsid w:val="008130C4"/>
    <w:rsid w:val="008155F0"/>
    <w:rsid w:val="00816735"/>
    <w:rsid w:val="008171B4"/>
    <w:rsid w:val="00820141"/>
    <w:rsid w:val="00820DCF"/>
    <w:rsid w:val="00820E0C"/>
    <w:rsid w:val="008223F0"/>
    <w:rsid w:val="00823275"/>
    <w:rsid w:val="0082366F"/>
    <w:rsid w:val="008258CC"/>
    <w:rsid w:val="00826CCA"/>
    <w:rsid w:val="008273B0"/>
    <w:rsid w:val="00830045"/>
    <w:rsid w:val="00830430"/>
    <w:rsid w:val="008307A1"/>
    <w:rsid w:val="008310F8"/>
    <w:rsid w:val="008338A2"/>
    <w:rsid w:val="0083604E"/>
    <w:rsid w:val="00836E94"/>
    <w:rsid w:val="00840055"/>
    <w:rsid w:val="00841AA9"/>
    <w:rsid w:val="00842EE7"/>
    <w:rsid w:val="008453DB"/>
    <w:rsid w:val="008474FE"/>
    <w:rsid w:val="008501BF"/>
    <w:rsid w:val="008505C8"/>
    <w:rsid w:val="0085232E"/>
    <w:rsid w:val="00853EE4"/>
    <w:rsid w:val="00855535"/>
    <w:rsid w:val="00857C5A"/>
    <w:rsid w:val="00857E02"/>
    <w:rsid w:val="008605E3"/>
    <w:rsid w:val="008606A6"/>
    <w:rsid w:val="0086255E"/>
    <w:rsid w:val="008633F0"/>
    <w:rsid w:val="00867D9D"/>
    <w:rsid w:val="0087061D"/>
    <w:rsid w:val="008721E2"/>
    <w:rsid w:val="00872C54"/>
    <w:rsid w:val="00872E0A"/>
    <w:rsid w:val="00873594"/>
    <w:rsid w:val="00875285"/>
    <w:rsid w:val="0087680E"/>
    <w:rsid w:val="0087684A"/>
    <w:rsid w:val="0087725F"/>
    <w:rsid w:val="00877443"/>
    <w:rsid w:val="00880774"/>
    <w:rsid w:val="00880FFD"/>
    <w:rsid w:val="0088429A"/>
    <w:rsid w:val="00884B62"/>
    <w:rsid w:val="0088529C"/>
    <w:rsid w:val="00887903"/>
    <w:rsid w:val="0089270A"/>
    <w:rsid w:val="008932B5"/>
    <w:rsid w:val="00893AF6"/>
    <w:rsid w:val="00894BC4"/>
    <w:rsid w:val="00897727"/>
    <w:rsid w:val="008A0C11"/>
    <w:rsid w:val="008A28A8"/>
    <w:rsid w:val="008A4BA2"/>
    <w:rsid w:val="008A5B32"/>
    <w:rsid w:val="008A5D60"/>
    <w:rsid w:val="008A5F63"/>
    <w:rsid w:val="008A707F"/>
    <w:rsid w:val="008A7169"/>
    <w:rsid w:val="008B0C7F"/>
    <w:rsid w:val="008B11D3"/>
    <w:rsid w:val="008B2029"/>
    <w:rsid w:val="008B2890"/>
    <w:rsid w:val="008B2EE4"/>
    <w:rsid w:val="008B3821"/>
    <w:rsid w:val="008B4D3D"/>
    <w:rsid w:val="008B5393"/>
    <w:rsid w:val="008B57C7"/>
    <w:rsid w:val="008B59B2"/>
    <w:rsid w:val="008B59FC"/>
    <w:rsid w:val="008B5EE5"/>
    <w:rsid w:val="008B6A6B"/>
    <w:rsid w:val="008B6F56"/>
    <w:rsid w:val="008C0F62"/>
    <w:rsid w:val="008C1796"/>
    <w:rsid w:val="008C1AB2"/>
    <w:rsid w:val="008C2F92"/>
    <w:rsid w:val="008C589D"/>
    <w:rsid w:val="008C5FD8"/>
    <w:rsid w:val="008C6804"/>
    <w:rsid w:val="008C6D51"/>
    <w:rsid w:val="008D159C"/>
    <w:rsid w:val="008D2846"/>
    <w:rsid w:val="008D4236"/>
    <w:rsid w:val="008D462F"/>
    <w:rsid w:val="008D5C45"/>
    <w:rsid w:val="008D6B8C"/>
    <w:rsid w:val="008D6DCF"/>
    <w:rsid w:val="008E1389"/>
    <w:rsid w:val="008E2A38"/>
    <w:rsid w:val="008E4376"/>
    <w:rsid w:val="008E50F1"/>
    <w:rsid w:val="008E5922"/>
    <w:rsid w:val="008E5F4E"/>
    <w:rsid w:val="008E78C4"/>
    <w:rsid w:val="008E7A0A"/>
    <w:rsid w:val="008E7A71"/>
    <w:rsid w:val="008E7B49"/>
    <w:rsid w:val="008F3020"/>
    <w:rsid w:val="008F59F6"/>
    <w:rsid w:val="008F5D45"/>
    <w:rsid w:val="008F7720"/>
    <w:rsid w:val="00900615"/>
    <w:rsid w:val="00900719"/>
    <w:rsid w:val="009017AC"/>
    <w:rsid w:val="009019B7"/>
    <w:rsid w:val="00902A9A"/>
    <w:rsid w:val="00904A1C"/>
    <w:rsid w:val="00905030"/>
    <w:rsid w:val="00906490"/>
    <w:rsid w:val="009065D2"/>
    <w:rsid w:val="009111B2"/>
    <w:rsid w:val="00911F9D"/>
    <w:rsid w:val="009151F5"/>
    <w:rsid w:val="00917512"/>
    <w:rsid w:val="00924AE1"/>
    <w:rsid w:val="009257ED"/>
    <w:rsid w:val="009269B1"/>
    <w:rsid w:val="00926A8E"/>
    <w:rsid w:val="0092724D"/>
    <w:rsid w:val="009272B3"/>
    <w:rsid w:val="009315BE"/>
    <w:rsid w:val="0093338F"/>
    <w:rsid w:val="009350EE"/>
    <w:rsid w:val="00935B27"/>
    <w:rsid w:val="009363F8"/>
    <w:rsid w:val="00937BD9"/>
    <w:rsid w:val="009435C6"/>
    <w:rsid w:val="00944260"/>
    <w:rsid w:val="00947675"/>
    <w:rsid w:val="00950E2C"/>
    <w:rsid w:val="00951D50"/>
    <w:rsid w:val="00951E0A"/>
    <w:rsid w:val="009525EB"/>
    <w:rsid w:val="0095470B"/>
    <w:rsid w:val="00954874"/>
    <w:rsid w:val="00954935"/>
    <w:rsid w:val="00954D01"/>
    <w:rsid w:val="009560AA"/>
    <w:rsid w:val="0095615A"/>
    <w:rsid w:val="009610F7"/>
    <w:rsid w:val="00961400"/>
    <w:rsid w:val="00962605"/>
    <w:rsid w:val="00962757"/>
    <w:rsid w:val="00962C17"/>
    <w:rsid w:val="00962D16"/>
    <w:rsid w:val="009633C3"/>
    <w:rsid w:val="00963646"/>
    <w:rsid w:val="00964930"/>
    <w:rsid w:val="0096632D"/>
    <w:rsid w:val="00966BB5"/>
    <w:rsid w:val="00967124"/>
    <w:rsid w:val="00967335"/>
    <w:rsid w:val="009718C7"/>
    <w:rsid w:val="00973AC1"/>
    <w:rsid w:val="0097559F"/>
    <w:rsid w:val="009761EA"/>
    <w:rsid w:val="00976A0E"/>
    <w:rsid w:val="0097761E"/>
    <w:rsid w:val="00980419"/>
    <w:rsid w:val="00980884"/>
    <w:rsid w:val="00981104"/>
    <w:rsid w:val="009818CA"/>
    <w:rsid w:val="00982289"/>
    <w:rsid w:val="00982454"/>
    <w:rsid w:val="00982CF0"/>
    <w:rsid w:val="009853E1"/>
    <w:rsid w:val="00985D74"/>
    <w:rsid w:val="00985E0B"/>
    <w:rsid w:val="00986C02"/>
    <w:rsid w:val="00986E6B"/>
    <w:rsid w:val="00990032"/>
    <w:rsid w:val="00990B19"/>
    <w:rsid w:val="00990E65"/>
    <w:rsid w:val="0099153B"/>
    <w:rsid w:val="00991769"/>
    <w:rsid w:val="0099232C"/>
    <w:rsid w:val="00994386"/>
    <w:rsid w:val="00994791"/>
    <w:rsid w:val="00995D03"/>
    <w:rsid w:val="009A0328"/>
    <w:rsid w:val="009A13D8"/>
    <w:rsid w:val="009A1EDF"/>
    <w:rsid w:val="009A279E"/>
    <w:rsid w:val="009A3015"/>
    <w:rsid w:val="009A3490"/>
    <w:rsid w:val="009A4ADA"/>
    <w:rsid w:val="009A5CC0"/>
    <w:rsid w:val="009A7C3B"/>
    <w:rsid w:val="009B0A6F"/>
    <w:rsid w:val="009B0A94"/>
    <w:rsid w:val="009B1D1F"/>
    <w:rsid w:val="009B2AE8"/>
    <w:rsid w:val="009B4367"/>
    <w:rsid w:val="009B5622"/>
    <w:rsid w:val="009B59E9"/>
    <w:rsid w:val="009B70AA"/>
    <w:rsid w:val="009C0709"/>
    <w:rsid w:val="009C0F3E"/>
    <w:rsid w:val="009C17E3"/>
    <w:rsid w:val="009C1A3D"/>
    <w:rsid w:val="009C1CB1"/>
    <w:rsid w:val="009C5E77"/>
    <w:rsid w:val="009C7A7E"/>
    <w:rsid w:val="009D02E8"/>
    <w:rsid w:val="009D51D0"/>
    <w:rsid w:val="009D70A4"/>
    <w:rsid w:val="009D7A52"/>
    <w:rsid w:val="009D7B14"/>
    <w:rsid w:val="009E08D1"/>
    <w:rsid w:val="009E1B95"/>
    <w:rsid w:val="009E2B96"/>
    <w:rsid w:val="009E40EC"/>
    <w:rsid w:val="009E496F"/>
    <w:rsid w:val="009E4B0D"/>
    <w:rsid w:val="009E5250"/>
    <w:rsid w:val="009E71CB"/>
    <w:rsid w:val="009E7A69"/>
    <w:rsid w:val="009E7F92"/>
    <w:rsid w:val="009F02A3"/>
    <w:rsid w:val="009F0A2F"/>
    <w:rsid w:val="009F226C"/>
    <w:rsid w:val="009F24B0"/>
    <w:rsid w:val="009F2D62"/>
    <w:rsid w:val="009F2F27"/>
    <w:rsid w:val="009F34AA"/>
    <w:rsid w:val="009F5FE2"/>
    <w:rsid w:val="009F6BCB"/>
    <w:rsid w:val="009F79CC"/>
    <w:rsid w:val="009F7B78"/>
    <w:rsid w:val="009F7DED"/>
    <w:rsid w:val="009F7F98"/>
    <w:rsid w:val="00A0057A"/>
    <w:rsid w:val="00A02346"/>
    <w:rsid w:val="00A02FA1"/>
    <w:rsid w:val="00A03931"/>
    <w:rsid w:val="00A04CCE"/>
    <w:rsid w:val="00A07421"/>
    <w:rsid w:val="00A0776B"/>
    <w:rsid w:val="00A07E46"/>
    <w:rsid w:val="00A10FB9"/>
    <w:rsid w:val="00A11421"/>
    <w:rsid w:val="00A11FD8"/>
    <w:rsid w:val="00A1389F"/>
    <w:rsid w:val="00A14507"/>
    <w:rsid w:val="00A14996"/>
    <w:rsid w:val="00A157B1"/>
    <w:rsid w:val="00A1581E"/>
    <w:rsid w:val="00A174FE"/>
    <w:rsid w:val="00A2171D"/>
    <w:rsid w:val="00A22229"/>
    <w:rsid w:val="00A2239C"/>
    <w:rsid w:val="00A22513"/>
    <w:rsid w:val="00A22B2E"/>
    <w:rsid w:val="00A23371"/>
    <w:rsid w:val="00A24442"/>
    <w:rsid w:val="00A252B9"/>
    <w:rsid w:val="00A25E22"/>
    <w:rsid w:val="00A32577"/>
    <w:rsid w:val="00A330BB"/>
    <w:rsid w:val="00A33D95"/>
    <w:rsid w:val="00A34ACD"/>
    <w:rsid w:val="00A36930"/>
    <w:rsid w:val="00A3713C"/>
    <w:rsid w:val="00A42D33"/>
    <w:rsid w:val="00A44882"/>
    <w:rsid w:val="00A45125"/>
    <w:rsid w:val="00A47F9F"/>
    <w:rsid w:val="00A513A9"/>
    <w:rsid w:val="00A54715"/>
    <w:rsid w:val="00A55217"/>
    <w:rsid w:val="00A55D00"/>
    <w:rsid w:val="00A57E00"/>
    <w:rsid w:val="00A57FBA"/>
    <w:rsid w:val="00A6061C"/>
    <w:rsid w:val="00A62D44"/>
    <w:rsid w:val="00A6478D"/>
    <w:rsid w:val="00A66106"/>
    <w:rsid w:val="00A66186"/>
    <w:rsid w:val="00A67263"/>
    <w:rsid w:val="00A7161C"/>
    <w:rsid w:val="00A74B49"/>
    <w:rsid w:val="00A7570A"/>
    <w:rsid w:val="00A75F70"/>
    <w:rsid w:val="00A7724C"/>
    <w:rsid w:val="00A77AA3"/>
    <w:rsid w:val="00A8229E"/>
    <w:rsid w:val="00A8236D"/>
    <w:rsid w:val="00A84D8F"/>
    <w:rsid w:val="00A851FE"/>
    <w:rsid w:val="00A854EB"/>
    <w:rsid w:val="00A8591A"/>
    <w:rsid w:val="00A872E5"/>
    <w:rsid w:val="00A87384"/>
    <w:rsid w:val="00A91406"/>
    <w:rsid w:val="00A92485"/>
    <w:rsid w:val="00A96A74"/>
    <w:rsid w:val="00A96E65"/>
    <w:rsid w:val="00A96ECE"/>
    <w:rsid w:val="00A97C72"/>
    <w:rsid w:val="00AA310B"/>
    <w:rsid w:val="00AA5D5C"/>
    <w:rsid w:val="00AA63D4"/>
    <w:rsid w:val="00AB03D7"/>
    <w:rsid w:val="00AB06E8"/>
    <w:rsid w:val="00AB09AF"/>
    <w:rsid w:val="00AB1A4F"/>
    <w:rsid w:val="00AB1CD3"/>
    <w:rsid w:val="00AB352F"/>
    <w:rsid w:val="00AB3DAB"/>
    <w:rsid w:val="00AB6B4A"/>
    <w:rsid w:val="00AC00B4"/>
    <w:rsid w:val="00AC0899"/>
    <w:rsid w:val="00AC274B"/>
    <w:rsid w:val="00AC3A9C"/>
    <w:rsid w:val="00AC3EFF"/>
    <w:rsid w:val="00AC4764"/>
    <w:rsid w:val="00AC69A1"/>
    <w:rsid w:val="00AC6D36"/>
    <w:rsid w:val="00AD0CBA"/>
    <w:rsid w:val="00AD1181"/>
    <w:rsid w:val="00AD1338"/>
    <w:rsid w:val="00AD26E2"/>
    <w:rsid w:val="00AD46CB"/>
    <w:rsid w:val="00AD4C28"/>
    <w:rsid w:val="00AD784C"/>
    <w:rsid w:val="00AE126A"/>
    <w:rsid w:val="00AE1BAE"/>
    <w:rsid w:val="00AE3005"/>
    <w:rsid w:val="00AE34D8"/>
    <w:rsid w:val="00AE3B95"/>
    <w:rsid w:val="00AE3BD5"/>
    <w:rsid w:val="00AE59A0"/>
    <w:rsid w:val="00AE6609"/>
    <w:rsid w:val="00AE7145"/>
    <w:rsid w:val="00AF0C57"/>
    <w:rsid w:val="00AF1177"/>
    <w:rsid w:val="00AF24F7"/>
    <w:rsid w:val="00AF26F3"/>
    <w:rsid w:val="00AF5F04"/>
    <w:rsid w:val="00AF6FAF"/>
    <w:rsid w:val="00AF7200"/>
    <w:rsid w:val="00B00672"/>
    <w:rsid w:val="00B01B4D"/>
    <w:rsid w:val="00B02D88"/>
    <w:rsid w:val="00B0370E"/>
    <w:rsid w:val="00B04030"/>
    <w:rsid w:val="00B04489"/>
    <w:rsid w:val="00B05FD9"/>
    <w:rsid w:val="00B06571"/>
    <w:rsid w:val="00B068BA"/>
    <w:rsid w:val="00B07217"/>
    <w:rsid w:val="00B073BF"/>
    <w:rsid w:val="00B07CAA"/>
    <w:rsid w:val="00B1010B"/>
    <w:rsid w:val="00B10673"/>
    <w:rsid w:val="00B13851"/>
    <w:rsid w:val="00B13B1C"/>
    <w:rsid w:val="00B14B5F"/>
    <w:rsid w:val="00B21F90"/>
    <w:rsid w:val="00B22291"/>
    <w:rsid w:val="00B23F9A"/>
    <w:rsid w:val="00B2417B"/>
    <w:rsid w:val="00B24E6F"/>
    <w:rsid w:val="00B26CB5"/>
    <w:rsid w:val="00B2752E"/>
    <w:rsid w:val="00B2798E"/>
    <w:rsid w:val="00B307CC"/>
    <w:rsid w:val="00B326B7"/>
    <w:rsid w:val="00B33B31"/>
    <w:rsid w:val="00B3437C"/>
    <w:rsid w:val="00B3588E"/>
    <w:rsid w:val="00B36876"/>
    <w:rsid w:val="00B36DB6"/>
    <w:rsid w:val="00B37A1A"/>
    <w:rsid w:val="00B4198F"/>
    <w:rsid w:val="00B41F3D"/>
    <w:rsid w:val="00B431E8"/>
    <w:rsid w:val="00B4508A"/>
    <w:rsid w:val="00B45141"/>
    <w:rsid w:val="00B519CD"/>
    <w:rsid w:val="00B520F5"/>
    <w:rsid w:val="00B5273A"/>
    <w:rsid w:val="00B54C09"/>
    <w:rsid w:val="00B54C8C"/>
    <w:rsid w:val="00B56429"/>
    <w:rsid w:val="00B57329"/>
    <w:rsid w:val="00B57D2E"/>
    <w:rsid w:val="00B57D9D"/>
    <w:rsid w:val="00B60E61"/>
    <w:rsid w:val="00B62B50"/>
    <w:rsid w:val="00B633C2"/>
    <w:rsid w:val="00B635B7"/>
    <w:rsid w:val="00B63AE8"/>
    <w:rsid w:val="00B65950"/>
    <w:rsid w:val="00B66D83"/>
    <w:rsid w:val="00B672C0"/>
    <w:rsid w:val="00B676FD"/>
    <w:rsid w:val="00B678B6"/>
    <w:rsid w:val="00B67DEA"/>
    <w:rsid w:val="00B700AD"/>
    <w:rsid w:val="00B70353"/>
    <w:rsid w:val="00B706E8"/>
    <w:rsid w:val="00B71ABD"/>
    <w:rsid w:val="00B74F56"/>
    <w:rsid w:val="00B75646"/>
    <w:rsid w:val="00B75C66"/>
    <w:rsid w:val="00B7629E"/>
    <w:rsid w:val="00B762B8"/>
    <w:rsid w:val="00B7698A"/>
    <w:rsid w:val="00B8384F"/>
    <w:rsid w:val="00B84B95"/>
    <w:rsid w:val="00B85A18"/>
    <w:rsid w:val="00B8770C"/>
    <w:rsid w:val="00B90729"/>
    <w:rsid w:val="00B907DA"/>
    <w:rsid w:val="00B909B9"/>
    <w:rsid w:val="00B91871"/>
    <w:rsid w:val="00B91FFE"/>
    <w:rsid w:val="00B950BC"/>
    <w:rsid w:val="00B95AB9"/>
    <w:rsid w:val="00B95F1D"/>
    <w:rsid w:val="00B96480"/>
    <w:rsid w:val="00B9714C"/>
    <w:rsid w:val="00BA135D"/>
    <w:rsid w:val="00BA29AD"/>
    <w:rsid w:val="00BA33CF"/>
    <w:rsid w:val="00BA3C4B"/>
    <w:rsid w:val="00BA3F8D"/>
    <w:rsid w:val="00BB1F74"/>
    <w:rsid w:val="00BB36AD"/>
    <w:rsid w:val="00BB36C7"/>
    <w:rsid w:val="00BB512A"/>
    <w:rsid w:val="00BB7A10"/>
    <w:rsid w:val="00BB7F36"/>
    <w:rsid w:val="00BC014B"/>
    <w:rsid w:val="00BC084E"/>
    <w:rsid w:val="00BC36FE"/>
    <w:rsid w:val="00BC40BF"/>
    <w:rsid w:val="00BC60BE"/>
    <w:rsid w:val="00BC6B4C"/>
    <w:rsid w:val="00BC7468"/>
    <w:rsid w:val="00BC7D4F"/>
    <w:rsid w:val="00BC7ED7"/>
    <w:rsid w:val="00BD0BAB"/>
    <w:rsid w:val="00BD2850"/>
    <w:rsid w:val="00BD417F"/>
    <w:rsid w:val="00BD5067"/>
    <w:rsid w:val="00BD6049"/>
    <w:rsid w:val="00BD6883"/>
    <w:rsid w:val="00BE0EC5"/>
    <w:rsid w:val="00BE28D2"/>
    <w:rsid w:val="00BE4345"/>
    <w:rsid w:val="00BE4A64"/>
    <w:rsid w:val="00BE5E43"/>
    <w:rsid w:val="00BF0B36"/>
    <w:rsid w:val="00BF461D"/>
    <w:rsid w:val="00BF557D"/>
    <w:rsid w:val="00BF7F58"/>
    <w:rsid w:val="00C01240"/>
    <w:rsid w:val="00C01381"/>
    <w:rsid w:val="00C01AB1"/>
    <w:rsid w:val="00C026A0"/>
    <w:rsid w:val="00C03EA4"/>
    <w:rsid w:val="00C0479B"/>
    <w:rsid w:val="00C04B55"/>
    <w:rsid w:val="00C04F42"/>
    <w:rsid w:val="00C050EC"/>
    <w:rsid w:val="00C06137"/>
    <w:rsid w:val="00C06929"/>
    <w:rsid w:val="00C079B8"/>
    <w:rsid w:val="00C10037"/>
    <w:rsid w:val="00C1071E"/>
    <w:rsid w:val="00C11356"/>
    <w:rsid w:val="00C123EA"/>
    <w:rsid w:val="00C12A49"/>
    <w:rsid w:val="00C133EE"/>
    <w:rsid w:val="00C149D0"/>
    <w:rsid w:val="00C15658"/>
    <w:rsid w:val="00C20281"/>
    <w:rsid w:val="00C204E8"/>
    <w:rsid w:val="00C208DE"/>
    <w:rsid w:val="00C22615"/>
    <w:rsid w:val="00C231A0"/>
    <w:rsid w:val="00C24276"/>
    <w:rsid w:val="00C254FC"/>
    <w:rsid w:val="00C26588"/>
    <w:rsid w:val="00C26817"/>
    <w:rsid w:val="00C27DE9"/>
    <w:rsid w:val="00C313E0"/>
    <w:rsid w:val="00C32989"/>
    <w:rsid w:val="00C33388"/>
    <w:rsid w:val="00C35484"/>
    <w:rsid w:val="00C35A9C"/>
    <w:rsid w:val="00C35E86"/>
    <w:rsid w:val="00C37B4C"/>
    <w:rsid w:val="00C37B9D"/>
    <w:rsid w:val="00C40891"/>
    <w:rsid w:val="00C40C0A"/>
    <w:rsid w:val="00C4173A"/>
    <w:rsid w:val="00C41B39"/>
    <w:rsid w:val="00C42909"/>
    <w:rsid w:val="00C42A43"/>
    <w:rsid w:val="00C43F4D"/>
    <w:rsid w:val="00C441CE"/>
    <w:rsid w:val="00C46E34"/>
    <w:rsid w:val="00C47399"/>
    <w:rsid w:val="00C478D4"/>
    <w:rsid w:val="00C479E1"/>
    <w:rsid w:val="00C50DED"/>
    <w:rsid w:val="00C52217"/>
    <w:rsid w:val="00C5346C"/>
    <w:rsid w:val="00C56916"/>
    <w:rsid w:val="00C601B9"/>
    <w:rsid w:val="00C602FF"/>
    <w:rsid w:val="00C61174"/>
    <w:rsid w:val="00C6148F"/>
    <w:rsid w:val="00C621B1"/>
    <w:rsid w:val="00C62F7A"/>
    <w:rsid w:val="00C635A9"/>
    <w:rsid w:val="00C63AAF"/>
    <w:rsid w:val="00C63B9C"/>
    <w:rsid w:val="00C658C1"/>
    <w:rsid w:val="00C6682F"/>
    <w:rsid w:val="00C67675"/>
    <w:rsid w:val="00C67BF4"/>
    <w:rsid w:val="00C7275E"/>
    <w:rsid w:val="00C73ABF"/>
    <w:rsid w:val="00C74763"/>
    <w:rsid w:val="00C74C5D"/>
    <w:rsid w:val="00C80855"/>
    <w:rsid w:val="00C8273F"/>
    <w:rsid w:val="00C831B3"/>
    <w:rsid w:val="00C863C4"/>
    <w:rsid w:val="00C920EA"/>
    <w:rsid w:val="00C93C3E"/>
    <w:rsid w:val="00C95B6C"/>
    <w:rsid w:val="00C97607"/>
    <w:rsid w:val="00CA0BC1"/>
    <w:rsid w:val="00CA12E2"/>
    <w:rsid w:val="00CA12E3"/>
    <w:rsid w:val="00CA1476"/>
    <w:rsid w:val="00CA2448"/>
    <w:rsid w:val="00CA4EB0"/>
    <w:rsid w:val="00CA6333"/>
    <w:rsid w:val="00CA638C"/>
    <w:rsid w:val="00CA6611"/>
    <w:rsid w:val="00CA6AE6"/>
    <w:rsid w:val="00CA782F"/>
    <w:rsid w:val="00CA7A21"/>
    <w:rsid w:val="00CB187B"/>
    <w:rsid w:val="00CB27DD"/>
    <w:rsid w:val="00CB2835"/>
    <w:rsid w:val="00CB3285"/>
    <w:rsid w:val="00CB4190"/>
    <w:rsid w:val="00CB4500"/>
    <w:rsid w:val="00CB5BB4"/>
    <w:rsid w:val="00CB681F"/>
    <w:rsid w:val="00CC0C72"/>
    <w:rsid w:val="00CC1DE5"/>
    <w:rsid w:val="00CC252F"/>
    <w:rsid w:val="00CC2BFD"/>
    <w:rsid w:val="00CC2D32"/>
    <w:rsid w:val="00CC79B9"/>
    <w:rsid w:val="00CD0F2C"/>
    <w:rsid w:val="00CD121A"/>
    <w:rsid w:val="00CD1A9A"/>
    <w:rsid w:val="00CD2833"/>
    <w:rsid w:val="00CD337F"/>
    <w:rsid w:val="00CD3476"/>
    <w:rsid w:val="00CD4B67"/>
    <w:rsid w:val="00CD64DF"/>
    <w:rsid w:val="00CE225F"/>
    <w:rsid w:val="00CE6802"/>
    <w:rsid w:val="00CE739E"/>
    <w:rsid w:val="00CE7EE7"/>
    <w:rsid w:val="00CF0A36"/>
    <w:rsid w:val="00CF0C80"/>
    <w:rsid w:val="00CF19E1"/>
    <w:rsid w:val="00CF208E"/>
    <w:rsid w:val="00CF2F50"/>
    <w:rsid w:val="00CF4148"/>
    <w:rsid w:val="00CF6198"/>
    <w:rsid w:val="00D00296"/>
    <w:rsid w:val="00D0044E"/>
    <w:rsid w:val="00D02919"/>
    <w:rsid w:val="00D02AEB"/>
    <w:rsid w:val="00D02BB6"/>
    <w:rsid w:val="00D03649"/>
    <w:rsid w:val="00D04C61"/>
    <w:rsid w:val="00D05B8D"/>
    <w:rsid w:val="00D05B9B"/>
    <w:rsid w:val="00D065A2"/>
    <w:rsid w:val="00D06C95"/>
    <w:rsid w:val="00D079AA"/>
    <w:rsid w:val="00D07F00"/>
    <w:rsid w:val="00D10032"/>
    <w:rsid w:val="00D10595"/>
    <w:rsid w:val="00D1130F"/>
    <w:rsid w:val="00D156C9"/>
    <w:rsid w:val="00D17B72"/>
    <w:rsid w:val="00D2573E"/>
    <w:rsid w:val="00D3185C"/>
    <w:rsid w:val="00D3205F"/>
    <w:rsid w:val="00D3262D"/>
    <w:rsid w:val="00D3318E"/>
    <w:rsid w:val="00D33855"/>
    <w:rsid w:val="00D33E72"/>
    <w:rsid w:val="00D341F7"/>
    <w:rsid w:val="00D35BD6"/>
    <w:rsid w:val="00D361B5"/>
    <w:rsid w:val="00D37B26"/>
    <w:rsid w:val="00D402DB"/>
    <w:rsid w:val="00D411A2"/>
    <w:rsid w:val="00D4606D"/>
    <w:rsid w:val="00D50B9C"/>
    <w:rsid w:val="00D50CA9"/>
    <w:rsid w:val="00D52D73"/>
    <w:rsid w:val="00D52E58"/>
    <w:rsid w:val="00D54382"/>
    <w:rsid w:val="00D55C98"/>
    <w:rsid w:val="00D56244"/>
    <w:rsid w:val="00D5652A"/>
    <w:rsid w:val="00D56B20"/>
    <w:rsid w:val="00D571E5"/>
    <w:rsid w:val="00D578B3"/>
    <w:rsid w:val="00D618F4"/>
    <w:rsid w:val="00D634CF"/>
    <w:rsid w:val="00D6360C"/>
    <w:rsid w:val="00D63B58"/>
    <w:rsid w:val="00D643A7"/>
    <w:rsid w:val="00D644D9"/>
    <w:rsid w:val="00D646B6"/>
    <w:rsid w:val="00D714CC"/>
    <w:rsid w:val="00D72EBC"/>
    <w:rsid w:val="00D75142"/>
    <w:rsid w:val="00D75EA7"/>
    <w:rsid w:val="00D77B2B"/>
    <w:rsid w:val="00D81ADF"/>
    <w:rsid w:val="00D81F21"/>
    <w:rsid w:val="00D8423D"/>
    <w:rsid w:val="00D84658"/>
    <w:rsid w:val="00D864F2"/>
    <w:rsid w:val="00D925F3"/>
    <w:rsid w:val="00D92E74"/>
    <w:rsid w:val="00D93F97"/>
    <w:rsid w:val="00D943F8"/>
    <w:rsid w:val="00D94E42"/>
    <w:rsid w:val="00D95470"/>
    <w:rsid w:val="00D967E6"/>
    <w:rsid w:val="00D96B55"/>
    <w:rsid w:val="00DA10E2"/>
    <w:rsid w:val="00DA2619"/>
    <w:rsid w:val="00DA2E57"/>
    <w:rsid w:val="00DA4239"/>
    <w:rsid w:val="00DA457B"/>
    <w:rsid w:val="00DA65DE"/>
    <w:rsid w:val="00DB0B61"/>
    <w:rsid w:val="00DB1474"/>
    <w:rsid w:val="00DB2962"/>
    <w:rsid w:val="00DB2F5E"/>
    <w:rsid w:val="00DB3A20"/>
    <w:rsid w:val="00DB52FB"/>
    <w:rsid w:val="00DB7358"/>
    <w:rsid w:val="00DC013B"/>
    <w:rsid w:val="00DC090B"/>
    <w:rsid w:val="00DC0FAA"/>
    <w:rsid w:val="00DC1679"/>
    <w:rsid w:val="00DC219B"/>
    <w:rsid w:val="00DC2CF1"/>
    <w:rsid w:val="00DC3A7C"/>
    <w:rsid w:val="00DC4FCF"/>
    <w:rsid w:val="00DC50E0"/>
    <w:rsid w:val="00DC6386"/>
    <w:rsid w:val="00DC7486"/>
    <w:rsid w:val="00DD1130"/>
    <w:rsid w:val="00DD1951"/>
    <w:rsid w:val="00DD2238"/>
    <w:rsid w:val="00DD487D"/>
    <w:rsid w:val="00DD4E83"/>
    <w:rsid w:val="00DD587D"/>
    <w:rsid w:val="00DD6628"/>
    <w:rsid w:val="00DD6945"/>
    <w:rsid w:val="00DE036C"/>
    <w:rsid w:val="00DE2D04"/>
    <w:rsid w:val="00DE2F76"/>
    <w:rsid w:val="00DE3101"/>
    <w:rsid w:val="00DE3250"/>
    <w:rsid w:val="00DE3738"/>
    <w:rsid w:val="00DE55CE"/>
    <w:rsid w:val="00DE55D6"/>
    <w:rsid w:val="00DE6028"/>
    <w:rsid w:val="00DE67AD"/>
    <w:rsid w:val="00DE6C85"/>
    <w:rsid w:val="00DE78A3"/>
    <w:rsid w:val="00DE7FC7"/>
    <w:rsid w:val="00DF1A71"/>
    <w:rsid w:val="00DF22D4"/>
    <w:rsid w:val="00DF50FC"/>
    <w:rsid w:val="00DF68C7"/>
    <w:rsid w:val="00DF731A"/>
    <w:rsid w:val="00E013FB"/>
    <w:rsid w:val="00E01BA1"/>
    <w:rsid w:val="00E03151"/>
    <w:rsid w:val="00E04108"/>
    <w:rsid w:val="00E0550A"/>
    <w:rsid w:val="00E06B46"/>
    <w:rsid w:val="00E06B75"/>
    <w:rsid w:val="00E11332"/>
    <w:rsid w:val="00E11352"/>
    <w:rsid w:val="00E12A38"/>
    <w:rsid w:val="00E13038"/>
    <w:rsid w:val="00E130CF"/>
    <w:rsid w:val="00E1708F"/>
    <w:rsid w:val="00E170DC"/>
    <w:rsid w:val="00E17546"/>
    <w:rsid w:val="00E210B5"/>
    <w:rsid w:val="00E2473C"/>
    <w:rsid w:val="00E248A3"/>
    <w:rsid w:val="00E25068"/>
    <w:rsid w:val="00E25CBD"/>
    <w:rsid w:val="00E261B3"/>
    <w:rsid w:val="00E26818"/>
    <w:rsid w:val="00E27C33"/>
    <w:rsid w:val="00E27FFC"/>
    <w:rsid w:val="00E30B15"/>
    <w:rsid w:val="00E32853"/>
    <w:rsid w:val="00E33237"/>
    <w:rsid w:val="00E33EF8"/>
    <w:rsid w:val="00E350A8"/>
    <w:rsid w:val="00E40059"/>
    <w:rsid w:val="00E40181"/>
    <w:rsid w:val="00E403FF"/>
    <w:rsid w:val="00E43395"/>
    <w:rsid w:val="00E4374B"/>
    <w:rsid w:val="00E44FE9"/>
    <w:rsid w:val="00E53A88"/>
    <w:rsid w:val="00E54950"/>
    <w:rsid w:val="00E55FB3"/>
    <w:rsid w:val="00E5639A"/>
    <w:rsid w:val="00E56A01"/>
    <w:rsid w:val="00E60DE3"/>
    <w:rsid w:val="00E629A1"/>
    <w:rsid w:val="00E6651C"/>
    <w:rsid w:val="00E6794C"/>
    <w:rsid w:val="00E67C66"/>
    <w:rsid w:val="00E71591"/>
    <w:rsid w:val="00E71CEB"/>
    <w:rsid w:val="00E71D23"/>
    <w:rsid w:val="00E72A8B"/>
    <w:rsid w:val="00E7474F"/>
    <w:rsid w:val="00E77901"/>
    <w:rsid w:val="00E80DE3"/>
    <w:rsid w:val="00E82C55"/>
    <w:rsid w:val="00E82ED2"/>
    <w:rsid w:val="00E835CA"/>
    <w:rsid w:val="00E84CAA"/>
    <w:rsid w:val="00E85B87"/>
    <w:rsid w:val="00E8787E"/>
    <w:rsid w:val="00E90B49"/>
    <w:rsid w:val="00E920B9"/>
    <w:rsid w:val="00E92AC3"/>
    <w:rsid w:val="00E95D97"/>
    <w:rsid w:val="00EA2F6A"/>
    <w:rsid w:val="00EA6EE9"/>
    <w:rsid w:val="00EB00E0"/>
    <w:rsid w:val="00EB05D5"/>
    <w:rsid w:val="00EB1931"/>
    <w:rsid w:val="00EB2ED4"/>
    <w:rsid w:val="00EB5311"/>
    <w:rsid w:val="00EC059F"/>
    <w:rsid w:val="00EC1ED2"/>
    <w:rsid w:val="00EC1F24"/>
    <w:rsid w:val="00EC20FF"/>
    <w:rsid w:val="00EC22F6"/>
    <w:rsid w:val="00EC3D49"/>
    <w:rsid w:val="00EC3DE0"/>
    <w:rsid w:val="00EC4B98"/>
    <w:rsid w:val="00EC7A4D"/>
    <w:rsid w:val="00ED195F"/>
    <w:rsid w:val="00ED4D5E"/>
    <w:rsid w:val="00ED510C"/>
    <w:rsid w:val="00ED5626"/>
    <w:rsid w:val="00ED5B9B"/>
    <w:rsid w:val="00ED6BAD"/>
    <w:rsid w:val="00ED7014"/>
    <w:rsid w:val="00ED7447"/>
    <w:rsid w:val="00EE00D6"/>
    <w:rsid w:val="00EE06CF"/>
    <w:rsid w:val="00EE11E7"/>
    <w:rsid w:val="00EE1488"/>
    <w:rsid w:val="00EE1730"/>
    <w:rsid w:val="00EE1897"/>
    <w:rsid w:val="00EE29AD"/>
    <w:rsid w:val="00EE3E24"/>
    <w:rsid w:val="00EE3F2C"/>
    <w:rsid w:val="00EE4D5D"/>
    <w:rsid w:val="00EE5131"/>
    <w:rsid w:val="00EF04B5"/>
    <w:rsid w:val="00EF109B"/>
    <w:rsid w:val="00EF201C"/>
    <w:rsid w:val="00EF2C72"/>
    <w:rsid w:val="00EF344F"/>
    <w:rsid w:val="00EF36AF"/>
    <w:rsid w:val="00EF4777"/>
    <w:rsid w:val="00EF59A3"/>
    <w:rsid w:val="00EF5A54"/>
    <w:rsid w:val="00EF6675"/>
    <w:rsid w:val="00F0063D"/>
    <w:rsid w:val="00F00763"/>
    <w:rsid w:val="00F00F9C"/>
    <w:rsid w:val="00F01E5F"/>
    <w:rsid w:val="00F024F3"/>
    <w:rsid w:val="00F029DC"/>
    <w:rsid w:val="00F02ABA"/>
    <w:rsid w:val="00F03701"/>
    <w:rsid w:val="00F0437A"/>
    <w:rsid w:val="00F06381"/>
    <w:rsid w:val="00F06C5F"/>
    <w:rsid w:val="00F0785D"/>
    <w:rsid w:val="00F101B8"/>
    <w:rsid w:val="00F10C7D"/>
    <w:rsid w:val="00F11037"/>
    <w:rsid w:val="00F1175B"/>
    <w:rsid w:val="00F12701"/>
    <w:rsid w:val="00F12839"/>
    <w:rsid w:val="00F12BB4"/>
    <w:rsid w:val="00F14EBD"/>
    <w:rsid w:val="00F161B6"/>
    <w:rsid w:val="00F16F1B"/>
    <w:rsid w:val="00F173DC"/>
    <w:rsid w:val="00F22637"/>
    <w:rsid w:val="00F23761"/>
    <w:rsid w:val="00F23E19"/>
    <w:rsid w:val="00F250A9"/>
    <w:rsid w:val="00F267AF"/>
    <w:rsid w:val="00F27696"/>
    <w:rsid w:val="00F30680"/>
    <w:rsid w:val="00F30FF4"/>
    <w:rsid w:val="00F3122E"/>
    <w:rsid w:val="00F3226F"/>
    <w:rsid w:val="00F32368"/>
    <w:rsid w:val="00F32ABD"/>
    <w:rsid w:val="00F33073"/>
    <w:rsid w:val="00F331AD"/>
    <w:rsid w:val="00F33762"/>
    <w:rsid w:val="00F35287"/>
    <w:rsid w:val="00F3759E"/>
    <w:rsid w:val="00F40A70"/>
    <w:rsid w:val="00F40F6C"/>
    <w:rsid w:val="00F421DF"/>
    <w:rsid w:val="00F43A37"/>
    <w:rsid w:val="00F4641B"/>
    <w:rsid w:val="00F46EB8"/>
    <w:rsid w:val="00F476B8"/>
    <w:rsid w:val="00F47847"/>
    <w:rsid w:val="00F47E8B"/>
    <w:rsid w:val="00F47E91"/>
    <w:rsid w:val="00F50CD1"/>
    <w:rsid w:val="00F511E4"/>
    <w:rsid w:val="00F52A85"/>
    <w:rsid w:val="00F52ADA"/>
    <w:rsid w:val="00F52D09"/>
    <w:rsid w:val="00F52E08"/>
    <w:rsid w:val="00F53A66"/>
    <w:rsid w:val="00F5462D"/>
    <w:rsid w:val="00F55B21"/>
    <w:rsid w:val="00F56EF6"/>
    <w:rsid w:val="00F57F4F"/>
    <w:rsid w:val="00F60082"/>
    <w:rsid w:val="00F61209"/>
    <w:rsid w:val="00F61A9F"/>
    <w:rsid w:val="00F61B5F"/>
    <w:rsid w:val="00F636E4"/>
    <w:rsid w:val="00F64696"/>
    <w:rsid w:val="00F65AA9"/>
    <w:rsid w:val="00F65F4C"/>
    <w:rsid w:val="00F6768F"/>
    <w:rsid w:val="00F676B6"/>
    <w:rsid w:val="00F72115"/>
    <w:rsid w:val="00F72C2C"/>
    <w:rsid w:val="00F72DBC"/>
    <w:rsid w:val="00F73311"/>
    <w:rsid w:val="00F741F2"/>
    <w:rsid w:val="00F75AC8"/>
    <w:rsid w:val="00F75BA1"/>
    <w:rsid w:val="00F76CAB"/>
    <w:rsid w:val="00F772C6"/>
    <w:rsid w:val="00F77F59"/>
    <w:rsid w:val="00F7DA15"/>
    <w:rsid w:val="00F815B5"/>
    <w:rsid w:val="00F81A57"/>
    <w:rsid w:val="00F84977"/>
    <w:rsid w:val="00F85195"/>
    <w:rsid w:val="00F8546F"/>
    <w:rsid w:val="00F85DAD"/>
    <w:rsid w:val="00F868E3"/>
    <w:rsid w:val="00F90745"/>
    <w:rsid w:val="00F938BA"/>
    <w:rsid w:val="00F946D5"/>
    <w:rsid w:val="00F94B0F"/>
    <w:rsid w:val="00F96258"/>
    <w:rsid w:val="00F972B1"/>
    <w:rsid w:val="00F97919"/>
    <w:rsid w:val="00F97BE5"/>
    <w:rsid w:val="00FA0311"/>
    <w:rsid w:val="00FA2423"/>
    <w:rsid w:val="00FA2C46"/>
    <w:rsid w:val="00FA3525"/>
    <w:rsid w:val="00FA5A53"/>
    <w:rsid w:val="00FA5A86"/>
    <w:rsid w:val="00FB0A30"/>
    <w:rsid w:val="00FB2A9D"/>
    <w:rsid w:val="00FB3501"/>
    <w:rsid w:val="00FB4769"/>
    <w:rsid w:val="00FB4CDA"/>
    <w:rsid w:val="00FB597D"/>
    <w:rsid w:val="00FB5B4E"/>
    <w:rsid w:val="00FB5FC2"/>
    <w:rsid w:val="00FB6481"/>
    <w:rsid w:val="00FB6D36"/>
    <w:rsid w:val="00FC0965"/>
    <w:rsid w:val="00FC0F81"/>
    <w:rsid w:val="00FC252F"/>
    <w:rsid w:val="00FC3676"/>
    <w:rsid w:val="00FC395C"/>
    <w:rsid w:val="00FC4A3B"/>
    <w:rsid w:val="00FC5E8E"/>
    <w:rsid w:val="00FD2198"/>
    <w:rsid w:val="00FD21F3"/>
    <w:rsid w:val="00FD3766"/>
    <w:rsid w:val="00FD408D"/>
    <w:rsid w:val="00FD47C4"/>
    <w:rsid w:val="00FD5793"/>
    <w:rsid w:val="00FE0161"/>
    <w:rsid w:val="00FE0638"/>
    <w:rsid w:val="00FE21BC"/>
    <w:rsid w:val="00FE2475"/>
    <w:rsid w:val="00FE27D5"/>
    <w:rsid w:val="00FE2911"/>
    <w:rsid w:val="00FE2DCF"/>
    <w:rsid w:val="00FE3FA7"/>
    <w:rsid w:val="00FE4A34"/>
    <w:rsid w:val="00FE4CC4"/>
    <w:rsid w:val="00FE785D"/>
    <w:rsid w:val="00FF008B"/>
    <w:rsid w:val="00FF0456"/>
    <w:rsid w:val="00FF1AF5"/>
    <w:rsid w:val="00FF2A4E"/>
    <w:rsid w:val="00FF2FCE"/>
    <w:rsid w:val="00FF4F7D"/>
    <w:rsid w:val="00FF6D9D"/>
    <w:rsid w:val="00FF7DD5"/>
    <w:rsid w:val="014A5435"/>
    <w:rsid w:val="02140884"/>
    <w:rsid w:val="02207291"/>
    <w:rsid w:val="02C2C2EF"/>
    <w:rsid w:val="02DDAF76"/>
    <w:rsid w:val="02E4EC4B"/>
    <w:rsid w:val="038B4867"/>
    <w:rsid w:val="03C1EC8B"/>
    <w:rsid w:val="04C8B066"/>
    <w:rsid w:val="04FD673A"/>
    <w:rsid w:val="055CD6D8"/>
    <w:rsid w:val="05D636F4"/>
    <w:rsid w:val="05FB4D99"/>
    <w:rsid w:val="061D9F55"/>
    <w:rsid w:val="06676A2D"/>
    <w:rsid w:val="07F2C05E"/>
    <w:rsid w:val="08522EE8"/>
    <w:rsid w:val="08AB4369"/>
    <w:rsid w:val="08D9C6F1"/>
    <w:rsid w:val="08EEDEF7"/>
    <w:rsid w:val="08F3DB3F"/>
    <w:rsid w:val="094910B0"/>
    <w:rsid w:val="094C388E"/>
    <w:rsid w:val="09565F55"/>
    <w:rsid w:val="0971BD5C"/>
    <w:rsid w:val="09896D33"/>
    <w:rsid w:val="09B52C64"/>
    <w:rsid w:val="0AD1B7F2"/>
    <w:rsid w:val="0B7E5CB2"/>
    <w:rsid w:val="0B96B578"/>
    <w:rsid w:val="0C862858"/>
    <w:rsid w:val="0CF27CE8"/>
    <w:rsid w:val="0D43868B"/>
    <w:rsid w:val="0D4F3D7E"/>
    <w:rsid w:val="0E87F6F2"/>
    <w:rsid w:val="0E94602B"/>
    <w:rsid w:val="0EEF0B11"/>
    <w:rsid w:val="0FAB105E"/>
    <w:rsid w:val="0FB0115A"/>
    <w:rsid w:val="0FC25279"/>
    <w:rsid w:val="10D7642A"/>
    <w:rsid w:val="10E01FAA"/>
    <w:rsid w:val="1100E934"/>
    <w:rsid w:val="11FEAE7C"/>
    <w:rsid w:val="12445F99"/>
    <w:rsid w:val="12DFE37D"/>
    <w:rsid w:val="1347B704"/>
    <w:rsid w:val="13B809F5"/>
    <w:rsid w:val="14981755"/>
    <w:rsid w:val="14D1424F"/>
    <w:rsid w:val="14D1F0EC"/>
    <w:rsid w:val="1512D92A"/>
    <w:rsid w:val="15640D2C"/>
    <w:rsid w:val="16114171"/>
    <w:rsid w:val="1692215F"/>
    <w:rsid w:val="16A202D7"/>
    <w:rsid w:val="16DE4FC7"/>
    <w:rsid w:val="16F950FD"/>
    <w:rsid w:val="176D42FA"/>
    <w:rsid w:val="179CE689"/>
    <w:rsid w:val="179DC668"/>
    <w:rsid w:val="17A625D4"/>
    <w:rsid w:val="17AF5693"/>
    <w:rsid w:val="17B031EA"/>
    <w:rsid w:val="18485676"/>
    <w:rsid w:val="1892E0A2"/>
    <w:rsid w:val="194404DF"/>
    <w:rsid w:val="1A114089"/>
    <w:rsid w:val="1AC0FD39"/>
    <w:rsid w:val="1AD8407A"/>
    <w:rsid w:val="1AF746BF"/>
    <w:rsid w:val="1B3E6E5F"/>
    <w:rsid w:val="1B67604C"/>
    <w:rsid w:val="1C473DF8"/>
    <w:rsid w:val="1C8A8677"/>
    <w:rsid w:val="1C95F13E"/>
    <w:rsid w:val="1CA2A2C3"/>
    <w:rsid w:val="1CB675F7"/>
    <w:rsid w:val="1CC3AAAB"/>
    <w:rsid w:val="1D071D24"/>
    <w:rsid w:val="1D395D54"/>
    <w:rsid w:val="1D6215D4"/>
    <w:rsid w:val="1DC1ECCD"/>
    <w:rsid w:val="1DE85DB9"/>
    <w:rsid w:val="1DEB2148"/>
    <w:rsid w:val="1E2FA16E"/>
    <w:rsid w:val="1FAAEAEE"/>
    <w:rsid w:val="203CE66A"/>
    <w:rsid w:val="205FC685"/>
    <w:rsid w:val="20C1978A"/>
    <w:rsid w:val="20F64325"/>
    <w:rsid w:val="2131A5E4"/>
    <w:rsid w:val="2172B4A8"/>
    <w:rsid w:val="21A96E19"/>
    <w:rsid w:val="21E9211D"/>
    <w:rsid w:val="21FA65F7"/>
    <w:rsid w:val="223B2B88"/>
    <w:rsid w:val="228B99F2"/>
    <w:rsid w:val="234E4CCE"/>
    <w:rsid w:val="238F91AD"/>
    <w:rsid w:val="23EC7D38"/>
    <w:rsid w:val="2408F810"/>
    <w:rsid w:val="245432EC"/>
    <w:rsid w:val="2457A32B"/>
    <w:rsid w:val="24664A83"/>
    <w:rsid w:val="24FF57B8"/>
    <w:rsid w:val="25213890"/>
    <w:rsid w:val="2524BBF4"/>
    <w:rsid w:val="258945E2"/>
    <w:rsid w:val="262FAA88"/>
    <w:rsid w:val="263092B6"/>
    <w:rsid w:val="26BD3F85"/>
    <w:rsid w:val="26F11CF4"/>
    <w:rsid w:val="271A7631"/>
    <w:rsid w:val="2763D28B"/>
    <w:rsid w:val="27E36B51"/>
    <w:rsid w:val="2804C634"/>
    <w:rsid w:val="280FE853"/>
    <w:rsid w:val="2837F288"/>
    <w:rsid w:val="28B8352B"/>
    <w:rsid w:val="28D47250"/>
    <w:rsid w:val="29C7CCEF"/>
    <w:rsid w:val="2BD5408C"/>
    <w:rsid w:val="2C75E8E2"/>
    <w:rsid w:val="2E04078C"/>
    <w:rsid w:val="2E126084"/>
    <w:rsid w:val="2F0626E5"/>
    <w:rsid w:val="2F6B17AA"/>
    <w:rsid w:val="30EFD4FE"/>
    <w:rsid w:val="31941D49"/>
    <w:rsid w:val="3197ED51"/>
    <w:rsid w:val="3244A813"/>
    <w:rsid w:val="32C4119E"/>
    <w:rsid w:val="334CCFC9"/>
    <w:rsid w:val="334D8835"/>
    <w:rsid w:val="335B5BCA"/>
    <w:rsid w:val="340153E0"/>
    <w:rsid w:val="34021B55"/>
    <w:rsid w:val="34171173"/>
    <w:rsid w:val="34A75FE6"/>
    <w:rsid w:val="35205504"/>
    <w:rsid w:val="353D7969"/>
    <w:rsid w:val="357FC970"/>
    <w:rsid w:val="364020E6"/>
    <w:rsid w:val="372D5052"/>
    <w:rsid w:val="374D3DC6"/>
    <w:rsid w:val="37E2C34D"/>
    <w:rsid w:val="3823D4A7"/>
    <w:rsid w:val="38267C34"/>
    <w:rsid w:val="38338BCD"/>
    <w:rsid w:val="384DFE34"/>
    <w:rsid w:val="38A34867"/>
    <w:rsid w:val="39457138"/>
    <w:rsid w:val="3960B14B"/>
    <w:rsid w:val="398683C3"/>
    <w:rsid w:val="39F1EFDA"/>
    <w:rsid w:val="39F8F2D7"/>
    <w:rsid w:val="3C1A0C9E"/>
    <w:rsid w:val="3C826B39"/>
    <w:rsid w:val="3CBD4C31"/>
    <w:rsid w:val="3D084136"/>
    <w:rsid w:val="3D45A085"/>
    <w:rsid w:val="3E66AFF3"/>
    <w:rsid w:val="3E964938"/>
    <w:rsid w:val="3EC5292F"/>
    <w:rsid w:val="3EFED4FC"/>
    <w:rsid w:val="3F873A67"/>
    <w:rsid w:val="3FD78520"/>
    <w:rsid w:val="40074CC3"/>
    <w:rsid w:val="40D7B3D9"/>
    <w:rsid w:val="40F72E6E"/>
    <w:rsid w:val="41601F67"/>
    <w:rsid w:val="4197795F"/>
    <w:rsid w:val="41E760B1"/>
    <w:rsid w:val="41F819BA"/>
    <w:rsid w:val="4222E92C"/>
    <w:rsid w:val="42722656"/>
    <w:rsid w:val="4299DEE1"/>
    <w:rsid w:val="42D1DDA0"/>
    <w:rsid w:val="4315745D"/>
    <w:rsid w:val="4335143B"/>
    <w:rsid w:val="440E92B0"/>
    <w:rsid w:val="4447A267"/>
    <w:rsid w:val="449F36D1"/>
    <w:rsid w:val="451F7C93"/>
    <w:rsid w:val="4577FE25"/>
    <w:rsid w:val="46170164"/>
    <w:rsid w:val="466438BB"/>
    <w:rsid w:val="470231AE"/>
    <w:rsid w:val="478998B4"/>
    <w:rsid w:val="47B5E011"/>
    <w:rsid w:val="47D32D62"/>
    <w:rsid w:val="47E886C4"/>
    <w:rsid w:val="485C19B0"/>
    <w:rsid w:val="4876C8D1"/>
    <w:rsid w:val="488FB759"/>
    <w:rsid w:val="48A9F4A5"/>
    <w:rsid w:val="4A74EE50"/>
    <w:rsid w:val="4A7B3617"/>
    <w:rsid w:val="4B006D05"/>
    <w:rsid w:val="4B0F2FC0"/>
    <w:rsid w:val="4B1DC6B8"/>
    <w:rsid w:val="4B592BC5"/>
    <w:rsid w:val="4BA255C1"/>
    <w:rsid w:val="4CA3B10F"/>
    <w:rsid w:val="4DB4D08C"/>
    <w:rsid w:val="4E34AACD"/>
    <w:rsid w:val="4E480AB9"/>
    <w:rsid w:val="4EA19B32"/>
    <w:rsid w:val="4FEC15DA"/>
    <w:rsid w:val="4FF9CA40"/>
    <w:rsid w:val="50B02EE4"/>
    <w:rsid w:val="510EDC39"/>
    <w:rsid w:val="5153B048"/>
    <w:rsid w:val="527F7731"/>
    <w:rsid w:val="5294BD3B"/>
    <w:rsid w:val="52C41006"/>
    <w:rsid w:val="52D8D926"/>
    <w:rsid w:val="534BB2E4"/>
    <w:rsid w:val="53F1FB2B"/>
    <w:rsid w:val="5481A4ED"/>
    <w:rsid w:val="5498B6A2"/>
    <w:rsid w:val="54D7D2CB"/>
    <w:rsid w:val="55236BB1"/>
    <w:rsid w:val="55979C39"/>
    <w:rsid w:val="55A7FD00"/>
    <w:rsid w:val="56DAA3FC"/>
    <w:rsid w:val="56F2A64D"/>
    <w:rsid w:val="575ED8BD"/>
    <w:rsid w:val="57C67A2C"/>
    <w:rsid w:val="57F3D6FE"/>
    <w:rsid w:val="581AC98B"/>
    <w:rsid w:val="58CFC30C"/>
    <w:rsid w:val="593173FC"/>
    <w:rsid w:val="593F4191"/>
    <w:rsid w:val="59CAB64B"/>
    <w:rsid w:val="5A8D1313"/>
    <w:rsid w:val="5B0AC358"/>
    <w:rsid w:val="5B413759"/>
    <w:rsid w:val="5BDCD8B3"/>
    <w:rsid w:val="5C5E4C10"/>
    <w:rsid w:val="5C980E48"/>
    <w:rsid w:val="5CB5846B"/>
    <w:rsid w:val="5D02E2F1"/>
    <w:rsid w:val="5E5A6DF3"/>
    <w:rsid w:val="5EE2DD38"/>
    <w:rsid w:val="5F1CCC20"/>
    <w:rsid w:val="5F211B7F"/>
    <w:rsid w:val="5F8B9BB8"/>
    <w:rsid w:val="5FDA0DA9"/>
    <w:rsid w:val="6025AEC1"/>
    <w:rsid w:val="60688EFC"/>
    <w:rsid w:val="60B3902F"/>
    <w:rsid w:val="60B51B8F"/>
    <w:rsid w:val="60C15471"/>
    <w:rsid w:val="60CD7E8D"/>
    <w:rsid w:val="60F17302"/>
    <w:rsid w:val="61988C1A"/>
    <w:rsid w:val="61B353A5"/>
    <w:rsid w:val="620EDB43"/>
    <w:rsid w:val="626ED7A4"/>
    <w:rsid w:val="62B54E72"/>
    <w:rsid w:val="630E5945"/>
    <w:rsid w:val="6376C219"/>
    <w:rsid w:val="64640CE1"/>
    <w:rsid w:val="648CACFE"/>
    <w:rsid w:val="65498BCF"/>
    <w:rsid w:val="6648EA25"/>
    <w:rsid w:val="66888B39"/>
    <w:rsid w:val="67443F2C"/>
    <w:rsid w:val="67FA349E"/>
    <w:rsid w:val="687ABA98"/>
    <w:rsid w:val="691AAAB1"/>
    <w:rsid w:val="6936FFA4"/>
    <w:rsid w:val="694C3E4D"/>
    <w:rsid w:val="697296F8"/>
    <w:rsid w:val="69781936"/>
    <w:rsid w:val="6A01DD4F"/>
    <w:rsid w:val="6A03FC51"/>
    <w:rsid w:val="6A06DBE0"/>
    <w:rsid w:val="6A211C78"/>
    <w:rsid w:val="6A276217"/>
    <w:rsid w:val="6A4E5ED9"/>
    <w:rsid w:val="6AC83E34"/>
    <w:rsid w:val="6AF9B85E"/>
    <w:rsid w:val="6B0F030F"/>
    <w:rsid w:val="6BA66CA3"/>
    <w:rsid w:val="6BA90368"/>
    <w:rsid w:val="6BC30087"/>
    <w:rsid w:val="6BDAC1A6"/>
    <w:rsid w:val="6C0E6B55"/>
    <w:rsid w:val="6CAB56E3"/>
    <w:rsid w:val="6D045908"/>
    <w:rsid w:val="6D708A66"/>
    <w:rsid w:val="6DB40855"/>
    <w:rsid w:val="6DF80B93"/>
    <w:rsid w:val="6E86120C"/>
    <w:rsid w:val="6E8C8298"/>
    <w:rsid w:val="6EA3D946"/>
    <w:rsid w:val="6EDEBDBE"/>
    <w:rsid w:val="6EEBBCD3"/>
    <w:rsid w:val="6F001FEC"/>
    <w:rsid w:val="6FDD74EE"/>
    <w:rsid w:val="7005E431"/>
    <w:rsid w:val="71259365"/>
    <w:rsid w:val="7183A8C9"/>
    <w:rsid w:val="719B298B"/>
    <w:rsid w:val="71D2F7FB"/>
    <w:rsid w:val="71EA467C"/>
    <w:rsid w:val="71F0EEF1"/>
    <w:rsid w:val="722412F1"/>
    <w:rsid w:val="7255D207"/>
    <w:rsid w:val="729A0D1E"/>
    <w:rsid w:val="72A394F9"/>
    <w:rsid w:val="7316FBEA"/>
    <w:rsid w:val="73A3E42B"/>
    <w:rsid w:val="73C2372A"/>
    <w:rsid w:val="73ED2929"/>
    <w:rsid w:val="745C2A06"/>
    <w:rsid w:val="74806D82"/>
    <w:rsid w:val="74E1DC4F"/>
    <w:rsid w:val="750D0721"/>
    <w:rsid w:val="75BFB51F"/>
    <w:rsid w:val="762C970C"/>
    <w:rsid w:val="7651906C"/>
    <w:rsid w:val="76815EE7"/>
    <w:rsid w:val="7703CB20"/>
    <w:rsid w:val="7718FD07"/>
    <w:rsid w:val="77F02F20"/>
    <w:rsid w:val="78196C5A"/>
    <w:rsid w:val="789560D9"/>
    <w:rsid w:val="7948B8B2"/>
    <w:rsid w:val="79ED7DEB"/>
    <w:rsid w:val="7AB1E373"/>
    <w:rsid w:val="7B35AC8B"/>
    <w:rsid w:val="7C21B7EA"/>
    <w:rsid w:val="7CC101DB"/>
    <w:rsid w:val="7CF04D5C"/>
    <w:rsid w:val="7CF5E10B"/>
    <w:rsid w:val="7D0079CD"/>
    <w:rsid w:val="7D0C6AD9"/>
    <w:rsid w:val="7D46A0B4"/>
    <w:rsid w:val="7D4A739D"/>
    <w:rsid w:val="7D6A7181"/>
    <w:rsid w:val="7D715E45"/>
    <w:rsid w:val="7DA8464B"/>
    <w:rsid w:val="7E1B290D"/>
    <w:rsid w:val="7E45EDCE"/>
    <w:rsid w:val="7E4B2F89"/>
    <w:rsid w:val="7E9DA5EC"/>
    <w:rsid w:val="7EF3FCDE"/>
    <w:rsid w:val="7F4975C6"/>
    <w:rsid w:val="7F626A73"/>
    <w:rsid w:val="7F9B5AEB"/>
    <w:rsid w:val="7FD196A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2F1FE0"/>
  <w15:docId w15:val="{BF3178BB-E6BB-4FAE-906A-B386C7C6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AD1338"/>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D7E30"/>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D7E30"/>
    <w:pPr>
      <w:numPr>
        <w:numId w:val="2"/>
      </w:numPr>
    </w:pPr>
  </w:style>
  <w:style w:type="paragraph" w:customStyle="1" w:styleId="Numberloweralphaindent">
    <w:name w:val="Number lower alpha indent"/>
    <w:basedOn w:val="Body"/>
    <w:uiPriority w:val="3"/>
    <w:rsid w:val="00337339"/>
    <w:pPr>
      <w:numPr>
        <w:ilvl w:val="1"/>
        <w:numId w:val="20"/>
      </w:numPr>
    </w:pPr>
  </w:style>
  <w:style w:type="paragraph" w:customStyle="1" w:styleId="Numberdigitindent">
    <w:name w:val="Number digit indent"/>
    <w:basedOn w:val="Body"/>
    <w:uiPriority w:val="3"/>
    <w:rsid w:val="003D7E30"/>
    <w:pPr>
      <w:numPr>
        <w:ilvl w:val="1"/>
        <w:numId w:val="2"/>
      </w:numPr>
    </w:pPr>
  </w:style>
  <w:style w:type="paragraph" w:customStyle="1" w:styleId="Numberloweralpha">
    <w:name w:val="Number lower alpha"/>
    <w:basedOn w:val="Body"/>
    <w:uiPriority w:val="3"/>
    <w:rsid w:val="00337339"/>
    <w:pPr>
      <w:numPr>
        <w:numId w:val="20"/>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2"/>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styleId="Caption">
    <w:name w:val="caption"/>
    <w:basedOn w:val="Normal"/>
    <w:next w:val="Normal"/>
    <w:uiPriority w:val="35"/>
    <w:unhideWhenUsed/>
    <w:qFormat/>
    <w:rsid w:val="00C204E8"/>
    <w:pPr>
      <w:spacing w:before="240" w:line="250" w:lineRule="atLeast"/>
    </w:pPr>
    <w:rPr>
      <w:b/>
      <w:i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roviders.dffh.vic.gov.au/emergency-preparedness-forum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policy@dffh.vic.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FFH/Visual%20Style/DFFH%20teal%20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93CC960831D43BCE240AB9FD170A2" ma:contentTypeVersion="19" ma:contentTypeDescription="Create a new document." ma:contentTypeScope="" ma:versionID="f0affd492dfcad79b1e1f6a06ae4725a">
  <xsd:schema xmlns:xsd="http://www.w3.org/2001/XMLSchema" xmlns:xs="http://www.w3.org/2001/XMLSchema" xmlns:p="http://schemas.microsoft.com/office/2006/metadata/properties" xmlns:ns2="f6005034-34e4-44ed-9116-8e8166eeccdd" xmlns:ns3="fa2310a6-bbba-42df-97d4-fdd9085cfb05" xmlns:ns4="5ce0f2b5-5be5-4508-bce9-d7011ece0659" targetNamespace="http://schemas.microsoft.com/office/2006/metadata/properties" ma:root="true" ma:fieldsID="041e415c0c96426851c13f5b2f12c931" ns2:_="" ns3:_="" ns4:_="">
    <xsd:import namespace="f6005034-34e4-44ed-9116-8e8166eeccdd"/>
    <xsd:import namespace="fa2310a6-bbba-42df-97d4-fdd9085cfb05"/>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05034-34e4-44ed-9116-8e8166eec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Status" ma:index="24" nillable="true" ma:displayName="Status" ma:format="Dropdown" ma:internalName="Status">
      <xsd:simpleType>
        <xsd:restriction base="dms:Choice">
          <xsd:enumeration value="Draft"/>
          <xsd:enumeration value="Final"/>
          <xsd:enumeration value="Superseded"/>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310a6-bbba-42df-97d4-fdd9085cfb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08ecc87-c50d-468a-a9e2-247ea068686a}" ma:internalName="TaxCatchAll" ma:showField="CatchAllData" ma:web="fa2310a6-bbba-42df-97d4-fdd9085cf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005034-34e4-44ed-9116-8e8166eeccdd">
      <Terms xmlns="http://schemas.microsoft.com/office/infopath/2007/PartnerControls"/>
    </lcf76f155ced4ddcb4097134ff3c332f>
    <Status xmlns="f6005034-34e4-44ed-9116-8e8166eeccdd" xsi:nil="true"/>
    <TaxCatchAll xmlns="5ce0f2b5-5be5-4508-bce9-d7011ece06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1435F-E60A-4EF4-9499-288E7E0B5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05034-34e4-44ed-9116-8e8166eeccdd"/>
    <ds:schemaRef ds:uri="fa2310a6-bbba-42df-97d4-fdd9085cfb05"/>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6005034-34e4-44ed-9116-8e8166eeccdd"/>
    <ds:schemaRef ds:uri="5ce0f2b5-5be5-4508-bce9-d7011ece0659"/>
  </ds:schemaRefs>
</ds:datastoreItem>
</file>

<file path=customXml/itemProps4.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DFFH%20teal%20factsheet.dotx</Template>
  <TotalTime>6</TotalTime>
  <Pages>20</Pages>
  <Words>12364</Words>
  <Characters>70478</Characters>
  <Application>Microsoft Office Word</Application>
  <DocSecurity>2</DocSecurity>
  <Lines>587</Lines>
  <Paragraphs>165</Paragraphs>
  <ScaleCrop>false</ScaleCrop>
  <HeadingPairs>
    <vt:vector size="2" baseType="variant">
      <vt:variant>
        <vt:lpstr>Title</vt:lpstr>
      </vt:variant>
      <vt:variant>
        <vt:i4>1</vt:i4>
      </vt:variant>
    </vt:vector>
  </HeadingPairs>
  <TitlesOfParts>
    <vt:vector size="1" baseType="lpstr">
      <vt:lpstr>2026 DFFH Emergency Preparedness and Engagement Forum Transcript of event</vt:lpstr>
    </vt:vector>
  </TitlesOfParts>
  <Company>Victoria State Government, Department of Families, Fairness and Housing</Company>
  <LinksUpToDate>false</LinksUpToDate>
  <CharactersWithSpaces>82677</CharactersWithSpaces>
  <SharedDoc>false</SharedDoc>
  <HyperlinkBase/>
  <HLinks>
    <vt:vector size="12" baseType="variant">
      <vt:variant>
        <vt:i4>2490420</vt:i4>
      </vt:variant>
      <vt:variant>
        <vt:i4>6</vt:i4>
      </vt:variant>
      <vt:variant>
        <vt:i4>0</vt:i4>
      </vt:variant>
      <vt:variant>
        <vt:i4>5</vt:i4>
      </vt:variant>
      <vt:variant>
        <vt:lpwstr>https://providers.dffh.vic.gov.au/emergency-preparedness-forums</vt:lpwstr>
      </vt:variant>
      <vt:variant>
        <vt:lpwstr/>
      </vt:variant>
      <vt:variant>
        <vt:i4>5439602</vt:i4>
      </vt:variant>
      <vt:variant>
        <vt:i4>3</vt:i4>
      </vt:variant>
      <vt:variant>
        <vt:i4>0</vt:i4>
      </vt:variant>
      <vt:variant>
        <vt:i4>5</vt:i4>
      </vt:variant>
      <vt:variant>
        <vt:lpwstr>mailto:empolicy@dffh.vic.gov.au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DFFH Emergency Preparedness and Engagement Forum Transcript of event</dc:title>
  <dc:subject>2026 DFFH Emergency Preparedness and Engagement Forum Transcript of event</dc:subject>
  <dc:creator>Emergency Managemnt Branch</dc:creator>
  <cp:keywords>emergency, management, preparedness, forum, transcript</cp:keywords>
  <cp:revision>5</cp:revision>
  <cp:lastPrinted>2026-10-21T02:38:00Z</cp:lastPrinted>
  <dcterms:created xsi:type="dcterms:W3CDTF">2026-10-28T03:03:00Z</dcterms:created>
  <dcterms:modified xsi:type="dcterms:W3CDTF">2026-10-28T03:10:00Z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2022-02-01T04:45:40Z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54912b29-25c0-467c-aeba-e810dbabbcec</vt:lpwstr>
  </property>
  <property fmtid="{D5CDD505-2E9C-101B-9397-08002B2CF9AE}" pid="10" name="MSIP_Label_43e64453-338c-4f93-8a4d-0039a0a41f2a_ContentBits">
    <vt:lpwstr>2</vt:lpwstr>
  </property>
  <property fmtid="{D5CDD505-2E9C-101B-9397-08002B2CF9AE}" pid="11" name="O365portals">
    <vt:lpwstr>https://dhhsvicgovau.sharepoint.com/:w:/s/dffh/Ed1G_4r4BHNHgqOGDkeMWhcB0Lm5z1k7mSu1dsrFHD18Fg?e=GtzvTT, DFFH A4 portrait factsheet Teal (O365)</vt:lpwstr>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Factsheet</vt:lpwstr>
  </property>
  <property fmtid="{D5CDD505-2E9C-101B-9397-08002B2CF9AE}" pid="17" name="Style">
    <vt:lpwstr>Visual style</vt:lpwstr>
  </property>
  <property fmtid="{D5CDD505-2E9C-101B-9397-08002B2CF9AE}" pid="18" name="TemplateVersion">
    <vt:i4>1</vt:i4>
  </property>
  <property fmtid="{D5CDD505-2E9C-101B-9397-08002B2CF9AE}" pid="19" name="Hyperlink Base">
    <vt:lpwstr>https://dhhsvicgovau.sharepoint.com/:w:/s/dffh/ERru7sG4VvdIqrUpHqYgLGkBTVDvDkt3EhVEUNuHeoMhgw</vt:lpwstr>
  </property>
  <property fmtid="{D5CDD505-2E9C-101B-9397-08002B2CF9AE}" pid="20" name="Link">
    <vt:lpwstr>https://dhhsvicgovau.sharepoint.com/:w:/s/dffh/ERru7sG4VvdIqrUpHqYgLGkBTVDvDkt3EhVEUNuHeoMhgw, https://dhhsvicgovau.sharepoint.com/:w:/s/dffh/ERru7sG4VvdIqrUpHqYgLGkBTVDvDkt3EhVEUNuHeoMhgw</vt:lpwstr>
  </property>
  <property fmtid="{D5CDD505-2E9C-101B-9397-08002B2CF9AE}" pid="21" name="xd_Signature">
    <vt:bool>false</vt:bool>
  </property>
  <property fmtid="{D5CDD505-2E9C-101B-9397-08002B2CF9AE}" pid="22" name="GrammarlyDocumentId">
    <vt:lpwstr>a96ef3f9140c67fb1c37e25bbce71637528ada4686b3f059d6e1212ee154b03b</vt:lpwstr>
  </property>
  <property fmtid="{D5CDD505-2E9C-101B-9397-08002B2CF9AE}" pid="23" name="ContentTypeId">
    <vt:lpwstr>0x01010075D93CC960831D43BCE240AB9FD170A2</vt:lpwstr>
  </property>
  <property fmtid="{D5CDD505-2E9C-101B-9397-08002B2CF9AE}" pid="24" name="MediaServiceImageTags">
    <vt:lpwstr/>
  </property>
  <property fmtid="{D5CDD505-2E9C-101B-9397-08002B2CF9AE}" pid="25" name="_MarkAsFinal">
    <vt:bool>true</vt:bool>
  </property>
</Properties>
</file>