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4ECE" w14:textId="77777777" w:rsidR="00056EC4" w:rsidRDefault="00A01FB1" w:rsidP="00056EC4">
      <w:pPr>
        <w:pStyle w:val="Body"/>
      </w:pPr>
      <w:r>
        <w:rPr>
          <w:noProof/>
        </w:rPr>
        <w:drawing>
          <wp:anchor distT="0" distB="0" distL="114300" distR="114300" simplePos="0" relativeHeight="251658240" behindDoc="1" locked="1" layoutInCell="1" allowOverlap="1" wp14:anchorId="21966DC4" wp14:editId="4D07475E">
            <wp:simplePos x="0" y="0"/>
            <wp:positionH relativeFrom="page">
              <wp:posOffset>-2540</wp:posOffset>
            </wp:positionH>
            <wp:positionV relativeFrom="page">
              <wp:posOffset>257175</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70121365" w14:textId="09D397D8" w:rsidR="00595C2A" w:rsidRPr="00431F42" w:rsidRDefault="007B61E8" w:rsidP="00431F42">
      <w:pPr>
        <w:pStyle w:val="Documenttitle"/>
      </w:pPr>
      <w:r w:rsidRPr="007B61E8">
        <w:t>Home Visits and Lawful Entry to Rented Properties Operational Guidelines</w:t>
      </w:r>
    </w:p>
    <w:p w14:paraId="007EEC60" w14:textId="023FF27A" w:rsidR="00595C2A" w:rsidRPr="00A1389F" w:rsidRDefault="007B61E8" w:rsidP="00C12B05">
      <w:pPr>
        <w:pStyle w:val="Documentsubtitle"/>
      </w:pPr>
      <w:r w:rsidRPr="007B61E8">
        <w:t>August 2026</w:t>
      </w:r>
    </w:p>
    <w:p w14:paraId="203EDAE5" w14:textId="77777777" w:rsidR="00595C2A" w:rsidRDefault="007B61E8" w:rsidP="00430393">
      <w:pPr>
        <w:pStyle w:val="Bannermarking"/>
      </w:pPr>
      <w:fldSimple w:instr=" FILLIN  &quot;Type the protective marking&quot; \d OFFICIAL \o  \* MERGEFORMAT ">
        <w:r>
          <w:t>OFFICIAL</w:t>
        </w:r>
      </w:fldSimple>
    </w:p>
    <w:p w14:paraId="266049A1" w14:textId="77777777" w:rsidR="00FE4081" w:rsidRDefault="00FE4081" w:rsidP="00FE4081">
      <w:pPr>
        <w:pStyle w:val="Body"/>
      </w:pPr>
    </w:p>
    <w:p w14:paraId="56F55A93" w14:textId="77777777"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08C2772" w14:textId="77777777" w:rsidR="007573C1" w:rsidRPr="00E83EE5" w:rsidRDefault="007573C1" w:rsidP="000A5AE2">
      <w:pPr>
        <w:pStyle w:val="Body"/>
      </w:pPr>
    </w:p>
    <w:p w14:paraId="53C0B489" w14:textId="77777777" w:rsidR="000A5AE2" w:rsidRPr="00E83EE5" w:rsidRDefault="000A5AE2" w:rsidP="000A5AE2">
      <w:pPr>
        <w:pStyle w:val="Body"/>
        <w:pBdr>
          <w:top w:val="single" w:sz="4" w:space="1" w:color="auto"/>
          <w:left w:val="single" w:sz="4" w:space="4" w:color="auto"/>
          <w:bottom w:val="single" w:sz="4" w:space="1" w:color="auto"/>
          <w:right w:val="single" w:sz="4" w:space="4" w:color="auto"/>
        </w:pBdr>
        <w:spacing w:before="8160"/>
      </w:pPr>
      <w:r w:rsidRPr="00E83EE5">
        <w:t xml:space="preserve">To receive this publication in an accessible format contact </w:t>
      </w:r>
      <w:hyperlink r:id="rId15" w:history="1">
        <w:r w:rsidRPr="00E83EE5">
          <w:rPr>
            <w:color w:val="004C97"/>
            <w:u w:val="dotted"/>
          </w:rPr>
          <w:t>Homes Victoria</w:t>
        </w:r>
      </w:hyperlink>
      <w:r w:rsidRPr="00E83EE5">
        <w:t xml:space="preserve"> enquiries@homes.vic.gov.au.</w:t>
      </w:r>
    </w:p>
    <w:p w14:paraId="22DAD173" w14:textId="77777777" w:rsidR="000A5AE2" w:rsidRPr="00E83EE5" w:rsidRDefault="000A5AE2" w:rsidP="000A5AE2">
      <w:pPr>
        <w:pStyle w:val="Body"/>
        <w:pBdr>
          <w:top w:val="single" w:sz="4" w:space="1" w:color="auto"/>
          <w:left w:val="single" w:sz="4" w:space="4" w:color="auto"/>
          <w:bottom w:val="single" w:sz="4" w:space="1" w:color="auto"/>
          <w:right w:val="single" w:sz="4" w:space="4" w:color="auto"/>
        </w:pBdr>
      </w:pPr>
      <w:r w:rsidRPr="00E83EE5">
        <w:t>This guideline contains some links to internal resources which will not be accessible for external parties reading this document.</w:t>
      </w:r>
    </w:p>
    <w:p w14:paraId="3FA1EEE9" w14:textId="77777777" w:rsidR="000A5AE2" w:rsidRPr="00E83EE5" w:rsidRDefault="000A5AE2" w:rsidP="000A5AE2">
      <w:pPr>
        <w:pStyle w:val="Body"/>
        <w:pBdr>
          <w:top w:val="single" w:sz="4" w:space="1" w:color="auto"/>
          <w:left w:val="single" w:sz="4" w:space="4" w:color="auto"/>
          <w:bottom w:val="single" w:sz="4" w:space="1" w:color="auto"/>
          <w:right w:val="single" w:sz="4" w:space="4" w:color="auto"/>
        </w:pBdr>
      </w:pPr>
      <w:r w:rsidRPr="00E83EE5">
        <w:t>Authorised and published by the Victorian Government, 1 Treasury Place, Melbourne.</w:t>
      </w:r>
    </w:p>
    <w:p w14:paraId="42573B15" w14:textId="77777777" w:rsidR="000A5AE2" w:rsidRPr="00E83EE5" w:rsidRDefault="000A5AE2" w:rsidP="000A5AE2">
      <w:pPr>
        <w:pStyle w:val="Body"/>
        <w:pBdr>
          <w:top w:val="single" w:sz="4" w:space="1" w:color="auto"/>
          <w:left w:val="single" w:sz="4" w:space="4" w:color="auto"/>
          <w:bottom w:val="single" w:sz="4" w:space="1" w:color="auto"/>
          <w:right w:val="single" w:sz="4" w:space="4" w:color="auto"/>
        </w:pBdr>
      </w:pPr>
      <w:r w:rsidRPr="182A1F62">
        <w:t xml:space="preserve">© State of Victoria, Department of Families, Fairness and </w:t>
      </w:r>
      <w:r w:rsidRPr="005A7D43">
        <w:t xml:space="preserve">Housing, </w:t>
      </w:r>
      <w:r>
        <w:t>July</w:t>
      </w:r>
      <w:r w:rsidRPr="005A7D43">
        <w:t xml:space="preserve"> 2026.</w:t>
      </w:r>
    </w:p>
    <w:p w14:paraId="278277B0" w14:textId="3048759F" w:rsidR="000A5AE2" w:rsidRPr="00E83EE5" w:rsidRDefault="000A5AE2" w:rsidP="000A5AE2">
      <w:pPr>
        <w:pStyle w:val="Body"/>
        <w:pBdr>
          <w:top w:val="single" w:sz="4" w:space="1" w:color="auto"/>
          <w:left w:val="single" w:sz="4" w:space="4" w:color="auto"/>
          <w:bottom w:val="single" w:sz="4" w:space="1" w:color="auto"/>
          <w:right w:val="single" w:sz="4" w:space="4" w:color="auto"/>
        </w:pBdr>
      </w:pPr>
      <w:r w:rsidRPr="0066628F">
        <w:t>ISBN: 978-1-76171-2</w:t>
      </w:r>
      <w:r w:rsidR="00A0243E">
        <w:t>11</w:t>
      </w:r>
      <w:r w:rsidRPr="0066628F">
        <w:t>-</w:t>
      </w:r>
      <w:r w:rsidR="00A0243E">
        <w:t>1</w:t>
      </w:r>
      <w:r w:rsidRPr="0066628F">
        <w:t xml:space="preserve"> </w:t>
      </w:r>
      <w:r w:rsidRPr="0066628F">
        <w:rPr>
          <w:rFonts w:cs="Arial"/>
          <w:color w:val="000000" w:themeColor="text1"/>
        </w:rPr>
        <w:t>(pdf/online/MS word</w:t>
      </w:r>
      <w:r w:rsidRPr="005A7D43">
        <w:rPr>
          <w:rFonts w:cs="Arial"/>
          <w:color w:val="000000" w:themeColor="text1"/>
        </w:rPr>
        <w:t>)</w:t>
      </w:r>
    </w:p>
    <w:p w14:paraId="5336535C" w14:textId="04904DA6" w:rsidR="000A5AE2" w:rsidRPr="0066628F" w:rsidRDefault="000A5AE2" w:rsidP="000A5AE2">
      <w:pPr>
        <w:pStyle w:val="Body"/>
        <w:pBdr>
          <w:top w:val="single" w:sz="4" w:space="1" w:color="auto"/>
          <w:left w:val="single" w:sz="4" w:space="4" w:color="auto"/>
          <w:bottom w:val="single" w:sz="4" w:space="1" w:color="auto"/>
          <w:right w:val="single" w:sz="4" w:space="4" w:color="auto"/>
        </w:pBdr>
        <w:rPr>
          <w:szCs w:val="21"/>
        </w:rPr>
      </w:pPr>
      <w:r w:rsidRPr="0066628F">
        <w:rPr>
          <w:szCs w:val="21"/>
        </w:rPr>
        <w:t xml:space="preserve">Available on the </w:t>
      </w:r>
      <w:hyperlink r:id="rId16" w:history="1">
        <w:r w:rsidR="006752A7">
          <w:rPr>
            <w:rStyle w:val="Hyperlink"/>
            <w:szCs w:val="21"/>
          </w:rPr>
          <w:t>Tenancy management operational guidelines</w:t>
        </w:r>
      </w:hyperlink>
      <w:r w:rsidR="006752A7">
        <w:rPr>
          <w:szCs w:val="21"/>
        </w:rPr>
        <w:t xml:space="preserve"> </w:t>
      </w:r>
      <w:r w:rsidR="00E13814">
        <w:rPr>
          <w:szCs w:val="21"/>
        </w:rPr>
        <w:t xml:space="preserve">website </w:t>
      </w:r>
      <w:r w:rsidR="00544DE0" w:rsidRPr="00544DE0">
        <w:rPr>
          <w:szCs w:val="21"/>
        </w:rPr>
        <w:t>https://providers.dffh.vic.gov.au/tenancy-management-operational-guidelines</w:t>
      </w:r>
      <w:r w:rsidR="00544DE0">
        <w:rPr>
          <w:szCs w:val="21"/>
        </w:rPr>
        <w:t xml:space="preserve"> </w:t>
      </w:r>
    </w:p>
    <w:p w14:paraId="6628C1A4" w14:textId="77777777" w:rsidR="000A5AE2" w:rsidRPr="0008204A" w:rsidRDefault="000A5AE2" w:rsidP="000A5AE2">
      <w:pPr>
        <w:pStyle w:val="Body"/>
      </w:pPr>
      <w:r w:rsidRPr="0008204A">
        <w:br w:type="page"/>
      </w:r>
    </w:p>
    <w:p w14:paraId="17EA8F41" w14:textId="77CFADE9" w:rsidR="00595C2A" w:rsidRPr="00B57329" w:rsidRDefault="00595C2A" w:rsidP="003C24C7">
      <w:pPr>
        <w:pStyle w:val="TOCheadingreport"/>
        <w:numPr>
          <w:ilvl w:val="0"/>
          <w:numId w:val="10"/>
        </w:numPr>
      </w:pPr>
      <w:r w:rsidRPr="00B57329">
        <w:lastRenderedPageBreak/>
        <w:t>Contents</w:t>
      </w:r>
    </w:p>
    <w:p w14:paraId="7BDE9EAB" w14:textId="2DED0B5F" w:rsidR="00A56878" w:rsidRDefault="00595C2A">
      <w:pPr>
        <w:pStyle w:val="TOC1"/>
        <w:tabs>
          <w:tab w:val="left" w:pos="567"/>
        </w:tabs>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7875196" w:history="1">
        <w:r w:rsidR="00A56878" w:rsidRPr="00022724">
          <w:rPr>
            <w:rStyle w:val="Hyperlink"/>
          </w:rPr>
          <w:t>2.</w:t>
        </w:r>
        <w:r w:rsidR="00A56878">
          <w:rPr>
            <w:rFonts w:asciiTheme="minorHAnsi" w:eastAsiaTheme="minorEastAsia" w:hAnsiTheme="minorHAnsi" w:cstheme="minorBidi"/>
            <w:b w:val="0"/>
            <w:kern w:val="2"/>
            <w:sz w:val="24"/>
            <w:szCs w:val="24"/>
            <w:lang w:eastAsia="en-AU"/>
            <w14:ligatures w14:val="standardContextual"/>
          </w:rPr>
          <w:tab/>
        </w:r>
        <w:r w:rsidR="00A56878" w:rsidRPr="00022724">
          <w:rPr>
            <w:rStyle w:val="Hyperlink"/>
          </w:rPr>
          <w:t>Revision history</w:t>
        </w:r>
        <w:r w:rsidR="00A56878">
          <w:rPr>
            <w:webHidden/>
          </w:rPr>
          <w:tab/>
        </w:r>
        <w:r w:rsidR="00A56878">
          <w:rPr>
            <w:webHidden/>
          </w:rPr>
          <w:fldChar w:fldCharType="begin"/>
        </w:r>
        <w:r w:rsidR="00A56878">
          <w:rPr>
            <w:webHidden/>
          </w:rPr>
          <w:instrText xml:space="preserve"> PAGEREF _Toc237875196 \h </w:instrText>
        </w:r>
        <w:r w:rsidR="00A56878">
          <w:rPr>
            <w:webHidden/>
          </w:rPr>
        </w:r>
        <w:r w:rsidR="00A56878">
          <w:rPr>
            <w:webHidden/>
          </w:rPr>
          <w:fldChar w:fldCharType="separate"/>
        </w:r>
        <w:r w:rsidR="00A56878">
          <w:rPr>
            <w:webHidden/>
          </w:rPr>
          <w:t>5</w:t>
        </w:r>
        <w:r w:rsidR="00A56878">
          <w:rPr>
            <w:webHidden/>
          </w:rPr>
          <w:fldChar w:fldCharType="end"/>
        </w:r>
      </w:hyperlink>
    </w:p>
    <w:p w14:paraId="2679F338" w14:textId="3A671DED"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197" w:history="1">
        <w:r w:rsidRPr="00022724">
          <w:rPr>
            <w:rStyle w:val="Hyperlink"/>
          </w:rPr>
          <w:t>3.</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Overview</w:t>
        </w:r>
        <w:r>
          <w:rPr>
            <w:webHidden/>
          </w:rPr>
          <w:tab/>
        </w:r>
        <w:r>
          <w:rPr>
            <w:webHidden/>
          </w:rPr>
          <w:fldChar w:fldCharType="begin"/>
        </w:r>
        <w:r>
          <w:rPr>
            <w:webHidden/>
          </w:rPr>
          <w:instrText xml:space="preserve"> PAGEREF _Toc237875197 \h </w:instrText>
        </w:r>
        <w:r>
          <w:rPr>
            <w:webHidden/>
          </w:rPr>
        </w:r>
        <w:r>
          <w:rPr>
            <w:webHidden/>
          </w:rPr>
          <w:fldChar w:fldCharType="separate"/>
        </w:r>
        <w:r>
          <w:rPr>
            <w:webHidden/>
          </w:rPr>
          <w:t>6</w:t>
        </w:r>
        <w:r>
          <w:rPr>
            <w:webHidden/>
          </w:rPr>
          <w:fldChar w:fldCharType="end"/>
        </w:r>
      </w:hyperlink>
    </w:p>
    <w:p w14:paraId="2F7470CE" w14:textId="4600ED1A"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198" w:history="1">
        <w:r w:rsidRPr="00022724">
          <w:rPr>
            <w:rStyle w:val="Hyperlink"/>
          </w:rPr>
          <w:t>4.</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Occupational Health and Safety</w:t>
        </w:r>
        <w:r>
          <w:rPr>
            <w:webHidden/>
          </w:rPr>
          <w:tab/>
        </w:r>
        <w:r>
          <w:rPr>
            <w:webHidden/>
          </w:rPr>
          <w:fldChar w:fldCharType="begin"/>
        </w:r>
        <w:r>
          <w:rPr>
            <w:webHidden/>
          </w:rPr>
          <w:instrText xml:space="preserve"> PAGEREF _Toc237875198 \h </w:instrText>
        </w:r>
        <w:r>
          <w:rPr>
            <w:webHidden/>
          </w:rPr>
        </w:r>
        <w:r>
          <w:rPr>
            <w:webHidden/>
          </w:rPr>
          <w:fldChar w:fldCharType="separate"/>
        </w:r>
        <w:r>
          <w:rPr>
            <w:webHidden/>
          </w:rPr>
          <w:t>6</w:t>
        </w:r>
        <w:r>
          <w:rPr>
            <w:webHidden/>
          </w:rPr>
          <w:fldChar w:fldCharType="end"/>
        </w:r>
      </w:hyperlink>
    </w:p>
    <w:p w14:paraId="211850ED" w14:textId="67E65B69"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199" w:history="1">
        <w:r w:rsidRPr="00022724">
          <w:rPr>
            <w:rStyle w:val="Hyperlink"/>
          </w:rPr>
          <w:t>4.1.</w:t>
        </w:r>
        <w:r>
          <w:rPr>
            <w:rFonts w:asciiTheme="minorHAnsi" w:eastAsiaTheme="minorEastAsia" w:hAnsiTheme="minorHAnsi" w:cstheme="minorBidi"/>
            <w:kern w:val="2"/>
            <w:sz w:val="24"/>
            <w:szCs w:val="24"/>
            <w:lang w:eastAsia="en-AU"/>
            <w14:ligatures w14:val="standardContextual"/>
          </w:rPr>
          <w:tab/>
        </w:r>
        <w:r w:rsidRPr="00022724">
          <w:rPr>
            <w:rStyle w:val="Hyperlink"/>
          </w:rPr>
          <w:t>Mandatory incident reporting and support</w:t>
        </w:r>
        <w:r>
          <w:rPr>
            <w:webHidden/>
          </w:rPr>
          <w:tab/>
        </w:r>
        <w:r>
          <w:rPr>
            <w:webHidden/>
          </w:rPr>
          <w:fldChar w:fldCharType="begin"/>
        </w:r>
        <w:r>
          <w:rPr>
            <w:webHidden/>
          </w:rPr>
          <w:instrText xml:space="preserve"> PAGEREF _Toc237875199 \h </w:instrText>
        </w:r>
        <w:r>
          <w:rPr>
            <w:webHidden/>
          </w:rPr>
        </w:r>
        <w:r>
          <w:rPr>
            <w:webHidden/>
          </w:rPr>
          <w:fldChar w:fldCharType="separate"/>
        </w:r>
        <w:r>
          <w:rPr>
            <w:webHidden/>
          </w:rPr>
          <w:t>7</w:t>
        </w:r>
        <w:r>
          <w:rPr>
            <w:webHidden/>
          </w:rPr>
          <w:fldChar w:fldCharType="end"/>
        </w:r>
      </w:hyperlink>
    </w:p>
    <w:p w14:paraId="3CE54F84" w14:textId="3F2C0D49"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00" w:history="1">
        <w:r w:rsidRPr="00022724">
          <w:rPr>
            <w:rStyle w:val="Hyperlink"/>
          </w:rPr>
          <w:t>5.</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Lawful entry</w:t>
        </w:r>
        <w:r>
          <w:rPr>
            <w:webHidden/>
          </w:rPr>
          <w:tab/>
        </w:r>
        <w:r>
          <w:rPr>
            <w:webHidden/>
          </w:rPr>
          <w:fldChar w:fldCharType="begin"/>
        </w:r>
        <w:r>
          <w:rPr>
            <w:webHidden/>
          </w:rPr>
          <w:instrText xml:space="preserve"> PAGEREF _Toc237875200 \h </w:instrText>
        </w:r>
        <w:r>
          <w:rPr>
            <w:webHidden/>
          </w:rPr>
        </w:r>
        <w:r>
          <w:rPr>
            <w:webHidden/>
          </w:rPr>
          <w:fldChar w:fldCharType="separate"/>
        </w:r>
        <w:r>
          <w:rPr>
            <w:webHidden/>
          </w:rPr>
          <w:t>8</w:t>
        </w:r>
        <w:r>
          <w:rPr>
            <w:webHidden/>
          </w:rPr>
          <w:fldChar w:fldCharType="end"/>
        </w:r>
      </w:hyperlink>
    </w:p>
    <w:p w14:paraId="4428565E" w14:textId="4BAE0052"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01" w:history="1">
        <w:r w:rsidRPr="00022724">
          <w:rPr>
            <w:rStyle w:val="Hyperlink"/>
          </w:rPr>
          <w:t>5.1.</w:t>
        </w:r>
        <w:r>
          <w:rPr>
            <w:rFonts w:asciiTheme="minorHAnsi" w:eastAsiaTheme="minorEastAsia" w:hAnsiTheme="minorHAnsi" w:cstheme="minorBidi"/>
            <w:kern w:val="2"/>
            <w:sz w:val="24"/>
            <w:szCs w:val="24"/>
            <w:lang w:eastAsia="en-AU"/>
            <w14:ligatures w14:val="standardContextual"/>
          </w:rPr>
          <w:tab/>
        </w:r>
        <w:r w:rsidRPr="00022724">
          <w:rPr>
            <w:rStyle w:val="Hyperlink"/>
          </w:rPr>
          <w:t>Lawful entry methods</w:t>
        </w:r>
        <w:r>
          <w:rPr>
            <w:webHidden/>
          </w:rPr>
          <w:tab/>
        </w:r>
        <w:r>
          <w:rPr>
            <w:webHidden/>
          </w:rPr>
          <w:fldChar w:fldCharType="begin"/>
        </w:r>
        <w:r>
          <w:rPr>
            <w:webHidden/>
          </w:rPr>
          <w:instrText xml:space="preserve"> PAGEREF _Toc237875201 \h </w:instrText>
        </w:r>
        <w:r>
          <w:rPr>
            <w:webHidden/>
          </w:rPr>
        </w:r>
        <w:r>
          <w:rPr>
            <w:webHidden/>
          </w:rPr>
          <w:fldChar w:fldCharType="separate"/>
        </w:r>
        <w:r>
          <w:rPr>
            <w:webHidden/>
          </w:rPr>
          <w:t>8</w:t>
        </w:r>
        <w:r>
          <w:rPr>
            <w:webHidden/>
          </w:rPr>
          <w:fldChar w:fldCharType="end"/>
        </w:r>
      </w:hyperlink>
    </w:p>
    <w:p w14:paraId="5A861EB3" w14:textId="0EF73619"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02" w:history="1">
        <w:r w:rsidRPr="00022724">
          <w:rPr>
            <w:rStyle w:val="Hyperlink"/>
            <w:lang w:eastAsia="en-GB"/>
          </w:rPr>
          <w:t>5.2.</w:t>
        </w:r>
        <w:r>
          <w:rPr>
            <w:rFonts w:asciiTheme="minorHAnsi" w:eastAsiaTheme="minorEastAsia" w:hAnsiTheme="minorHAnsi" w:cstheme="minorBidi"/>
            <w:kern w:val="2"/>
            <w:sz w:val="24"/>
            <w:szCs w:val="24"/>
            <w:lang w:eastAsia="en-AU"/>
            <w14:ligatures w14:val="standardContextual"/>
          </w:rPr>
          <w:tab/>
        </w:r>
        <w:r w:rsidRPr="00022724">
          <w:rPr>
            <w:rStyle w:val="Hyperlink"/>
            <w:lang w:eastAsia="en-GB"/>
          </w:rPr>
          <w:t>With consent</w:t>
        </w:r>
        <w:r>
          <w:rPr>
            <w:webHidden/>
          </w:rPr>
          <w:tab/>
        </w:r>
        <w:r>
          <w:rPr>
            <w:webHidden/>
          </w:rPr>
          <w:fldChar w:fldCharType="begin"/>
        </w:r>
        <w:r>
          <w:rPr>
            <w:webHidden/>
          </w:rPr>
          <w:instrText xml:space="preserve"> PAGEREF _Toc237875202 \h </w:instrText>
        </w:r>
        <w:r>
          <w:rPr>
            <w:webHidden/>
          </w:rPr>
        </w:r>
        <w:r>
          <w:rPr>
            <w:webHidden/>
          </w:rPr>
          <w:fldChar w:fldCharType="separate"/>
        </w:r>
        <w:r>
          <w:rPr>
            <w:webHidden/>
          </w:rPr>
          <w:t>8</w:t>
        </w:r>
        <w:r>
          <w:rPr>
            <w:webHidden/>
          </w:rPr>
          <w:fldChar w:fldCharType="end"/>
        </w:r>
      </w:hyperlink>
    </w:p>
    <w:p w14:paraId="6654AEF6" w14:textId="6C782135"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03" w:history="1">
        <w:r w:rsidRPr="00022724">
          <w:rPr>
            <w:rStyle w:val="Hyperlink"/>
          </w:rPr>
          <w:t>5.3.</w:t>
        </w:r>
        <w:r>
          <w:rPr>
            <w:rFonts w:asciiTheme="minorHAnsi" w:eastAsiaTheme="minorEastAsia" w:hAnsiTheme="minorHAnsi" w:cstheme="minorBidi"/>
            <w:kern w:val="2"/>
            <w:sz w:val="24"/>
            <w:szCs w:val="24"/>
            <w:lang w:eastAsia="en-AU"/>
            <w14:ligatures w14:val="standardContextual"/>
          </w:rPr>
          <w:tab/>
        </w:r>
        <w:r w:rsidRPr="00022724">
          <w:rPr>
            <w:rStyle w:val="Hyperlink"/>
          </w:rPr>
          <w:t>Without consent</w:t>
        </w:r>
        <w:r>
          <w:rPr>
            <w:webHidden/>
          </w:rPr>
          <w:tab/>
        </w:r>
        <w:r>
          <w:rPr>
            <w:webHidden/>
          </w:rPr>
          <w:fldChar w:fldCharType="begin"/>
        </w:r>
        <w:r>
          <w:rPr>
            <w:webHidden/>
          </w:rPr>
          <w:instrText xml:space="preserve"> PAGEREF _Toc237875203 \h </w:instrText>
        </w:r>
        <w:r>
          <w:rPr>
            <w:webHidden/>
          </w:rPr>
        </w:r>
        <w:r>
          <w:rPr>
            <w:webHidden/>
          </w:rPr>
          <w:fldChar w:fldCharType="separate"/>
        </w:r>
        <w:r>
          <w:rPr>
            <w:webHidden/>
          </w:rPr>
          <w:t>9</w:t>
        </w:r>
        <w:r>
          <w:rPr>
            <w:webHidden/>
          </w:rPr>
          <w:fldChar w:fldCharType="end"/>
        </w:r>
      </w:hyperlink>
    </w:p>
    <w:p w14:paraId="59C90FD2" w14:textId="04DEAAE5"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04" w:history="1">
        <w:r w:rsidRPr="00022724">
          <w:rPr>
            <w:rStyle w:val="Hyperlink"/>
            <w:rFonts w:eastAsia="Times"/>
          </w:rPr>
          <w:t>5.4.</w:t>
        </w:r>
        <w:r>
          <w:rPr>
            <w:rFonts w:asciiTheme="minorHAnsi" w:eastAsiaTheme="minorEastAsia" w:hAnsiTheme="minorHAnsi" w:cstheme="minorBidi"/>
            <w:kern w:val="2"/>
            <w:sz w:val="24"/>
            <w:szCs w:val="24"/>
            <w:lang w:eastAsia="en-AU"/>
            <w14:ligatures w14:val="standardContextual"/>
          </w:rPr>
          <w:tab/>
        </w:r>
        <w:r w:rsidRPr="00022724">
          <w:rPr>
            <w:rStyle w:val="Hyperlink"/>
            <w:rFonts w:eastAsia="Times"/>
          </w:rPr>
          <w:t>Manner of entry</w:t>
        </w:r>
        <w:r>
          <w:rPr>
            <w:webHidden/>
          </w:rPr>
          <w:tab/>
        </w:r>
        <w:r>
          <w:rPr>
            <w:webHidden/>
          </w:rPr>
          <w:fldChar w:fldCharType="begin"/>
        </w:r>
        <w:r>
          <w:rPr>
            <w:webHidden/>
          </w:rPr>
          <w:instrText xml:space="preserve"> PAGEREF _Toc237875204 \h </w:instrText>
        </w:r>
        <w:r>
          <w:rPr>
            <w:webHidden/>
          </w:rPr>
        </w:r>
        <w:r>
          <w:rPr>
            <w:webHidden/>
          </w:rPr>
          <w:fldChar w:fldCharType="separate"/>
        </w:r>
        <w:r>
          <w:rPr>
            <w:webHidden/>
          </w:rPr>
          <w:t>9</w:t>
        </w:r>
        <w:r>
          <w:rPr>
            <w:webHidden/>
          </w:rPr>
          <w:fldChar w:fldCharType="end"/>
        </w:r>
      </w:hyperlink>
    </w:p>
    <w:p w14:paraId="1170E02E" w14:textId="03E02C03"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05" w:history="1">
        <w:r w:rsidRPr="00022724">
          <w:rPr>
            <w:rStyle w:val="Hyperlink"/>
          </w:rPr>
          <w:t>5.5.</w:t>
        </w:r>
        <w:r>
          <w:rPr>
            <w:rFonts w:asciiTheme="minorHAnsi" w:eastAsiaTheme="minorEastAsia" w:hAnsiTheme="minorHAnsi" w:cstheme="minorBidi"/>
            <w:kern w:val="2"/>
            <w:sz w:val="24"/>
            <w:szCs w:val="24"/>
            <w:lang w:eastAsia="en-AU"/>
            <w14:ligatures w14:val="standardContextual"/>
          </w:rPr>
          <w:tab/>
        </w:r>
        <w:r w:rsidRPr="00022724">
          <w:rPr>
            <w:rStyle w:val="Hyperlink"/>
          </w:rPr>
          <w:t>Behaviours of concern</w:t>
        </w:r>
        <w:r>
          <w:rPr>
            <w:webHidden/>
          </w:rPr>
          <w:tab/>
        </w:r>
        <w:r>
          <w:rPr>
            <w:webHidden/>
          </w:rPr>
          <w:fldChar w:fldCharType="begin"/>
        </w:r>
        <w:r>
          <w:rPr>
            <w:webHidden/>
          </w:rPr>
          <w:instrText xml:space="preserve"> PAGEREF _Toc237875205 \h </w:instrText>
        </w:r>
        <w:r>
          <w:rPr>
            <w:webHidden/>
          </w:rPr>
        </w:r>
        <w:r>
          <w:rPr>
            <w:webHidden/>
          </w:rPr>
          <w:fldChar w:fldCharType="separate"/>
        </w:r>
        <w:r>
          <w:rPr>
            <w:webHidden/>
          </w:rPr>
          <w:t>10</w:t>
        </w:r>
        <w:r>
          <w:rPr>
            <w:webHidden/>
          </w:rPr>
          <w:fldChar w:fldCharType="end"/>
        </w:r>
      </w:hyperlink>
    </w:p>
    <w:p w14:paraId="325505FA" w14:textId="3F7C83D6"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06" w:history="1">
        <w:r w:rsidRPr="00022724">
          <w:rPr>
            <w:rStyle w:val="Hyperlink"/>
          </w:rPr>
          <w:t>6.</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Key drivers for home visits</w:t>
        </w:r>
        <w:r>
          <w:rPr>
            <w:webHidden/>
          </w:rPr>
          <w:tab/>
        </w:r>
        <w:r>
          <w:rPr>
            <w:webHidden/>
          </w:rPr>
          <w:fldChar w:fldCharType="begin"/>
        </w:r>
        <w:r>
          <w:rPr>
            <w:webHidden/>
          </w:rPr>
          <w:instrText xml:space="preserve"> PAGEREF _Toc237875206 \h </w:instrText>
        </w:r>
        <w:r>
          <w:rPr>
            <w:webHidden/>
          </w:rPr>
        </w:r>
        <w:r>
          <w:rPr>
            <w:webHidden/>
          </w:rPr>
          <w:fldChar w:fldCharType="separate"/>
        </w:r>
        <w:r>
          <w:rPr>
            <w:webHidden/>
          </w:rPr>
          <w:t>10</w:t>
        </w:r>
        <w:r>
          <w:rPr>
            <w:webHidden/>
          </w:rPr>
          <w:fldChar w:fldCharType="end"/>
        </w:r>
      </w:hyperlink>
    </w:p>
    <w:p w14:paraId="02D30351" w14:textId="24D3C234"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07" w:history="1">
        <w:r w:rsidRPr="00022724">
          <w:rPr>
            <w:rStyle w:val="Hyperlink"/>
          </w:rPr>
          <w:t>7.</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Types of home visits</w:t>
        </w:r>
        <w:r>
          <w:rPr>
            <w:webHidden/>
          </w:rPr>
          <w:tab/>
        </w:r>
        <w:r>
          <w:rPr>
            <w:webHidden/>
          </w:rPr>
          <w:fldChar w:fldCharType="begin"/>
        </w:r>
        <w:r>
          <w:rPr>
            <w:webHidden/>
          </w:rPr>
          <w:instrText xml:space="preserve"> PAGEREF _Toc237875207 \h </w:instrText>
        </w:r>
        <w:r>
          <w:rPr>
            <w:webHidden/>
          </w:rPr>
        </w:r>
        <w:r>
          <w:rPr>
            <w:webHidden/>
          </w:rPr>
          <w:fldChar w:fldCharType="separate"/>
        </w:r>
        <w:r>
          <w:rPr>
            <w:webHidden/>
          </w:rPr>
          <w:t>10</w:t>
        </w:r>
        <w:r>
          <w:rPr>
            <w:webHidden/>
          </w:rPr>
          <w:fldChar w:fldCharType="end"/>
        </w:r>
      </w:hyperlink>
    </w:p>
    <w:p w14:paraId="7432F671" w14:textId="7DF9DA92"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08" w:history="1">
        <w:r w:rsidRPr="00022724">
          <w:rPr>
            <w:rStyle w:val="Hyperlink"/>
          </w:rPr>
          <w:t>7.1.</w:t>
        </w:r>
        <w:r>
          <w:rPr>
            <w:rFonts w:asciiTheme="minorHAnsi" w:eastAsiaTheme="minorEastAsia" w:hAnsiTheme="minorHAnsi" w:cstheme="minorBidi"/>
            <w:kern w:val="2"/>
            <w:sz w:val="24"/>
            <w:szCs w:val="24"/>
            <w:lang w:eastAsia="en-AU"/>
            <w14:ligatures w14:val="standardContextual"/>
          </w:rPr>
          <w:tab/>
        </w:r>
        <w:r w:rsidRPr="00022724">
          <w:rPr>
            <w:rStyle w:val="Hyperlink"/>
          </w:rPr>
          <w:t>Initial home visit</w:t>
        </w:r>
        <w:r>
          <w:rPr>
            <w:webHidden/>
          </w:rPr>
          <w:tab/>
        </w:r>
        <w:r>
          <w:rPr>
            <w:webHidden/>
          </w:rPr>
          <w:fldChar w:fldCharType="begin"/>
        </w:r>
        <w:r>
          <w:rPr>
            <w:webHidden/>
          </w:rPr>
          <w:instrText xml:space="preserve"> PAGEREF _Toc237875208 \h </w:instrText>
        </w:r>
        <w:r>
          <w:rPr>
            <w:webHidden/>
          </w:rPr>
        </w:r>
        <w:r>
          <w:rPr>
            <w:webHidden/>
          </w:rPr>
          <w:fldChar w:fldCharType="separate"/>
        </w:r>
        <w:r>
          <w:rPr>
            <w:webHidden/>
          </w:rPr>
          <w:t>11</w:t>
        </w:r>
        <w:r>
          <w:rPr>
            <w:webHidden/>
          </w:rPr>
          <w:fldChar w:fldCharType="end"/>
        </w:r>
      </w:hyperlink>
    </w:p>
    <w:p w14:paraId="622539D9" w14:textId="29967FA7"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09" w:history="1">
        <w:r w:rsidRPr="00022724">
          <w:rPr>
            <w:rStyle w:val="Hyperlink"/>
          </w:rPr>
          <w:t>7.2.</w:t>
        </w:r>
        <w:r>
          <w:rPr>
            <w:rFonts w:asciiTheme="minorHAnsi" w:eastAsiaTheme="minorEastAsia" w:hAnsiTheme="minorHAnsi" w:cstheme="minorBidi"/>
            <w:kern w:val="2"/>
            <w:sz w:val="24"/>
            <w:szCs w:val="24"/>
            <w:lang w:eastAsia="en-AU"/>
            <w14:ligatures w14:val="standardContextual"/>
          </w:rPr>
          <w:tab/>
        </w:r>
        <w:r w:rsidRPr="00022724">
          <w:rPr>
            <w:rStyle w:val="Hyperlink"/>
          </w:rPr>
          <w:t>Renter participation home visit</w:t>
        </w:r>
        <w:r>
          <w:rPr>
            <w:webHidden/>
          </w:rPr>
          <w:tab/>
        </w:r>
        <w:r>
          <w:rPr>
            <w:webHidden/>
          </w:rPr>
          <w:fldChar w:fldCharType="begin"/>
        </w:r>
        <w:r>
          <w:rPr>
            <w:webHidden/>
          </w:rPr>
          <w:instrText xml:space="preserve"> PAGEREF _Toc237875209 \h </w:instrText>
        </w:r>
        <w:r>
          <w:rPr>
            <w:webHidden/>
          </w:rPr>
        </w:r>
        <w:r>
          <w:rPr>
            <w:webHidden/>
          </w:rPr>
          <w:fldChar w:fldCharType="separate"/>
        </w:r>
        <w:r>
          <w:rPr>
            <w:webHidden/>
          </w:rPr>
          <w:t>11</w:t>
        </w:r>
        <w:r>
          <w:rPr>
            <w:webHidden/>
          </w:rPr>
          <w:fldChar w:fldCharType="end"/>
        </w:r>
      </w:hyperlink>
    </w:p>
    <w:p w14:paraId="492920DC" w14:textId="16411B41"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10" w:history="1">
        <w:r w:rsidRPr="00022724">
          <w:rPr>
            <w:rStyle w:val="Hyperlink"/>
          </w:rPr>
          <w:t>7.3.</w:t>
        </w:r>
        <w:r>
          <w:rPr>
            <w:rFonts w:asciiTheme="minorHAnsi" w:eastAsiaTheme="minorEastAsia" w:hAnsiTheme="minorHAnsi" w:cstheme="minorBidi"/>
            <w:kern w:val="2"/>
            <w:sz w:val="24"/>
            <w:szCs w:val="24"/>
            <w:lang w:eastAsia="en-AU"/>
            <w14:ligatures w14:val="standardContextual"/>
          </w:rPr>
          <w:tab/>
        </w:r>
        <w:r w:rsidRPr="00022724">
          <w:rPr>
            <w:rStyle w:val="Hyperlink"/>
          </w:rPr>
          <w:t>Event driven home visit</w:t>
        </w:r>
        <w:r>
          <w:rPr>
            <w:webHidden/>
          </w:rPr>
          <w:tab/>
        </w:r>
        <w:r>
          <w:rPr>
            <w:webHidden/>
          </w:rPr>
          <w:fldChar w:fldCharType="begin"/>
        </w:r>
        <w:r>
          <w:rPr>
            <w:webHidden/>
          </w:rPr>
          <w:instrText xml:space="preserve"> PAGEREF _Toc237875210 \h </w:instrText>
        </w:r>
        <w:r>
          <w:rPr>
            <w:webHidden/>
          </w:rPr>
        </w:r>
        <w:r>
          <w:rPr>
            <w:webHidden/>
          </w:rPr>
          <w:fldChar w:fldCharType="separate"/>
        </w:r>
        <w:r>
          <w:rPr>
            <w:webHidden/>
          </w:rPr>
          <w:t>11</w:t>
        </w:r>
        <w:r>
          <w:rPr>
            <w:webHidden/>
          </w:rPr>
          <w:fldChar w:fldCharType="end"/>
        </w:r>
      </w:hyperlink>
    </w:p>
    <w:p w14:paraId="49DE6865" w14:textId="75D6C65A"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11" w:history="1">
        <w:r w:rsidRPr="00022724">
          <w:rPr>
            <w:rStyle w:val="Hyperlink"/>
          </w:rPr>
          <w:t>7.4.</w:t>
        </w:r>
        <w:r>
          <w:rPr>
            <w:rFonts w:asciiTheme="minorHAnsi" w:eastAsiaTheme="minorEastAsia" w:hAnsiTheme="minorHAnsi" w:cstheme="minorBidi"/>
            <w:kern w:val="2"/>
            <w:sz w:val="24"/>
            <w:szCs w:val="24"/>
            <w:lang w:eastAsia="en-AU"/>
            <w14:ligatures w14:val="standardContextual"/>
          </w:rPr>
          <w:tab/>
        </w:r>
        <w:r w:rsidRPr="00022724">
          <w:rPr>
            <w:rStyle w:val="Hyperlink"/>
          </w:rPr>
          <w:t>Periodic home visit</w:t>
        </w:r>
        <w:r>
          <w:rPr>
            <w:webHidden/>
          </w:rPr>
          <w:tab/>
        </w:r>
        <w:r>
          <w:rPr>
            <w:webHidden/>
          </w:rPr>
          <w:fldChar w:fldCharType="begin"/>
        </w:r>
        <w:r>
          <w:rPr>
            <w:webHidden/>
          </w:rPr>
          <w:instrText xml:space="preserve"> PAGEREF _Toc237875211 \h </w:instrText>
        </w:r>
        <w:r>
          <w:rPr>
            <w:webHidden/>
          </w:rPr>
        </w:r>
        <w:r>
          <w:rPr>
            <w:webHidden/>
          </w:rPr>
          <w:fldChar w:fldCharType="separate"/>
        </w:r>
        <w:r>
          <w:rPr>
            <w:webHidden/>
          </w:rPr>
          <w:t>12</w:t>
        </w:r>
        <w:r>
          <w:rPr>
            <w:webHidden/>
          </w:rPr>
          <w:fldChar w:fldCharType="end"/>
        </w:r>
      </w:hyperlink>
    </w:p>
    <w:p w14:paraId="7457C7AD" w14:textId="3192D07A"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12" w:history="1">
        <w:r w:rsidRPr="00022724">
          <w:rPr>
            <w:rStyle w:val="Hyperlink"/>
          </w:rPr>
          <w:t>7.5.</w:t>
        </w:r>
        <w:r>
          <w:rPr>
            <w:rFonts w:asciiTheme="minorHAnsi" w:eastAsiaTheme="minorEastAsia" w:hAnsiTheme="minorHAnsi" w:cstheme="minorBidi"/>
            <w:kern w:val="2"/>
            <w:sz w:val="24"/>
            <w:szCs w:val="24"/>
            <w:lang w:eastAsia="en-AU"/>
            <w14:ligatures w14:val="standardContextual"/>
          </w:rPr>
          <w:tab/>
        </w:r>
        <w:r w:rsidRPr="00022724">
          <w:rPr>
            <w:rStyle w:val="Hyperlink"/>
          </w:rPr>
          <w:t>Home visits for the purpose of conducting a property assessment</w:t>
        </w:r>
        <w:r>
          <w:rPr>
            <w:webHidden/>
          </w:rPr>
          <w:tab/>
        </w:r>
        <w:r>
          <w:rPr>
            <w:webHidden/>
          </w:rPr>
          <w:fldChar w:fldCharType="begin"/>
        </w:r>
        <w:r>
          <w:rPr>
            <w:webHidden/>
          </w:rPr>
          <w:instrText xml:space="preserve"> PAGEREF _Toc237875212 \h </w:instrText>
        </w:r>
        <w:r>
          <w:rPr>
            <w:webHidden/>
          </w:rPr>
        </w:r>
        <w:r>
          <w:rPr>
            <w:webHidden/>
          </w:rPr>
          <w:fldChar w:fldCharType="separate"/>
        </w:r>
        <w:r>
          <w:rPr>
            <w:webHidden/>
          </w:rPr>
          <w:t>12</w:t>
        </w:r>
        <w:r>
          <w:rPr>
            <w:webHidden/>
          </w:rPr>
          <w:fldChar w:fldCharType="end"/>
        </w:r>
      </w:hyperlink>
    </w:p>
    <w:p w14:paraId="669421A5" w14:textId="1132E3E0"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13" w:history="1">
        <w:r w:rsidRPr="00022724">
          <w:rPr>
            <w:rStyle w:val="Hyperlink"/>
          </w:rPr>
          <w:t>8.</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The role of HiiP in home visit management</w:t>
        </w:r>
        <w:r>
          <w:rPr>
            <w:webHidden/>
          </w:rPr>
          <w:tab/>
        </w:r>
        <w:r>
          <w:rPr>
            <w:webHidden/>
          </w:rPr>
          <w:fldChar w:fldCharType="begin"/>
        </w:r>
        <w:r>
          <w:rPr>
            <w:webHidden/>
          </w:rPr>
          <w:instrText xml:space="preserve"> PAGEREF _Toc237875213 \h </w:instrText>
        </w:r>
        <w:r>
          <w:rPr>
            <w:webHidden/>
          </w:rPr>
        </w:r>
        <w:r>
          <w:rPr>
            <w:webHidden/>
          </w:rPr>
          <w:fldChar w:fldCharType="separate"/>
        </w:r>
        <w:r>
          <w:rPr>
            <w:webHidden/>
          </w:rPr>
          <w:t>12</w:t>
        </w:r>
        <w:r>
          <w:rPr>
            <w:webHidden/>
          </w:rPr>
          <w:fldChar w:fldCharType="end"/>
        </w:r>
      </w:hyperlink>
    </w:p>
    <w:p w14:paraId="5BDBA310" w14:textId="4A6E370C"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14" w:history="1">
        <w:r w:rsidRPr="00022724">
          <w:rPr>
            <w:rStyle w:val="Hyperlink"/>
          </w:rPr>
          <w:t>8.1.</w:t>
        </w:r>
        <w:r>
          <w:rPr>
            <w:rFonts w:asciiTheme="minorHAnsi" w:eastAsiaTheme="minorEastAsia" w:hAnsiTheme="minorHAnsi" w:cstheme="minorBidi"/>
            <w:kern w:val="2"/>
            <w:sz w:val="24"/>
            <w:szCs w:val="24"/>
            <w:lang w:eastAsia="en-AU"/>
            <w14:ligatures w14:val="standardContextual"/>
          </w:rPr>
          <w:tab/>
        </w:r>
        <w:r w:rsidRPr="00022724">
          <w:rPr>
            <w:rStyle w:val="Hyperlink"/>
          </w:rPr>
          <w:t>HiiP record management</w:t>
        </w:r>
        <w:r>
          <w:rPr>
            <w:webHidden/>
          </w:rPr>
          <w:tab/>
        </w:r>
        <w:r>
          <w:rPr>
            <w:webHidden/>
          </w:rPr>
          <w:fldChar w:fldCharType="begin"/>
        </w:r>
        <w:r>
          <w:rPr>
            <w:webHidden/>
          </w:rPr>
          <w:instrText xml:space="preserve"> PAGEREF _Toc237875214 \h </w:instrText>
        </w:r>
        <w:r>
          <w:rPr>
            <w:webHidden/>
          </w:rPr>
        </w:r>
        <w:r>
          <w:rPr>
            <w:webHidden/>
          </w:rPr>
          <w:fldChar w:fldCharType="separate"/>
        </w:r>
        <w:r>
          <w:rPr>
            <w:webHidden/>
          </w:rPr>
          <w:t>13</w:t>
        </w:r>
        <w:r>
          <w:rPr>
            <w:webHidden/>
          </w:rPr>
          <w:fldChar w:fldCharType="end"/>
        </w:r>
      </w:hyperlink>
    </w:p>
    <w:p w14:paraId="140B7AC7" w14:textId="726BA780"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15" w:history="1">
        <w:r w:rsidRPr="00022724">
          <w:rPr>
            <w:rStyle w:val="Hyperlink"/>
          </w:rPr>
          <w:t>9.</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Preparing and arranging a home visit</w:t>
        </w:r>
        <w:r>
          <w:rPr>
            <w:webHidden/>
          </w:rPr>
          <w:tab/>
        </w:r>
        <w:r>
          <w:rPr>
            <w:webHidden/>
          </w:rPr>
          <w:fldChar w:fldCharType="begin"/>
        </w:r>
        <w:r>
          <w:rPr>
            <w:webHidden/>
          </w:rPr>
          <w:instrText xml:space="preserve"> PAGEREF _Toc237875215 \h </w:instrText>
        </w:r>
        <w:r>
          <w:rPr>
            <w:webHidden/>
          </w:rPr>
        </w:r>
        <w:r>
          <w:rPr>
            <w:webHidden/>
          </w:rPr>
          <w:fldChar w:fldCharType="separate"/>
        </w:r>
        <w:r>
          <w:rPr>
            <w:webHidden/>
          </w:rPr>
          <w:t>13</w:t>
        </w:r>
        <w:r>
          <w:rPr>
            <w:webHidden/>
          </w:rPr>
          <w:fldChar w:fldCharType="end"/>
        </w:r>
      </w:hyperlink>
    </w:p>
    <w:p w14:paraId="1771CF3B" w14:textId="25A6154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16" w:history="1">
        <w:r w:rsidRPr="00022724">
          <w:rPr>
            <w:rStyle w:val="Hyperlink"/>
            <w:lang w:eastAsia="en-GB"/>
          </w:rPr>
          <w:t>9.1.</w:t>
        </w:r>
        <w:r>
          <w:rPr>
            <w:rFonts w:asciiTheme="minorHAnsi" w:eastAsiaTheme="minorEastAsia" w:hAnsiTheme="minorHAnsi" w:cstheme="minorBidi"/>
            <w:kern w:val="2"/>
            <w:sz w:val="24"/>
            <w:szCs w:val="24"/>
            <w:lang w:eastAsia="en-AU"/>
            <w14:ligatures w14:val="standardContextual"/>
          </w:rPr>
          <w:tab/>
        </w:r>
        <w:r w:rsidRPr="00022724">
          <w:rPr>
            <w:rStyle w:val="Hyperlink"/>
            <w:lang w:eastAsia="en-GB"/>
          </w:rPr>
          <w:t>Preparing for a home visit</w:t>
        </w:r>
        <w:r>
          <w:rPr>
            <w:webHidden/>
          </w:rPr>
          <w:tab/>
        </w:r>
        <w:r>
          <w:rPr>
            <w:webHidden/>
          </w:rPr>
          <w:fldChar w:fldCharType="begin"/>
        </w:r>
        <w:r>
          <w:rPr>
            <w:webHidden/>
          </w:rPr>
          <w:instrText xml:space="preserve"> PAGEREF _Toc237875216 \h </w:instrText>
        </w:r>
        <w:r>
          <w:rPr>
            <w:webHidden/>
          </w:rPr>
        </w:r>
        <w:r>
          <w:rPr>
            <w:webHidden/>
          </w:rPr>
          <w:fldChar w:fldCharType="separate"/>
        </w:r>
        <w:r>
          <w:rPr>
            <w:webHidden/>
          </w:rPr>
          <w:t>13</w:t>
        </w:r>
        <w:r>
          <w:rPr>
            <w:webHidden/>
          </w:rPr>
          <w:fldChar w:fldCharType="end"/>
        </w:r>
      </w:hyperlink>
    </w:p>
    <w:p w14:paraId="0427C0FC" w14:textId="69BB5011"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17" w:history="1">
        <w:r w:rsidRPr="00022724">
          <w:rPr>
            <w:rStyle w:val="Hyperlink"/>
          </w:rPr>
          <w:t>9.2.</w:t>
        </w:r>
        <w:r>
          <w:rPr>
            <w:rFonts w:asciiTheme="minorHAnsi" w:eastAsiaTheme="minorEastAsia" w:hAnsiTheme="minorHAnsi" w:cstheme="minorBidi"/>
            <w:kern w:val="2"/>
            <w:sz w:val="24"/>
            <w:szCs w:val="24"/>
            <w:lang w:eastAsia="en-AU"/>
            <w14:ligatures w14:val="standardContextual"/>
          </w:rPr>
          <w:tab/>
        </w:r>
        <w:r w:rsidRPr="00022724">
          <w:rPr>
            <w:rStyle w:val="Hyperlink"/>
          </w:rPr>
          <w:t>Worker safety assessment</w:t>
        </w:r>
        <w:r>
          <w:rPr>
            <w:webHidden/>
          </w:rPr>
          <w:tab/>
        </w:r>
        <w:r>
          <w:rPr>
            <w:webHidden/>
          </w:rPr>
          <w:fldChar w:fldCharType="begin"/>
        </w:r>
        <w:r>
          <w:rPr>
            <w:webHidden/>
          </w:rPr>
          <w:instrText xml:space="preserve"> PAGEREF _Toc237875217 \h </w:instrText>
        </w:r>
        <w:r>
          <w:rPr>
            <w:webHidden/>
          </w:rPr>
        </w:r>
        <w:r>
          <w:rPr>
            <w:webHidden/>
          </w:rPr>
          <w:fldChar w:fldCharType="separate"/>
        </w:r>
        <w:r>
          <w:rPr>
            <w:webHidden/>
          </w:rPr>
          <w:t>13</w:t>
        </w:r>
        <w:r>
          <w:rPr>
            <w:webHidden/>
          </w:rPr>
          <w:fldChar w:fldCharType="end"/>
        </w:r>
      </w:hyperlink>
    </w:p>
    <w:p w14:paraId="04234005" w14:textId="3CCD855C"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18" w:history="1">
        <w:r w:rsidRPr="00022724">
          <w:rPr>
            <w:rStyle w:val="Hyperlink"/>
          </w:rPr>
          <w:t>9.3.</w:t>
        </w:r>
        <w:r>
          <w:rPr>
            <w:rFonts w:asciiTheme="minorHAnsi" w:eastAsiaTheme="minorEastAsia" w:hAnsiTheme="minorHAnsi" w:cstheme="minorBidi"/>
            <w:kern w:val="2"/>
            <w:sz w:val="24"/>
            <w:szCs w:val="24"/>
            <w:lang w:eastAsia="en-AU"/>
            <w14:ligatures w14:val="standardContextual"/>
          </w:rPr>
          <w:tab/>
        </w:r>
        <w:r w:rsidRPr="00022724">
          <w:rPr>
            <w:rStyle w:val="Hyperlink"/>
          </w:rPr>
          <w:t>Vehicle tool kits</w:t>
        </w:r>
        <w:r>
          <w:rPr>
            <w:webHidden/>
          </w:rPr>
          <w:tab/>
        </w:r>
        <w:r>
          <w:rPr>
            <w:webHidden/>
          </w:rPr>
          <w:fldChar w:fldCharType="begin"/>
        </w:r>
        <w:r>
          <w:rPr>
            <w:webHidden/>
          </w:rPr>
          <w:instrText xml:space="preserve"> PAGEREF _Toc237875218 \h </w:instrText>
        </w:r>
        <w:r>
          <w:rPr>
            <w:webHidden/>
          </w:rPr>
        </w:r>
        <w:r>
          <w:rPr>
            <w:webHidden/>
          </w:rPr>
          <w:fldChar w:fldCharType="separate"/>
        </w:r>
        <w:r>
          <w:rPr>
            <w:webHidden/>
          </w:rPr>
          <w:t>15</w:t>
        </w:r>
        <w:r>
          <w:rPr>
            <w:webHidden/>
          </w:rPr>
          <w:fldChar w:fldCharType="end"/>
        </w:r>
      </w:hyperlink>
    </w:p>
    <w:p w14:paraId="575BA355" w14:textId="19C9D3E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19" w:history="1">
        <w:r w:rsidRPr="00022724">
          <w:rPr>
            <w:rStyle w:val="Hyperlink"/>
            <w:lang w:eastAsia="en-GB"/>
          </w:rPr>
          <w:t>9.4.</w:t>
        </w:r>
        <w:r>
          <w:rPr>
            <w:rFonts w:asciiTheme="minorHAnsi" w:eastAsiaTheme="minorEastAsia" w:hAnsiTheme="minorHAnsi" w:cstheme="minorBidi"/>
            <w:kern w:val="2"/>
            <w:sz w:val="24"/>
            <w:szCs w:val="24"/>
            <w:lang w:eastAsia="en-AU"/>
            <w14:ligatures w14:val="standardContextual"/>
          </w:rPr>
          <w:tab/>
        </w:r>
        <w:r w:rsidRPr="00022724">
          <w:rPr>
            <w:rStyle w:val="Hyperlink"/>
          </w:rPr>
          <w:t>Scheduling a home visit</w:t>
        </w:r>
        <w:r>
          <w:rPr>
            <w:webHidden/>
          </w:rPr>
          <w:tab/>
        </w:r>
        <w:r>
          <w:rPr>
            <w:webHidden/>
          </w:rPr>
          <w:fldChar w:fldCharType="begin"/>
        </w:r>
        <w:r>
          <w:rPr>
            <w:webHidden/>
          </w:rPr>
          <w:instrText xml:space="preserve"> PAGEREF _Toc237875219 \h </w:instrText>
        </w:r>
        <w:r>
          <w:rPr>
            <w:webHidden/>
          </w:rPr>
        </w:r>
        <w:r>
          <w:rPr>
            <w:webHidden/>
          </w:rPr>
          <w:fldChar w:fldCharType="separate"/>
        </w:r>
        <w:r>
          <w:rPr>
            <w:webHidden/>
          </w:rPr>
          <w:t>15</w:t>
        </w:r>
        <w:r>
          <w:rPr>
            <w:webHidden/>
          </w:rPr>
          <w:fldChar w:fldCharType="end"/>
        </w:r>
      </w:hyperlink>
    </w:p>
    <w:p w14:paraId="7195D176" w14:textId="59DC19A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20" w:history="1">
        <w:r w:rsidRPr="00022724">
          <w:rPr>
            <w:rStyle w:val="Hyperlink"/>
          </w:rPr>
          <w:t>9.5.</w:t>
        </w:r>
        <w:r>
          <w:rPr>
            <w:rFonts w:asciiTheme="minorHAnsi" w:eastAsiaTheme="minorEastAsia" w:hAnsiTheme="minorHAnsi" w:cstheme="minorBidi"/>
            <w:kern w:val="2"/>
            <w:sz w:val="24"/>
            <w:szCs w:val="24"/>
            <w:lang w:eastAsia="en-AU"/>
            <w14:ligatures w14:val="standardContextual"/>
          </w:rPr>
          <w:tab/>
        </w:r>
        <w:r w:rsidRPr="00022724">
          <w:rPr>
            <w:rStyle w:val="Hyperlink"/>
          </w:rPr>
          <w:t>Before leaving the office</w:t>
        </w:r>
        <w:r>
          <w:rPr>
            <w:webHidden/>
          </w:rPr>
          <w:tab/>
        </w:r>
        <w:r>
          <w:rPr>
            <w:webHidden/>
          </w:rPr>
          <w:fldChar w:fldCharType="begin"/>
        </w:r>
        <w:r>
          <w:rPr>
            <w:webHidden/>
          </w:rPr>
          <w:instrText xml:space="preserve"> PAGEREF _Toc237875220 \h </w:instrText>
        </w:r>
        <w:r>
          <w:rPr>
            <w:webHidden/>
          </w:rPr>
        </w:r>
        <w:r>
          <w:rPr>
            <w:webHidden/>
          </w:rPr>
          <w:fldChar w:fldCharType="separate"/>
        </w:r>
        <w:r>
          <w:rPr>
            <w:webHidden/>
          </w:rPr>
          <w:t>16</w:t>
        </w:r>
        <w:r>
          <w:rPr>
            <w:webHidden/>
          </w:rPr>
          <w:fldChar w:fldCharType="end"/>
        </w:r>
      </w:hyperlink>
    </w:p>
    <w:p w14:paraId="1B91970D" w14:textId="7717CB2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21" w:history="1">
        <w:r w:rsidRPr="00022724">
          <w:rPr>
            <w:rStyle w:val="Hyperlink"/>
            <w:lang w:eastAsia="en-GB"/>
          </w:rPr>
          <w:t>9.6.</w:t>
        </w:r>
        <w:r>
          <w:rPr>
            <w:rFonts w:asciiTheme="minorHAnsi" w:eastAsiaTheme="minorEastAsia" w:hAnsiTheme="minorHAnsi" w:cstheme="minorBidi"/>
            <w:kern w:val="2"/>
            <w:sz w:val="24"/>
            <w:szCs w:val="24"/>
            <w:lang w:eastAsia="en-AU"/>
            <w14:ligatures w14:val="standardContextual"/>
          </w:rPr>
          <w:tab/>
        </w:r>
        <w:r w:rsidRPr="00022724">
          <w:rPr>
            <w:rStyle w:val="Hyperlink"/>
            <w:lang w:eastAsia="en-GB"/>
          </w:rPr>
          <w:t>Making informed decisions before entering a property and during a home visit</w:t>
        </w:r>
        <w:r>
          <w:rPr>
            <w:webHidden/>
          </w:rPr>
          <w:tab/>
        </w:r>
        <w:r>
          <w:rPr>
            <w:webHidden/>
          </w:rPr>
          <w:fldChar w:fldCharType="begin"/>
        </w:r>
        <w:r>
          <w:rPr>
            <w:webHidden/>
          </w:rPr>
          <w:instrText xml:space="preserve"> PAGEREF _Toc237875221 \h </w:instrText>
        </w:r>
        <w:r>
          <w:rPr>
            <w:webHidden/>
          </w:rPr>
        </w:r>
        <w:r>
          <w:rPr>
            <w:webHidden/>
          </w:rPr>
          <w:fldChar w:fldCharType="separate"/>
        </w:r>
        <w:r>
          <w:rPr>
            <w:webHidden/>
          </w:rPr>
          <w:t>16</w:t>
        </w:r>
        <w:r>
          <w:rPr>
            <w:webHidden/>
          </w:rPr>
          <w:fldChar w:fldCharType="end"/>
        </w:r>
      </w:hyperlink>
    </w:p>
    <w:p w14:paraId="3B5C98E0" w14:textId="69AA3DF7"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22" w:history="1">
        <w:r w:rsidRPr="00022724">
          <w:rPr>
            <w:rStyle w:val="Hyperlink"/>
          </w:rPr>
          <w:t>9.7.</w:t>
        </w:r>
        <w:r>
          <w:rPr>
            <w:rFonts w:asciiTheme="minorHAnsi" w:eastAsiaTheme="minorEastAsia" w:hAnsiTheme="minorHAnsi" w:cstheme="minorBidi"/>
            <w:kern w:val="2"/>
            <w:sz w:val="24"/>
            <w:szCs w:val="24"/>
            <w:lang w:eastAsia="en-AU"/>
            <w14:ligatures w14:val="standardContextual"/>
          </w:rPr>
          <w:tab/>
        </w:r>
        <w:r w:rsidRPr="00022724">
          <w:rPr>
            <w:rStyle w:val="Hyperlink"/>
            <w:rFonts w:eastAsia="MS Gothic"/>
          </w:rPr>
          <w:t>Sta</w:t>
        </w:r>
        <w:r w:rsidRPr="00022724">
          <w:rPr>
            <w:rStyle w:val="Hyperlink"/>
          </w:rPr>
          <w:t>ndards for conduct during home visits</w:t>
        </w:r>
        <w:r>
          <w:rPr>
            <w:webHidden/>
          </w:rPr>
          <w:tab/>
        </w:r>
        <w:r>
          <w:rPr>
            <w:webHidden/>
          </w:rPr>
          <w:fldChar w:fldCharType="begin"/>
        </w:r>
        <w:r>
          <w:rPr>
            <w:webHidden/>
          </w:rPr>
          <w:instrText xml:space="preserve"> PAGEREF _Toc237875222 \h </w:instrText>
        </w:r>
        <w:r>
          <w:rPr>
            <w:webHidden/>
          </w:rPr>
        </w:r>
        <w:r>
          <w:rPr>
            <w:webHidden/>
          </w:rPr>
          <w:fldChar w:fldCharType="separate"/>
        </w:r>
        <w:r>
          <w:rPr>
            <w:webHidden/>
          </w:rPr>
          <w:t>17</w:t>
        </w:r>
        <w:r>
          <w:rPr>
            <w:webHidden/>
          </w:rPr>
          <w:fldChar w:fldCharType="end"/>
        </w:r>
      </w:hyperlink>
    </w:p>
    <w:p w14:paraId="6A61AA54" w14:textId="0D2DF04A"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23" w:history="1">
        <w:r w:rsidRPr="00022724">
          <w:rPr>
            <w:rStyle w:val="Hyperlink"/>
          </w:rPr>
          <w:t>10.</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Potential impacts of home visits and inspections on renters' rights</w:t>
        </w:r>
        <w:r>
          <w:rPr>
            <w:webHidden/>
          </w:rPr>
          <w:tab/>
        </w:r>
        <w:r>
          <w:rPr>
            <w:webHidden/>
          </w:rPr>
          <w:fldChar w:fldCharType="begin"/>
        </w:r>
        <w:r>
          <w:rPr>
            <w:webHidden/>
          </w:rPr>
          <w:instrText xml:space="preserve"> PAGEREF _Toc237875223 \h </w:instrText>
        </w:r>
        <w:r>
          <w:rPr>
            <w:webHidden/>
          </w:rPr>
        </w:r>
        <w:r>
          <w:rPr>
            <w:webHidden/>
          </w:rPr>
          <w:fldChar w:fldCharType="separate"/>
        </w:r>
        <w:r>
          <w:rPr>
            <w:webHidden/>
          </w:rPr>
          <w:t>18</w:t>
        </w:r>
        <w:r>
          <w:rPr>
            <w:webHidden/>
          </w:rPr>
          <w:fldChar w:fldCharType="end"/>
        </w:r>
      </w:hyperlink>
    </w:p>
    <w:p w14:paraId="3FD05A5E" w14:textId="4FF93634"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24" w:history="1">
        <w:r w:rsidRPr="00022724">
          <w:rPr>
            <w:rStyle w:val="Hyperlink"/>
          </w:rPr>
          <w:t>10.1.</w:t>
        </w:r>
        <w:r>
          <w:rPr>
            <w:rFonts w:asciiTheme="minorHAnsi" w:eastAsiaTheme="minorEastAsia" w:hAnsiTheme="minorHAnsi" w:cstheme="minorBidi"/>
            <w:kern w:val="2"/>
            <w:sz w:val="24"/>
            <w:szCs w:val="24"/>
            <w:lang w:eastAsia="en-AU"/>
            <w14:ligatures w14:val="standardContextual"/>
          </w:rPr>
          <w:tab/>
        </w:r>
        <w:r w:rsidRPr="00022724">
          <w:rPr>
            <w:rStyle w:val="Hyperlink"/>
          </w:rPr>
          <w:t>Considering human rights</w:t>
        </w:r>
        <w:r>
          <w:rPr>
            <w:webHidden/>
          </w:rPr>
          <w:tab/>
        </w:r>
        <w:r>
          <w:rPr>
            <w:webHidden/>
          </w:rPr>
          <w:fldChar w:fldCharType="begin"/>
        </w:r>
        <w:r>
          <w:rPr>
            <w:webHidden/>
          </w:rPr>
          <w:instrText xml:space="preserve"> PAGEREF _Toc237875224 \h </w:instrText>
        </w:r>
        <w:r>
          <w:rPr>
            <w:webHidden/>
          </w:rPr>
        </w:r>
        <w:r>
          <w:rPr>
            <w:webHidden/>
          </w:rPr>
          <w:fldChar w:fldCharType="separate"/>
        </w:r>
        <w:r>
          <w:rPr>
            <w:webHidden/>
          </w:rPr>
          <w:t>20</w:t>
        </w:r>
        <w:r>
          <w:rPr>
            <w:webHidden/>
          </w:rPr>
          <w:fldChar w:fldCharType="end"/>
        </w:r>
      </w:hyperlink>
    </w:p>
    <w:p w14:paraId="372799AC" w14:textId="1364734A"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25" w:history="1">
        <w:r w:rsidRPr="00022724">
          <w:rPr>
            <w:rStyle w:val="Hyperlink"/>
            <w:lang w:eastAsia="en-GB"/>
          </w:rPr>
          <w:t>11.</w:t>
        </w:r>
        <w:r>
          <w:rPr>
            <w:rFonts w:asciiTheme="minorHAnsi" w:eastAsiaTheme="minorEastAsia" w:hAnsiTheme="minorHAnsi" w:cstheme="minorBidi"/>
            <w:b w:val="0"/>
            <w:kern w:val="2"/>
            <w:sz w:val="24"/>
            <w:szCs w:val="24"/>
            <w:lang w:eastAsia="en-AU"/>
            <w14:ligatures w14:val="standardContextual"/>
          </w:rPr>
          <w:tab/>
        </w:r>
        <w:r w:rsidRPr="00022724">
          <w:rPr>
            <w:rStyle w:val="Hyperlink"/>
            <w:lang w:eastAsia="en-GB"/>
          </w:rPr>
          <w:t>Information sharing, support and referral</w:t>
        </w:r>
        <w:r>
          <w:rPr>
            <w:webHidden/>
          </w:rPr>
          <w:tab/>
        </w:r>
        <w:r>
          <w:rPr>
            <w:webHidden/>
          </w:rPr>
          <w:fldChar w:fldCharType="begin"/>
        </w:r>
        <w:r>
          <w:rPr>
            <w:webHidden/>
          </w:rPr>
          <w:instrText xml:space="preserve"> PAGEREF _Toc237875225 \h </w:instrText>
        </w:r>
        <w:r>
          <w:rPr>
            <w:webHidden/>
          </w:rPr>
        </w:r>
        <w:r>
          <w:rPr>
            <w:webHidden/>
          </w:rPr>
          <w:fldChar w:fldCharType="separate"/>
        </w:r>
        <w:r>
          <w:rPr>
            <w:webHidden/>
          </w:rPr>
          <w:t>21</w:t>
        </w:r>
        <w:r>
          <w:rPr>
            <w:webHidden/>
          </w:rPr>
          <w:fldChar w:fldCharType="end"/>
        </w:r>
      </w:hyperlink>
    </w:p>
    <w:p w14:paraId="053F26F1" w14:textId="2CB68E9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26" w:history="1">
        <w:r w:rsidRPr="00022724">
          <w:rPr>
            <w:rStyle w:val="Hyperlink"/>
          </w:rPr>
          <w:t>11.1.</w:t>
        </w:r>
        <w:r>
          <w:rPr>
            <w:rFonts w:asciiTheme="minorHAnsi" w:eastAsiaTheme="minorEastAsia" w:hAnsiTheme="minorHAnsi" w:cstheme="minorBidi"/>
            <w:kern w:val="2"/>
            <w:sz w:val="24"/>
            <w:szCs w:val="24"/>
            <w:lang w:eastAsia="en-AU"/>
            <w14:ligatures w14:val="standardContextual"/>
          </w:rPr>
          <w:tab/>
        </w:r>
        <w:r w:rsidRPr="00022724">
          <w:rPr>
            <w:rStyle w:val="Hyperlink"/>
          </w:rPr>
          <w:t>Information sharing</w:t>
        </w:r>
        <w:r>
          <w:rPr>
            <w:webHidden/>
          </w:rPr>
          <w:tab/>
        </w:r>
        <w:r>
          <w:rPr>
            <w:webHidden/>
          </w:rPr>
          <w:fldChar w:fldCharType="begin"/>
        </w:r>
        <w:r>
          <w:rPr>
            <w:webHidden/>
          </w:rPr>
          <w:instrText xml:space="preserve"> PAGEREF _Toc237875226 \h </w:instrText>
        </w:r>
        <w:r>
          <w:rPr>
            <w:webHidden/>
          </w:rPr>
        </w:r>
        <w:r>
          <w:rPr>
            <w:webHidden/>
          </w:rPr>
          <w:fldChar w:fldCharType="separate"/>
        </w:r>
        <w:r>
          <w:rPr>
            <w:webHidden/>
          </w:rPr>
          <w:t>21</w:t>
        </w:r>
        <w:r>
          <w:rPr>
            <w:webHidden/>
          </w:rPr>
          <w:fldChar w:fldCharType="end"/>
        </w:r>
      </w:hyperlink>
    </w:p>
    <w:p w14:paraId="62C59BA7" w14:textId="3690AA58"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27" w:history="1">
        <w:r w:rsidRPr="00022724">
          <w:rPr>
            <w:rStyle w:val="Hyperlink"/>
          </w:rPr>
          <w:t>11.2.</w:t>
        </w:r>
        <w:r>
          <w:rPr>
            <w:rFonts w:asciiTheme="minorHAnsi" w:eastAsiaTheme="minorEastAsia" w:hAnsiTheme="minorHAnsi" w:cstheme="minorBidi"/>
            <w:kern w:val="2"/>
            <w:sz w:val="24"/>
            <w:szCs w:val="24"/>
            <w:lang w:eastAsia="en-AU"/>
            <w14:ligatures w14:val="standardContextual"/>
          </w:rPr>
          <w:tab/>
        </w:r>
        <w:r w:rsidRPr="00022724">
          <w:rPr>
            <w:rStyle w:val="Hyperlink"/>
          </w:rPr>
          <w:t>Support engagement and referrals</w:t>
        </w:r>
        <w:r>
          <w:rPr>
            <w:webHidden/>
          </w:rPr>
          <w:tab/>
        </w:r>
        <w:r>
          <w:rPr>
            <w:webHidden/>
          </w:rPr>
          <w:fldChar w:fldCharType="begin"/>
        </w:r>
        <w:r>
          <w:rPr>
            <w:webHidden/>
          </w:rPr>
          <w:instrText xml:space="preserve"> PAGEREF _Toc237875227 \h </w:instrText>
        </w:r>
        <w:r>
          <w:rPr>
            <w:webHidden/>
          </w:rPr>
        </w:r>
        <w:r>
          <w:rPr>
            <w:webHidden/>
          </w:rPr>
          <w:fldChar w:fldCharType="separate"/>
        </w:r>
        <w:r>
          <w:rPr>
            <w:webHidden/>
          </w:rPr>
          <w:t>21</w:t>
        </w:r>
        <w:r>
          <w:rPr>
            <w:webHidden/>
          </w:rPr>
          <w:fldChar w:fldCharType="end"/>
        </w:r>
      </w:hyperlink>
    </w:p>
    <w:p w14:paraId="51F14709" w14:textId="4979739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28" w:history="1">
        <w:r w:rsidRPr="00022724">
          <w:rPr>
            <w:rStyle w:val="Hyperlink"/>
            <w:rFonts w:eastAsia="MS Gothic"/>
          </w:rPr>
          <w:t>11.3.</w:t>
        </w:r>
        <w:r>
          <w:rPr>
            <w:rFonts w:asciiTheme="minorHAnsi" w:eastAsiaTheme="minorEastAsia" w:hAnsiTheme="minorHAnsi" w:cstheme="minorBidi"/>
            <w:kern w:val="2"/>
            <w:sz w:val="24"/>
            <w:szCs w:val="24"/>
            <w:lang w:eastAsia="en-AU"/>
            <w14:ligatures w14:val="standardContextual"/>
          </w:rPr>
          <w:tab/>
        </w:r>
        <w:r w:rsidRPr="00022724">
          <w:rPr>
            <w:rStyle w:val="Hyperlink"/>
            <w:rFonts w:eastAsia="MS Gothic"/>
          </w:rPr>
          <w:t>Duty of Care referrals</w:t>
        </w:r>
        <w:r>
          <w:rPr>
            <w:webHidden/>
          </w:rPr>
          <w:tab/>
        </w:r>
        <w:r>
          <w:rPr>
            <w:webHidden/>
          </w:rPr>
          <w:fldChar w:fldCharType="begin"/>
        </w:r>
        <w:r>
          <w:rPr>
            <w:webHidden/>
          </w:rPr>
          <w:instrText xml:space="preserve"> PAGEREF _Toc237875228 \h </w:instrText>
        </w:r>
        <w:r>
          <w:rPr>
            <w:webHidden/>
          </w:rPr>
        </w:r>
        <w:r>
          <w:rPr>
            <w:webHidden/>
          </w:rPr>
          <w:fldChar w:fldCharType="separate"/>
        </w:r>
        <w:r>
          <w:rPr>
            <w:webHidden/>
          </w:rPr>
          <w:t>22</w:t>
        </w:r>
        <w:r>
          <w:rPr>
            <w:webHidden/>
          </w:rPr>
          <w:fldChar w:fldCharType="end"/>
        </w:r>
      </w:hyperlink>
    </w:p>
    <w:p w14:paraId="303EF74B" w14:textId="08E6E003"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29" w:history="1">
        <w:r w:rsidRPr="00022724">
          <w:rPr>
            <w:rStyle w:val="Hyperlink"/>
            <w:lang w:eastAsia="en-GB"/>
          </w:rPr>
          <w:t>11.4.</w:t>
        </w:r>
        <w:r>
          <w:rPr>
            <w:rFonts w:asciiTheme="minorHAnsi" w:eastAsiaTheme="minorEastAsia" w:hAnsiTheme="minorHAnsi" w:cstheme="minorBidi"/>
            <w:kern w:val="2"/>
            <w:sz w:val="24"/>
            <w:szCs w:val="24"/>
            <w:lang w:eastAsia="en-AU"/>
            <w14:ligatures w14:val="standardContextual"/>
          </w:rPr>
          <w:tab/>
        </w:r>
        <w:r w:rsidRPr="00022724">
          <w:rPr>
            <w:rStyle w:val="Hyperlink"/>
          </w:rPr>
          <w:t>Identifying and managing Family Violence risk</w:t>
        </w:r>
        <w:r>
          <w:rPr>
            <w:webHidden/>
          </w:rPr>
          <w:tab/>
        </w:r>
        <w:r>
          <w:rPr>
            <w:webHidden/>
          </w:rPr>
          <w:fldChar w:fldCharType="begin"/>
        </w:r>
        <w:r>
          <w:rPr>
            <w:webHidden/>
          </w:rPr>
          <w:instrText xml:space="preserve"> PAGEREF _Toc237875229 \h </w:instrText>
        </w:r>
        <w:r>
          <w:rPr>
            <w:webHidden/>
          </w:rPr>
        </w:r>
        <w:r>
          <w:rPr>
            <w:webHidden/>
          </w:rPr>
          <w:fldChar w:fldCharType="separate"/>
        </w:r>
        <w:r>
          <w:rPr>
            <w:webHidden/>
          </w:rPr>
          <w:t>22</w:t>
        </w:r>
        <w:r>
          <w:rPr>
            <w:webHidden/>
          </w:rPr>
          <w:fldChar w:fldCharType="end"/>
        </w:r>
      </w:hyperlink>
    </w:p>
    <w:p w14:paraId="7AA1B59C" w14:textId="71BD8B28"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30" w:history="1">
        <w:r w:rsidRPr="00022724">
          <w:rPr>
            <w:rStyle w:val="Hyperlink"/>
          </w:rPr>
          <w:t>11.5.</w:t>
        </w:r>
        <w:r>
          <w:rPr>
            <w:rFonts w:asciiTheme="minorHAnsi" w:eastAsiaTheme="minorEastAsia" w:hAnsiTheme="minorHAnsi" w:cstheme="minorBidi"/>
            <w:kern w:val="2"/>
            <w:sz w:val="24"/>
            <w:szCs w:val="24"/>
            <w:lang w:eastAsia="en-AU"/>
            <w14:ligatures w14:val="standardContextual"/>
          </w:rPr>
          <w:tab/>
        </w:r>
        <w:r w:rsidRPr="00022724">
          <w:rPr>
            <w:rStyle w:val="Hyperlink"/>
          </w:rPr>
          <w:t>Encountering unattended minors</w:t>
        </w:r>
        <w:r>
          <w:rPr>
            <w:webHidden/>
          </w:rPr>
          <w:tab/>
        </w:r>
        <w:r>
          <w:rPr>
            <w:webHidden/>
          </w:rPr>
          <w:fldChar w:fldCharType="begin"/>
        </w:r>
        <w:r>
          <w:rPr>
            <w:webHidden/>
          </w:rPr>
          <w:instrText xml:space="preserve"> PAGEREF _Toc237875230 \h </w:instrText>
        </w:r>
        <w:r>
          <w:rPr>
            <w:webHidden/>
          </w:rPr>
        </w:r>
        <w:r>
          <w:rPr>
            <w:webHidden/>
          </w:rPr>
          <w:fldChar w:fldCharType="separate"/>
        </w:r>
        <w:r>
          <w:rPr>
            <w:webHidden/>
          </w:rPr>
          <w:t>23</w:t>
        </w:r>
        <w:r>
          <w:rPr>
            <w:webHidden/>
          </w:rPr>
          <w:fldChar w:fldCharType="end"/>
        </w:r>
      </w:hyperlink>
    </w:p>
    <w:p w14:paraId="28C118CF" w14:textId="34EF6A26"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31" w:history="1">
        <w:r w:rsidRPr="00022724">
          <w:rPr>
            <w:rStyle w:val="Hyperlink"/>
            <w:lang w:eastAsia="en-GB"/>
          </w:rPr>
          <w:t>12.</w:t>
        </w:r>
        <w:r>
          <w:rPr>
            <w:rFonts w:asciiTheme="minorHAnsi" w:eastAsiaTheme="minorEastAsia" w:hAnsiTheme="minorHAnsi" w:cstheme="minorBidi"/>
            <w:b w:val="0"/>
            <w:kern w:val="2"/>
            <w:sz w:val="24"/>
            <w:szCs w:val="24"/>
            <w:lang w:eastAsia="en-AU"/>
            <w14:ligatures w14:val="standardContextual"/>
          </w:rPr>
          <w:tab/>
        </w:r>
        <w:r w:rsidRPr="00022724">
          <w:rPr>
            <w:rStyle w:val="Hyperlink"/>
            <w:lang w:eastAsia="en-GB"/>
          </w:rPr>
          <w:t>Proactively addressing potential barriers to entry</w:t>
        </w:r>
        <w:r>
          <w:rPr>
            <w:webHidden/>
          </w:rPr>
          <w:tab/>
        </w:r>
        <w:r>
          <w:rPr>
            <w:webHidden/>
          </w:rPr>
          <w:fldChar w:fldCharType="begin"/>
        </w:r>
        <w:r>
          <w:rPr>
            <w:webHidden/>
          </w:rPr>
          <w:instrText xml:space="preserve"> PAGEREF _Toc237875231 \h </w:instrText>
        </w:r>
        <w:r>
          <w:rPr>
            <w:webHidden/>
          </w:rPr>
        </w:r>
        <w:r>
          <w:rPr>
            <w:webHidden/>
          </w:rPr>
          <w:fldChar w:fldCharType="separate"/>
        </w:r>
        <w:r>
          <w:rPr>
            <w:webHidden/>
          </w:rPr>
          <w:t>23</w:t>
        </w:r>
        <w:r>
          <w:rPr>
            <w:webHidden/>
          </w:rPr>
          <w:fldChar w:fldCharType="end"/>
        </w:r>
      </w:hyperlink>
    </w:p>
    <w:p w14:paraId="12E18FD9" w14:textId="174D754D"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32" w:history="1">
        <w:r w:rsidRPr="00022724">
          <w:rPr>
            <w:rStyle w:val="Hyperlink"/>
          </w:rPr>
          <w:t>13.</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Exercising a right of entry</w:t>
        </w:r>
        <w:r>
          <w:rPr>
            <w:webHidden/>
          </w:rPr>
          <w:tab/>
        </w:r>
        <w:r>
          <w:rPr>
            <w:webHidden/>
          </w:rPr>
          <w:fldChar w:fldCharType="begin"/>
        </w:r>
        <w:r>
          <w:rPr>
            <w:webHidden/>
          </w:rPr>
          <w:instrText xml:space="preserve"> PAGEREF _Toc237875232 \h </w:instrText>
        </w:r>
        <w:r>
          <w:rPr>
            <w:webHidden/>
          </w:rPr>
        </w:r>
        <w:r>
          <w:rPr>
            <w:webHidden/>
          </w:rPr>
          <w:fldChar w:fldCharType="separate"/>
        </w:r>
        <w:r>
          <w:rPr>
            <w:webHidden/>
          </w:rPr>
          <w:t>24</w:t>
        </w:r>
        <w:r>
          <w:rPr>
            <w:webHidden/>
          </w:rPr>
          <w:fldChar w:fldCharType="end"/>
        </w:r>
      </w:hyperlink>
    </w:p>
    <w:p w14:paraId="725838B8" w14:textId="5148FDAA"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33" w:history="1">
        <w:r w:rsidRPr="00022724">
          <w:rPr>
            <w:rStyle w:val="Hyperlink"/>
            <w:rFonts w:eastAsia="MS Gothic"/>
          </w:rPr>
          <w:t>13.1.</w:t>
        </w:r>
        <w:r>
          <w:rPr>
            <w:rFonts w:asciiTheme="minorHAnsi" w:eastAsiaTheme="minorEastAsia" w:hAnsiTheme="minorHAnsi" w:cstheme="minorBidi"/>
            <w:kern w:val="2"/>
            <w:sz w:val="24"/>
            <w:szCs w:val="24"/>
            <w:lang w:eastAsia="en-AU"/>
            <w14:ligatures w14:val="standardContextual"/>
          </w:rPr>
          <w:tab/>
        </w:r>
        <w:r w:rsidRPr="00022724">
          <w:rPr>
            <w:rStyle w:val="Hyperlink"/>
            <w:rFonts w:eastAsia="MS Gothic"/>
          </w:rPr>
          <w:t>Legal context</w:t>
        </w:r>
        <w:r>
          <w:rPr>
            <w:webHidden/>
          </w:rPr>
          <w:tab/>
        </w:r>
        <w:r>
          <w:rPr>
            <w:webHidden/>
          </w:rPr>
          <w:fldChar w:fldCharType="begin"/>
        </w:r>
        <w:r>
          <w:rPr>
            <w:webHidden/>
          </w:rPr>
          <w:instrText xml:space="preserve"> PAGEREF _Toc237875233 \h </w:instrText>
        </w:r>
        <w:r>
          <w:rPr>
            <w:webHidden/>
          </w:rPr>
        </w:r>
        <w:r>
          <w:rPr>
            <w:webHidden/>
          </w:rPr>
          <w:fldChar w:fldCharType="separate"/>
        </w:r>
        <w:r>
          <w:rPr>
            <w:webHidden/>
          </w:rPr>
          <w:t>24</w:t>
        </w:r>
        <w:r>
          <w:rPr>
            <w:webHidden/>
          </w:rPr>
          <w:fldChar w:fldCharType="end"/>
        </w:r>
      </w:hyperlink>
    </w:p>
    <w:p w14:paraId="3D84D039" w14:textId="23340BD4"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34" w:history="1">
        <w:r w:rsidRPr="00022724">
          <w:rPr>
            <w:rStyle w:val="Hyperlink"/>
          </w:rPr>
          <w:t>13.2.</w:t>
        </w:r>
        <w:r>
          <w:rPr>
            <w:rFonts w:asciiTheme="minorHAnsi" w:eastAsiaTheme="minorEastAsia" w:hAnsiTheme="minorHAnsi" w:cstheme="minorBidi"/>
            <w:kern w:val="2"/>
            <w:sz w:val="24"/>
            <w:szCs w:val="24"/>
            <w:lang w:eastAsia="en-AU"/>
            <w14:ligatures w14:val="standardContextual"/>
          </w:rPr>
          <w:tab/>
        </w:r>
        <w:r w:rsidRPr="00022724">
          <w:rPr>
            <w:rStyle w:val="Hyperlink"/>
          </w:rPr>
          <w:t>Part 2 Division 5</w:t>
        </w:r>
        <w:r>
          <w:rPr>
            <w:webHidden/>
          </w:rPr>
          <w:tab/>
        </w:r>
        <w:r>
          <w:rPr>
            <w:webHidden/>
          </w:rPr>
          <w:fldChar w:fldCharType="begin"/>
        </w:r>
        <w:r>
          <w:rPr>
            <w:webHidden/>
          </w:rPr>
          <w:instrText xml:space="preserve"> PAGEREF _Toc237875234 \h </w:instrText>
        </w:r>
        <w:r>
          <w:rPr>
            <w:webHidden/>
          </w:rPr>
        </w:r>
        <w:r>
          <w:rPr>
            <w:webHidden/>
          </w:rPr>
          <w:fldChar w:fldCharType="separate"/>
        </w:r>
        <w:r>
          <w:rPr>
            <w:webHidden/>
          </w:rPr>
          <w:t>24</w:t>
        </w:r>
        <w:r>
          <w:rPr>
            <w:webHidden/>
          </w:rPr>
          <w:fldChar w:fldCharType="end"/>
        </w:r>
      </w:hyperlink>
    </w:p>
    <w:p w14:paraId="2B34EB68" w14:textId="5E2BF3BB"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35" w:history="1">
        <w:r w:rsidRPr="00022724">
          <w:rPr>
            <w:rStyle w:val="Hyperlink"/>
          </w:rPr>
          <w:t>13.3.</w:t>
        </w:r>
        <w:r>
          <w:rPr>
            <w:rFonts w:asciiTheme="minorHAnsi" w:eastAsiaTheme="minorEastAsia" w:hAnsiTheme="minorHAnsi" w:cstheme="minorBidi"/>
            <w:kern w:val="2"/>
            <w:sz w:val="24"/>
            <w:szCs w:val="24"/>
            <w:lang w:eastAsia="en-AU"/>
            <w14:ligatures w14:val="standardContextual"/>
          </w:rPr>
          <w:tab/>
        </w:r>
        <w:r w:rsidRPr="00022724">
          <w:rPr>
            <w:rStyle w:val="Hyperlink"/>
          </w:rPr>
          <w:t>Part 2 Division 5a</w:t>
        </w:r>
        <w:r>
          <w:rPr>
            <w:webHidden/>
          </w:rPr>
          <w:tab/>
        </w:r>
        <w:r>
          <w:rPr>
            <w:webHidden/>
          </w:rPr>
          <w:fldChar w:fldCharType="begin"/>
        </w:r>
        <w:r>
          <w:rPr>
            <w:webHidden/>
          </w:rPr>
          <w:instrText xml:space="preserve"> PAGEREF _Toc237875235 \h </w:instrText>
        </w:r>
        <w:r>
          <w:rPr>
            <w:webHidden/>
          </w:rPr>
        </w:r>
        <w:r>
          <w:rPr>
            <w:webHidden/>
          </w:rPr>
          <w:fldChar w:fldCharType="separate"/>
        </w:r>
        <w:r>
          <w:rPr>
            <w:webHidden/>
          </w:rPr>
          <w:t>24</w:t>
        </w:r>
        <w:r>
          <w:rPr>
            <w:webHidden/>
          </w:rPr>
          <w:fldChar w:fldCharType="end"/>
        </w:r>
      </w:hyperlink>
    </w:p>
    <w:p w14:paraId="2837C050" w14:textId="3B483D1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36" w:history="1">
        <w:r w:rsidRPr="00022724">
          <w:rPr>
            <w:rStyle w:val="Hyperlink"/>
          </w:rPr>
          <w:t>13.4.</w:t>
        </w:r>
        <w:r>
          <w:rPr>
            <w:rFonts w:asciiTheme="minorHAnsi" w:eastAsiaTheme="minorEastAsia" w:hAnsiTheme="minorHAnsi" w:cstheme="minorBidi"/>
            <w:kern w:val="2"/>
            <w:sz w:val="24"/>
            <w:szCs w:val="24"/>
            <w:lang w:eastAsia="en-AU"/>
            <w14:ligatures w14:val="standardContextual"/>
          </w:rPr>
          <w:tab/>
        </w:r>
        <w:r w:rsidRPr="00022724">
          <w:rPr>
            <w:rStyle w:val="Hyperlink"/>
          </w:rPr>
          <w:t>Part 2 Division 8</w:t>
        </w:r>
        <w:r>
          <w:rPr>
            <w:webHidden/>
          </w:rPr>
          <w:tab/>
        </w:r>
        <w:r>
          <w:rPr>
            <w:webHidden/>
          </w:rPr>
          <w:fldChar w:fldCharType="begin"/>
        </w:r>
        <w:r>
          <w:rPr>
            <w:webHidden/>
          </w:rPr>
          <w:instrText xml:space="preserve"> PAGEREF _Toc237875236 \h </w:instrText>
        </w:r>
        <w:r>
          <w:rPr>
            <w:webHidden/>
          </w:rPr>
        </w:r>
        <w:r>
          <w:rPr>
            <w:webHidden/>
          </w:rPr>
          <w:fldChar w:fldCharType="separate"/>
        </w:r>
        <w:r>
          <w:rPr>
            <w:webHidden/>
          </w:rPr>
          <w:t>24</w:t>
        </w:r>
        <w:r>
          <w:rPr>
            <w:webHidden/>
          </w:rPr>
          <w:fldChar w:fldCharType="end"/>
        </w:r>
      </w:hyperlink>
    </w:p>
    <w:p w14:paraId="7DD97422" w14:textId="6707C42D"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37" w:history="1">
        <w:r w:rsidRPr="00022724">
          <w:rPr>
            <w:rStyle w:val="Hyperlink"/>
            <w:lang w:eastAsia="en-GB"/>
          </w:rPr>
          <w:t>13.5.</w:t>
        </w:r>
        <w:r>
          <w:rPr>
            <w:rFonts w:asciiTheme="minorHAnsi" w:eastAsiaTheme="minorEastAsia" w:hAnsiTheme="minorHAnsi" w:cstheme="minorBidi"/>
            <w:kern w:val="2"/>
            <w:sz w:val="24"/>
            <w:szCs w:val="24"/>
            <w:lang w:eastAsia="en-AU"/>
            <w14:ligatures w14:val="standardContextual"/>
          </w:rPr>
          <w:tab/>
        </w:r>
        <w:r w:rsidRPr="00022724">
          <w:rPr>
            <w:rStyle w:val="Hyperlink"/>
            <w:lang w:eastAsia="en-GB"/>
          </w:rPr>
          <w:t>Circumstances for issuing a Notice of Entry</w:t>
        </w:r>
        <w:r>
          <w:rPr>
            <w:webHidden/>
          </w:rPr>
          <w:tab/>
        </w:r>
        <w:r>
          <w:rPr>
            <w:webHidden/>
          </w:rPr>
          <w:fldChar w:fldCharType="begin"/>
        </w:r>
        <w:r>
          <w:rPr>
            <w:webHidden/>
          </w:rPr>
          <w:instrText xml:space="preserve"> PAGEREF _Toc237875237 \h </w:instrText>
        </w:r>
        <w:r>
          <w:rPr>
            <w:webHidden/>
          </w:rPr>
        </w:r>
        <w:r>
          <w:rPr>
            <w:webHidden/>
          </w:rPr>
          <w:fldChar w:fldCharType="separate"/>
        </w:r>
        <w:r>
          <w:rPr>
            <w:webHidden/>
          </w:rPr>
          <w:t>25</w:t>
        </w:r>
        <w:r>
          <w:rPr>
            <w:webHidden/>
          </w:rPr>
          <w:fldChar w:fldCharType="end"/>
        </w:r>
      </w:hyperlink>
    </w:p>
    <w:p w14:paraId="1A49299A" w14:textId="389487D5"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38" w:history="1">
        <w:r w:rsidRPr="00022724">
          <w:rPr>
            <w:rStyle w:val="Hyperlink"/>
          </w:rPr>
          <w:t>13.6.</w:t>
        </w:r>
        <w:r>
          <w:rPr>
            <w:rFonts w:asciiTheme="minorHAnsi" w:eastAsiaTheme="minorEastAsia" w:hAnsiTheme="minorHAnsi" w:cstheme="minorBidi"/>
            <w:kern w:val="2"/>
            <w:sz w:val="24"/>
            <w:szCs w:val="24"/>
            <w:lang w:eastAsia="en-AU"/>
            <w14:ligatures w14:val="standardContextual"/>
          </w:rPr>
          <w:tab/>
        </w:r>
        <w:r w:rsidRPr="00022724">
          <w:rPr>
            <w:rStyle w:val="Hyperlink"/>
          </w:rPr>
          <w:t>Notice requirements</w:t>
        </w:r>
        <w:r>
          <w:rPr>
            <w:webHidden/>
          </w:rPr>
          <w:tab/>
        </w:r>
        <w:r>
          <w:rPr>
            <w:webHidden/>
          </w:rPr>
          <w:fldChar w:fldCharType="begin"/>
        </w:r>
        <w:r>
          <w:rPr>
            <w:webHidden/>
          </w:rPr>
          <w:instrText xml:space="preserve"> PAGEREF _Toc237875238 \h </w:instrText>
        </w:r>
        <w:r>
          <w:rPr>
            <w:webHidden/>
          </w:rPr>
        </w:r>
        <w:r>
          <w:rPr>
            <w:webHidden/>
          </w:rPr>
          <w:fldChar w:fldCharType="separate"/>
        </w:r>
        <w:r>
          <w:rPr>
            <w:webHidden/>
          </w:rPr>
          <w:t>26</w:t>
        </w:r>
        <w:r>
          <w:rPr>
            <w:webHidden/>
          </w:rPr>
          <w:fldChar w:fldCharType="end"/>
        </w:r>
      </w:hyperlink>
    </w:p>
    <w:p w14:paraId="03CDA622" w14:textId="6AE01D09"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39" w:history="1">
        <w:r w:rsidRPr="00022724">
          <w:rPr>
            <w:rStyle w:val="Hyperlink"/>
          </w:rPr>
          <w:t>14.</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Behaviours of concern and non-compliance with a Notice of Entry</w:t>
        </w:r>
        <w:r>
          <w:rPr>
            <w:webHidden/>
          </w:rPr>
          <w:tab/>
        </w:r>
        <w:r>
          <w:rPr>
            <w:webHidden/>
          </w:rPr>
          <w:fldChar w:fldCharType="begin"/>
        </w:r>
        <w:r>
          <w:rPr>
            <w:webHidden/>
          </w:rPr>
          <w:instrText xml:space="preserve"> PAGEREF _Toc237875239 \h </w:instrText>
        </w:r>
        <w:r>
          <w:rPr>
            <w:webHidden/>
          </w:rPr>
        </w:r>
        <w:r>
          <w:rPr>
            <w:webHidden/>
          </w:rPr>
          <w:fldChar w:fldCharType="separate"/>
        </w:r>
        <w:r>
          <w:rPr>
            <w:webHidden/>
          </w:rPr>
          <w:t>26</w:t>
        </w:r>
        <w:r>
          <w:rPr>
            <w:webHidden/>
          </w:rPr>
          <w:fldChar w:fldCharType="end"/>
        </w:r>
      </w:hyperlink>
    </w:p>
    <w:p w14:paraId="036B07C6" w14:textId="0DCC48AE"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40" w:history="1">
        <w:r w:rsidRPr="00022724">
          <w:rPr>
            <w:rStyle w:val="Hyperlink"/>
          </w:rPr>
          <w:t>15.</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Failure to comply with a Notice of Entry</w:t>
        </w:r>
        <w:r>
          <w:rPr>
            <w:webHidden/>
          </w:rPr>
          <w:tab/>
        </w:r>
        <w:r>
          <w:rPr>
            <w:webHidden/>
          </w:rPr>
          <w:fldChar w:fldCharType="begin"/>
        </w:r>
        <w:r>
          <w:rPr>
            <w:webHidden/>
          </w:rPr>
          <w:instrText xml:space="preserve"> PAGEREF _Toc237875240 \h </w:instrText>
        </w:r>
        <w:r>
          <w:rPr>
            <w:webHidden/>
          </w:rPr>
        </w:r>
        <w:r>
          <w:rPr>
            <w:webHidden/>
          </w:rPr>
          <w:fldChar w:fldCharType="separate"/>
        </w:r>
        <w:r>
          <w:rPr>
            <w:webHidden/>
          </w:rPr>
          <w:t>28</w:t>
        </w:r>
        <w:r>
          <w:rPr>
            <w:webHidden/>
          </w:rPr>
          <w:fldChar w:fldCharType="end"/>
        </w:r>
      </w:hyperlink>
    </w:p>
    <w:p w14:paraId="3C15EADB" w14:textId="1910BD65"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41" w:history="1">
        <w:r w:rsidRPr="00022724">
          <w:rPr>
            <w:rStyle w:val="Hyperlink"/>
          </w:rPr>
          <w:t>15.1.</w:t>
        </w:r>
        <w:r>
          <w:rPr>
            <w:rFonts w:asciiTheme="minorHAnsi" w:eastAsiaTheme="minorEastAsia" w:hAnsiTheme="minorHAnsi" w:cstheme="minorBidi"/>
            <w:kern w:val="2"/>
            <w:sz w:val="24"/>
            <w:szCs w:val="24"/>
            <w:lang w:eastAsia="en-AU"/>
            <w14:ligatures w14:val="standardContextual"/>
          </w:rPr>
          <w:tab/>
        </w:r>
        <w:r w:rsidRPr="00022724">
          <w:rPr>
            <w:rStyle w:val="Hyperlink"/>
          </w:rPr>
          <w:t>Determining what action to take</w:t>
        </w:r>
        <w:r>
          <w:rPr>
            <w:webHidden/>
          </w:rPr>
          <w:tab/>
        </w:r>
        <w:r>
          <w:rPr>
            <w:webHidden/>
          </w:rPr>
          <w:fldChar w:fldCharType="begin"/>
        </w:r>
        <w:r>
          <w:rPr>
            <w:webHidden/>
          </w:rPr>
          <w:instrText xml:space="preserve"> PAGEREF _Toc237875241 \h </w:instrText>
        </w:r>
        <w:r>
          <w:rPr>
            <w:webHidden/>
          </w:rPr>
        </w:r>
        <w:r>
          <w:rPr>
            <w:webHidden/>
          </w:rPr>
          <w:fldChar w:fldCharType="separate"/>
        </w:r>
        <w:r>
          <w:rPr>
            <w:webHidden/>
          </w:rPr>
          <w:t>30</w:t>
        </w:r>
        <w:r>
          <w:rPr>
            <w:webHidden/>
          </w:rPr>
          <w:fldChar w:fldCharType="end"/>
        </w:r>
      </w:hyperlink>
    </w:p>
    <w:p w14:paraId="2FDFA8AE" w14:textId="258704E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42" w:history="1">
        <w:r w:rsidRPr="00022724">
          <w:rPr>
            <w:rStyle w:val="Hyperlink"/>
          </w:rPr>
          <w:t>15.2.</w:t>
        </w:r>
        <w:r>
          <w:rPr>
            <w:rFonts w:asciiTheme="minorHAnsi" w:eastAsiaTheme="minorEastAsia" w:hAnsiTheme="minorHAnsi" w:cstheme="minorBidi"/>
            <w:kern w:val="2"/>
            <w:sz w:val="24"/>
            <w:szCs w:val="24"/>
            <w:lang w:eastAsia="en-AU"/>
            <w14:ligatures w14:val="standardContextual"/>
          </w:rPr>
          <w:tab/>
        </w:r>
        <w:r w:rsidRPr="00022724">
          <w:rPr>
            <w:rStyle w:val="Hyperlink"/>
          </w:rPr>
          <w:t>Trauma-informed practice</w:t>
        </w:r>
        <w:r>
          <w:rPr>
            <w:webHidden/>
          </w:rPr>
          <w:tab/>
        </w:r>
        <w:r>
          <w:rPr>
            <w:webHidden/>
          </w:rPr>
          <w:fldChar w:fldCharType="begin"/>
        </w:r>
        <w:r>
          <w:rPr>
            <w:webHidden/>
          </w:rPr>
          <w:instrText xml:space="preserve"> PAGEREF _Toc237875242 \h </w:instrText>
        </w:r>
        <w:r>
          <w:rPr>
            <w:webHidden/>
          </w:rPr>
        </w:r>
        <w:r>
          <w:rPr>
            <w:webHidden/>
          </w:rPr>
          <w:fldChar w:fldCharType="separate"/>
        </w:r>
        <w:r>
          <w:rPr>
            <w:webHidden/>
          </w:rPr>
          <w:t>32</w:t>
        </w:r>
        <w:r>
          <w:rPr>
            <w:webHidden/>
          </w:rPr>
          <w:fldChar w:fldCharType="end"/>
        </w:r>
      </w:hyperlink>
    </w:p>
    <w:p w14:paraId="3256DBE0" w14:textId="4C1923C1"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43" w:history="1">
        <w:r w:rsidRPr="00022724">
          <w:rPr>
            <w:rStyle w:val="Hyperlink"/>
          </w:rPr>
          <w:t>16.</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Safety checks and failed access</w:t>
        </w:r>
        <w:r>
          <w:rPr>
            <w:webHidden/>
          </w:rPr>
          <w:tab/>
        </w:r>
        <w:r>
          <w:rPr>
            <w:webHidden/>
          </w:rPr>
          <w:fldChar w:fldCharType="begin"/>
        </w:r>
        <w:r>
          <w:rPr>
            <w:webHidden/>
          </w:rPr>
          <w:instrText xml:space="preserve"> PAGEREF _Toc237875243 \h </w:instrText>
        </w:r>
        <w:r>
          <w:rPr>
            <w:webHidden/>
          </w:rPr>
        </w:r>
        <w:r>
          <w:rPr>
            <w:webHidden/>
          </w:rPr>
          <w:fldChar w:fldCharType="separate"/>
        </w:r>
        <w:r>
          <w:rPr>
            <w:webHidden/>
          </w:rPr>
          <w:t>34</w:t>
        </w:r>
        <w:r>
          <w:rPr>
            <w:webHidden/>
          </w:rPr>
          <w:fldChar w:fldCharType="end"/>
        </w:r>
      </w:hyperlink>
    </w:p>
    <w:p w14:paraId="493DF0D9" w14:textId="17E4B1AD"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44" w:history="1">
        <w:r w:rsidRPr="00022724">
          <w:rPr>
            <w:rStyle w:val="Hyperlink"/>
          </w:rPr>
          <w:t>16.1.</w:t>
        </w:r>
        <w:r>
          <w:rPr>
            <w:rFonts w:asciiTheme="minorHAnsi" w:eastAsiaTheme="minorEastAsia" w:hAnsiTheme="minorHAnsi" w:cstheme="minorBidi"/>
            <w:kern w:val="2"/>
            <w:sz w:val="24"/>
            <w:szCs w:val="24"/>
            <w:lang w:eastAsia="en-AU"/>
            <w14:ligatures w14:val="standardContextual"/>
          </w:rPr>
          <w:tab/>
        </w:r>
        <w:r w:rsidRPr="00022724">
          <w:rPr>
            <w:rStyle w:val="Hyperlink"/>
          </w:rPr>
          <w:t>Upcoming RTA safety checks</w:t>
        </w:r>
        <w:r>
          <w:rPr>
            <w:webHidden/>
          </w:rPr>
          <w:tab/>
        </w:r>
        <w:r>
          <w:rPr>
            <w:webHidden/>
          </w:rPr>
          <w:fldChar w:fldCharType="begin"/>
        </w:r>
        <w:r>
          <w:rPr>
            <w:webHidden/>
          </w:rPr>
          <w:instrText xml:space="preserve"> PAGEREF _Toc237875244 \h </w:instrText>
        </w:r>
        <w:r>
          <w:rPr>
            <w:webHidden/>
          </w:rPr>
        </w:r>
        <w:r>
          <w:rPr>
            <w:webHidden/>
          </w:rPr>
          <w:fldChar w:fldCharType="separate"/>
        </w:r>
        <w:r>
          <w:rPr>
            <w:webHidden/>
          </w:rPr>
          <w:t>34</w:t>
        </w:r>
        <w:r>
          <w:rPr>
            <w:webHidden/>
          </w:rPr>
          <w:fldChar w:fldCharType="end"/>
        </w:r>
      </w:hyperlink>
    </w:p>
    <w:p w14:paraId="684D91D1" w14:textId="609B2718"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45" w:history="1">
        <w:r w:rsidRPr="00022724">
          <w:rPr>
            <w:rStyle w:val="Hyperlink"/>
          </w:rPr>
          <w:t>16.2.</w:t>
        </w:r>
        <w:r>
          <w:rPr>
            <w:rFonts w:asciiTheme="minorHAnsi" w:eastAsiaTheme="minorEastAsia" w:hAnsiTheme="minorHAnsi" w:cstheme="minorBidi"/>
            <w:kern w:val="2"/>
            <w:sz w:val="24"/>
            <w:szCs w:val="24"/>
            <w:lang w:eastAsia="en-AU"/>
            <w14:ligatures w14:val="standardContextual"/>
          </w:rPr>
          <w:tab/>
        </w:r>
        <w:r w:rsidRPr="00022724">
          <w:rPr>
            <w:rStyle w:val="Hyperlink"/>
          </w:rPr>
          <w:t>Head contractor failed access</w:t>
        </w:r>
        <w:r>
          <w:rPr>
            <w:webHidden/>
          </w:rPr>
          <w:tab/>
        </w:r>
        <w:r>
          <w:rPr>
            <w:webHidden/>
          </w:rPr>
          <w:fldChar w:fldCharType="begin"/>
        </w:r>
        <w:r>
          <w:rPr>
            <w:webHidden/>
          </w:rPr>
          <w:instrText xml:space="preserve"> PAGEREF _Toc237875245 \h </w:instrText>
        </w:r>
        <w:r>
          <w:rPr>
            <w:webHidden/>
          </w:rPr>
        </w:r>
        <w:r>
          <w:rPr>
            <w:webHidden/>
          </w:rPr>
          <w:fldChar w:fldCharType="separate"/>
        </w:r>
        <w:r>
          <w:rPr>
            <w:webHidden/>
          </w:rPr>
          <w:t>35</w:t>
        </w:r>
        <w:r>
          <w:rPr>
            <w:webHidden/>
          </w:rPr>
          <w:fldChar w:fldCharType="end"/>
        </w:r>
      </w:hyperlink>
    </w:p>
    <w:p w14:paraId="02DFE8BB" w14:textId="5FC10754"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46" w:history="1">
        <w:r w:rsidRPr="00022724">
          <w:rPr>
            <w:rStyle w:val="Hyperlink"/>
            <w:rFonts w:eastAsia="Arial"/>
          </w:rPr>
          <w:t>16.3.</w:t>
        </w:r>
        <w:r>
          <w:rPr>
            <w:rFonts w:asciiTheme="minorHAnsi" w:eastAsiaTheme="minorEastAsia" w:hAnsiTheme="minorHAnsi" w:cstheme="minorBidi"/>
            <w:kern w:val="2"/>
            <w:sz w:val="24"/>
            <w:szCs w:val="24"/>
            <w:lang w:eastAsia="en-AU"/>
            <w14:ligatures w14:val="standardContextual"/>
          </w:rPr>
          <w:tab/>
        </w:r>
        <w:r w:rsidRPr="00022724">
          <w:rPr>
            <w:rStyle w:val="Hyperlink"/>
            <w:rFonts w:eastAsia="Arial"/>
          </w:rPr>
          <w:t>Notice of Entry</w:t>
        </w:r>
        <w:r>
          <w:rPr>
            <w:webHidden/>
          </w:rPr>
          <w:tab/>
        </w:r>
        <w:r>
          <w:rPr>
            <w:webHidden/>
          </w:rPr>
          <w:fldChar w:fldCharType="begin"/>
        </w:r>
        <w:r>
          <w:rPr>
            <w:webHidden/>
          </w:rPr>
          <w:instrText xml:space="preserve"> PAGEREF _Toc237875246 \h </w:instrText>
        </w:r>
        <w:r>
          <w:rPr>
            <w:webHidden/>
          </w:rPr>
        </w:r>
        <w:r>
          <w:rPr>
            <w:webHidden/>
          </w:rPr>
          <w:fldChar w:fldCharType="separate"/>
        </w:r>
        <w:r>
          <w:rPr>
            <w:webHidden/>
          </w:rPr>
          <w:t>35</w:t>
        </w:r>
        <w:r>
          <w:rPr>
            <w:webHidden/>
          </w:rPr>
          <w:fldChar w:fldCharType="end"/>
        </w:r>
      </w:hyperlink>
    </w:p>
    <w:p w14:paraId="62EFED54" w14:textId="2333296C"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47" w:history="1">
        <w:r w:rsidRPr="00022724">
          <w:rPr>
            <w:rStyle w:val="Hyperlink"/>
          </w:rPr>
          <w:t>17.</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Notifying renters entry occurred in their absence</w:t>
        </w:r>
        <w:r>
          <w:rPr>
            <w:webHidden/>
          </w:rPr>
          <w:tab/>
        </w:r>
        <w:r>
          <w:rPr>
            <w:webHidden/>
          </w:rPr>
          <w:fldChar w:fldCharType="begin"/>
        </w:r>
        <w:r>
          <w:rPr>
            <w:webHidden/>
          </w:rPr>
          <w:instrText xml:space="preserve"> PAGEREF _Toc237875247 \h </w:instrText>
        </w:r>
        <w:r>
          <w:rPr>
            <w:webHidden/>
          </w:rPr>
        </w:r>
        <w:r>
          <w:rPr>
            <w:webHidden/>
          </w:rPr>
          <w:fldChar w:fldCharType="separate"/>
        </w:r>
        <w:r>
          <w:rPr>
            <w:webHidden/>
          </w:rPr>
          <w:t>36</w:t>
        </w:r>
        <w:r>
          <w:rPr>
            <w:webHidden/>
          </w:rPr>
          <w:fldChar w:fldCharType="end"/>
        </w:r>
      </w:hyperlink>
    </w:p>
    <w:p w14:paraId="29708D7B" w14:textId="41BE7375"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48" w:history="1">
        <w:r w:rsidRPr="00022724">
          <w:rPr>
            <w:rStyle w:val="Hyperlink"/>
            <w:lang w:eastAsia="en-GB"/>
          </w:rPr>
          <w:t>18.</w:t>
        </w:r>
        <w:r>
          <w:rPr>
            <w:rFonts w:asciiTheme="minorHAnsi" w:eastAsiaTheme="minorEastAsia" w:hAnsiTheme="minorHAnsi" w:cstheme="minorBidi"/>
            <w:b w:val="0"/>
            <w:kern w:val="2"/>
            <w:sz w:val="24"/>
            <w:szCs w:val="24"/>
            <w:lang w:eastAsia="en-AU"/>
            <w14:ligatures w14:val="standardContextual"/>
          </w:rPr>
          <w:tab/>
        </w:r>
        <w:r w:rsidRPr="00022724">
          <w:rPr>
            <w:rStyle w:val="Hyperlink"/>
            <w:lang w:eastAsia="en-GB"/>
          </w:rPr>
          <w:t>Entry in emergencies</w:t>
        </w:r>
        <w:r>
          <w:rPr>
            <w:webHidden/>
          </w:rPr>
          <w:tab/>
        </w:r>
        <w:r>
          <w:rPr>
            <w:webHidden/>
          </w:rPr>
          <w:fldChar w:fldCharType="begin"/>
        </w:r>
        <w:r>
          <w:rPr>
            <w:webHidden/>
          </w:rPr>
          <w:instrText xml:space="preserve"> PAGEREF _Toc237875248 \h </w:instrText>
        </w:r>
        <w:r>
          <w:rPr>
            <w:webHidden/>
          </w:rPr>
        </w:r>
        <w:r>
          <w:rPr>
            <w:webHidden/>
          </w:rPr>
          <w:fldChar w:fldCharType="separate"/>
        </w:r>
        <w:r>
          <w:rPr>
            <w:webHidden/>
          </w:rPr>
          <w:t>36</w:t>
        </w:r>
        <w:r>
          <w:rPr>
            <w:webHidden/>
          </w:rPr>
          <w:fldChar w:fldCharType="end"/>
        </w:r>
      </w:hyperlink>
    </w:p>
    <w:p w14:paraId="5DF0699E" w14:textId="7C3BFC5D"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49" w:history="1">
        <w:r w:rsidRPr="00022724">
          <w:rPr>
            <w:rStyle w:val="Hyperlink"/>
            <w:lang w:eastAsia="en-GB"/>
          </w:rPr>
          <w:t>18.1.</w:t>
        </w:r>
        <w:r>
          <w:rPr>
            <w:rFonts w:asciiTheme="minorHAnsi" w:eastAsiaTheme="minorEastAsia" w:hAnsiTheme="minorHAnsi" w:cstheme="minorBidi"/>
            <w:kern w:val="2"/>
            <w:sz w:val="24"/>
            <w:szCs w:val="24"/>
            <w:lang w:eastAsia="en-AU"/>
            <w14:ligatures w14:val="standardContextual"/>
          </w:rPr>
          <w:tab/>
        </w:r>
        <w:r w:rsidRPr="00022724">
          <w:rPr>
            <w:rStyle w:val="Hyperlink"/>
            <w:lang w:eastAsia="en-GB"/>
          </w:rPr>
          <w:t>Emergencies</w:t>
        </w:r>
        <w:r>
          <w:rPr>
            <w:webHidden/>
          </w:rPr>
          <w:tab/>
        </w:r>
        <w:r>
          <w:rPr>
            <w:webHidden/>
          </w:rPr>
          <w:fldChar w:fldCharType="begin"/>
        </w:r>
        <w:r>
          <w:rPr>
            <w:webHidden/>
          </w:rPr>
          <w:instrText xml:space="preserve"> PAGEREF _Toc237875249 \h </w:instrText>
        </w:r>
        <w:r>
          <w:rPr>
            <w:webHidden/>
          </w:rPr>
        </w:r>
        <w:r>
          <w:rPr>
            <w:webHidden/>
          </w:rPr>
          <w:fldChar w:fldCharType="separate"/>
        </w:r>
        <w:r>
          <w:rPr>
            <w:webHidden/>
          </w:rPr>
          <w:t>36</w:t>
        </w:r>
        <w:r>
          <w:rPr>
            <w:webHidden/>
          </w:rPr>
          <w:fldChar w:fldCharType="end"/>
        </w:r>
      </w:hyperlink>
    </w:p>
    <w:p w14:paraId="6B10CC9B" w14:textId="4BCE2854"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50" w:history="1">
        <w:r w:rsidRPr="00022724">
          <w:rPr>
            <w:rStyle w:val="Hyperlink"/>
            <w:lang w:eastAsia="en-GB"/>
          </w:rPr>
          <w:t>18.2.</w:t>
        </w:r>
        <w:r>
          <w:rPr>
            <w:rFonts w:asciiTheme="minorHAnsi" w:eastAsiaTheme="minorEastAsia" w:hAnsiTheme="minorHAnsi" w:cstheme="minorBidi"/>
            <w:kern w:val="2"/>
            <w:sz w:val="24"/>
            <w:szCs w:val="24"/>
            <w:lang w:eastAsia="en-AU"/>
            <w14:ligatures w14:val="standardContextual"/>
          </w:rPr>
          <w:tab/>
        </w:r>
        <w:r w:rsidRPr="00022724">
          <w:rPr>
            <w:rStyle w:val="Hyperlink"/>
            <w:lang w:eastAsia="en-GB"/>
          </w:rPr>
          <w:t>Welfare checks</w:t>
        </w:r>
        <w:r>
          <w:rPr>
            <w:webHidden/>
          </w:rPr>
          <w:tab/>
        </w:r>
        <w:r>
          <w:rPr>
            <w:webHidden/>
          </w:rPr>
          <w:fldChar w:fldCharType="begin"/>
        </w:r>
        <w:r>
          <w:rPr>
            <w:webHidden/>
          </w:rPr>
          <w:instrText xml:space="preserve"> PAGEREF _Toc237875250 \h </w:instrText>
        </w:r>
        <w:r>
          <w:rPr>
            <w:webHidden/>
          </w:rPr>
        </w:r>
        <w:r>
          <w:rPr>
            <w:webHidden/>
          </w:rPr>
          <w:fldChar w:fldCharType="separate"/>
        </w:r>
        <w:r>
          <w:rPr>
            <w:webHidden/>
          </w:rPr>
          <w:t>37</w:t>
        </w:r>
        <w:r>
          <w:rPr>
            <w:webHidden/>
          </w:rPr>
          <w:fldChar w:fldCharType="end"/>
        </w:r>
      </w:hyperlink>
    </w:p>
    <w:p w14:paraId="7E8639F6" w14:textId="4BB95D15"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51" w:history="1">
        <w:r w:rsidRPr="00022724">
          <w:rPr>
            <w:rStyle w:val="Hyperlink"/>
          </w:rPr>
          <w:t>18.3.</w:t>
        </w:r>
        <w:r>
          <w:rPr>
            <w:rFonts w:asciiTheme="minorHAnsi" w:eastAsiaTheme="minorEastAsia" w:hAnsiTheme="minorHAnsi" w:cstheme="minorBidi"/>
            <w:kern w:val="2"/>
            <w:sz w:val="24"/>
            <w:szCs w:val="24"/>
            <w:lang w:eastAsia="en-AU"/>
            <w14:ligatures w14:val="standardContextual"/>
          </w:rPr>
          <w:tab/>
        </w:r>
        <w:r w:rsidRPr="00022724">
          <w:rPr>
            <w:rStyle w:val="Hyperlink"/>
          </w:rPr>
          <w:t>Flooding</w:t>
        </w:r>
        <w:r>
          <w:rPr>
            <w:webHidden/>
          </w:rPr>
          <w:tab/>
        </w:r>
        <w:r>
          <w:rPr>
            <w:webHidden/>
          </w:rPr>
          <w:fldChar w:fldCharType="begin"/>
        </w:r>
        <w:r>
          <w:rPr>
            <w:webHidden/>
          </w:rPr>
          <w:instrText xml:space="preserve"> PAGEREF _Toc237875251 \h </w:instrText>
        </w:r>
        <w:r>
          <w:rPr>
            <w:webHidden/>
          </w:rPr>
        </w:r>
        <w:r>
          <w:rPr>
            <w:webHidden/>
          </w:rPr>
          <w:fldChar w:fldCharType="separate"/>
        </w:r>
        <w:r>
          <w:rPr>
            <w:webHidden/>
          </w:rPr>
          <w:t>37</w:t>
        </w:r>
        <w:r>
          <w:rPr>
            <w:webHidden/>
          </w:rPr>
          <w:fldChar w:fldCharType="end"/>
        </w:r>
      </w:hyperlink>
    </w:p>
    <w:p w14:paraId="7E6A82AE" w14:textId="00ED15EB"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52" w:history="1">
        <w:r w:rsidRPr="00022724">
          <w:rPr>
            <w:rStyle w:val="Hyperlink"/>
          </w:rPr>
          <w:t>18.4.</w:t>
        </w:r>
        <w:r>
          <w:rPr>
            <w:rFonts w:asciiTheme="minorHAnsi" w:eastAsiaTheme="minorEastAsia" w:hAnsiTheme="minorHAnsi" w:cstheme="minorBidi"/>
            <w:kern w:val="2"/>
            <w:sz w:val="24"/>
            <w:szCs w:val="24"/>
            <w:lang w:eastAsia="en-AU"/>
            <w14:ligatures w14:val="standardContextual"/>
          </w:rPr>
          <w:tab/>
        </w:r>
        <w:r w:rsidRPr="00022724">
          <w:rPr>
            <w:rStyle w:val="Hyperlink"/>
          </w:rPr>
          <w:t>Fires, gas leaks or other serious safety risks</w:t>
        </w:r>
        <w:r>
          <w:rPr>
            <w:webHidden/>
          </w:rPr>
          <w:tab/>
        </w:r>
        <w:r>
          <w:rPr>
            <w:webHidden/>
          </w:rPr>
          <w:fldChar w:fldCharType="begin"/>
        </w:r>
        <w:r>
          <w:rPr>
            <w:webHidden/>
          </w:rPr>
          <w:instrText xml:space="preserve"> PAGEREF _Toc237875252 \h </w:instrText>
        </w:r>
        <w:r>
          <w:rPr>
            <w:webHidden/>
          </w:rPr>
        </w:r>
        <w:r>
          <w:rPr>
            <w:webHidden/>
          </w:rPr>
          <w:fldChar w:fldCharType="separate"/>
        </w:r>
        <w:r>
          <w:rPr>
            <w:webHidden/>
          </w:rPr>
          <w:t>38</w:t>
        </w:r>
        <w:r>
          <w:rPr>
            <w:webHidden/>
          </w:rPr>
          <w:fldChar w:fldCharType="end"/>
        </w:r>
      </w:hyperlink>
    </w:p>
    <w:p w14:paraId="57245834" w14:textId="033D54EF"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53" w:history="1">
        <w:r w:rsidRPr="00022724">
          <w:rPr>
            <w:rStyle w:val="Hyperlink"/>
          </w:rPr>
          <w:t>18.5.</w:t>
        </w:r>
        <w:r>
          <w:rPr>
            <w:rFonts w:asciiTheme="minorHAnsi" w:eastAsiaTheme="minorEastAsia" w:hAnsiTheme="minorHAnsi" w:cstheme="minorBidi"/>
            <w:kern w:val="2"/>
            <w:sz w:val="24"/>
            <w:szCs w:val="24"/>
            <w:lang w:eastAsia="en-AU"/>
            <w14:ligatures w14:val="standardContextual"/>
          </w:rPr>
          <w:tab/>
        </w:r>
        <w:r w:rsidRPr="00022724">
          <w:rPr>
            <w:rStyle w:val="Hyperlink"/>
          </w:rPr>
          <w:t>Abandoned or distressed animals</w:t>
        </w:r>
        <w:r>
          <w:rPr>
            <w:webHidden/>
          </w:rPr>
          <w:tab/>
        </w:r>
        <w:r>
          <w:rPr>
            <w:webHidden/>
          </w:rPr>
          <w:fldChar w:fldCharType="begin"/>
        </w:r>
        <w:r>
          <w:rPr>
            <w:webHidden/>
          </w:rPr>
          <w:instrText xml:space="preserve"> PAGEREF _Toc237875253 \h </w:instrText>
        </w:r>
        <w:r>
          <w:rPr>
            <w:webHidden/>
          </w:rPr>
        </w:r>
        <w:r>
          <w:rPr>
            <w:webHidden/>
          </w:rPr>
          <w:fldChar w:fldCharType="separate"/>
        </w:r>
        <w:r>
          <w:rPr>
            <w:webHidden/>
          </w:rPr>
          <w:t>38</w:t>
        </w:r>
        <w:r>
          <w:rPr>
            <w:webHidden/>
          </w:rPr>
          <w:fldChar w:fldCharType="end"/>
        </w:r>
      </w:hyperlink>
    </w:p>
    <w:p w14:paraId="28589AA2" w14:textId="2FBB99B8"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54" w:history="1">
        <w:r w:rsidRPr="00022724">
          <w:rPr>
            <w:rStyle w:val="Hyperlink"/>
          </w:rPr>
          <w:t>18.6.</w:t>
        </w:r>
        <w:r>
          <w:rPr>
            <w:rFonts w:asciiTheme="minorHAnsi" w:eastAsiaTheme="minorEastAsia" w:hAnsiTheme="minorHAnsi" w:cstheme="minorBidi"/>
            <w:kern w:val="2"/>
            <w:sz w:val="24"/>
            <w:szCs w:val="24"/>
            <w:lang w:eastAsia="en-AU"/>
            <w14:ligatures w14:val="standardContextual"/>
          </w:rPr>
          <w:tab/>
        </w:r>
        <w:r w:rsidRPr="00022724">
          <w:rPr>
            <w:rStyle w:val="Hyperlink"/>
          </w:rPr>
          <w:t>Entrapment or lockout</w:t>
        </w:r>
        <w:r>
          <w:rPr>
            <w:webHidden/>
          </w:rPr>
          <w:tab/>
        </w:r>
        <w:r>
          <w:rPr>
            <w:webHidden/>
          </w:rPr>
          <w:fldChar w:fldCharType="begin"/>
        </w:r>
        <w:r>
          <w:rPr>
            <w:webHidden/>
          </w:rPr>
          <w:instrText xml:space="preserve"> PAGEREF _Toc237875254 \h </w:instrText>
        </w:r>
        <w:r>
          <w:rPr>
            <w:webHidden/>
          </w:rPr>
        </w:r>
        <w:r>
          <w:rPr>
            <w:webHidden/>
          </w:rPr>
          <w:fldChar w:fldCharType="separate"/>
        </w:r>
        <w:r>
          <w:rPr>
            <w:webHidden/>
          </w:rPr>
          <w:t>38</w:t>
        </w:r>
        <w:r>
          <w:rPr>
            <w:webHidden/>
          </w:rPr>
          <w:fldChar w:fldCharType="end"/>
        </w:r>
      </w:hyperlink>
    </w:p>
    <w:p w14:paraId="6A310739" w14:textId="17866620"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55" w:history="1">
        <w:r w:rsidRPr="00022724">
          <w:rPr>
            <w:rStyle w:val="Hyperlink"/>
          </w:rPr>
          <w:t>19.</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Incident reporting</w:t>
        </w:r>
        <w:r>
          <w:rPr>
            <w:webHidden/>
          </w:rPr>
          <w:tab/>
        </w:r>
        <w:r>
          <w:rPr>
            <w:webHidden/>
          </w:rPr>
          <w:fldChar w:fldCharType="begin"/>
        </w:r>
        <w:r>
          <w:rPr>
            <w:webHidden/>
          </w:rPr>
          <w:instrText xml:space="preserve"> PAGEREF _Toc237875255 \h </w:instrText>
        </w:r>
        <w:r>
          <w:rPr>
            <w:webHidden/>
          </w:rPr>
        </w:r>
        <w:r>
          <w:rPr>
            <w:webHidden/>
          </w:rPr>
          <w:fldChar w:fldCharType="separate"/>
        </w:r>
        <w:r>
          <w:rPr>
            <w:webHidden/>
          </w:rPr>
          <w:t>39</w:t>
        </w:r>
        <w:r>
          <w:rPr>
            <w:webHidden/>
          </w:rPr>
          <w:fldChar w:fldCharType="end"/>
        </w:r>
      </w:hyperlink>
    </w:p>
    <w:p w14:paraId="75EF15C2" w14:textId="53F79D2E" w:rsidR="00A56878" w:rsidRDefault="00A5687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875256" w:history="1">
        <w:r w:rsidRPr="00022724">
          <w:rPr>
            <w:rStyle w:val="Hyperlink"/>
          </w:rPr>
          <w:t>19.1.</w:t>
        </w:r>
        <w:r>
          <w:rPr>
            <w:rFonts w:asciiTheme="minorHAnsi" w:eastAsiaTheme="minorEastAsia" w:hAnsiTheme="minorHAnsi" w:cstheme="minorBidi"/>
            <w:kern w:val="2"/>
            <w:sz w:val="24"/>
            <w:szCs w:val="24"/>
            <w:lang w:eastAsia="en-AU"/>
            <w14:ligatures w14:val="standardContextual"/>
          </w:rPr>
          <w:tab/>
        </w:r>
        <w:r w:rsidRPr="00022724">
          <w:rPr>
            <w:rStyle w:val="Hyperlink"/>
          </w:rPr>
          <w:t>HiiP incident reporting</w:t>
        </w:r>
        <w:r>
          <w:rPr>
            <w:webHidden/>
          </w:rPr>
          <w:tab/>
        </w:r>
        <w:r>
          <w:rPr>
            <w:webHidden/>
          </w:rPr>
          <w:fldChar w:fldCharType="begin"/>
        </w:r>
        <w:r>
          <w:rPr>
            <w:webHidden/>
          </w:rPr>
          <w:instrText xml:space="preserve"> PAGEREF _Toc237875256 \h </w:instrText>
        </w:r>
        <w:r>
          <w:rPr>
            <w:webHidden/>
          </w:rPr>
        </w:r>
        <w:r>
          <w:rPr>
            <w:webHidden/>
          </w:rPr>
          <w:fldChar w:fldCharType="separate"/>
        </w:r>
        <w:r>
          <w:rPr>
            <w:webHidden/>
          </w:rPr>
          <w:t>39</w:t>
        </w:r>
        <w:r>
          <w:rPr>
            <w:webHidden/>
          </w:rPr>
          <w:fldChar w:fldCharType="end"/>
        </w:r>
      </w:hyperlink>
    </w:p>
    <w:p w14:paraId="70229D93" w14:textId="3DE6A8A1" w:rsidR="00A56878" w:rsidRDefault="00A56878">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7875257" w:history="1">
        <w:r w:rsidRPr="00022724">
          <w:rPr>
            <w:rStyle w:val="Hyperlink"/>
          </w:rPr>
          <w:t>20.</w:t>
        </w:r>
        <w:r>
          <w:rPr>
            <w:rFonts w:asciiTheme="minorHAnsi" w:eastAsiaTheme="minorEastAsia" w:hAnsiTheme="minorHAnsi" w:cstheme="minorBidi"/>
            <w:b w:val="0"/>
            <w:kern w:val="2"/>
            <w:sz w:val="24"/>
            <w:szCs w:val="24"/>
            <w:lang w:eastAsia="en-AU"/>
            <w14:ligatures w14:val="standardContextual"/>
          </w:rPr>
          <w:tab/>
        </w:r>
        <w:r w:rsidRPr="00022724">
          <w:rPr>
            <w:rStyle w:val="Hyperlink"/>
          </w:rPr>
          <w:t>Master key sign out – Police requests for entry</w:t>
        </w:r>
        <w:r>
          <w:rPr>
            <w:webHidden/>
          </w:rPr>
          <w:tab/>
        </w:r>
        <w:r>
          <w:rPr>
            <w:webHidden/>
          </w:rPr>
          <w:fldChar w:fldCharType="begin"/>
        </w:r>
        <w:r>
          <w:rPr>
            <w:webHidden/>
          </w:rPr>
          <w:instrText xml:space="preserve"> PAGEREF _Toc237875257 \h </w:instrText>
        </w:r>
        <w:r>
          <w:rPr>
            <w:webHidden/>
          </w:rPr>
        </w:r>
        <w:r>
          <w:rPr>
            <w:webHidden/>
          </w:rPr>
          <w:fldChar w:fldCharType="separate"/>
        </w:r>
        <w:r>
          <w:rPr>
            <w:webHidden/>
          </w:rPr>
          <w:t>40</w:t>
        </w:r>
        <w:r>
          <w:rPr>
            <w:webHidden/>
          </w:rPr>
          <w:fldChar w:fldCharType="end"/>
        </w:r>
      </w:hyperlink>
    </w:p>
    <w:p w14:paraId="6838DFAB" w14:textId="7B03F208" w:rsidR="00595C2A" w:rsidRDefault="00595C2A" w:rsidP="008E2BD2">
      <w:pPr>
        <w:pStyle w:val="Body"/>
      </w:pPr>
      <w:r>
        <w:fldChar w:fldCharType="end"/>
      </w:r>
      <w:r>
        <w:br w:type="page"/>
      </w:r>
    </w:p>
    <w:p w14:paraId="58FB2555" w14:textId="7CF24534" w:rsidR="007B61E8" w:rsidRDefault="007B61E8" w:rsidP="003C24C7">
      <w:pPr>
        <w:pStyle w:val="Heading1"/>
        <w:numPr>
          <w:ilvl w:val="0"/>
          <w:numId w:val="10"/>
        </w:numPr>
      </w:pPr>
      <w:bookmarkStart w:id="0" w:name="_Toc236043301"/>
      <w:bookmarkStart w:id="1" w:name="_Toc237875196"/>
      <w:r>
        <w:lastRenderedPageBreak/>
        <w:t>Revision history</w:t>
      </w:r>
      <w:bookmarkEnd w:id="0"/>
      <w:bookmarkEnd w:id="1"/>
    </w:p>
    <w:tbl>
      <w:tblPr>
        <w:tblStyle w:val="TableGrid"/>
        <w:tblW w:w="9387" w:type="dxa"/>
        <w:tblLook w:val="04A0" w:firstRow="1" w:lastRow="0" w:firstColumn="1" w:lastColumn="0" w:noHBand="0" w:noVBand="1"/>
      </w:tblPr>
      <w:tblGrid>
        <w:gridCol w:w="1095"/>
        <w:gridCol w:w="1877"/>
        <w:gridCol w:w="1843"/>
        <w:gridCol w:w="4572"/>
      </w:tblGrid>
      <w:tr w:rsidR="007B61E8" w14:paraId="161EA42B" w14:textId="77777777">
        <w:trPr>
          <w:tblHeader/>
        </w:trPr>
        <w:tc>
          <w:tcPr>
            <w:tcW w:w="1095" w:type="dxa"/>
          </w:tcPr>
          <w:p w14:paraId="35D40C70" w14:textId="77777777" w:rsidR="007B61E8" w:rsidRPr="00C647FD" w:rsidRDefault="007B61E8">
            <w:pPr>
              <w:pStyle w:val="Tablecolhead"/>
            </w:pPr>
            <w:r w:rsidRPr="00C647FD">
              <w:t>Version</w:t>
            </w:r>
          </w:p>
        </w:tc>
        <w:tc>
          <w:tcPr>
            <w:tcW w:w="1877" w:type="dxa"/>
          </w:tcPr>
          <w:p w14:paraId="22EE075F" w14:textId="77777777" w:rsidR="007B61E8" w:rsidRPr="00C647FD" w:rsidRDefault="007B61E8">
            <w:pPr>
              <w:pStyle w:val="Tablecolhead"/>
            </w:pPr>
            <w:r w:rsidRPr="00C647FD">
              <w:t>Amended section</w:t>
            </w:r>
          </w:p>
        </w:tc>
        <w:tc>
          <w:tcPr>
            <w:tcW w:w="1843" w:type="dxa"/>
          </w:tcPr>
          <w:p w14:paraId="209D8375" w14:textId="77777777" w:rsidR="007B61E8" w:rsidRPr="00C647FD" w:rsidRDefault="007B61E8">
            <w:pPr>
              <w:pStyle w:val="Tablecolhead"/>
            </w:pPr>
            <w:r w:rsidRPr="00C647FD">
              <w:t>Effective</w:t>
            </w:r>
          </w:p>
        </w:tc>
        <w:tc>
          <w:tcPr>
            <w:tcW w:w="4572" w:type="dxa"/>
          </w:tcPr>
          <w:p w14:paraId="55C8DEF8" w14:textId="77777777" w:rsidR="007B61E8" w:rsidRPr="00C647FD" w:rsidRDefault="007B61E8">
            <w:pPr>
              <w:pStyle w:val="Tablecolhead"/>
            </w:pPr>
            <w:r w:rsidRPr="00C647FD">
              <w:t>Detail</w:t>
            </w:r>
          </w:p>
        </w:tc>
      </w:tr>
      <w:tr w:rsidR="007B61E8" w14:paraId="76D6C46E" w14:textId="77777777">
        <w:trPr>
          <w:tblHeader/>
        </w:trPr>
        <w:tc>
          <w:tcPr>
            <w:tcW w:w="1095" w:type="dxa"/>
          </w:tcPr>
          <w:p w14:paraId="308CB175" w14:textId="77777777" w:rsidR="007B61E8" w:rsidRPr="00F57856" w:rsidRDefault="007B61E8">
            <w:pPr>
              <w:pStyle w:val="Tabletext"/>
            </w:pPr>
            <w:r w:rsidRPr="004B359E">
              <w:t>1.0</w:t>
            </w:r>
          </w:p>
        </w:tc>
        <w:tc>
          <w:tcPr>
            <w:tcW w:w="1877" w:type="dxa"/>
          </w:tcPr>
          <w:p w14:paraId="208092F3" w14:textId="77777777" w:rsidR="007B61E8" w:rsidRPr="00F57856" w:rsidRDefault="007B61E8">
            <w:pPr>
              <w:pStyle w:val="Tabletext"/>
            </w:pPr>
          </w:p>
        </w:tc>
        <w:tc>
          <w:tcPr>
            <w:tcW w:w="1843" w:type="dxa"/>
          </w:tcPr>
          <w:p w14:paraId="7F9225A7" w14:textId="77777777" w:rsidR="007B61E8" w:rsidRPr="00F57856" w:rsidRDefault="007B61E8">
            <w:pPr>
              <w:pStyle w:val="Tabletext"/>
            </w:pPr>
            <w:r w:rsidRPr="004B359E">
              <w:t>September 2017</w:t>
            </w:r>
          </w:p>
        </w:tc>
        <w:tc>
          <w:tcPr>
            <w:tcW w:w="4572" w:type="dxa"/>
          </w:tcPr>
          <w:p w14:paraId="24BB6C69" w14:textId="77777777" w:rsidR="007B61E8" w:rsidRDefault="007B61E8">
            <w:pPr>
              <w:pStyle w:val="Tablebullet1"/>
              <w:rPr>
                <w:noProof/>
              </w:rPr>
            </w:pPr>
            <w:r w:rsidRPr="00D605DB">
              <w:rPr>
                <w:noProof/>
              </w:rPr>
              <w:t>Incorporation of 'version control table'</w:t>
            </w:r>
          </w:p>
          <w:p w14:paraId="453AAB9F" w14:textId="77777777" w:rsidR="007B61E8" w:rsidRDefault="007B61E8">
            <w:pPr>
              <w:pStyle w:val="Tablebullet1"/>
              <w:rPr>
                <w:noProof/>
              </w:rPr>
            </w:pPr>
            <w:r>
              <w:rPr>
                <w:noProof/>
              </w:rPr>
              <w:t>Accessible format.</w:t>
            </w:r>
          </w:p>
        </w:tc>
      </w:tr>
      <w:tr w:rsidR="007B61E8" w14:paraId="7AE64B0C" w14:textId="77777777">
        <w:trPr>
          <w:tblHeader/>
        </w:trPr>
        <w:tc>
          <w:tcPr>
            <w:tcW w:w="1095" w:type="dxa"/>
          </w:tcPr>
          <w:p w14:paraId="283AAFB7" w14:textId="77777777" w:rsidR="007B61E8" w:rsidRPr="00F57856" w:rsidRDefault="007B61E8">
            <w:pPr>
              <w:pStyle w:val="Tabletext"/>
            </w:pPr>
            <w:r w:rsidRPr="004B359E">
              <w:t>2.0</w:t>
            </w:r>
          </w:p>
        </w:tc>
        <w:tc>
          <w:tcPr>
            <w:tcW w:w="1877" w:type="dxa"/>
          </w:tcPr>
          <w:p w14:paraId="6E73CDC7" w14:textId="77777777" w:rsidR="007B61E8" w:rsidRPr="00F57856" w:rsidRDefault="007B61E8">
            <w:pPr>
              <w:pStyle w:val="Tabletext"/>
            </w:pPr>
          </w:p>
        </w:tc>
        <w:tc>
          <w:tcPr>
            <w:tcW w:w="1843" w:type="dxa"/>
          </w:tcPr>
          <w:p w14:paraId="6BAA4460" w14:textId="77777777" w:rsidR="007B61E8" w:rsidRPr="00F57856" w:rsidRDefault="007B61E8">
            <w:pPr>
              <w:pStyle w:val="Tabletext"/>
            </w:pPr>
            <w:r w:rsidRPr="004B359E">
              <w:t>1 January 2020</w:t>
            </w:r>
          </w:p>
        </w:tc>
        <w:tc>
          <w:tcPr>
            <w:tcW w:w="4572" w:type="dxa"/>
          </w:tcPr>
          <w:p w14:paraId="7E0E0517" w14:textId="77777777" w:rsidR="007B61E8" w:rsidRDefault="007B61E8">
            <w:pPr>
              <w:pStyle w:val="Tabletext"/>
            </w:pPr>
            <w:r>
              <w:rPr>
                <w:noProof/>
              </w:rPr>
              <w:t>Revision and incorporation of contemporary home visit practices.</w:t>
            </w:r>
          </w:p>
        </w:tc>
      </w:tr>
      <w:tr w:rsidR="007B61E8" w14:paraId="62675D1F" w14:textId="77777777">
        <w:trPr>
          <w:tblHeader/>
        </w:trPr>
        <w:tc>
          <w:tcPr>
            <w:tcW w:w="1095" w:type="dxa"/>
          </w:tcPr>
          <w:p w14:paraId="6FDA09C3" w14:textId="77777777" w:rsidR="007B61E8" w:rsidRPr="00F57856" w:rsidRDefault="007B61E8">
            <w:pPr>
              <w:pStyle w:val="Tabletext"/>
            </w:pPr>
            <w:r w:rsidRPr="004B359E">
              <w:t>3.0</w:t>
            </w:r>
          </w:p>
        </w:tc>
        <w:tc>
          <w:tcPr>
            <w:tcW w:w="1877" w:type="dxa"/>
          </w:tcPr>
          <w:p w14:paraId="1AB5682A" w14:textId="77777777" w:rsidR="007B61E8" w:rsidRPr="00F57856" w:rsidRDefault="007B61E8">
            <w:pPr>
              <w:pStyle w:val="Tabletext"/>
            </w:pPr>
            <w:r w:rsidRPr="004B359E">
              <w:t>Throughout</w:t>
            </w:r>
          </w:p>
        </w:tc>
        <w:tc>
          <w:tcPr>
            <w:tcW w:w="1843" w:type="dxa"/>
          </w:tcPr>
          <w:p w14:paraId="3C69E382" w14:textId="77777777" w:rsidR="007B61E8" w:rsidRPr="00F57856" w:rsidRDefault="007B61E8">
            <w:pPr>
              <w:pStyle w:val="Tabletext"/>
            </w:pPr>
            <w:r w:rsidRPr="004B359E">
              <w:t xml:space="preserve">January 2026 </w:t>
            </w:r>
          </w:p>
        </w:tc>
        <w:tc>
          <w:tcPr>
            <w:tcW w:w="4572" w:type="dxa"/>
          </w:tcPr>
          <w:p w14:paraId="4549BA4F" w14:textId="77777777" w:rsidR="007B61E8" w:rsidRDefault="007B61E8">
            <w:pPr>
              <w:pStyle w:val="Tablebullet1"/>
            </w:pPr>
            <w:r w:rsidRPr="00F57856">
              <w:t xml:space="preserve">The </w:t>
            </w:r>
            <w:r w:rsidRPr="000061C3">
              <w:rPr>
                <w:i/>
                <w:iCs/>
              </w:rPr>
              <w:t>Access to Director Owned and Managed Properties Operational Guidelines</w:t>
            </w:r>
            <w:r w:rsidRPr="00F57856">
              <w:t xml:space="preserve"> (December 2012, V1.0) </w:t>
            </w:r>
            <w:r>
              <w:t>h</w:t>
            </w:r>
            <w:r w:rsidRPr="000469CB">
              <w:t xml:space="preserve">ave been incorporated into this revised version of the </w:t>
            </w:r>
            <w:r w:rsidRPr="000469CB">
              <w:rPr>
                <w:i/>
                <w:iCs/>
              </w:rPr>
              <w:t>Home Visits and Inspections Operational Guideline</w:t>
            </w:r>
            <w:r w:rsidRPr="000469CB">
              <w:t xml:space="preserve">, now titled </w:t>
            </w:r>
            <w:r w:rsidRPr="000469CB">
              <w:rPr>
                <w:i/>
                <w:iCs/>
              </w:rPr>
              <w:t>Home Visits and Lawful Entry to Rented Properties</w:t>
            </w:r>
            <w:r>
              <w:rPr>
                <w:i/>
                <w:iCs/>
              </w:rPr>
              <w:t xml:space="preserve"> Operational Guidelines</w:t>
            </w:r>
            <w:r w:rsidRPr="000469CB">
              <w:rPr>
                <w:i/>
                <w:iCs/>
              </w:rPr>
              <w:t>.</w:t>
            </w:r>
          </w:p>
          <w:p w14:paraId="387D3880" w14:textId="77777777" w:rsidR="007B61E8" w:rsidRDefault="007B61E8">
            <w:pPr>
              <w:pStyle w:val="Tablebullet1"/>
            </w:pPr>
            <w:r>
              <w:t xml:space="preserve">All </w:t>
            </w:r>
            <w:r w:rsidRPr="00F57856">
              <w:t>sections have been reorganised, renamed, and updated to align with current processes.</w:t>
            </w:r>
          </w:p>
          <w:p w14:paraId="36ED4B23" w14:textId="77777777" w:rsidR="007B61E8" w:rsidRDefault="007B61E8">
            <w:pPr>
              <w:pStyle w:val="Tablebullet1"/>
            </w:pPr>
            <w:r>
              <w:t xml:space="preserve">New sections have been introduced to provide guidance on lawful entry, both with and without consent, to make settings and practice clearer. </w:t>
            </w:r>
          </w:p>
          <w:p w14:paraId="48683FE0" w14:textId="77777777" w:rsidR="007B61E8" w:rsidRDefault="007B61E8">
            <w:pPr>
              <w:pStyle w:val="Tablebullet1"/>
            </w:pPr>
            <w:r w:rsidRPr="0091425F">
              <w:t>The Safety Checks and Access for Public Housing Properties Operational Guideline (v1.1 November 2021) has been fully integrated.</w:t>
            </w:r>
          </w:p>
        </w:tc>
      </w:tr>
      <w:tr w:rsidR="007B61E8" w14:paraId="113BFC9E" w14:textId="77777777">
        <w:trPr>
          <w:tblHeader/>
        </w:trPr>
        <w:tc>
          <w:tcPr>
            <w:tcW w:w="1095" w:type="dxa"/>
          </w:tcPr>
          <w:p w14:paraId="326C6BEB" w14:textId="77777777" w:rsidR="007B61E8" w:rsidRPr="004B359E" w:rsidRDefault="007B61E8">
            <w:pPr>
              <w:pStyle w:val="Tabletext"/>
            </w:pPr>
            <w:r>
              <w:t>4.0</w:t>
            </w:r>
          </w:p>
        </w:tc>
        <w:tc>
          <w:tcPr>
            <w:tcW w:w="1877" w:type="dxa"/>
          </w:tcPr>
          <w:p w14:paraId="0474E14E" w14:textId="77777777" w:rsidR="007B61E8" w:rsidRDefault="007B61E8" w:rsidP="007B13FE">
            <w:pPr>
              <w:pStyle w:val="Tablebullet1"/>
            </w:pPr>
            <w:r>
              <w:t>Section 17 Notifying renter's entry occurred in their absence</w:t>
            </w:r>
          </w:p>
          <w:p w14:paraId="12F41307" w14:textId="77777777" w:rsidR="007B61E8" w:rsidRPr="004B359E" w:rsidRDefault="007B61E8" w:rsidP="007B13FE">
            <w:pPr>
              <w:pStyle w:val="Tablebullet1"/>
            </w:pPr>
            <w:r>
              <w:t>Throughout</w:t>
            </w:r>
          </w:p>
        </w:tc>
        <w:tc>
          <w:tcPr>
            <w:tcW w:w="1843" w:type="dxa"/>
          </w:tcPr>
          <w:p w14:paraId="388AB508" w14:textId="77777777" w:rsidR="007B61E8" w:rsidRPr="004B359E" w:rsidRDefault="007B61E8">
            <w:pPr>
              <w:pStyle w:val="Tabletext"/>
            </w:pPr>
            <w:r>
              <w:t>August 2026</w:t>
            </w:r>
          </w:p>
        </w:tc>
        <w:tc>
          <w:tcPr>
            <w:tcW w:w="4572" w:type="dxa"/>
          </w:tcPr>
          <w:p w14:paraId="3C4FC44E" w14:textId="77777777" w:rsidR="007B61E8" w:rsidRDefault="007B61E8">
            <w:pPr>
              <w:pStyle w:val="Tablebullet1"/>
            </w:pPr>
            <w:r>
              <w:t>Removed the requirement for staff to leave an “Entry to Your Home” fact sheet where entry occurred for RTA safety checks</w:t>
            </w:r>
          </w:p>
          <w:p w14:paraId="5B2ABA5A" w14:textId="2CF9F10C" w:rsidR="007B61E8" w:rsidRPr="00F57856" w:rsidRDefault="007B61E8">
            <w:pPr>
              <w:pStyle w:val="Tablebullet1"/>
            </w:pPr>
            <w:r>
              <w:t xml:space="preserve">Grammar, spelling and typographical updates made throughout, including </w:t>
            </w:r>
            <w:r w:rsidR="00875605">
              <w:t xml:space="preserve">URL </w:t>
            </w:r>
            <w:r>
              <w:t>links added to footnotes.</w:t>
            </w:r>
          </w:p>
        </w:tc>
      </w:tr>
    </w:tbl>
    <w:p w14:paraId="4556FEC8" w14:textId="77777777" w:rsidR="007B61E8" w:rsidRPr="007A652B" w:rsidRDefault="007B61E8" w:rsidP="007B61E8">
      <w:pPr>
        <w:pStyle w:val="Body"/>
        <w:sectPr w:rsidR="007B61E8" w:rsidRPr="007A652B" w:rsidSect="007B61E8">
          <w:pgSz w:w="11906" w:h="16838" w:code="9"/>
          <w:pgMar w:top="1418" w:right="1304" w:bottom="851" w:left="1304" w:header="680" w:footer="567" w:gutter="0"/>
          <w:cols w:space="340"/>
          <w:docGrid w:linePitch="360"/>
        </w:sectPr>
      </w:pPr>
    </w:p>
    <w:p w14:paraId="35792024" w14:textId="239266A0" w:rsidR="007B61E8" w:rsidRPr="00A71CE4" w:rsidRDefault="007B61E8" w:rsidP="003C24C7">
      <w:pPr>
        <w:pStyle w:val="Heading1"/>
        <w:numPr>
          <w:ilvl w:val="0"/>
          <w:numId w:val="10"/>
        </w:numPr>
      </w:pPr>
      <w:bookmarkStart w:id="2" w:name="_Toc236043302"/>
      <w:bookmarkStart w:id="3" w:name="_Toc237875197"/>
      <w:r w:rsidRPr="0045266D">
        <w:lastRenderedPageBreak/>
        <w:t>Overview</w:t>
      </w:r>
      <w:bookmarkEnd w:id="2"/>
      <w:bookmarkEnd w:id="3"/>
    </w:p>
    <w:p w14:paraId="02D2C49F" w14:textId="77777777" w:rsidR="007B61E8" w:rsidRDefault="007B61E8" w:rsidP="007B61E8">
      <w:pPr>
        <w:pStyle w:val="Body"/>
      </w:pPr>
      <w:r w:rsidRPr="00EB0CFC">
        <w:t xml:space="preserve">Under the </w:t>
      </w:r>
      <w:r w:rsidRPr="00EB0CFC">
        <w:rPr>
          <w:i/>
          <w:iCs/>
        </w:rPr>
        <w:t>Housing Act 1983</w:t>
      </w:r>
      <w:r w:rsidRPr="00EB0CFC">
        <w:t>, Homes Victoria is responsible for providing well-maintained public housing that meets minimum rental standards and promotes the health, safety, and well-being of renters</w:t>
      </w:r>
      <w:r>
        <w:t>. This involves engaging with renters through regular home visits to assess necessary repairs and identify potential risks to their well-being. To fulfill this responsibility, it is Homes Victoria's policy to:</w:t>
      </w:r>
    </w:p>
    <w:p w14:paraId="6ACDBC6F" w14:textId="77777777" w:rsidR="007B61E8" w:rsidRDefault="007B61E8" w:rsidP="007B61E8">
      <w:pPr>
        <w:pStyle w:val="Bullet1"/>
        <w:ind w:left="360" w:hanging="360"/>
      </w:pPr>
      <w:r>
        <w:t>facilitate lawful and timely access to properties</w:t>
      </w:r>
    </w:p>
    <w:p w14:paraId="71C2E2C3" w14:textId="77777777" w:rsidR="007B61E8" w:rsidRDefault="007B61E8" w:rsidP="007B61E8">
      <w:pPr>
        <w:pStyle w:val="Bullet1"/>
        <w:ind w:left="360" w:hanging="360"/>
      </w:pPr>
      <w:r>
        <w:t>prioritise the safety of staff and renters</w:t>
      </w:r>
    </w:p>
    <w:p w14:paraId="5C824E18" w14:textId="77777777" w:rsidR="007B61E8" w:rsidRDefault="007B61E8" w:rsidP="007B61E8">
      <w:pPr>
        <w:pStyle w:val="Bullet1"/>
        <w:ind w:left="360" w:hanging="360"/>
      </w:pPr>
      <w:r>
        <w:t>uphold the commitment to high-quality public housing</w:t>
      </w:r>
    </w:p>
    <w:p w14:paraId="0DFAE748" w14:textId="77777777" w:rsidR="007B61E8" w:rsidRDefault="007B61E8" w:rsidP="007B61E8">
      <w:pPr>
        <w:pStyle w:val="Bullet1"/>
        <w:ind w:left="360" w:hanging="360"/>
      </w:pPr>
      <w:r>
        <w:t>facilitate regular home visits for repairs and risk assessments</w:t>
      </w:r>
    </w:p>
    <w:p w14:paraId="6D877298" w14:textId="77777777" w:rsidR="007B61E8" w:rsidRPr="00177D6C" w:rsidRDefault="007B61E8" w:rsidP="007B61E8">
      <w:pPr>
        <w:pStyle w:val="Bullet1"/>
        <w:ind w:left="360" w:hanging="360"/>
      </w:pPr>
      <w:r>
        <w:t xml:space="preserve">maintain </w:t>
      </w:r>
      <w:r w:rsidRPr="00177D6C">
        <w:t xml:space="preserve">compliance with relevant laws, including the </w:t>
      </w:r>
      <w:r w:rsidRPr="00177D6C">
        <w:rPr>
          <w:i/>
          <w:iCs/>
        </w:rPr>
        <w:t>Residential Tenancies Act 1997</w:t>
      </w:r>
      <w:r w:rsidRPr="00177D6C">
        <w:t xml:space="preserve"> (RTA).</w:t>
      </w:r>
    </w:p>
    <w:p w14:paraId="00442F54" w14:textId="77777777" w:rsidR="007B61E8" w:rsidRPr="00C15C74" w:rsidRDefault="007B61E8" w:rsidP="007B61E8">
      <w:pPr>
        <w:pStyle w:val="Bodyafterbullets"/>
      </w:pPr>
      <w:r w:rsidRPr="00C15C74">
        <w:t>These guidelines address lawful entry to residential properties, emphasising that all entry</w:t>
      </w:r>
      <w:r>
        <w:t xml:space="preserve"> </w:t>
      </w:r>
      <w:r w:rsidRPr="00C15C74">
        <w:t>with or without renter consent</w:t>
      </w:r>
      <w:r>
        <w:t xml:space="preserve">, </w:t>
      </w:r>
      <w:r w:rsidRPr="00C15C74">
        <w:t>must comply with relevant laws and regulations, including the RTA. It is essential for staff to:</w:t>
      </w:r>
    </w:p>
    <w:p w14:paraId="52D8519A" w14:textId="77777777" w:rsidR="007B61E8" w:rsidRDefault="007B61E8" w:rsidP="007B61E8">
      <w:pPr>
        <w:pStyle w:val="Bullet1"/>
        <w:ind w:left="360" w:hanging="360"/>
      </w:pPr>
      <w:r>
        <w:t>conduct any entry lawfully</w:t>
      </w:r>
    </w:p>
    <w:p w14:paraId="4FBF619B" w14:textId="77777777" w:rsidR="007B61E8" w:rsidRDefault="007B61E8" w:rsidP="007B61E8">
      <w:pPr>
        <w:pStyle w:val="Bullet1"/>
        <w:ind w:left="360" w:hanging="360"/>
      </w:pPr>
      <w:r>
        <w:t xml:space="preserve">provide appropriate and valid notices, and </w:t>
      </w:r>
    </w:p>
    <w:p w14:paraId="7C10454E" w14:textId="77777777" w:rsidR="007B61E8" w:rsidRDefault="007B61E8" w:rsidP="007B61E8">
      <w:pPr>
        <w:pStyle w:val="Bullet1"/>
        <w:ind w:left="360" w:hanging="360"/>
      </w:pPr>
      <w:r>
        <w:t>consider renters' human rights when determining what action to take.</w:t>
      </w:r>
    </w:p>
    <w:p w14:paraId="173FC4EA" w14:textId="480DB0D1" w:rsidR="007B61E8" w:rsidRPr="0045266D" w:rsidRDefault="007B61E8" w:rsidP="003C24C7">
      <w:pPr>
        <w:pStyle w:val="Heading1"/>
        <w:numPr>
          <w:ilvl w:val="0"/>
          <w:numId w:val="10"/>
        </w:numPr>
      </w:pPr>
      <w:bookmarkStart w:id="4" w:name="_Occupational_Health_and"/>
      <w:bookmarkStart w:id="5" w:name="_Toc181605140"/>
      <w:bookmarkStart w:id="6" w:name="_Toc236043303"/>
      <w:bookmarkStart w:id="7" w:name="_Toc237875198"/>
      <w:bookmarkEnd w:id="4"/>
      <w:r w:rsidRPr="0045266D">
        <w:t>Occupational Health and Safety</w:t>
      </w:r>
      <w:bookmarkEnd w:id="5"/>
      <w:bookmarkEnd w:id="6"/>
      <w:bookmarkEnd w:id="7"/>
    </w:p>
    <w:p w14:paraId="0471F6FD" w14:textId="77777777" w:rsidR="007B61E8" w:rsidRPr="0045266D" w:rsidRDefault="007B61E8" w:rsidP="007B61E8">
      <w:pPr>
        <w:pStyle w:val="Body"/>
      </w:pPr>
      <w:r w:rsidRPr="0045266D">
        <w:t xml:space="preserve">Under the </w:t>
      </w:r>
      <w:r w:rsidRPr="00EA5844">
        <w:rPr>
          <w:i/>
          <w:iCs/>
        </w:rPr>
        <w:t xml:space="preserve">Occupational Health and </w:t>
      </w:r>
      <w:r w:rsidRPr="00177D6C">
        <w:rPr>
          <w:i/>
          <w:iCs/>
        </w:rPr>
        <w:t>Safety Act 2004</w:t>
      </w:r>
      <w:r w:rsidRPr="00177D6C">
        <w:t xml:space="preserve"> (OHS Act), staff have a duty of care for their own health and safety as well as the safety of others in the workplace,</w:t>
      </w:r>
      <w:r w:rsidRPr="0045266D">
        <w:t xml:space="preserve"> including during home visits. This responsibility is shared between managers and staff, reflecting the commitment to </w:t>
      </w:r>
      <w:r>
        <w:t xml:space="preserve">maintaining </w:t>
      </w:r>
      <w:r w:rsidRPr="0045266D">
        <w:t>a safe work environment.</w:t>
      </w:r>
    </w:p>
    <w:p w14:paraId="231D014F" w14:textId="77777777" w:rsidR="007B61E8" w:rsidRDefault="007B61E8" w:rsidP="007B61E8">
      <w:pPr>
        <w:pStyle w:val="Body"/>
      </w:pPr>
      <w:r>
        <w:t xml:space="preserve">To comply with their obligations under the OHS Act, managers and staff must proactively identify, assess and manage health and safety risks associated with preparing for and conducting home visits, </w:t>
      </w:r>
      <w:r w:rsidRPr="008B58E3">
        <w:t>including accessing properties using master keys or</w:t>
      </w:r>
      <w:r>
        <w:t xml:space="preserve"> </w:t>
      </w:r>
      <w:r w:rsidRPr="008B58E3">
        <w:t xml:space="preserve">lock changes. This includes staff </w:t>
      </w:r>
      <w:r>
        <w:t xml:space="preserve">following </w:t>
      </w:r>
      <w:r w:rsidRPr="008B58E3">
        <w:t xml:space="preserve">the mandatory procedures detailed in </w:t>
      </w:r>
      <w:hyperlink w:anchor="_Preparing_and_arranging">
        <w:r>
          <w:rPr>
            <w:rStyle w:val="Hyperlink"/>
          </w:rPr>
          <w:t>S</w:t>
        </w:r>
        <w:r w:rsidRPr="008B58E3">
          <w:rPr>
            <w:rStyle w:val="Hyperlink"/>
          </w:rPr>
          <w:t xml:space="preserve">ection </w:t>
        </w:r>
        <w:r>
          <w:rPr>
            <w:rStyle w:val="Hyperlink"/>
          </w:rPr>
          <w:t>9</w:t>
        </w:r>
        <w:r w:rsidRPr="008B58E3">
          <w:rPr>
            <w:rStyle w:val="Hyperlink"/>
          </w:rPr>
          <w:t xml:space="preserve"> Preparing and arranging a home visit.</w:t>
        </w:r>
      </w:hyperlink>
      <w:r w:rsidRPr="008B58E3">
        <w:t xml:space="preserve"> Specifically, emphasis is on the safety procedures outlined in the following subsections:</w:t>
      </w:r>
    </w:p>
    <w:p w14:paraId="2AC7EC6C" w14:textId="77777777" w:rsidR="007B61E8" w:rsidRDefault="007B61E8" w:rsidP="007B61E8">
      <w:pPr>
        <w:pStyle w:val="Bullet1"/>
        <w:ind w:left="360" w:hanging="360"/>
      </w:pPr>
      <w:hyperlink w:anchor="_Preparing_for_a" w:history="1">
        <w:r w:rsidRPr="008B58E3">
          <w:rPr>
            <w:rStyle w:val="Hyperlink"/>
            <w:b/>
          </w:rPr>
          <w:t xml:space="preserve">Section </w:t>
        </w:r>
        <w:r>
          <w:rPr>
            <w:rStyle w:val="Hyperlink"/>
            <w:b/>
          </w:rPr>
          <w:t>9</w:t>
        </w:r>
        <w:r w:rsidRPr="008B58E3">
          <w:rPr>
            <w:rStyle w:val="Hyperlink"/>
            <w:b/>
          </w:rPr>
          <w:t>.1 Preparing for a home visit:</w:t>
        </w:r>
      </w:hyperlink>
      <w:r w:rsidRPr="008B58E3">
        <w:t xml:space="preserve"> </w:t>
      </w:r>
      <w:r>
        <w:t>t</w:t>
      </w:r>
      <w:r w:rsidRPr="008B58E3">
        <w:t>he key elements necessary for preparing for a home visit.</w:t>
      </w:r>
    </w:p>
    <w:p w14:paraId="52C5B1F7" w14:textId="77777777" w:rsidR="007B61E8" w:rsidRDefault="007B61E8" w:rsidP="007B61E8">
      <w:pPr>
        <w:pStyle w:val="Bullet1"/>
        <w:ind w:left="360" w:hanging="360"/>
      </w:pPr>
      <w:hyperlink w:anchor="_Worker_safety_assessment" w:history="1">
        <w:r w:rsidRPr="008B58E3">
          <w:rPr>
            <w:rStyle w:val="Hyperlink"/>
            <w:b/>
          </w:rPr>
          <w:t xml:space="preserve">Section </w:t>
        </w:r>
        <w:r>
          <w:rPr>
            <w:rStyle w:val="Hyperlink"/>
            <w:b/>
          </w:rPr>
          <w:t>9</w:t>
        </w:r>
        <w:r w:rsidRPr="008B58E3">
          <w:rPr>
            <w:rStyle w:val="Hyperlink"/>
            <w:b/>
          </w:rPr>
          <w:t>.2 Worker safety assessment</w:t>
        </w:r>
      </w:hyperlink>
      <w:r w:rsidRPr="008B58E3">
        <w:t xml:space="preserve">: </w:t>
      </w:r>
      <w:r>
        <w:t>c</w:t>
      </w:r>
      <w:r w:rsidRPr="008B58E3">
        <w:t>onducting thorough risk assessments to identify potential hazards before each visit.</w:t>
      </w:r>
    </w:p>
    <w:p w14:paraId="05493C8E" w14:textId="77777777" w:rsidR="007B61E8" w:rsidRPr="008B58E3" w:rsidRDefault="007B61E8" w:rsidP="007B61E8">
      <w:pPr>
        <w:pStyle w:val="Bullet1"/>
        <w:ind w:left="360" w:hanging="360"/>
      </w:pPr>
      <w:hyperlink w:anchor="_Vehicle_tool_kits" w:history="1">
        <w:r>
          <w:rPr>
            <w:rStyle w:val="Hyperlink"/>
            <w:b/>
            <w:bCs/>
          </w:rPr>
          <w:t>Section 9.3 Vehicle tool kits:</w:t>
        </w:r>
      </w:hyperlink>
      <w:r>
        <w:t xml:space="preserve"> h</w:t>
      </w:r>
      <w:r w:rsidRPr="00D05E04">
        <w:t>ighlights the importance of having access to stocked vehicle tool kits, either in fleet vehicles or at local offices.</w:t>
      </w:r>
    </w:p>
    <w:p w14:paraId="65A4D5AC" w14:textId="77777777" w:rsidR="007B61E8" w:rsidRPr="008B58E3" w:rsidRDefault="007B61E8" w:rsidP="007B61E8">
      <w:pPr>
        <w:pStyle w:val="Bullet1"/>
        <w:ind w:left="360" w:hanging="360"/>
      </w:pPr>
      <w:hyperlink w:anchor="_Before_leaving_the" w:history="1">
        <w:r w:rsidRPr="008B58E3">
          <w:rPr>
            <w:rStyle w:val="Hyperlink"/>
            <w:b/>
          </w:rPr>
          <w:t xml:space="preserve">Section </w:t>
        </w:r>
        <w:r>
          <w:rPr>
            <w:rStyle w:val="Hyperlink"/>
            <w:b/>
          </w:rPr>
          <w:t>9.5</w:t>
        </w:r>
        <w:r w:rsidRPr="008B58E3">
          <w:rPr>
            <w:rStyle w:val="Hyperlink"/>
            <w:b/>
          </w:rPr>
          <w:t xml:space="preserve"> Before leaving the office:</w:t>
        </w:r>
      </w:hyperlink>
      <w:r w:rsidRPr="008B58E3">
        <w:rPr>
          <w:b/>
        </w:rPr>
        <w:t xml:space="preserve"> </w:t>
      </w:r>
      <w:r>
        <w:t>co</w:t>
      </w:r>
      <w:r w:rsidRPr="008B58E3">
        <w:t>nducting necessary pre-checks before leaving the office. This includes:</w:t>
      </w:r>
    </w:p>
    <w:p w14:paraId="7FA60943" w14:textId="77777777" w:rsidR="007B61E8" w:rsidRPr="005838C2" w:rsidRDefault="007B61E8" w:rsidP="005838C2">
      <w:pPr>
        <w:pStyle w:val="Bullet2"/>
      </w:pPr>
      <w:r w:rsidRPr="005838C2">
        <w:t>checking for any known risks or hazards associated with the visit, such as past incidents or environmental hazards</w:t>
      </w:r>
    </w:p>
    <w:p w14:paraId="1FBE511E" w14:textId="77777777" w:rsidR="007B61E8" w:rsidRPr="005838C2" w:rsidRDefault="007B61E8" w:rsidP="005838C2">
      <w:pPr>
        <w:pStyle w:val="Bullet2"/>
      </w:pPr>
      <w:r w:rsidRPr="005838C2">
        <w:t>confirming that staff and managers are aware of the home visit schedule, including details such as your name, mobile number, renter’s name and address, any identified risk factors, and expected time of return.</w:t>
      </w:r>
    </w:p>
    <w:p w14:paraId="633AB673" w14:textId="77777777" w:rsidR="007B61E8" w:rsidRPr="008B58E3" w:rsidRDefault="007B61E8" w:rsidP="007B61E8">
      <w:pPr>
        <w:pStyle w:val="Bullet1"/>
        <w:ind w:left="360" w:hanging="360"/>
      </w:pPr>
      <w:hyperlink w:anchor="_Making_informed_decisions" w:history="1">
        <w:r w:rsidRPr="008B58E3">
          <w:rPr>
            <w:rStyle w:val="Hyperlink"/>
            <w:b/>
          </w:rPr>
          <w:t xml:space="preserve">Section </w:t>
        </w:r>
        <w:r>
          <w:rPr>
            <w:rStyle w:val="Hyperlink"/>
            <w:b/>
          </w:rPr>
          <w:t>9.6</w:t>
        </w:r>
        <w:r w:rsidRPr="008B58E3">
          <w:rPr>
            <w:rStyle w:val="Hyperlink"/>
            <w:b/>
          </w:rPr>
          <w:t xml:space="preserve"> Making informed decisions before entering a property and during a home visit</w:t>
        </w:r>
      </w:hyperlink>
      <w:r w:rsidRPr="008B58E3">
        <w:rPr>
          <w:b/>
        </w:rPr>
        <w:t xml:space="preserve">: </w:t>
      </w:r>
      <w:r>
        <w:t>c</w:t>
      </w:r>
      <w:r w:rsidRPr="008B58E3">
        <w:t>arefully evaluating the safety of entering a property, considering factors such as:</w:t>
      </w:r>
    </w:p>
    <w:p w14:paraId="5E764FB7" w14:textId="77777777" w:rsidR="007B61E8" w:rsidRPr="005838C2" w:rsidRDefault="007B61E8" w:rsidP="005838C2">
      <w:pPr>
        <w:pStyle w:val="Bullet2"/>
      </w:pPr>
      <w:r w:rsidRPr="005838C2">
        <w:t>the renter’s behaviour</w:t>
      </w:r>
    </w:p>
    <w:p w14:paraId="7BDCF592" w14:textId="77777777" w:rsidR="007B61E8" w:rsidRPr="005838C2" w:rsidRDefault="007B61E8" w:rsidP="005838C2">
      <w:pPr>
        <w:pStyle w:val="Bullet2"/>
      </w:pPr>
      <w:r w:rsidRPr="005838C2">
        <w:t>presence of aggressive animals</w:t>
      </w:r>
    </w:p>
    <w:p w14:paraId="66C5D6ED" w14:textId="77777777" w:rsidR="007B61E8" w:rsidRPr="005838C2" w:rsidRDefault="007B61E8" w:rsidP="005838C2">
      <w:pPr>
        <w:pStyle w:val="Bullet2"/>
      </w:pPr>
      <w:r w:rsidRPr="005838C2">
        <w:t xml:space="preserve">potential conflicts, or </w:t>
      </w:r>
    </w:p>
    <w:p w14:paraId="4ED329B9" w14:textId="77777777" w:rsidR="007B61E8" w:rsidRPr="005838C2" w:rsidRDefault="007B61E8" w:rsidP="005838C2">
      <w:pPr>
        <w:pStyle w:val="Bullet2"/>
      </w:pPr>
      <w:r w:rsidRPr="005838C2">
        <w:t>other safety concerns.</w:t>
      </w:r>
    </w:p>
    <w:p w14:paraId="15F48011" w14:textId="77777777" w:rsidR="007B61E8" w:rsidRPr="008B58E3" w:rsidRDefault="007B61E8" w:rsidP="007B61E8">
      <w:pPr>
        <w:pStyle w:val="Bullet1"/>
        <w:ind w:left="360" w:hanging="360"/>
      </w:pPr>
      <w:hyperlink w:anchor="_Standards_for_conduct" w:history="1">
        <w:r w:rsidRPr="008B58E3">
          <w:rPr>
            <w:rStyle w:val="Hyperlink"/>
            <w:b/>
          </w:rPr>
          <w:t xml:space="preserve">Section </w:t>
        </w:r>
        <w:r>
          <w:rPr>
            <w:rStyle w:val="Hyperlink"/>
            <w:b/>
          </w:rPr>
          <w:t>9</w:t>
        </w:r>
        <w:r w:rsidRPr="008B58E3">
          <w:rPr>
            <w:rStyle w:val="Hyperlink"/>
            <w:b/>
          </w:rPr>
          <w:t>.</w:t>
        </w:r>
        <w:r>
          <w:rPr>
            <w:rStyle w:val="Hyperlink"/>
            <w:b/>
          </w:rPr>
          <w:t>7</w:t>
        </w:r>
        <w:r w:rsidRPr="008B58E3">
          <w:rPr>
            <w:rStyle w:val="Hyperlink"/>
            <w:b/>
          </w:rPr>
          <w:t xml:space="preserve"> Standards for conduct during home visits</w:t>
        </w:r>
        <w:r w:rsidRPr="008B58E3">
          <w:rPr>
            <w:rStyle w:val="Hyperlink"/>
          </w:rPr>
          <w:t>:</w:t>
        </w:r>
      </w:hyperlink>
      <w:r w:rsidRPr="008B58E3">
        <w:t xml:space="preserve"> </w:t>
      </w:r>
      <w:r>
        <w:t>e</w:t>
      </w:r>
      <w:r w:rsidRPr="008B58E3">
        <w:t>mphasis on safe practices such as keeping shoes on.</w:t>
      </w:r>
    </w:p>
    <w:p w14:paraId="5FE1C831" w14:textId="77777777" w:rsidR="007B61E8" w:rsidRDefault="007B61E8" w:rsidP="007B61E8">
      <w:pPr>
        <w:pStyle w:val="Bodyafterbullets"/>
      </w:pPr>
      <w:r w:rsidRPr="008B58E3">
        <w:t xml:space="preserve">In situations where staff encounter threats or intimidation from renters during these visits, appropriate steps must be taken to address the behaviour. This may involve initiating remedial actions under the </w:t>
      </w:r>
      <w:r>
        <w:t>RTA</w:t>
      </w:r>
      <w:r w:rsidRPr="008B58E3">
        <w:t>, based on the severity and specific circumstances of the case.</w:t>
      </w:r>
    </w:p>
    <w:p w14:paraId="73C9EC98" w14:textId="77777777" w:rsidR="007B61E8" w:rsidRPr="0045266D" w:rsidRDefault="007B61E8" w:rsidP="005838C2">
      <w:pPr>
        <w:pStyle w:val="Body"/>
      </w:pPr>
      <w:r>
        <w:t>M</w:t>
      </w:r>
      <w:r w:rsidRPr="0045266D">
        <w:t xml:space="preserve">anagers are responsible for collaborating with their staff to implement appropriate risk control measures and </w:t>
      </w:r>
      <w:r>
        <w:t xml:space="preserve">monitor </w:t>
      </w:r>
      <w:r w:rsidRPr="0045266D">
        <w:t>their effectiveness over time.</w:t>
      </w:r>
    </w:p>
    <w:p w14:paraId="24867988" w14:textId="77777777" w:rsidR="007B61E8" w:rsidRDefault="007B61E8" w:rsidP="005838C2">
      <w:pPr>
        <w:pStyle w:val="Body"/>
      </w:pPr>
      <w:r w:rsidRPr="0045266D">
        <w:t xml:space="preserve">Staff </w:t>
      </w:r>
      <w:r>
        <w:t>must</w:t>
      </w:r>
      <w:r w:rsidRPr="0045266D">
        <w:t xml:space="preserve"> communicate any safety concerns or identified risks related to home visits to their managers promptly, fostering a culture of safety and accountability.</w:t>
      </w:r>
    </w:p>
    <w:p w14:paraId="55F1290D" w14:textId="3CFF5CF4" w:rsidR="007B61E8" w:rsidRDefault="007B61E8" w:rsidP="003C24C7">
      <w:pPr>
        <w:pStyle w:val="Heading2"/>
        <w:numPr>
          <w:ilvl w:val="1"/>
          <w:numId w:val="10"/>
        </w:numPr>
      </w:pPr>
      <w:bookmarkStart w:id="8" w:name="_Toc236043304"/>
      <w:bookmarkStart w:id="9" w:name="_Toc237875199"/>
      <w:r>
        <w:t>Mandatory incident reporting and support</w:t>
      </w:r>
      <w:bookmarkEnd w:id="8"/>
      <w:bookmarkEnd w:id="9"/>
    </w:p>
    <w:p w14:paraId="1FC0BEFA" w14:textId="77777777" w:rsidR="007B61E8" w:rsidRPr="008B58E3" w:rsidRDefault="007B61E8" w:rsidP="007B61E8">
      <w:pPr>
        <w:pStyle w:val="Body"/>
        <w:rPr>
          <w:bdr w:val="nil"/>
          <w:lang w:eastAsia="en-AU"/>
        </w:rPr>
      </w:pPr>
      <w:r w:rsidRPr="004740AE">
        <w:rPr>
          <w:bdr w:val="nil"/>
          <w:lang w:eastAsia="en-AU"/>
        </w:rPr>
        <w:t>Following any incident during home visits, including but not limited to threatening behaviour, it is mandatory that staff immediately:</w:t>
      </w:r>
    </w:p>
    <w:p w14:paraId="406B3BD6" w14:textId="77777777" w:rsidR="007B61E8" w:rsidRPr="008B58E3" w:rsidRDefault="007B61E8" w:rsidP="007B61E8">
      <w:pPr>
        <w:pStyle w:val="Bullet1"/>
        <w:ind w:left="360" w:hanging="360"/>
        <w:rPr>
          <w:bdr w:val="nil"/>
          <w:lang w:eastAsia="en-AU"/>
        </w:rPr>
      </w:pPr>
      <w:r w:rsidRPr="00D851A8">
        <w:rPr>
          <w:b/>
          <w:bCs/>
          <w:bdr w:val="nil"/>
          <w:lang w:eastAsia="en-AU"/>
        </w:rPr>
        <w:t>Report the incident:</w:t>
      </w:r>
      <w:r>
        <w:rPr>
          <w:bdr w:val="nil"/>
          <w:lang w:eastAsia="en-AU"/>
        </w:rPr>
        <w:t xml:space="preserve"> staff must report </w:t>
      </w:r>
      <w:r w:rsidRPr="00924EE0">
        <w:rPr>
          <w:bdr w:val="nil"/>
          <w:lang w:eastAsia="en-AU"/>
        </w:rPr>
        <w:t xml:space="preserve">the matter to their </w:t>
      </w:r>
      <w:r>
        <w:rPr>
          <w:bdr w:val="nil"/>
          <w:lang w:eastAsia="en-AU"/>
        </w:rPr>
        <w:t>line manager</w:t>
      </w:r>
      <w:r w:rsidRPr="00924EE0">
        <w:rPr>
          <w:bdr w:val="nil"/>
          <w:lang w:eastAsia="en-AU"/>
        </w:rPr>
        <w:t>, whether that is a Team Leader, Team Manager, or Client Support and Housing Services (CSHS) Manager.</w:t>
      </w:r>
    </w:p>
    <w:p w14:paraId="6CE3515D" w14:textId="77777777" w:rsidR="007B61E8" w:rsidRPr="008B58E3" w:rsidRDefault="007B61E8" w:rsidP="007B61E8">
      <w:pPr>
        <w:pStyle w:val="Bullet1"/>
        <w:ind w:left="360" w:hanging="360"/>
      </w:pPr>
      <w:r w:rsidRPr="00D851A8">
        <w:rPr>
          <w:b/>
          <w:bCs/>
          <w:bdr w:val="nil"/>
          <w:lang w:eastAsia="en-AU"/>
        </w:rPr>
        <w:t xml:space="preserve">Complete an </w:t>
      </w:r>
      <w:hyperlink r:id="rId17" w:history="1">
        <w:proofErr w:type="spellStart"/>
        <w:r w:rsidRPr="00D851A8">
          <w:rPr>
            <w:rStyle w:val="Hyperlink"/>
            <w:b/>
            <w:bCs/>
            <w:bdr w:val="nil"/>
            <w:lang w:eastAsia="en-AU"/>
          </w:rPr>
          <w:t>OurSafety</w:t>
        </w:r>
        <w:proofErr w:type="spellEnd"/>
        <w:r w:rsidRPr="00D851A8">
          <w:rPr>
            <w:rStyle w:val="Hyperlink"/>
            <w:b/>
            <w:bCs/>
            <w:bdr w:val="nil"/>
            <w:lang w:eastAsia="en-AU"/>
          </w:rPr>
          <w:t xml:space="preserve"> Incident Report</w:t>
        </w:r>
      </w:hyperlink>
      <w:r w:rsidRPr="00451EF1">
        <w:rPr>
          <w:rStyle w:val="FootnoteReference"/>
          <w:b/>
          <w:bCs/>
        </w:rPr>
        <w:footnoteReference w:id="2"/>
      </w:r>
      <w:r>
        <w:t>:</w:t>
      </w:r>
      <w:r w:rsidRPr="00530BCB">
        <w:rPr>
          <w:bdr w:val="nil"/>
          <w:lang w:eastAsia="en-AU"/>
        </w:rPr>
        <w:t xml:space="preserve"> </w:t>
      </w:r>
      <w:r>
        <w:rPr>
          <w:bdr w:val="nil"/>
          <w:lang w:eastAsia="en-AU"/>
        </w:rPr>
        <w:t xml:space="preserve">staff must complete an </w:t>
      </w:r>
      <w:proofErr w:type="spellStart"/>
      <w:r>
        <w:rPr>
          <w:bdr w:val="nil"/>
          <w:lang w:eastAsia="en-AU"/>
        </w:rPr>
        <w:t>OurSafety</w:t>
      </w:r>
      <w:proofErr w:type="spellEnd"/>
      <w:r>
        <w:rPr>
          <w:bdr w:val="nil"/>
          <w:lang w:eastAsia="en-AU"/>
        </w:rPr>
        <w:t xml:space="preserve"> Incident Report </w:t>
      </w:r>
      <w:r>
        <w:t xml:space="preserve">in line with departmental incident reporting requirements. </w:t>
      </w:r>
      <w:r w:rsidRPr="008B58E3">
        <w:t xml:space="preserve">In addition, </w:t>
      </w:r>
      <w:r>
        <w:t xml:space="preserve">Team Leaders, </w:t>
      </w:r>
      <w:r w:rsidRPr="008B58E3">
        <w:t>Team Managers and CSHS Managers ar</w:t>
      </w:r>
      <w:r>
        <w:t xml:space="preserve">e also </w:t>
      </w:r>
      <w:r w:rsidRPr="008B58E3">
        <w:t>responsible for implementing necessary precautions and ongoing support mechanisms to promote staff well-being and safety. These supports may include:</w:t>
      </w:r>
    </w:p>
    <w:p w14:paraId="67B547B5" w14:textId="77777777" w:rsidR="007B61E8" w:rsidRPr="00B1590E" w:rsidRDefault="007B61E8" w:rsidP="00B1590E">
      <w:pPr>
        <w:pStyle w:val="Bullet2"/>
      </w:pPr>
      <w:r w:rsidRPr="00B1590E">
        <w:t xml:space="preserve">Debriefing: arranging formal or informal debriefing sessions to process the incident and its impact. </w:t>
      </w:r>
    </w:p>
    <w:p w14:paraId="308CCC63" w14:textId="08906F4A" w:rsidR="007B61E8" w:rsidRPr="00B1590E" w:rsidRDefault="007B61E8" w:rsidP="00B1590E">
      <w:pPr>
        <w:pStyle w:val="Bullet2"/>
      </w:pPr>
      <w:r w:rsidRPr="00B1590E">
        <w:t xml:space="preserve">Support referral: informing staff of the comprehensive support services available through the </w:t>
      </w:r>
      <w:hyperlink r:id="rId18" w:history="1">
        <w:r w:rsidRPr="00147F52">
          <w:rPr>
            <w:rStyle w:val="Hyperlink"/>
          </w:rPr>
          <w:t>Employee Wellbeing Support Services program</w:t>
        </w:r>
      </w:hyperlink>
      <w:r w:rsidR="00147F52">
        <w:rPr>
          <w:rStyle w:val="FootnoteReference"/>
        </w:rPr>
        <w:footnoteReference w:id="3"/>
      </w:r>
      <w:r w:rsidRPr="00B1590E">
        <w:t xml:space="preserve"> (formerly EAP).</w:t>
      </w:r>
    </w:p>
    <w:p w14:paraId="2489BF71" w14:textId="77777777" w:rsidR="007B61E8" w:rsidRPr="00B1590E" w:rsidRDefault="007B61E8" w:rsidP="00B1590E">
      <w:pPr>
        <w:pStyle w:val="Bullet2"/>
      </w:pPr>
      <w:r w:rsidRPr="00B1590E">
        <w:t>Reflective practice: participating in reflective practice by assessing personal experiences and responses to enhance coping mechanisms and future responses. For example, after a challenging situation, staff to consider what went well, what could be improved, and how they managed the situation.</w:t>
      </w:r>
    </w:p>
    <w:p w14:paraId="538224D8" w14:textId="77777777" w:rsidR="007B61E8" w:rsidRPr="00B1590E" w:rsidRDefault="007B61E8" w:rsidP="00B1590E">
      <w:pPr>
        <w:pStyle w:val="Bullet2"/>
      </w:pPr>
      <w:r w:rsidRPr="00B1590E">
        <w:t>Formal supervision: scheduling regular meetings with supervisors to discuss practices, address challenges, and manage any emotional impacts.</w:t>
      </w:r>
    </w:p>
    <w:p w14:paraId="42CC67A8" w14:textId="77777777" w:rsidR="007B61E8" w:rsidRPr="00B1590E" w:rsidRDefault="007B61E8" w:rsidP="00B1590E">
      <w:pPr>
        <w:pStyle w:val="Bullet2"/>
      </w:pPr>
      <w:r w:rsidRPr="00B1590E">
        <w:t>Team meetings: creating opportunities for team discussions where staff can share experiences, address challenges, and collaboratively develop strategies for managing safety concerns and preventing future incidents.</w:t>
      </w:r>
    </w:p>
    <w:p w14:paraId="36B1752B" w14:textId="35475666" w:rsidR="007B61E8" w:rsidRPr="00B1590E" w:rsidRDefault="007B61E8" w:rsidP="00B1590E">
      <w:pPr>
        <w:pStyle w:val="Bullet2"/>
      </w:pPr>
      <w:r w:rsidRPr="00B1590E">
        <w:lastRenderedPageBreak/>
        <w:t xml:space="preserve">Renter communication plan: implementing a plan to manage renter behaviours, as outlined in the department's </w:t>
      </w:r>
      <w:hyperlink r:id="rId19" w:history="1">
        <w:r w:rsidRPr="00FC18B5">
          <w:rPr>
            <w:rStyle w:val="Hyperlink"/>
          </w:rPr>
          <w:t>Guide to managing unreasonable complainants</w:t>
        </w:r>
      </w:hyperlink>
      <w:r w:rsidR="00FC18B5">
        <w:rPr>
          <w:rStyle w:val="FootnoteReference"/>
        </w:rPr>
        <w:footnoteReference w:id="4"/>
      </w:r>
      <w:r w:rsidRPr="00B1590E">
        <w:t>.</w:t>
      </w:r>
    </w:p>
    <w:p w14:paraId="50E8C3FE" w14:textId="5EFE04DB" w:rsidR="007B61E8" w:rsidRPr="008B58E3" w:rsidRDefault="007B61E8" w:rsidP="007B61E8">
      <w:pPr>
        <w:pStyle w:val="Bodyafterbullets"/>
      </w:pPr>
      <w:r w:rsidRPr="008B58E3">
        <w:t xml:space="preserve">For more information on </w:t>
      </w:r>
      <w:hyperlink r:id="rId20">
        <w:r w:rsidRPr="008B58E3">
          <w:t>Employee Wellbeing and Support</w:t>
        </w:r>
      </w:hyperlink>
      <w:r w:rsidRPr="008B58E3">
        <w:t xml:space="preserve"> visit th</w:t>
      </w:r>
      <w:r w:rsidRPr="006C191C">
        <w:t xml:space="preserve">e </w:t>
      </w:r>
      <w:hyperlink r:id="rId21">
        <w:r w:rsidRPr="006C191C">
          <w:rPr>
            <w:color w:val="004C97"/>
            <w:u w:val="dotted"/>
          </w:rPr>
          <w:t>Employee Wellbeing &amp; Support</w:t>
        </w:r>
      </w:hyperlink>
      <w:r w:rsidRPr="006C191C">
        <w:rPr>
          <w:rStyle w:val="FootnoteReference"/>
        </w:rPr>
        <w:footnoteReference w:id="5"/>
      </w:r>
      <w:r w:rsidRPr="008B58E3">
        <w:t xml:space="preserve"> SharePoint page.</w:t>
      </w:r>
    </w:p>
    <w:p w14:paraId="0CB3CB28" w14:textId="40ED579C" w:rsidR="007B61E8" w:rsidRPr="00280180" w:rsidRDefault="007B61E8" w:rsidP="003C24C7">
      <w:pPr>
        <w:pStyle w:val="Heading1"/>
        <w:numPr>
          <w:ilvl w:val="0"/>
          <w:numId w:val="10"/>
        </w:numPr>
      </w:pPr>
      <w:bookmarkStart w:id="10" w:name="_Toc236043305"/>
      <w:bookmarkStart w:id="11" w:name="_Toc237875200"/>
      <w:r w:rsidRPr="00280180">
        <w:t>Lawful entry</w:t>
      </w:r>
      <w:bookmarkEnd w:id="10"/>
      <w:bookmarkEnd w:id="11"/>
    </w:p>
    <w:p w14:paraId="688575E0" w14:textId="77777777" w:rsidR="007B61E8" w:rsidRPr="00280180" w:rsidRDefault="007B61E8" w:rsidP="00B1590E">
      <w:pPr>
        <w:pStyle w:val="Body"/>
      </w:pPr>
      <w:r w:rsidRPr="00280180">
        <w:t>Lawful entry refers to the legal process of accessing a property in accordance with the RTA. It requires:</w:t>
      </w:r>
    </w:p>
    <w:p w14:paraId="630802FE" w14:textId="77777777" w:rsidR="007B61E8" w:rsidRPr="00280180" w:rsidRDefault="007B61E8" w:rsidP="007B61E8">
      <w:pPr>
        <w:pStyle w:val="Bullet1"/>
        <w:ind w:left="360" w:hanging="360"/>
      </w:pPr>
      <w:r>
        <w:t>t</w:t>
      </w:r>
      <w:r w:rsidRPr="00280180">
        <w:t>he person entering to have a valid reason</w:t>
      </w:r>
    </w:p>
    <w:p w14:paraId="4567A456" w14:textId="77777777" w:rsidR="007B61E8" w:rsidRPr="00280180" w:rsidRDefault="007B61E8" w:rsidP="007B61E8">
      <w:pPr>
        <w:pStyle w:val="Bullet1"/>
        <w:ind w:left="360" w:hanging="360"/>
      </w:pPr>
      <w:r>
        <w:t>p</w:t>
      </w:r>
      <w:r w:rsidRPr="00280180">
        <w:t>rovide proper notice to the renter, and</w:t>
      </w:r>
    </w:p>
    <w:p w14:paraId="34185DD2" w14:textId="77777777" w:rsidR="007B61E8" w:rsidRPr="00280180" w:rsidRDefault="007B61E8" w:rsidP="007B61E8">
      <w:pPr>
        <w:pStyle w:val="Bullet1"/>
        <w:ind w:left="360" w:hanging="360"/>
      </w:pPr>
      <w:r>
        <w:t>r</w:t>
      </w:r>
      <w:r w:rsidRPr="00280180">
        <w:t>espects reasonable times and privacy.</w:t>
      </w:r>
    </w:p>
    <w:p w14:paraId="25D40E51" w14:textId="77777777" w:rsidR="007B61E8" w:rsidRPr="00280180" w:rsidRDefault="007B61E8" w:rsidP="007B61E8">
      <w:pPr>
        <w:pStyle w:val="Bodyafterbullets"/>
      </w:pPr>
      <w:r w:rsidRPr="00280180">
        <w:t xml:space="preserve">This process </w:t>
      </w:r>
      <w:r>
        <w:t xml:space="preserve">maintains </w:t>
      </w:r>
      <w:r w:rsidRPr="00280180">
        <w:t>a fair balance between the rights of renters and the responsibilities of Residential Rental Providers (rental providers). It also protects the interests of staff or the agency making the entry, as acting unlawfully has legal consequences.</w:t>
      </w:r>
    </w:p>
    <w:p w14:paraId="533608C6" w14:textId="5177BF6E" w:rsidR="007B61E8" w:rsidRPr="00280180" w:rsidRDefault="007B61E8" w:rsidP="003C24C7">
      <w:pPr>
        <w:pStyle w:val="Heading2"/>
        <w:numPr>
          <w:ilvl w:val="1"/>
          <w:numId w:val="10"/>
        </w:numPr>
      </w:pPr>
      <w:bookmarkStart w:id="12" w:name="_Toc236043306"/>
      <w:bookmarkStart w:id="13" w:name="_Toc237875201"/>
      <w:r w:rsidRPr="00280180">
        <w:t>Lawful entry methods</w:t>
      </w:r>
      <w:bookmarkEnd w:id="12"/>
      <w:bookmarkEnd w:id="13"/>
    </w:p>
    <w:p w14:paraId="5AFB7B7B" w14:textId="77777777" w:rsidR="007B61E8" w:rsidRPr="00280180" w:rsidRDefault="007B61E8" w:rsidP="007B61E8">
      <w:pPr>
        <w:pStyle w:val="Body"/>
      </w:pPr>
      <w:r w:rsidRPr="00280180">
        <w:t>Entry to a property is lawful under various circumstances, each subject to specific requirements designed to protect the rights and responsibilities of all parties involved. For example:</w:t>
      </w:r>
    </w:p>
    <w:p w14:paraId="7CBCF891" w14:textId="77777777" w:rsidR="007B61E8" w:rsidRPr="00280180" w:rsidRDefault="007B61E8" w:rsidP="007B61E8">
      <w:pPr>
        <w:pStyle w:val="Bullet1"/>
        <w:ind w:left="360" w:hanging="360"/>
      </w:pPr>
      <w:r w:rsidRPr="00280180">
        <w:rPr>
          <w:b/>
          <w:bCs/>
        </w:rPr>
        <w:t>With consent:</w:t>
      </w:r>
      <w:r w:rsidRPr="00280180">
        <w:t xml:space="preserve"> </w:t>
      </w:r>
      <w:r>
        <w:t>e</w:t>
      </w:r>
      <w:r w:rsidRPr="00280180">
        <w:t>ntry is lawful when the renter agrees to allow staff access to their home for purposes such as property assessments or maintenance. This consent may be given directly in response to a request or following receipt of a Notice of Entry.</w:t>
      </w:r>
    </w:p>
    <w:p w14:paraId="7898DF8A" w14:textId="77777777" w:rsidR="007B61E8" w:rsidRPr="000C2E9F" w:rsidRDefault="007B61E8" w:rsidP="000C2E9F">
      <w:pPr>
        <w:pStyle w:val="Bullet1"/>
      </w:pPr>
      <w:r w:rsidRPr="000C2E9F">
        <w:rPr>
          <w:b/>
          <w:bCs/>
        </w:rPr>
        <w:t xml:space="preserve">Without </w:t>
      </w:r>
      <w:r w:rsidRPr="000C2E9F">
        <w:rPr>
          <w:rStyle w:val="BodyChar"/>
          <w:b/>
          <w:bCs/>
        </w:rPr>
        <w:t>consent:</w:t>
      </w:r>
      <w:r w:rsidRPr="000C2E9F">
        <w:rPr>
          <w:rStyle w:val="BodyChar"/>
        </w:rPr>
        <w:t xml:space="preserve"> </w:t>
      </w:r>
      <w:r w:rsidRPr="000C2E9F">
        <w:t>entry is lawful in specific circumstances outlined in the RTA, where a valid Notice of Entry is issued requiring the renter to permit access to the property</w:t>
      </w:r>
      <w:r w:rsidRPr="000C2E9F">
        <w:rPr>
          <w:rStyle w:val="BodyChar"/>
        </w:rPr>
        <w:t xml:space="preserve">. </w:t>
      </w:r>
    </w:p>
    <w:p w14:paraId="1BC49D8E" w14:textId="77777777" w:rsidR="007B61E8" w:rsidRPr="00280180" w:rsidRDefault="007B61E8" w:rsidP="007B61E8">
      <w:pPr>
        <w:pStyle w:val="Bullet1"/>
        <w:ind w:left="360" w:hanging="360"/>
      </w:pPr>
      <w:r w:rsidRPr="00280180">
        <w:rPr>
          <w:b/>
          <w:bCs/>
        </w:rPr>
        <w:t>In emergencies:</w:t>
      </w:r>
      <w:r w:rsidRPr="00280180">
        <w:t xml:space="preserve"> </w:t>
      </w:r>
      <w:r>
        <w:t>u</w:t>
      </w:r>
      <w:r w:rsidRPr="00280180">
        <w:t>nder the RTA, it is not an offence for a rental provider to enter the property if there is a reasonable excuse. This may apply in the case of an emergency, when obtaining consent or providing notice is not feasible due to the urgency of the situation</w:t>
      </w:r>
      <w:r>
        <w:t xml:space="preserve">. </w:t>
      </w:r>
      <w:r w:rsidRPr="00280180">
        <w:t>This includes circumstances where entry is necessary to:</w:t>
      </w:r>
    </w:p>
    <w:p w14:paraId="60DD2421" w14:textId="77777777" w:rsidR="007B61E8" w:rsidRPr="00B1590E" w:rsidRDefault="007B61E8" w:rsidP="00B1590E">
      <w:pPr>
        <w:pStyle w:val="Bullet2"/>
      </w:pPr>
      <w:r w:rsidRPr="00B1590E">
        <w:t>protect the safety or health of renters and other occupants from a serious and imminent danger</w:t>
      </w:r>
    </w:p>
    <w:p w14:paraId="1EBFF423" w14:textId="77777777" w:rsidR="007B61E8" w:rsidRPr="00B1590E" w:rsidRDefault="007B61E8" w:rsidP="00B1590E">
      <w:pPr>
        <w:pStyle w:val="Bullet2"/>
      </w:pPr>
      <w:r w:rsidRPr="00B1590E">
        <w:t>prevent serious damage to the property</w:t>
      </w:r>
    </w:p>
    <w:p w14:paraId="450596A4" w14:textId="77777777" w:rsidR="007B61E8" w:rsidRPr="00B1590E" w:rsidRDefault="007B61E8" w:rsidP="00B1590E">
      <w:pPr>
        <w:pStyle w:val="Bullet2"/>
      </w:pPr>
      <w:r w:rsidRPr="00B1590E">
        <w:t>address urgent hazards such as gas leaks, flooding, fire, or other critical incidents.</w:t>
      </w:r>
    </w:p>
    <w:p w14:paraId="0270E6B3" w14:textId="11722E32" w:rsidR="007B61E8" w:rsidRPr="0093619C" w:rsidRDefault="007B61E8" w:rsidP="003C24C7">
      <w:pPr>
        <w:pStyle w:val="Heading2"/>
        <w:numPr>
          <w:ilvl w:val="1"/>
          <w:numId w:val="10"/>
        </w:numPr>
        <w:rPr>
          <w:rFonts w:eastAsiaTheme="minorEastAsia"/>
          <w:lang w:eastAsia="en-GB"/>
        </w:rPr>
      </w:pPr>
      <w:bookmarkStart w:id="14" w:name="_Toc191627597"/>
      <w:bookmarkStart w:id="15" w:name="_Toc236043307"/>
      <w:bookmarkStart w:id="16" w:name="_Toc237875202"/>
      <w:r w:rsidRPr="0093619C">
        <w:rPr>
          <w:rFonts w:eastAsiaTheme="minorEastAsia"/>
          <w:lang w:eastAsia="en-GB"/>
        </w:rPr>
        <w:t>With consent</w:t>
      </w:r>
      <w:bookmarkEnd w:id="14"/>
      <w:bookmarkEnd w:id="15"/>
      <w:bookmarkEnd w:id="16"/>
    </w:p>
    <w:p w14:paraId="404F21B1" w14:textId="77777777" w:rsidR="007B61E8" w:rsidRPr="0093619C" w:rsidRDefault="007B61E8" w:rsidP="007B61E8">
      <w:pPr>
        <w:pStyle w:val="Body"/>
      </w:pPr>
      <w:r w:rsidRPr="0093619C">
        <w:t>Entering a rented property "with consent" refers to situations where the renter explicitly agrees to allow entry to their home. This consent must be</w:t>
      </w:r>
      <w:r>
        <w:t xml:space="preserve"> given within 7 days before the entry occurs. It must be </w:t>
      </w:r>
      <w:r w:rsidRPr="0093619C">
        <w:t>informed, meaning that the renter understands the purpose of the entry and agrees to it without coercion. This means staff must:</w:t>
      </w:r>
    </w:p>
    <w:p w14:paraId="36CC53C7" w14:textId="77777777" w:rsidR="007B61E8" w:rsidRPr="0093619C" w:rsidRDefault="007B61E8" w:rsidP="007B61E8">
      <w:pPr>
        <w:pStyle w:val="Bullet1"/>
        <w:ind w:left="360" w:hanging="360"/>
      </w:pPr>
      <w:r>
        <w:t>s</w:t>
      </w:r>
      <w:r w:rsidRPr="0093619C">
        <w:t>eek consent in a manner that is sensitive to the renter's needs and circumstances</w:t>
      </w:r>
    </w:p>
    <w:p w14:paraId="57B6C6EB" w14:textId="77777777" w:rsidR="007B61E8" w:rsidRPr="0093619C" w:rsidRDefault="007B61E8" w:rsidP="007B61E8">
      <w:pPr>
        <w:pStyle w:val="Bullet1"/>
        <w:ind w:left="360" w:hanging="360"/>
      </w:pPr>
      <w:r>
        <w:t>u</w:t>
      </w:r>
      <w:r w:rsidRPr="0093619C">
        <w:t>se clear, accessible communication, including translated materials (where necessary)</w:t>
      </w:r>
    </w:p>
    <w:p w14:paraId="19FA061B" w14:textId="77777777" w:rsidR="007B61E8" w:rsidRPr="0093619C" w:rsidRDefault="007B61E8" w:rsidP="007B61E8">
      <w:pPr>
        <w:pStyle w:val="Bullet1"/>
        <w:ind w:left="360" w:hanging="360"/>
      </w:pPr>
      <w:r>
        <w:lastRenderedPageBreak/>
        <w:t>c</w:t>
      </w:r>
      <w:r w:rsidRPr="0093619C">
        <w:t>learly communicate the purpose for requiring entry and the processes involved in fulfilling that purpose</w:t>
      </w:r>
    </w:p>
    <w:p w14:paraId="27C90065" w14:textId="77777777" w:rsidR="007B61E8" w:rsidRPr="0093619C" w:rsidRDefault="007B61E8" w:rsidP="007B61E8">
      <w:pPr>
        <w:pStyle w:val="Bullet1"/>
        <w:ind w:left="360" w:hanging="360"/>
      </w:pPr>
      <w:r>
        <w:t>e</w:t>
      </w:r>
      <w:r w:rsidRPr="0093619C">
        <w:t>ngage interpreters or support workers to facilitate understanding and to support the renter’s rights</w:t>
      </w:r>
    </w:p>
    <w:p w14:paraId="6520DA36" w14:textId="77777777" w:rsidR="007B61E8" w:rsidRPr="0093619C" w:rsidRDefault="007B61E8" w:rsidP="007B61E8">
      <w:pPr>
        <w:pStyle w:val="Bullet1"/>
        <w:ind w:left="360" w:hanging="360"/>
      </w:pPr>
      <w:r>
        <w:t>a</w:t>
      </w:r>
      <w:r w:rsidRPr="0093619C">
        <w:t>llow adequate time for the renter to consider and ask questions without pressure</w:t>
      </w:r>
    </w:p>
    <w:p w14:paraId="38603A4F" w14:textId="77777777" w:rsidR="007B61E8" w:rsidRPr="0093619C" w:rsidRDefault="007B61E8" w:rsidP="007B61E8">
      <w:pPr>
        <w:pStyle w:val="Bullet1"/>
        <w:ind w:left="360" w:hanging="360"/>
      </w:pPr>
      <w:r>
        <w:t>d</w:t>
      </w:r>
      <w:r w:rsidRPr="0093619C">
        <w:t>ocument all communications to confirm consent was informed and voluntary.</w:t>
      </w:r>
    </w:p>
    <w:p w14:paraId="5EA9C9BB" w14:textId="77777777" w:rsidR="007B61E8" w:rsidRPr="0093619C" w:rsidRDefault="007B61E8" w:rsidP="007B61E8">
      <w:pPr>
        <w:pStyle w:val="Bodyafterbullets"/>
      </w:pPr>
      <w:r w:rsidRPr="0093619C">
        <w:t>Consent may occur either:</w:t>
      </w:r>
    </w:p>
    <w:p w14:paraId="32ACED64" w14:textId="77777777" w:rsidR="007B61E8" w:rsidRPr="0093619C" w:rsidRDefault="007B61E8" w:rsidP="007B61E8">
      <w:pPr>
        <w:pStyle w:val="Bullet1"/>
        <w:ind w:left="360" w:hanging="360"/>
      </w:pPr>
      <w:r>
        <w:t>b</w:t>
      </w:r>
      <w:r w:rsidRPr="0093619C">
        <w:t>y agreement with a renter i.e., during a telephone call to arrange a home visit (without a Notice of Entry), or</w:t>
      </w:r>
    </w:p>
    <w:p w14:paraId="2F1BE2BB" w14:textId="77777777" w:rsidR="007B61E8" w:rsidRPr="0093619C" w:rsidRDefault="007B61E8" w:rsidP="007B61E8">
      <w:pPr>
        <w:pStyle w:val="Bullet1"/>
        <w:ind w:left="360" w:hanging="360"/>
      </w:pPr>
      <w:r>
        <w:t>a</w:t>
      </w:r>
      <w:r w:rsidRPr="0093619C">
        <w:t>fter a Notice of Entry has been served.</w:t>
      </w:r>
    </w:p>
    <w:p w14:paraId="5BD5EBC2" w14:textId="77777777" w:rsidR="007B61E8" w:rsidRPr="0093619C" w:rsidRDefault="007B61E8" w:rsidP="007B61E8">
      <w:pPr>
        <w:pStyle w:val="Bodyafterbullets"/>
      </w:pPr>
      <w:r w:rsidRPr="0093619C">
        <w:t xml:space="preserve">Gaining consent is a fundamental aspect of maintaining a respectful and cooperative relationship between staff and renters. It </w:t>
      </w:r>
      <w:r>
        <w:t xml:space="preserve">helps safeguard </w:t>
      </w:r>
      <w:r w:rsidRPr="0093619C">
        <w:t xml:space="preserve">the rights of renters are upheld and promotes transparency in the entry process. </w:t>
      </w:r>
    </w:p>
    <w:p w14:paraId="38C26AC9" w14:textId="53BF6981" w:rsidR="007B61E8" w:rsidRPr="0056456A" w:rsidRDefault="007B61E8" w:rsidP="003C24C7">
      <w:pPr>
        <w:pStyle w:val="Heading2"/>
        <w:numPr>
          <w:ilvl w:val="1"/>
          <w:numId w:val="10"/>
        </w:numPr>
        <w:rPr>
          <w:rFonts w:eastAsiaTheme="minorEastAsia"/>
        </w:rPr>
      </w:pPr>
      <w:bookmarkStart w:id="17" w:name="_Toc191627598"/>
      <w:bookmarkStart w:id="18" w:name="_Toc236043308"/>
      <w:bookmarkStart w:id="19" w:name="_Toc237875203"/>
      <w:r w:rsidRPr="0056456A">
        <w:rPr>
          <w:rFonts w:eastAsiaTheme="minorEastAsia"/>
        </w:rPr>
        <w:t>Without consent</w:t>
      </w:r>
      <w:bookmarkEnd w:id="17"/>
      <w:bookmarkEnd w:id="18"/>
      <w:bookmarkEnd w:id="19"/>
    </w:p>
    <w:p w14:paraId="15877DC9" w14:textId="77777777" w:rsidR="007B61E8" w:rsidRDefault="007B61E8" w:rsidP="00B1590E">
      <w:pPr>
        <w:pStyle w:val="Body"/>
        <w:rPr>
          <w:highlight w:val="yellow"/>
        </w:rPr>
      </w:pPr>
      <w:r w:rsidRPr="0056456A">
        <w:t xml:space="preserve">Taking action to enter a property 'without consent' refers to situations where the renter has denied </w:t>
      </w:r>
      <w:r w:rsidRPr="00BD017B">
        <w:t>permission for access to their home. Cases without consent involve exercising the right of entry, through a Notice of Entry. The right of entry is the statutory authority under the RTA that allows rental providers or their agents to enter rented premises for specified purposes, such as inspections or repairs. Entering a property without consent may occur by providing written notice via a valid Notice of Entry.</w:t>
      </w:r>
    </w:p>
    <w:p w14:paraId="09F1368E" w14:textId="77777777" w:rsidR="007B61E8" w:rsidRPr="0056456A" w:rsidRDefault="007B61E8" w:rsidP="00B1590E">
      <w:pPr>
        <w:pStyle w:val="Body"/>
      </w:pPr>
      <w:r w:rsidRPr="0056456A">
        <w:rPr>
          <w:rStyle w:val="BodyChar"/>
        </w:rPr>
        <w:t xml:space="preserve">Under section 89 of the RTA, renters have a legal obligation to allow entry when a right of entry is properly exercised through </w:t>
      </w:r>
      <w:r w:rsidRPr="0056456A">
        <w:t xml:space="preserve">a valid Notice of Entry. Failure to allow entry after receiving proper notice constitutes a breach of their obligations. </w:t>
      </w:r>
    </w:p>
    <w:p w14:paraId="05C69159" w14:textId="77777777" w:rsidR="007B61E8" w:rsidRPr="00B1590E" w:rsidRDefault="007B61E8" w:rsidP="00B1590E">
      <w:pPr>
        <w:pStyle w:val="Body"/>
      </w:pPr>
      <w:r w:rsidRPr="00B1590E">
        <w:t>For more detailed information on managing cases without consent or where a Notice of Entry is required, refer to the following sections:</w:t>
      </w:r>
    </w:p>
    <w:p w14:paraId="2DC2B9CE" w14:textId="77777777" w:rsidR="007B61E8" w:rsidRPr="0056456A" w:rsidRDefault="007B61E8" w:rsidP="007B61E8">
      <w:pPr>
        <w:pStyle w:val="Bullet1"/>
        <w:ind w:left="360" w:hanging="360"/>
      </w:pPr>
      <w:hyperlink w:anchor="_Proactively_addressing_potential_1" w:history="1">
        <w:r w:rsidRPr="0056456A">
          <w:rPr>
            <w:rStyle w:val="Hyperlink"/>
          </w:rPr>
          <w:t>Section 12 Proactively addressing potential barriers to entry</w:t>
        </w:r>
      </w:hyperlink>
    </w:p>
    <w:p w14:paraId="225EEFB3" w14:textId="77777777" w:rsidR="007B61E8" w:rsidRDefault="007B61E8" w:rsidP="007B61E8">
      <w:pPr>
        <w:pStyle w:val="Bullet1"/>
        <w:ind w:left="360" w:hanging="360"/>
      </w:pPr>
      <w:hyperlink w:anchor="_Exercising_a_right" w:history="1">
        <w:r w:rsidRPr="0056456A">
          <w:rPr>
            <w:rStyle w:val="Hyperlink"/>
          </w:rPr>
          <w:t>Section 13 Exercising a right of entry</w:t>
        </w:r>
      </w:hyperlink>
    </w:p>
    <w:p w14:paraId="2F1E7407" w14:textId="77777777" w:rsidR="007B61E8" w:rsidRDefault="007B61E8" w:rsidP="007B61E8">
      <w:pPr>
        <w:pStyle w:val="Bullet1"/>
        <w:ind w:left="360" w:hanging="360"/>
      </w:pPr>
      <w:hyperlink w:anchor="_Behaviours_of_concern" w:history="1">
        <w:r w:rsidRPr="00B27606">
          <w:rPr>
            <w:rStyle w:val="Hyperlink"/>
          </w:rPr>
          <w:t>Section 14 Behaviours of concern and non-compliance with a Notice of Entry</w:t>
        </w:r>
      </w:hyperlink>
      <w:r w:rsidRPr="00B27606">
        <w:t xml:space="preserve"> </w:t>
      </w:r>
    </w:p>
    <w:p w14:paraId="3E560DC1" w14:textId="77777777" w:rsidR="007B61E8" w:rsidRPr="0056456A" w:rsidRDefault="007B61E8" w:rsidP="007B61E8">
      <w:pPr>
        <w:pStyle w:val="Bullet1"/>
        <w:ind w:left="360" w:hanging="360"/>
      </w:pPr>
      <w:hyperlink w:anchor="_Failure_to_comply" w:history="1">
        <w:r w:rsidRPr="00B27606">
          <w:rPr>
            <w:rStyle w:val="Hyperlink"/>
          </w:rPr>
          <w:t>Section 15 Failure to comply with a Notice of Entry</w:t>
        </w:r>
      </w:hyperlink>
    </w:p>
    <w:p w14:paraId="065A7D75" w14:textId="676541E8" w:rsidR="007B61E8" w:rsidRPr="00387AF2" w:rsidRDefault="007B61E8" w:rsidP="003C24C7">
      <w:pPr>
        <w:pStyle w:val="Heading2"/>
        <w:numPr>
          <w:ilvl w:val="1"/>
          <w:numId w:val="10"/>
        </w:numPr>
        <w:rPr>
          <w:rFonts w:eastAsia="Times"/>
        </w:rPr>
      </w:pPr>
      <w:bookmarkStart w:id="20" w:name="_Toc236043309"/>
      <w:bookmarkStart w:id="21" w:name="_Toc237875204"/>
      <w:r w:rsidRPr="00387AF2">
        <w:rPr>
          <w:rFonts w:eastAsia="Times"/>
        </w:rPr>
        <w:t>Manner of entry</w:t>
      </w:r>
      <w:bookmarkEnd w:id="20"/>
      <w:bookmarkEnd w:id="21"/>
    </w:p>
    <w:p w14:paraId="588BAAE6" w14:textId="77777777" w:rsidR="007B61E8" w:rsidRPr="00BC1A4D" w:rsidRDefault="007B61E8" w:rsidP="007B61E8">
      <w:pPr>
        <w:pStyle w:val="Body"/>
      </w:pPr>
      <w:r w:rsidRPr="00BC1A4D">
        <w:t>In all circumstances whether entry is with or without consent staff must:</w:t>
      </w:r>
    </w:p>
    <w:p w14:paraId="012818A5" w14:textId="77777777" w:rsidR="007B61E8" w:rsidRPr="00387AF2" w:rsidRDefault="007B61E8" w:rsidP="007B61E8">
      <w:pPr>
        <w:pStyle w:val="Bullet1"/>
        <w:ind w:left="360" w:hanging="360"/>
      </w:pPr>
      <w:r>
        <w:t>p</w:t>
      </w:r>
      <w:r w:rsidRPr="00387AF2">
        <w:t>rovide adequate notice, and</w:t>
      </w:r>
    </w:p>
    <w:p w14:paraId="7A46124F" w14:textId="77777777" w:rsidR="007B61E8" w:rsidRPr="00387AF2" w:rsidRDefault="007B61E8" w:rsidP="007B61E8">
      <w:pPr>
        <w:pStyle w:val="Bullet1"/>
        <w:ind w:left="360" w:hanging="360"/>
      </w:pPr>
      <w:r>
        <w:t>e</w:t>
      </w:r>
      <w:r w:rsidRPr="00387AF2">
        <w:t>xercise their right of entry in a reasonable manner as mandated by section 87 of the RTA.</w:t>
      </w:r>
    </w:p>
    <w:p w14:paraId="6D394C85" w14:textId="77777777" w:rsidR="007B61E8" w:rsidRDefault="007B61E8" w:rsidP="007B61E8">
      <w:pPr>
        <w:pStyle w:val="Bodyafterbullets"/>
      </w:pPr>
      <w:r w:rsidRPr="0093619C">
        <w:t xml:space="preserve">Section 87 requires that entry be conducted respectfully, minimising disruption and limited to the time necessary to complete the intended purpose. This </w:t>
      </w:r>
      <w:r>
        <w:t xml:space="preserve">means </w:t>
      </w:r>
      <w:r w:rsidRPr="0093619C">
        <w:t>that while rental providers or their agents have the right to access the property, they must do so in a way that protects the renter’s privacy, comfort, and quiet enjoyment. Failure to comply with these obligations may constitute a breach of the RTA and lead to legal consequences.</w:t>
      </w:r>
    </w:p>
    <w:p w14:paraId="4A397E61" w14:textId="77777777" w:rsidR="007B61E8" w:rsidRDefault="007B61E8" w:rsidP="00B1590E">
      <w:pPr>
        <w:pStyle w:val="Body"/>
      </w:pPr>
      <w:r>
        <w:t xml:space="preserve">For more information on respecting renter’s right to privacy comfort, and quiet enjoyment refer to </w:t>
      </w:r>
      <w:hyperlink w:anchor="_Potential_impacts_of" w:history="1">
        <w:r w:rsidRPr="001916BE">
          <w:rPr>
            <w:rStyle w:val="Hyperlink"/>
          </w:rPr>
          <w:t>Section 10 Potential impacts of home visits and inspections on renters' rights</w:t>
        </w:r>
      </w:hyperlink>
      <w:r>
        <w:t xml:space="preserve">. </w:t>
      </w:r>
    </w:p>
    <w:p w14:paraId="1AB23704" w14:textId="68CD86E1" w:rsidR="007B61E8" w:rsidRPr="008B58E3" w:rsidRDefault="007B61E8" w:rsidP="003C24C7">
      <w:pPr>
        <w:pStyle w:val="Heading2"/>
        <w:numPr>
          <w:ilvl w:val="1"/>
          <w:numId w:val="10"/>
        </w:numPr>
      </w:pPr>
      <w:bookmarkStart w:id="22" w:name="_With_Consent"/>
      <w:bookmarkStart w:id="23" w:name="_Without_Consent"/>
      <w:bookmarkStart w:id="24" w:name="_Toc236043310"/>
      <w:bookmarkStart w:id="25" w:name="_Toc237875205"/>
      <w:bookmarkEnd w:id="22"/>
      <w:bookmarkEnd w:id="23"/>
      <w:r w:rsidRPr="008B58E3">
        <w:lastRenderedPageBreak/>
        <w:t>Behaviours of concern</w:t>
      </w:r>
      <w:bookmarkEnd w:id="24"/>
      <w:bookmarkEnd w:id="25"/>
    </w:p>
    <w:p w14:paraId="41F55DE2" w14:textId="77777777" w:rsidR="007B61E8" w:rsidRDefault="007B61E8" w:rsidP="00B1590E">
      <w:pPr>
        <w:pStyle w:val="Body"/>
      </w:pPr>
      <w:r w:rsidRPr="008B58E3">
        <w:t xml:space="preserve">Where renters display behaviours that prevent staff from carrying out their responsibilities, particularly behaviours posing a risk to staff or contractors conducting the home visit, their behaviour must be addressed and responded to in accordance with </w:t>
      </w:r>
      <w:r>
        <w:t>the RTA</w:t>
      </w:r>
      <w:r w:rsidRPr="008B58E3">
        <w:t>. This requires staff to take appropriate immediate actions to respond to the behaviours of concern. In such cases, behaviours of concern may supersede the original reason for entry.</w:t>
      </w:r>
      <w:r>
        <w:t xml:space="preserve"> </w:t>
      </w:r>
    </w:p>
    <w:p w14:paraId="7D1F813D" w14:textId="0BCB1D21" w:rsidR="007B61E8" w:rsidRDefault="007B61E8" w:rsidP="00AC02D5">
      <w:pPr>
        <w:pStyle w:val="Body"/>
      </w:pPr>
      <w:r w:rsidRPr="0012521E">
        <w:t xml:space="preserve">For further guidance on </w:t>
      </w:r>
      <w:r w:rsidRPr="00FF50C5">
        <w:t xml:space="preserve">responding to behaviours of concern and taking appropriate action under the RTA, refer to the </w:t>
      </w:r>
      <w:hyperlink r:id="rId22" w:history="1">
        <w:r w:rsidRPr="00FF50C5">
          <w:rPr>
            <w:rStyle w:val="Hyperlink"/>
          </w:rPr>
          <w:t>Residential Rental Agreement Breach Management Operational Guidelines</w:t>
        </w:r>
      </w:hyperlink>
      <w:r>
        <w:rPr>
          <w:rStyle w:val="FootnoteReference"/>
        </w:rPr>
        <w:footnoteReference w:id="6"/>
      </w:r>
      <w:r w:rsidR="00C0311E">
        <w:t xml:space="preserve"> </w:t>
      </w:r>
      <w:r w:rsidR="00C0311E" w:rsidRPr="00AE4698">
        <w:t>which outline key steps, escalation pathways, and compliance considerations</w:t>
      </w:r>
      <w:r w:rsidR="00C0311E">
        <w:t>.</w:t>
      </w:r>
    </w:p>
    <w:p w14:paraId="3CADEEB5" w14:textId="170E5558" w:rsidR="007B61E8" w:rsidRDefault="007B61E8" w:rsidP="003C24C7">
      <w:pPr>
        <w:pStyle w:val="Heading1"/>
        <w:numPr>
          <w:ilvl w:val="0"/>
          <w:numId w:val="10"/>
        </w:numPr>
      </w:pPr>
      <w:bookmarkStart w:id="26" w:name="_Toc236043311"/>
      <w:bookmarkStart w:id="27" w:name="_Toc237875206"/>
      <w:r>
        <w:t>Key drivers for home visits</w:t>
      </w:r>
      <w:bookmarkEnd w:id="26"/>
      <w:bookmarkEnd w:id="27"/>
    </w:p>
    <w:p w14:paraId="77AB5ECE" w14:textId="77777777" w:rsidR="007B61E8" w:rsidRDefault="007B61E8" w:rsidP="007B61E8">
      <w:pPr>
        <w:pStyle w:val="Body"/>
      </w:pPr>
      <w:r>
        <w:t>Home visits are conducted to fulfil Homes Victoria’s obligations to support renter safety, maintain property standards, and comply with the RTA. The main reasons for these visits include:</w:t>
      </w:r>
    </w:p>
    <w:p w14:paraId="046108DD" w14:textId="77777777" w:rsidR="007B61E8" w:rsidRPr="00B1590E" w:rsidRDefault="007B61E8" w:rsidP="00B1590E">
      <w:pPr>
        <w:pStyle w:val="Bullet1"/>
      </w:pPr>
      <w:r w:rsidRPr="00B1590E">
        <w:rPr>
          <w:b/>
          <w:bCs/>
        </w:rPr>
        <w:t>Safety and compliance checks:</w:t>
      </w:r>
      <w:r w:rsidRPr="00B1590E">
        <w:t xml:space="preserve"> when contractors have been unable to complete mandatory safety inspections required by the RTA after previous attempts, and the matter has been escalated to the local office to negotiate entry.</w:t>
      </w:r>
    </w:p>
    <w:p w14:paraId="199DBBDD" w14:textId="77777777" w:rsidR="007B61E8" w:rsidRPr="00B1590E" w:rsidRDefault="007B61E8" w:rsidP="00B1590E">
      <w:pPr>
        <w:pStyle w:val="Bullet1"/>
      </w:pPr>
      <w:r w:rsidRPr="00B1590E">
        <w:rPr>
          <w:b/>
          <w:bCs/>
        </w:rPr>
        <w:t>Establishing contact:</w:t>
      </w:r>
      <w:r w:rsidRPr="00B1590E">
        <w:t xml:space="preserve"> making in-person contact with renters when previous attempts (such as phone calls or other communications) have been unsuccessful, particularly in cases where the renter’s tenancy may be at risk.</w:t>
      </w:r>
    </w:p>
    <w:p w14:paraId="533CBBE4" w14:textId="77777777" w:rsidR="007B61E8" w:rsidRPr="00B1590E" w:rsidRDefault="007B61E8" w:rsidP="00B1590E">
      <w:pPr>
        <w:pStyle w:val="Bullet1"/>
      </w:pPr>
      <w:r w:rsidRPr="00B1590E">
        <w:rPr>
          <w:b/>
          <w:bCs/>
        </w:rPr>
        <w:t>Property condition assessments:</w:t>
      </w:r>
      <w:r w:rsidRPr="00B1590E">
        <w:t xml:space="preserve"> assessing the condition of the property to confirm it is maintained to a safe and habitable standard and to identify any repairs or maintenance needs.</w:t>
      </w:r>
    </w:p>
    <w:p w14:paraId="5C00F2EB" w14:textId="77777777" w:rsidR="007B61E8" w:rsidRPr="00B1590E" w:rsidRDefault="007B61E8" w:rsidP="00B1590E">
      <w:pPr>
        <w:pStyle w:val="Bullet1"/>
      </w:pPr>
      <w:r w:rsidRPr="00B1590E">
        <w:rPr>
          <w:b/>
          <w:bCs/>
        </w:rPr>
        <w:t>Proactive risk identification:</w:t>
      </w:r>
      <w:r w:rsidRPr="00B1590E">
        <w:t xml:space="preserve"> identifying potential safety or tenancy-related issues early and to support Homes Victoria in supporting renters.</w:t>
      </w:r>
    </w:p>
    <w:p w14:paraId="2B73FA16" w14:textId="77777777" w:rsidR="007B61E8" w:rsidRPr="00B1590E" w:rsidRDefault="007B61E8" w:rsidP="00B1590E">
      <w:pPr>
        <w:pStyle w:val="Bullet1"/>
      </w:pPr>
      <w:r w:rsidRPr="00B1590E">
        <w:rPr>
          <w:b/>
          <w:bCs/>
        </w:rPr>
        <w:t>Welfare checks:</w:t>
      </w:r>
      <w:r w:rsidRPr="00B1590E">
        <w:t xml:space="preserve"> conducting welfare checks to support the well-being of renters, particularly in vulnerable situations, and to identify any support needs.</w:t>
      </w:r>
    </w:p>
    <w:p w14:paraId="1B4DFA3B" w14:textId="77777777" w:rsidR="007B61E8" w:rsidRPr="00B1590E" w:rsidRDefault="007B61E8" w:rsidP="00B1590E">
      <w:pPr>
        <w:pStyle w:val="Bullet1"/>
      </w:pPr>
      <w:r w:rsidRPr="00B1590E">
        <w:rPr>
          <w:b/>
          <w:bCs/>
        </w:rPr>
        <w:t>Fostering positive relationships with renters:</w:t>
      </w:r>
      <w:r w:rsidRPr="00B1590E">
        <w:t xml:space="preserve"> building a positive relationship with the renter, fostering open communication and trust.</w:t>
      </w:r>
    </w:p>
    <w:p w14:paraId="198573EA" w14:textId="648A9678" w:rsidR="007B61E8" w:rsidRPr="0045266D" w:rsidRDefault="007B61E8" w:rsidP="003C24C7">
      <w:pPr>
        <w:pStyle w:val="Heading1"/>
        <w:numPr>
          <w:ilvl w:val="0"/>
          <w:numId w:val="10"/>
        </w:numPr>
      </w:pPr>
      <w:bookmarkStart w:id="28" w:name="_Toc236043312"/>
      <w:bookmarkStart w:id="29" w:name="_Toc237875207"/>
      <w:r w:rsidRPr="0045266D">
        <w:t>Types of home visits</w:t>
      </w:r>
      <w:bookmarkEnd w:id="28"/>
      <w:bookmarkEnd w:id="29"/>
    </w:p>
    <w:p w14:paraId="2FBCA09D" w14:textId="77777777" w:rsidR="007B61E8" w:rsidRPr="0045266D" w:rsidRDefault="007B61E8" w:rsidP="007B61E8">
      <w:pPr>
        <w:pStyle w:val="Body"/>
        <w:rPr>
          <w:lang w:eastAsia="en-GB"/>
        </w:rPr>
      </w:pPr>
      <w:r w:rsidRPr="0045266D">
        <w:rPr>
          <w:lang w:eastAsia="en-GB"/>
        </w:rPr>
        <w:t>The types of home visits include:</w:t>
      </w:r>
    </w:p>
    <w:p w14:paraId="726A813F" w14:textId="77777777" w:rsidR="007B61E8" w:rsidRPr="0045266D" w:rsidRDefault="007B61E8" w:rsidP="007B61E8">
      <w:pPr>
        <w:pStyle w:val="Bullet1"/>
        <w:ind w:left="360" w:hanging="360"/>
        <w:rPr>
          <w:lang w:eastAsia="en-GB"/>
        </w:rPr>
      </w:pPr>
      <w:r w:rsidRPr="0045266D">
        <w:rPr>
          <w:lang w:eastAsia="en-GB"/>
        </w:rPr>
        <w:t xml:space="preserve">Initial </w:t>
      </w:r>
      <w:r>
        <w:rPr>
          <w:lang w:eastAsia="en-GB"/>
        </w:rPr>
        <w:t>h</w:t>
      </w:r>
      <w:r w:rsidRPr="0045266D">
        <w:rPr>
          <w:lang w:eastAsia="en-GB"/>
        </w:rPr>
        <w:t xml:space="preserve">ome </w:t>
      </w:r>
      <w:r>
        <w:rPr>
          <w:lang w:eastAsia="en-GB"/>
        </w:rPr>
        <w:t>v</w:t>
      </w:r>
      <w:r w:rsidRPr="0045266D">
        <w:rPr>
          <w:lang w:eastAsia="en-GB"/>
        </w:rPr>
        <w:t>isit</w:t>
      </w:r>
    </w:p>
    <w:p w14:paraId="7AED4266" w14:textId="77777777" w:rsidR="007B61E8" w:rsidRPr="0045266D" w:rsidRDefault="007B61E8" w:rsidP="007B61E8">
      <w:pPr>
        <w:pStyle w:val="Bullet1"/>
        <w:ind w:left="360" w:hanging="360"/>
        <w:rPr>
          <w:lang w:eastAsia="en-GB"/>
        </w:rPr>
      </w:pPr>
      <w:r w:rsidRPr="0045266D">
        <w:rPr>
          <w:lang w:eastAsia="en-GB"/>
        </w:rPr>
        <w:t xml:space="preserve">Renter </w:t>
      </w:r>
      <w:r>
        <w:rPr>
          <w:lang w:eastAsia="en-GB"/>
        </w:rPr>
        <w:t>p</w:t>
      </w:r>
      <w:r w:rsidRPr="0045266D">
        <w:rPr>
          <w:lang w:eastAsia="en-GB"/>
        </w:rPr>
        <w:t xml:space="preserve">articipation </w:t>
      </w:r>
      <w:r>
        <w:rPr>
          <w:lang w:eastAsia="en-GB"/>
        </w:rPr>
        <w:t>h</w:t>
      </w:r>
      <w:r w:rsidRPr="0045266D">
        <w:rPr>
          <w:lang w:eastAsia="en-GB"/>
        </w:rPr>
        <w:t xml:space="preserve">ome </w:t>
      </w:r>
      <w:r>
        <w:rPr>
          <w:lang w:eastAsia="en-GB"/>
        </w:rPr>
        <w:t>v</w:t>
      </w:r>
      <w:r w:rsidRPr="0045266D">
        <w:rPr>
          <w:lang w:eastAsia="en-GB"/>
        </w:rPr>
        <w:t>isit</w:t>
      </w:r>
    </w:p>
    <w:p w14:paraId="7B192E46" w14:textId="77777777" w:rsidR="007B61E8" w:rsidRPr="0045266D" w:rsidRDefault="007B61E8" w:rsidP="007B61E8">
      <w:pPr>
        <w:pStyle w:val="Bullet1"/>
        <w:ind w:left="360" w:hanging="360"/>
        <w:rPr>
          <w:lang w:eastAsia="en-GB"/>
        </w:rPr>
      </w:pPr>
      <w:r w:rsidRPr="0045266D">
        <w:rPr>
          <w:lang w:eastAsia="en-GB"/>
        </w:rPr>
        <w:t>Event-</w:t>
      </w:r>
      <w:r>
        <w:rPr>
          <w:lang w:eastAsia="en-GB"/>
        </w:rPr>
        <w:t>d</w:t>
      </w:r>
      <w:r w:rsidRPr="0045266D">
        <w:rPr>
          <w:lang w:eastAsia="en-GB"/>
        </w:rPr>
        <w:t xml:space="preserve">riven </w:t>
      </w:r>
      <w:r>
        <w:rPr>
          <w:lang w:eastAsia="en-GB"/>
        </w:rPr>
        <w:t>h</w:t>
      </w:r>
      <w:r w:rsidRPr="0045266D">
        <w:rPr>
          <w:lang w:eastAsia="en-GB"/>
        </w:rPr>
        <w:t xml:space="preserve">ome </w:t>
      </w:r>
      <w:r>
        <w:rPr>
          <w:lang w:eastAsia="en-GB"/>
        </w:rPr>
        <w:t>v</w:t>
      </w:r>
      <w:r w:rsidRPr="0045266D">
        <w:rPr>
          <w:lang w:eastAsia="en-GB"/>
        </w:rPr>
        <w:t>isit</w:t>
      </w:r>
    </w:p>
    <w:p w14:paraId="101130F0" w14:textId="77777777" w:rsidR="007B61E8" w:rsidRPr="0045266D" w:rsidRDefault="007B61E8" w:rsidP="007B61E8">
      <w:pPr>
        <w:pStyle w:val="Bullet1"/>
        <w:ind w:left="360" w:hanging="360"/>
        <w:rPr>
          <w:lang w:eastAsia="en-GB"/>
        </w:rPr>
      </w:pPr>
      <w:r w:rsidRPr="0045266D">
        <w:rPr>
          <w:lang w:eastAsia="en-GB"/>
        </w:rPr>
        <w:t xml:space="preserve">Periodic </w:t>
      </w:r>
      <w:r>
        <w:rPr>
          <w:lang w:eastAsia="en-GB"/>
        </w:rPr>
        <w:t>h</w:t>
      </w:r>
      <w:r w:rsidRPr="0045266D">
        <w:rPr>
          <w:lang w:eastAsia="en-GB"/>
        </w:rPr>
        <w:t xml:space="preserve">ome </w:t>
      </w:r>
      <w:r>
        <w:rPr>
          <w:lang w:eastAsia="en-GB"/>
        </w:rPr>
        <w:t>v</w:t>
      </w:r>
      <w:r w:rsidRPr="0045266D">
        <w:rPr>
          <w:lang w:eastAsia="en-GB"/>
        </w:rPr>
        <w:t>isit</w:t>
      </w:r>
      <w:r>
        <w:rPr>
          <w:lang w:eastAsia="en-GB"/>
        </w:rPr>
        <w:t>.</w:t>
      </w:r>
    </w:p>
    <w:p w14:paraId="7E8F2440" w14:textId="77777777" w:rsidR="007B61E8" w:rsidRDefault="007B61E8" w:rsidP="007B61E8">
      <w:pPr>
        <w:pStyle w:val="Bodyafterbullets"/>
      </w:pPr>
      <w:r>
        <w:t xml:space="preserve">This categorisation aligns with the way home visits are organised in the </w:t>
      </w:r>
      <w:proofErr w:type="spellStart"/>
      <w:r>
        <w:t>HiiP</w:t>
      </w:r>
      <w:proofErr w:type="spellEnd"/>
      <w:r>
        <w:t xml:space="preserve"> home visit function.</w:t>
      </w:r>
    </w:p>
    <w:p w14:paraId="546EACE0" w14:textId="35AF35B8" w:rsidR="007B61E8" w:rsidRPr="0045266D" w:rsidRDefault="007B61E8" w:rsidP="003C24C7">
      <w:pPr>
        <w:pStyle w:val="Heading2"/>
        <w:numPr>
          <w:ilvl w:val="1"/>
          <w:numId w:val="10"/>
        </w:numPr>
      </w:pPr>
      <w:bookmarkStart w:id="30" w:name="_Toc236043313"/>
      <w:bookmarkStart w:id="31" w:name="_Toc237875208"/>
      <w:r w:rsidRPr="0045266D">
        <w:lastRenderedPageBreak/>
        <w:t>Initial home visit</w:t>
      </w:r>
      <w:bookmarkEnd w:id="30"/>
      <w:bookmarkEnd w:id="31"/>
    </w:p>
    <w:p w14:paraId="34EAF082" w14:textId="77777777" w:rsidR="007B61E8" w:rsidRPr="0045266D" w:rsidRDefault="007B61E8" w:rsidP="007B61E8">
      <w:pPr>
        <w:pStyle w:val="Body"/>
        <w:rPr>
          <w:lang w:eastAsia="en-GB"/>
        </w:rPr>
      </w:pPr>
      <w:r w:rsidRPr="0045266D">
        <w:rPr>
          <w:lang w:eastAsia="en-GB"/>
        </w:rPr>
        <w:t>The initial home visit is the first meeting between staff and the renter at the rented property following the commencement of the</w:t>
      </w:r>
      <w:r>
        <w:rPr>
          <w:lang w:eastAsia="en-GB"/>
        </w:rPr>
        <w:t xml:space="preserve"> Residential Rental Agreement (rental agreement). </w:t>
      </w:r>
      <w:r w:rsidRPr="0045266D">
        <w:rPr>
          <w:lang w:eastAsia="en-GB"/>
        </w:rPr>
        <w:t xml:space="preserve">These visits must be conducted within 10 weeks of the </w:t>
      </w:r>
      <w:r>
        <w:rPr>
          <w:lang w:eastAsia="en-GB"/>
        </w:rPr>
        <w:t>rental agreement</w:t>
      </w:r>
      <w:r w:rsidRPr="0045266D">
        <w:rPr>
          <w:lang w:eastAsia="en-GB"/>
        </w:rPr>
        <w:t xml:space="preserve"> starting and serve several purposes:</w:t>
      </w:r>
    </w:p>
    <w:p w14:paraId="34196A9E" w14:textId="77777777" w:rsidR="007B61E8" w:rsidRPr="0045266D" w:rsidRDefault="007B61E8" w:rsidP="007B61E8">
      <w:pPr>
        <w:pStyle w:val="Bullet1"/>
        <w:ind w:left="360" w:hanging="360"/>
        <w:rPr>
          <w:lang w:eastAsia="en-GB"/>
        </w:rPr>
      </w:pPr>
      <w:r w:rsidRPr="0045266D">
        <w:rPr>
          <w:b/>
          <w:bCs/>
          <w:lang w:eastAsia="en-GB"/>
        </w:rPr>
        <w:t xml:space="preserve">Establishing </w:t>
      </w:r>
      <w:r>
        <w:rPr>
          <w:b/>
          <w:bCs/>
          <w:lang w:eastAsia="en-GB"/>
        </w:rPr>
        <w:t>r</w:t>
      </w:r>
      <w:r w:rsidRPr="0045266D">
        <w:rPr>
          <w:b/>
          <w:bCs/>
          <w:lang w:eastAsia="en-GB"/>
        </w:rPr>
        <w:t>apport</w:t>
      </w:r>
      <w:r w:rsidRPr="0045266D">
        <w:rPr>
          <w:lang w:eastAsia="en-GB"/>
        </w:rPr>
        <w:t xml:space="preserve">: </w:t>
      </w:r>
      <w:r>
        <w:rPr>
          <w:lang w:eastAsia="en-GB"/>
        </w:rPr>
        <w:t>b</w:t>
      </w:r>
      <w:r w:rsidRPr="0045266D">
        <w:rPr>
          <w:lang w:eastAsia="en-GB"/>
        </w:rPr>
        <w:t>uilding a positive relationship with the renter, fostering open communication and trust.</w:t>
      </w:r>
    </w:p>
    <w:p w14:paraId="4E1BFC80" w14:textId="77777777" w:rsidR="007B61E8" w:rsidRPr="0045266D" w:rsidRDefault="007B61E8" w:rsidP="007B61E8">
      <w:pPr>
        <w:pStyle w:val="Bullet1"/>
        <w:ind w:left="360" w:hanging="360"/>
        <w:rPr>
          <w:lang w:eastAsia="en-GB"/>
        </w:rPr>
      </w:pPr>
      <w:r w:rsidRPr="0045266D">
        <w:rPr>
          <w:b/>
          <w:bCs/>
          <w:lang w:eastAsia="en-GB"/>
        </w:rPr>
        <w:t xml:space="preserve">Assessing </w:t>
      </w:r>
      <w:r>
        <w:rPr>
          <w:b/>
          <w:bCs/>
          <w:lang w:eastAsia="en-GB"/>
        </w:rPr>
        <w:t>n</w:t>
      </w:r>
      <w:r w:rsidRPr="0045266D">
        <w:rPr>
          <w:b/>
          <w:bCs/>
          <w:lang w:eastAsia="en-GB"/>
        </w:rPr>
        <w:t>eeds</w:t>
      </w:r>
      <w:r w:rsidRPr="0045266D">
        <w:rPr>
          <w:lang w:eastAsia="en-GB"/>
        </w:rPr>
        <w:t xml:space="preserve">: </w:t>
      </w:r>
      <w:r>
        <w:rPr>
          <w:lang w:eastAsia="en-GB"/>
        </w:rPr>
        <w:t>s</w:t>
      </w:r>
      <w:r w:rsidRPr="0045266D">
        <w:rPr>
          <w:lang w:eastAsia="en-GB"/>
        </w:rPr>
        <w:t>upporting the household's transition into their new home, and community, which may involve referrals to services like Tenancy Plus.</w:t>
      </w:r>
    </w:p>
    <w:p w14:paraId="22B290D2" w14:textId="627B5D4D" w:rsidR="007B61E8" w:rsidRPr="0045266D" w:rsidRDefault="007B61E8" w:rsidP="007B61E8">
      <w:pPr>
        <w:pStyle w:val="Bullet1"/>
        <w:ind w:left="360" w:hanging="360"/>
        <w:rPr>
          <w:lang w:eastAsia="en-GB"/>
        </w:rPr>
      </w:pPr>
      <w:r w:rsidRPr="0045266D">
        <w:rPr>
          <w:b/>
          <w:bCs/>
          <w:lang w:eastAsia="en-GB"/>
        </w:rPr>
        <w:t xml:space="preserve">Tenancy Condition </w:t>
      </w:r>
      <w:r>
        <w:rPr>
          <w:b/>
          <w:bCs/>
          <w:lang w:eastAsia="en-GB"/>
        </w:rPr>
        <w:t>Report</w:t>
      </w:r>
      <w:r w:rsidRPr="0045266D">
        <w:rPr>
          <w:lang w:eastAsia="en-GB"/>
        </w:rPr>
        <w:t xml:space="preserve">: </w:t>
      </w:r>
      <w:r>
        <w:rPr>
          <w:lang w:eastAsia="en-GB"/>
        </w:rPr>
        <w:t>e</w:t>
      </w:r>
      <w:r w:rsidRPr="0045266D">
        <w:rPr>
          <w:lang w:eastAsia="en-GB"/>
        </w:rPr>
        <w:t xml:space="preserve">ncouraging the completion and return of the Tenancy Condition </w:t>
      </w:r>
      <w:r w:rsidR="00343287" w:rsidRPr="0045266D">
        <w:rPr>
          <w:lang w:eastAsia="en-GB"/>
        </w:rPr>
        <w:t>Report and</w:t>
      </w:r>
      <w:r>
        <w:rPr>
          <w:lang w:eastAsia="en-GB"/>
        </w:rPr>
        <w:t xml:space="preserve"> confirming </w:t>
      </w:r>
      <w:r w:rsidRPr="0045266D">
        <w:rPr>
          <w:lang w:eastAsia="en-GB"/>
        </w:rPr>
        <w:t>it is signed.</w:t>
      </w:r>
    </w:p>
    <w:p w14:paraId="376A855B" w14:textId="12E57156" w:rsidR="007B61E8" w:rsidRPr="0045266D" w:rsidRDefault="007B61E8" w:rsidP="003C24C7">
      <w:pPr>
        <w:pStyle w:val="Heading2"/>
        <w:numPr>
          <w:ilvl w:val="1"/>
          <w:numId w:val="10"/>
        </w:numPr>
      </w:pPr>
      <w:bookmarkStart w:id="32" w:name="_Toc236043314"/>
      <w:bookmarkStart w:id="33" w:name="_Toc237875209"/>
      <w:r w:rsidRPr="0045266D">
        <w:t>Renter participation home visit</w:t>
      </w:r>
      <w:bookmarkEnd w:id="32"/>
      <w:bookmarkEnd w:id="33"/>
    </w:p>
    <w:p w14:paraId="0C8ACF53" w14:textId="77777777" w:rsidR="007B61E8" w:rsidRPr="0045266D" w:rsidRDefault="007B61E8" w:rsidP="007B61E8">
      <w:pPr>
        <w:pStyle w:val="Body"/>
      </w:pPr>
      <w:r w:rsidRPr="0045266D">
        <w:t>Renter participation home visits are conducted as a consent-based arrangement to build trust in tenancy relationships and promote sustainable tenancies. These visits focus on the renter’s needs and their capacity to maintain their tenancy effectively.</w:t>
      </w:r>
    </w:p>
    <w:p w14:paraId="44405FC5" w14:textId="77777777" w:rsidR="007B61E8" w:rsidRPr="0045266D" w:rsidRDefault="007B61E8" w:rsidP="007B61E8">
      <w:pPr>
        <w:pStyle w:val="Body"/>
        <w:rPr>
          <w:lang w:eastAsia="en-GB"/>
        </w:rPr>
      </w:pPr>
      <w:r w:rsidRPr="0045266D">
        <w:rPr>
          <w:lang w:eastAsia="en-GB"/>
        </w:rPr>
        <w:t>When assessing the need to establish an arrangement, staff should consider</w:t>
      </w:r>
      <w:r>
        <w:rPr>
          <w:lang w:eastAsia="en-GB"/>
        </w:rPr>
        <w:t xml:space="preserve"> the</w:t>
      </w:r>
      <w:r w:rsidRPr="0045266D">
        <w:rPr>
          <w:lang w:eastAsia="en-GB"/>
        </w:rPr>
        <w:t>:</w:t>
      </w:r>
    </w:p>
    <w:p w14:paraId="74A6E061" w14:textId="77777777" w:rsidR="007B61E8" w:rsidRPr="0045266D" w:rsidRDefault="007B61E8" w:rsidP="007B61E8">
      <w:pPr>
        <w:pStyle w:val="Bullet1"/>
        <w:ind w:left="360" w:hanging="360"/>
        <w:rPr>
          <w:lang w:eastAsia="en-GB"/>
        </w:rPr>
      </w:pPr>
      <w:r w:rsidRPr="0045266D">
        <w:rPr>
          <w:lang w:eastAsia="en-GB"/>
        </w:rPr>
        <w:t>renter's past tenancy history</w:t>
      </w:r>
    </w:p>
    <w:p w14:paraId="40FAE4F2" w14:textId="77777777" w:rsidR="007B61E8" w:rsidRPr="0045266D" w:rsidRDefault="007B61E8" w:rsidP="007B61E8">
      <w:pPr>
        <w:pStyle w:val="Bullet1"/>
        <w:ind w:left="360" w:hanging="360"/>
        <w:rPr>
          <w:lang w:eastAsia="en-GB"/>
        </w:rPr>
      </w:pPr>
      <w:r w:rsidRPr="0045266D">
        <w:rPr>
          <w:lang w:eastAsia="en-GB"/>
        </w:rPr>
        <w:t>necessity for early intervention and support</w:t>
      </w:r>
    </w:p>
    <w:p w14:paraId="742DED8E" w14:textId="77777777" w:rsidR="007B61E8" w:rsidRPr="0045266D" w:rsidRDefault="007B61E8" w:rsidP="007B61E8">
      <w:pPr>
        <w:pStyle w:val="Bullet1"/>
        <w:ind w:left="360" w:hanging="360"/>
        <w:rPr>
          <w:lang w:eastAsia="en-GB"/>
        </w:rPr>
      </w:pPr>
      <w:r w:rsidRPr="0045266D">
        <w:rPr>
          <w:lang w:eastAsia="en-GB"/>
        </w:rPr>
        <w:t>type of assistance required to sustain the tenancy</w:t>
      </w:r>
    </w:p>
    <w:p w14:paraId="20FF5208" w14:textId="77777777" w:rsidR="007B61E8" w:rsidRPr="0045266D" w:rsidRDefault="007B61E8" w:rsidP="007B61E8">
      <w:pPr>
        <w:pStyle w:val="Bullet1"/>
        <w:ind w:left="360" w:hanging="360"/>
        <w:rPr>
          <w:lang w:eastAsia="en-GB"/>
        </w:rPr>
      </w:pPr>
      <w:r w:rsidRPr="0045266D">
        <w:rPr>
          <w:lang w:eastAsia="en-GB"/>
        </w:rPr>
        <w:t>current maintenance conditions of the property</w:t>
      </w:r>
      <w:r>
        <w:rPr>
          <w:lang w:eastAsia="en-GB"/>
        </w:rPr>
        <w:t>.</w:t>
      </w:r>
    </w:p>
    <w:p w14:paraId="7DFAB0AE" w14:textId="77777777" w:rsidR="007B61E8" w:rsidRDefault="007B61E8" w:rsidP="007B61E8">
      <w:pPr>
        <w:pStyle w:val="Bodyafterbullets"/>
      </w:pPr>
      <w:r w:rsidRPr="0045266D">
        <w:t>Visits must be scheduled based on an agreement between staff and the renter, with the frequency set at three- or six-month intervals. This schedule will continue for as long as necessary to minimise tenancy risks. If risks persist, the schedule may either cease or be extended, depending on the renter's consent.</w:t>
      </w:r>
      <w:r w:rsidRPr="00DF07A2">
        <w:t xml:space="preserve"> </w:t>
      </w:r>
    </w:p>
    <w:p w14:paraId="1558F0C2" w14:textId="77777777" w:rsidR="007B61E8" w:rsidRPr="0045266D" w:rsidRDefault="007B61E8" w:rsidP="00B1590E">
      <w:pPr>
        <w:pStyle w:val="Body"/>
      </w:pPr>
      <w:r w:rsidRPr="00DF07A2">
        <w:t xml:space="preserve">Additionally, staff should </w:t>
      </w:r>
      <w:r>
        <w:t>consider</w:t>
      </w:r>
      <w:r w:rsidRPr="00DF07A2">
        <w:t xml:space="preserve"> sustainable outcomes in their decision-making regarding visit scheduling and frequency. Sustainable outcomes focus on balancing social, economic, and environmental factors to </w:t>
      </w:r>
      <w:r>
        <w:t xml:space="preserve">support </w:t>
      </w:r>
      <w:r w:rsidRPr="00DF07A2">
        <w:t>long-term benefits for both renters and the overall tenancy. By emphasi</w:t>
      </w:r>
      <w:r>
        <w:t>s</w:t>
      </w:r>
      <w:r w:rsidRPr="00DF07A2">
        <w:t>ing sustainable solutions, staff can evaluate the long-term effects of their actions and work collaboratively with renters to create a mutually beneficial visit schedule. This approach not only addresses immediate concerns but also fosters stability and well-being, supporting tenancy sustainment.</w:t>
      </w:r>
    </w:p>
    <w:p w14:paraId="10190B89" w14:textId="66ABF243" w:rsidR="007B61E8" w:rsidRPr="0045266D" w:rsidRDefault="007B61E8" w:rsidP="003C24C7">
      <w:pPr>
        <w:pStyle w:val="Heading2"/>
        <w:numPr>
          <w:ilvl w:val="1"/>
          <w:numId w:val="10"/>
        </w:numPr>
      </w:pPr>
      <w:bookmarkStart w:id="34" w:name="_Toc236043315"/>
      <w:bookmarkStart w:id="35" w:name="_Toc237875210"/>
      <w:r w:rsidRPr="0045266D">
        <w:t>Event driven home visit</w:t>
      </w:r>
      <w:bookmarkEnd w:id="34"/>
      <w:bookmarkEnd w:id="35"/>
    </w:p>
    <w:p w14:paraId="2BDC3E11" w14:textId="77777777" w:rsidR="007B61E8" w:rsidRPr="0045266D" w:rsidRDefault="007B61E8" w:rsidP="007B61E8">
      <w:pPr>
        <w:pStyle w:val="Body"/>
        <w:rPr>
          <w:lang w:eastAsia="en-GB"/>
        </w:rPr>
      </w:pPr>
      <w:r w:rsidRPr="0045266D">
        <w:rPr>
          <w:lang w:eastAsia="en-GB"/>
        </w:rPr>
        <w:t>Event-driven home visits are conducted in response to legislative or departmental requirements to address tenancy or property issues,</w:t>
      </w:r>
      <w:r>
        <w:rPr>
          <w:lang w:eastAsia="en-GB"/>
        </w:rPr>
        <w:t xml:space="preserve"> including requests from renters, </w:t>
      </w:r>
      <w:r w:rsidRPr="0045266D">
        <w:rPr>
          <w:lang w:eastAsia="en-GB"/>
        </w:rPr>
        <w:t>such as:</w:t>
      </w:r>
    </w:p>
    <w:p w14:paraId="3B45EDF7" w14:textId="77777777" w:rsidR="007B61E8" w:rsidRDefault="007B61E8" w:rsidP="007B61E8">
      <w:pPr>
        <w:pStyle w:val="Bullet1"/>
        <w:ind w:left="360" w:hanging="360"/>
        <w:rPr>
          <w:lang w:eastAsia="en-GB"/>
        </w:rPr>
      </w:pPr>
      <w:r>
        <w:rPr>
          <w:lang w:eastAsia="en-GB"/>
        </w:rPr>
        <w:t>n</w:t>
      </w:r>
      <w:r w:rsidRPr="0045266D">
        <w:rPr>
          <w:lang w:eastAsia="en-GB"/>
        </w:rPr>
        <w:t>eighbourhood complaints</w:t>
      </w:r>
    </w:p>
    <w:p w14:paraId="04C6E3C4" w14:textId="77777777" w:rsidR="007B61E8" w:rsidRPr="0045266D" w:rsidRDefault="007B61E8" w:rsidP="007B61E8">
      <w:pPr>
        <w:pStyle w:val="Bullet1"/>
        <w:ind w:left="360" w:hanging="360"/>
        <w:rPr>
          <w:lang w:eastAsia="en-GB"/>
        </w:rPr>
      </w:pPr>
      <w:r>
        <w:rPr>
          <w:lang w:eastAsia="en-GB"/>
        </w:rPr>
        <w:t>m</w:t>
      </w:r>
      <w:r w:rsidRPr="000614C6">
        <w:rPr>
          <w:lang w:eastAsia="en-GB"/>
        </w:rPr>
        <w:t>ove-out condition reports following the receipt of a Notice of Intention to Vacate</w:t>
      </w:r>
    </w:p>
    <w:p w14:paraId="5D1C912C" w14:textId="77777777" w:rsidR="007B61E8" w:rsidRPr="0045266D" w:rsidRDefault="007B61E8" w:rsidP="007B61E8">
      <w:pPr>
        <w:pStyle w:val="Bullet1"/>
        <w:ind w:left="360" w:hanging="360"/>
        <w:rPr>
          <w:lang w:eastAsia="en-GB"/>
        </w:rPr>
      </w:pPr>
      <w:r>
        <w:rPr>
          <w:lang w:eastAsia="en-GB"/>
        </w:rPr>
        <w:t>r</w:t>
      </w:r>
      <w:r w:rsidRPr="0045266D">
        <w:rPr>
          <w:lang w:eastAsia="en-GB"/>
        </w:rPr>
        <w:t>ental arrears</w:t>
      </w:r>
      <w:r>
        <w:rPr>
          <w:lang w:eastAsia="en-GB"/>
        </w:rPr>
        <w:t xml:space="preserve">, </w:t>
      </w:r>
      <w:r w:rsidRPr="009B27F9">
        <w:rPr>
          <w:lang w:eastAsia="en-GB"/>
        </w:rPr>
        <w:t xml:space="preserve">including efforts to engage renters in submitting necessary documentation to prevent </w:t>
      </w:r>
      <w:r>
        <w:rPr>
          <w:lang w:eastAsia="en-GB"/>
        </w:rPr>
        <w:t xml:space="preserve">or resolve </w:t>
      </w:r>
      <w:r w:rsidRPr="009B27F9">
        <w:rPr>
          <w:lang w:eastAsia="en-GB"/>
        </w:rPr>
        <w:t>rebate cancellations and escalation of rent arrears</w:t>
      </w:r>
    </w:p>
    <w:p w14:paraId="2BFA1CF4" w14:textId="77777777" w:rsidR="007B61E8" w:rsidRPr="0045266D" w:rsidRDefault="007B61E8" w:rsidP="007B61E8">
      <w:pPr>
        <w:pStyle w:val="Bullet1"/>
        <w:ind w:left="360" w:hanging="360"/>
        <w:rPr>
          <w:lang w:eastAsia="en-GB"/>
        </w:rPr>
      </w:pPr>
      <w:r>
        <w:rPr>
          <w:lang w:eastAsia="en-GB"/>
        </w:rPr>
        <w:t>p</w:t>
      </w:r>
      <w:r w:rsidRPr="0045266D">
        <w:rPr>
          <w:lang w:eastAsia="en-GB"/>
        </w:rPr>
        <w:t>roperty concerns</w:t>
      </w:r>
    </w:p>
    <w:p w14:paraId="3535798F" w14:textId="77777777" w:rsidR="007B61E8" w:rsidRDefault="007B61E8" w:rsidP="007B61E8">
      <w:pPr>
        <w:pStyle w:val="Bullet1"/>
        <w:ind w:left="360" w:hanging="360"/>
        <w:rPr>
          <w:lang w:eastAsia="en-GB"/>
        </w:rPr>
      </w:pPr>
      <w:r>
        <w:rPr>
          <w:lang w:eastAsia="en-GB"/>
        </w:rPr>
        <w:t>a</w:t>
      </w:r>
      <w:r w:rsidRPr="392A2563">
        <w:rPr>
          <w:lang w:eastAsia="en-GB"/>
        </w:rPr>
        <w:t>bandonment</w:t>
      </w:r>
    </w:p>
    <w:p w14:paraId="5F853046" w14:textId="77777777" w:rsidR="007B61E8" w:rsidRDefault="007B61E8" w:rsidP="007B61E8">
      <w:pPr>
        <w:pStyle w:val="Bullet1"/>
        <w:ind w:left="360" w:hanging="360"/>
        <w:rPr>
          <w:lang w:eastAsia="en-GB"/>
        </w:rPr>
      </w:pPr>
      <w:r w:rsidRPr="4E2ABC5B">
        <w:rPr>
          <w:lang w:eastAsia="en-GB"/>
        </w:rPr>
        <w:t xml:space="preserve">RTA </w:t>
      </w:r>
      <w:r w:rsidRPr="06E9BCE1">
        <w:rPr>
          <w:lang w:eastAsia="en-GB"/>
        </w:rPr>
        <w:t>safety</w:t>
      </w:r>
      <w:r w:rsidRPr="4E2ABC5B">
        <w:rPr>
          <w:lang w:eastAsia="en-GB"/>
        </w:rPr>
        <w:t xml:space="preserve"> checks</w:t>
      </w:r>
    </w:p>
    <w:p w14:paraId="1399D8A8" w14:textId="77777777" w:rsidR="007B61E8" w:rsidRDefault="007B61E8" w:rsidP="007B61E8">
      <w:pPr>
        <w:pStyle w:val="Bullet1"/>
        <w:ind w:left="360" w:hanging="360"/>
        <w:rPr>
          <w:lang w:eastAsia="en-GB"/>
        </w:rPr>
      </w:pPr>
      <w:r>
        <w:rPr>
          <w:lang w:eastAsia="en-GB"/>
        </w:rPr>
        <w:t>responsive maintenance</w:t>
      </w:r>
    </w:p>
    <w:p w14:paraId="101955BD" w14:textId="77777777" w:rsidR="007B61E8" w:rsidRDefault="007B61E8" w:rsidP="007B61E8">
      <w:pPr>
        <w:pStyle w:val="Bullet1"/>
        <w:ind w:left="360" w:hanging="360"/>
        <w:rPr>
          <w:lang w:eastAsia="en-GB"/>
        </w:rPr>
      </w:pPr>
      <w:r>
        <w:rPr>
          <w:lang w:eastAsia="en-GB"/>
        </w:rPr>
        <w:t>safety concerns and duty of care obligations.</w:t>
      </w:r>
    </w:p>
    <w:p w14:paraId="36FAE9AF" w14:textId="77777777" w:rsidR="007B61E8" w:rsidRPr="004F2935" w:rsidRDefault="007B61E8" w:rsidP="007B61E8">
      <w:pPr>
        <w:pStyle w:val="Bodyafterbullets"/>
      </w:pPr>
      <w:r w:rsidRPr="004F2935">
        <w:lastRenderedPageBreak/>
        <w:t>Where a home visit is required for the purpose of contacting a renter, staff cannot enter the property or private outdoor space without renter consent.</w:t>
      </w:r>
    </w:p>
    <w:p w14:paraId="52E3B6FD" w14:textId="5ECB839C" w:rsidR="007B61E8" w:rsidRPr="0045266D" w:rsidRDefault="007B61E8" w:rsidP="003C24C7">
      <w:pPr>
        <w:pStyle w:val="Heading2"/>
        <w:numPr>
          <w:ilvl w:val="1"/>
          <w:numId w:val="10"/>
        </w:numPr>
      </w:pPr>
      <w:bookmarkStart w:id="36" w:name="_Toc236043316"/>
      <w:bookmarkStart w:id="37" w:name="_Toc237875211"/>
      <w:r w:rsidRPr="0045266D">
        <w:t>Periodic home visit</w:t>
      </w:r>
      <w:bookmarkEnd w:id="36"/>
      <w:bookmarkEnd w:id="37"/>
    </w:p>
    <w:p w14:paraId="04EFEEA4" w14:textId="77777777" w:rsidR="007B61E8" w:rsidRPr="00387AF2" w:rsidRDefault="007B61E8" w:rsidP="007B61E8">
      <w:pPr>
        <w:pStyle w:val="Body"/>
      </w:pPr>
      <w:r w:rsidRPr="0045266D">
        <w:rPr>
          <w:lang w:eastAsia="en-GB"/>
        </w:rPr>
        <w:t xml:space="preserve">Periodic </w:t>
      </w:r>
      <w:r>
        <w:rPr>
          <w:lang w:eastAsia="en-GB"/>
        </w:rPr>
        <w:t xml:space="preserve">home </w:t>
      </w:r>
      <w:r w:rsidRPr="0045266D">
        <w:rPr>
          <w:lang w:eastAsia="en-GB"/>
        </w:rPr>
        <w:t xml:space="preserve">visits are conducted to fulfil departmental responsibilities under the Housing Act and the RTA, </w:t>
      </w:r>
      <w:r>
        <w:rPr>
          <w:lang w:eastAsia="en-GB"/>
        </w:rPr>
        <w:t xml:space="preserve">helping </w:t>
      </w:r>
      <w:r w:rsidRPr="0045266D">
        <w:rPr>
          <w:lang w:eastAsia="en-GB"/>
        </w:rPr>
        <w:t xml:space="preserve">properties meet reasonable safety standards. These visits must occur once </w:t>
      </w:r>
      <w:r w:rsidRPr="00387AF2">
        <w:rPr>
          <w:lang w:eastAsia="en-GB"/>
        </w:rPr>
        <w:t>every three years for each property and</w:t>
      </w:r>
      <w:r w:rsidRPr="00387AF2">
        <w:t xml:space="preserve"> provide an opportunity for staff to:</w:t>
      </w:r>
    </w:p>
    <w:p w14:paraId="03A2BE2F" w14:textId="77777777" w:rsidR="007B61E8" w:rsidRPr="00387AF2" w:rsidRDefault="007B61E8" w:rsidP="007B61E8">
      <w:pPr>
        <w:pStyle w:val="Bullet1"/>
        <w:ind w:left="360" w:hanging="360"/>
      </w:pPr>
      <w:r>
        <w:t>b</w:t>
      </w:r>
      <w:r w:rsidRPr="00387AF2">
        <w:t>uild trust with the renter</w:t>
      </w:r>
    </w:p>
    <w:p w14:paraId="1566B1D2" w14:textId="77777777" w:rsidR="007B61E8" w:rsidRPr="00387AF2" w:rsidRDefault="007B61E8" w:rsidP="007B61E8">
      <w:pPr>
        <w:pStyle w:val="Bullet1"/>
        <w:ind w:left="360" w:hanging="360"/>
      </w:pPr>
      <w:r>
        <w:t>c</w:t>
      </w:r>
      <w:r w:rsidRPr="00387AF2">
        <w:t>onduct a property assessment to:</w:t>
      </w:r>
    </w:p>
    <w:p w14:paraId="1FC0873A" w14:textId="77777777" w:rsidR="007B61E8" w:rsidRPr="00B1590E" w:rsidRDefault="007B61E8" w:rsidP="00B1590E">
      <w:pPr>
        <w:pStyle w:val="Bullet2"/>
      </w:pPr>
      <w:r w:rsidRPr="00B1590E">
        <w:t>confirm amenities are working</w:t>
      </w:r>
    </w:p>
    <w:p w14:paraId="38108FEA" w14:textId="77777777" w:rsidR="007B61E8" w:rsidRPr="00B1590E" w:rsidRDefault="007B61E8" w:rsidP="00B1590E">
      <w:pPr>
        <w:pStyle w:val="Bullet2"/>
      </w:pPr>
      <w:r w:rsidRPr="00B1590E">
        <w:t>confirm minimum RTA maintenance standards are met</w:t>
      </w:r>
    </w:p>
    <w:p w14:paraId="6E6DE7A9" w14:textId="77777777" w:rsidR="007B61E8" w:rsidRPr="00B1590E" w:rsidRDefault="007B61E8" w:rsidP="00B1590E">
      <w:pPr>
        <w:pStyle w:val="Bullet2"/>
      </w:pPr>
      <w:r w:rsidRPr="00B1590E">
        <w:t>address any identified health and safety risks.</w:t>
      </w:r>
    </w:p>
    <w:p w14:paraId="095D2E91" w14:textId="7E299074" w:rsidR="007B61E8" w:rsidRPr="00C61746" w:rsidRDefault="007B61E8" w:rsidP="003C24C7">
      <w:pPr>
        <w:pStyle w:val="Heading2"/>
        <w:numPr>
          <w:ilvl w:val="1"/>
          <w:numId w:val="10"/>
        </w:numPr>
      </w:pPr>
      <w:bookmarkStart w:id="38" w:name="_Toc181605141"/>
      <w:bookmarkStart w:id="39" w:name="_Toc236043317"/>
      <w:bookmarkStart w:id="40" w:name="_Toc237875212"/>
      <w:r>
        <w:t>Home visits for the purpose of conducting a property assessment</w:t>
      </w:r>
      <w:bookmarkEnd w:id="38"/>
      <w:bookmarkEnd w:id="39"/>
      <w:bookmarkEnd w:id="40"/>
    </w:p>
    <w:p w14:paraId="56D02101" w14:textId="77777777" w:rsidR="007B61E8" w:rsidRDefault="007B61E8" w:rsidP="007B61E8">
      <w:pPr>
        <w:pStyle w:val="Body"/>
      </w:pPr>
      <w:r>
        <w:t>Staff may only legally request a property assessment during a home visit if one of the following conditions is met:</w:t>
      </w:r>
    </w:p>
    <w:p w14:paraId="098F0346" w14:textId="77777777" w:rsidR="007B61E8" w:rsidRDefault="007B61E8" w:rsidP="007B61E8">
      <w:pPr>
        <w:pStyle w:val="Bullet1"/>
        <w:ind w:left="360" w:hanging="360"/>
      </w:pPr>
      <w:r>
        <w:t>written notice has been provided to the renter prior to the visit, clearly advising that part of the purpose of the inspection is to conduct a property assessment</w:t>
      </w:r>
    </w:p>
    <w:p w14:paraId="4E7D5B16" w14:textId="77777777" w:rsidR="007B61E8" w:rsidRDefault="007B61E8" w:rsidP="007B61E8">
      <w:pPr>
        <w:pStyle w:val="Bullet1"/>
        <w:ind w:left="360" w:hanging="360"/>
      </w:pPr>
      <w:r>
        <w:t>the renter has given consent to enter the property for this purpose, or</w:t>
      </w:r>
    </w:p>
    <w:p w14:paraId="3A1C3FD9" w14:textId="77777777" w:rsidR="007B61E8" w:rsidRDefault="007B61E8" w:rsidP="007B61E8">
      <w:pPr>
        <w:pStyle w:val="Bullet1"/>
        <w:ind w:left="360" w:hanging="360"/>
      </w:pPr>
      <w:r>
        <w:t>a Notice of Entry has been issued under section 86(1)(f) of the RTA where entry is required to inspect the premises, and such an inspection has not occurred within the previous 6 months.</w:t>
      </w:r>
    </w:p>
    <w:p w14:paraId="68CA2E0A" w14:textId="6AF31B56" w:rsidR="007B61E8" w:rsidRPr="00543347" w:rsidRDefault="007B61E8" w:rsidP="00975B2D">
      <w:pPr>
        <w:pStyle w:val="Heading1"/>
        <w:numPr>
          <w:ilvl w:val="0"/>
          <w:numId w:val="10"/>
        </w:numPr>
        <w:spacing w:before="840" w:after="360"/>
        <w:ind w:left="1077"/>
      </w:pPr>
      <w:bookmarkStart w:id="41" w:name="_Toc236043318"/>
      <w:bookmarkStart w:id="42" w:name="_Toc237875213"/>
      <w:r w:rsidRPr="00543347">
        <w:t xml:space="preserve">The role of </w:t>
      </w:r>
      <w:proofErr w:type="spellStart"/>
      <w:r w:rsidRPr="00543347">
        <w:t>HiiP</w:t>
      </w:r>
      <w:proofErr w:type="spellEnd"/>
      <w:r w:rsidRPr="00543347">
        <w:t xml:space="preserve"> in home visit management</w:t>
      </w:r>
      <w:bookmarkEnd w:id="41"/>
      <w:bookmarkEnd w:id="42"/>
    </w:p>
    <w:p w14:paraId="2F55170A" w14:textId="77777777" w:rsidR="007B61E8" w:rsidRDefault="007B61E8" w:rsidP="007B61E8">
      <w:pPr>
        <w:pStyle w:val="Body"/>
      </w:pPr>
      <w:r>
        <w:t xml:space="preserve">There are mandatory actions in </w:t>
      </w:r>
      <w:proofErr w:type="spellStart"/>
      <w:r>
        <w:t>HiiP</w:t>
      </w:r>
      <w:proofErr w:type="spellEnd"/>
      <w:r>
        <w:t xml:space="preserve"> for managing home visits, from scheduling to recording outcomes and issuing notices for entry. Functions include:</w:t>
      </w:r>
    </w:p>
    <w:p w14:paraId="6E61B990" w14:textId="77777777" w:rsidR="007B61E8" w:rsidRPr="00B1590E" w:rsidRDefault="007B61E8" w:rsidP="00B1590E">
      <w:pPr>
        <w:pStyle w:val="Bullet1"/>
      </w:pPr>
      <w:r w:rsidRPr="00B1590E">
        <w:rPr>
          <w:b/>
          <w:bCs/>
        </w:rPr>
        <w:t>Scheduling home visits:</w:t>
      </w:r>
      <w:r w:rsidRPr="00B1590E">
        <w:t xml:space="preserve"> </w:t>
      </w:r>
      <w:proofErr w:type="spellStart"/>
      <w:r w:rsidRPr="00B1590E">
        <w:t>HiiP</w:t>
      </w:r>
      <w:proofErr w:type="spellEnd"/>
      <w:r w:rsidRPr="00B1590E">
        <w:t xml:space="preserve"> facilitates efficient scheduling by enabling staff to coordinate dates and times with renters, so that both parties are informed and aligned.</w:t>
      </w:r>
    </w:p>
    <w:p w14:paraId="3618CED6" w14:textId="77777777" w:rsidR="007B61E8" w:rsidRPr="00B1590E" w:rsidRDefault="007B61E8" w:rsidP="00B1590E">
      <w:pPr>
        <w:pStyle w:val="Bullet1"/>
      </w:pPr>
      <w:r w:rsidRPr="00B1590E">
        <w:rPr>
          <w:b/>
          <w:bCs/>
        </w:rPr>
        <w:t>Worker safety assessment</w:t>
      </w:r>
      <w:r w:rsidRPr="00B1590E">
        <w:t>: completing a worker safety risk assessment before each home visit to identify and mitigate potential hazards to staff.</w:t>
      </w:r>
    </w:p>
    <w:p w14:paraId="70C3B597" w14:textId="77777777" w:rsidR="007B61E8" w:rsidRPr="00B1590E" w:rsidRDefault="007B61E8" w:rsidP="00B1590E">
      <w:pPr>
        <w:pStyle w:val="Bullet1"/>
      </w:pPr>
      <w:r w:rsidRPr="00B1590E">
        <w:rPr>
          <w:b/>
          <w:bCs/>
        </w:rPr>
        <w:t>Recording outcomes</w:t>
      </w:r>
      <w:r w:rsidRPr="00B1590E">
        <w:rPr>
          <w:rStyle w:val="Strong"/>
          <w:b w:val="0"/>
          <w:bCs w:val="0"/>
        </w:rPr>
        <w:t>:</w:t>
      </w:r>
      <w:r w:rsidRPr="00B1590E">
        <w:t xml:space="preserve"> after each home visit, staff must document outcomes directly in </w:t>
      </w:r>
      <w:proofErr w:type="spellStart"/>
      <w:r w:rsidRPr="00B1590E">
        <w:t>HiiP</w:t>
      </w:r>
      <w:proofErr w:type="spellEnd"/>
      <w:r w:rsidRPr="00B1590E">
        <w:t>/</w:t>
      </w:r>
      <w:proofErr w:type="spellStart"/>
      <w:r w:rsidRPr="00B1590E">
        <w:t>HiiP</w:t>
      </w:r>
      <w:proofErr w:type="spellEnd"/>
      <w:r w:rsidRPr="00B1590E">
        <w:t xml:space="preserve"> Connect. This process supports accurate tracking of findings, interactions, and any necessary follow-up actions, creating a comprehensive record for future reference. This supports effective tenancy management, accountability, and builds a reliable history of actions taken.</w:t>
      </w:r>
    </w:p>
    <w:p w14:paraId="1F1A577F" w14:textId="77777777" w:rsidR="007B61E8" w:rsidRPr="00B1590E" w:rsidRDefault="007B61E8" w:rsidP="00B1590E">
      <w:pPr>
        <w:pStyle w:val="Bullet1"/>
      </w:pPr>
      <w:r w:rsidRPr="00B1590E">
        <w:rPr>
          <w:b/>
          <w:bCs/>
        </w:rPr>
        <w:t>Issuing notices for entry:</w:t>
      </w:r>
      <w:r w:rsidRPr="00B1590E">
        <w:t xml:space="preserve"> </w:t>
      </w:r>
      <w:proofErr w:type="spellStart"/>
      <w:r w:rsidRPr="00B1590E">
        <w:t>HiiP</w:t>
      </w:r>
      <w:proofErr w:type="spellEnd"/>
      <w:r w:rsidRPr="00B1590E">
        <w:t xml:space="preserve"> streamlines the generation and issuance of Notices of Entry through integration with VCAT online, which facilitates automated data transfers.</w:t>
      </w:r>
    </w:p>
    <w:p w14:paraId="509B5D81" w14:textId="331A74D5" w:rsidR="007B61E8" w:rsidRPr="00870B18" w:rsidRDefault="007B61E8" w:rsidP="00975B2D">
      <w:pPr>
        <w:pStyle w:val="Heading2"/>
        <w:numPr>
          <w:ilvl w:val="1"/>
          <w:numId w:val="10"/>
        </w:numPr>
        <w:spacing w:before="480"/>
        <w:ind w:left="1077"/>
        <w:rPr>
          <w:rStyle w:val="Strong"/>
          <w:b/>
          <w:bCs w:val="0"/>
        </w:rPr>
      </w:pPr>
      <w:bookmarkStart w:id="43" w:name="_Toc236043319"/>
      <w:bookmarkStart w:id="44" w:name="_Toc237875214"/>
      <w:proofErr w:type="spellStart"/>
      <w:r w:rsidRPr="00870B18">
        <w:rPr>
          <w:rStyle w:val="Strong"/>
          <w:b/>
          <w:bCs w:val="0"/>
        </w:rPr>
        <w:lastRenderedPageBreak/>
        <w:t>HiiP</w:t>
      </w:r>
      <w:proofErr w:type="spellEnd"/>
      <w:r w:rsidRPr="00870B18">
        <w:rPr>
          <w:rStyle w:val="Strong"/>
          <w:b/>
          <w:bCs w:val="0"/>
        </w:rPr>
        <w:t xml:space="preserve"> record management</w:t>
      </w:r>
      <w:bookmarkEnd w:id="43"/>
      <w:bookmarkEnd w:id="44"/>
    </w:p>
    <w:p w14:paraId="735F0ACE" w14:textId="77777777" w:rsidR="007B61E8" w:rsidRDefault="007B61E8" w:rsidP="007B61E8">
      <w:pPr>
        <w:pStyle w:val="Body"/>
      </w:pPr>
      <w:r>
        <w:t xml:space="preserve">In addition to its role in home visit management, proper record management of all applications and notices in </w:t>
      </w:r>
      <w:proofErr w:type="spellStart"/>
      <w:r>
        <w:t>HiiP</w:t>
      </w:r>
      <w:proofErr w:type="spellEnd"/>
      <w:r>
        <w:t xml:space="preserve"> is mandatory for reasons including:</w:t>
      </w:r>
    </w:p>
    <w:p w14:paraId="202E8516" w14:textId="77777777" w:rsidR="007B61E8" w:rsidRDefault="007B61E8" w:rsidP="007B61E8">
      <w:pPr>
        <w:pStyle w:val="Bullet1"/>
        <w:ind w:left="360" w:hanging="360"/>
        <w:rPr>
          <w:lang w:eastAsia="en-GB"/>
        </w:rPr>
      </w:pPr>
      <w:r w:rsidRPr="00AD0E64">
        <w:rPr>
          <w:b/>
          <w:bCs/>
          <w:lang w:eastAsia="en-GB"/>
        </w:rPr>
        <w:t xml:space="preserve">Data </w:t>
      </w:r>
      <w:r>
        <w:rPr>
          <w:b/>
          <w:bCs/>
          <w:lang w:eastAsia="en-GB"/>
        </w:rPr>
        <w:t>r</w:t>
      </w:r>
      <w:r w:rsidRPr="00AD0E64">
        <w:rPr>
          <w:b/>
          <w:bCs/>
          <w:lang w:eastAsia="en-GB"/>
        </w:rPr>
        <w:t xml:space="preserve">eporting and </w:t>
      </w:r>
      <w:r>
        <w:rPr>
          <w:b/>
          <w:bCs/>
          <w:lang w:eastAsia="en-GB"/>
        </w:rPr>
        <w:t>a</w:t>
      </w:r>
      <w:r w:rsidRPr="00AD0E64">
        <w:rPr>
          <w:b/>
          <w:bCs/>
          <w:lang w:eastAsia="en-GB"/>
        </w:rPr>
        <w:t>nalysis</w:t>
      </w:r>
      <w:r w:rsidRPr="00AD0E64">
        <w:rPr>
          <w:lang w:eastAsia="en-GB"/>
        </w:rPr>
        <w:t xml:space="preserve">: </w:t>
      </w:r>
      <w:proofErr w:type="spellStart"/>
      <w:r w:rsidRPr="00AD0E64">
        <w:rPr>
          <w:lang w:eastAsia="en-GB"/>
        </w:rPr>
        <w:t>HiiP</w:t>
      </w:r>
      <w:proofErr w:type="spellEnd"/>
      <w:r w:rsidRPr="00AD0E64">
        <w:rPr>
          <w:lang w:eastAsia="en-GB"/>
        </w:rPr>
        <w:t xml:space="preserve"> serves as a centrali</w:t>
      </w:r>
      <w:r>
        <w:rPr>
          <w:lang w:eastAsia="en-GB"/>
        </w:rPr>
        <w:t>s</w:t>
      </w:r>
      <w:r w:rsidRPr="00AD0E64">
        <w:rPr>
          <w:lang w:eastAsia="en-GB"/>
        </w:rPr>
        <w:t>ed database, enabling data reporting and analysis t</w:t>
      </w:r>
      <w:r>
        <w:rPr>
          <w:lang w:eastAsia="en-GB"/>
        </w:rPr>
        <w:t>o:</w:t>
      </w:r>
    </w:p>
    <w:p w14:paraId="33B46766" w14:textId="77777777" w:rsidR="007B61E8" w:rsidRPr="00B1590E" w:rsidRDefault="007B61E8" w:rsidP="00B1590E">
      <w:pPr>
        <w:pStyle w:val="Bullet2"/>
      </w:pPr>
      <w:r w:rsidRPr="00B1590E">
        <w:t>inform decisions</w:t>
      </w:r>
    </w:p>
    <w:p w14:paraId="2AEF75B2" w14:textId="77777777" w:rsidR="007B61E8" w:rsidRPr="00B1590E" w:rsidRDefault="007B61E8" w:rsidP="00B1590E">
      <w:pPr>
        <w:pStyle w:val="Bullet2"/>
      </w:pPr>
      <w:r w:rsidRPr="00B1590E">
        <w:t xml:space="preserve">identify trends, and </w:t>
      </w:r>
    </w:p>
    <w:p w14:paraId="3F82E5A3" w14:textId="77777777" w:rsidR="007B61E8" w:rsidRPr="00B1590E" w:rsidRDefault="007B61E8" w:rsidP="00B1590E">
      <w:pPr>
        <w:pStyle w:val="Bullet2"/>
      </w:pPr>
      <w:r w:rsidRPr="00B1590E">
        <w:t>drive improvements in housing services and program effectiveness.</w:t>
      </w:r>
    </w:p>
    <w:p w14:paraId="1BB06BFE" w14:textId="77777777" w:rsidR="007B61E8" w:rsidRPr="00AD0E64" w:rsidRDefault="007B61E8" w:rsidP="007B61E8">
      <w:pPr>
        <w:pStyle w:val="Bullet1"/>
        <w:ind w:left="360" w:hanging="360"/>
        <w:rPr>
          <w:lang w:eastAsia="en-GB"/>
        </w:rPr>
      </w:pPr>
      <w:r w:rsidRPr="2E42DA7B">
        <w:rPr>
          <w:b/>
          <w:bCs/>
          <w:lang w:eastAsia="en-GB"/>
        </w:rPr>
        <w:t xml:space="preserve">Accountability and </w:t>
      </w:r>
      <w:r>
        <w:rPr>
          <w:b/>
          <w:bCs/>
          <w:lang w:eastAsia="en-GB"/>
        </w:rPr>
        <w:t>c</w:t>
      </w:r>
      <w:r w:rsidRPr="2E42DA7B">
        <w:rPr>
          <w:b/>
          <w:bCs/>
          <w:lang w:eastAsia="en-GB"/>
        </w:rPr>
        <w:t>ompliance</w:t>
      </w:r>
      <w:r w:rsidRPr="2E42DA7B">
        <w:rPr>
          <w:lang w:eastAsia="en-GB"/>
        </w:rPr>
        <w:t xml:space="preserve">: </w:t>
      </w:r>
      <w:r>
        <w:rPr>
          <w:lang w:eastAsia="en-GB"/>
        </w:rPr>
        <w:t>d</w:t>
      </w:r>
      <w:r w:rsidRPr="2E42DA7B">
        <w:rPr>
          <w:lang w:eastAsia="en-GB"/>
        </w:rPr>
        <w:t>etailed records support accountability and compliance by allowing easy review of actions and outcomes.</w:t>
      </w:r>
    </w:p>
    <w:p w14:paraId="5A2BB794" w14:textId="77777777" w:rsidR="007B61E8" w:rsidRDefault="007B61E8" w:rsidP="007B61E8">
      <w:pPr>
        <w:pStyle w:val="Bullet1"/>
        <w:ind w:left="360" w:hanging="360"/>
      </w:pPr>
      <w:r w:rsidRPr="2E42DA7B">
        <w:rPr>
          <w:rFonts w:eastAsia="Times New Roman"/>
          <w:b/>
          <w:bCs/>
          <w:lang w:eastAsia="en-GB"/>
        </w:rPr>
        <w:t>Evidence-</w:t>
      </w:r>
      <w:r>
        <w:rPr>
          <w:rFonts w:eastAsia="Times New Roman"/>
          <w:b/>
          <w:bCs/>
          <w:lang w:eastAsia="en-GB"/>
        </w:rPr>
        <w:t>b</w:t>
      </w:r>
      <w:r w:rsidRPr="2E42DA7B">
        <w:rPr>
          <w:rFonts w:eastAsia="Times New Roman"/>
          <w:b/>
          <w:bCs/>
          <w:lang w:eastAsia="en-GB"/>
        </w:rPr>
        <w:t xml:space="preserve">ased </w:t>
      </w:r>
      <w:r>
        <w:rPr>
          <w:rFonts w:eastAsia="Times New Roman"/>
          <w:b/>
          <w:bCs/>
          <w:lang w:eastAsia="en-GB"/>
        </w:rPr>
        <w:t>d</w:t>
      </w:r>
      <w:r w:rsidRPr="2E42DA7B">
        <w:rPr>
          <w:rFonts w:eastAsia="Times New Roman"/>
          <w:b/>
          <w:bCs/>
          <w:lang w:eastAsia="en-GB"/>
        </w:rPr>
        <w:t>ecisions</w:t>
      </w:r>
      <w:r w:rsidRPr="2E42DA7B">
        <w:rPr>
          <w:rFonts w:eastAsia="Times New Roman"/>
          <w:lang w:eastAsia="en-GB"/>
        </w:rPr>
        <w:t xml:space="preserve">: </w:t>
      </w:r>
      <w:r>
        <w:rPr>
          <w:rFonts w:eastAsia="Times New Roman"/>
          <w:lang w:eastAsia="en-GB"/>
        </w:rPr>
        <w:t>r</w:t>
      </w:r>
      <w:r w:rsidRPr="2E42DA7B">
        <w:rPr>
          <w:rFonts w:eastAsia="Times New Roman"/>
          <w:lang w:eastAsia="en-GB"/>
        </w:rPr>
        <w:t>eliable data underpins evidence-based decision-making for strategies that improve housing outcomes.</w:t>
      </w:r>
    </w:p>
    <w:p w14:paraId="5A2E8D78" w14:textId="3E715021" w:rsidR="007B61E8" w:rsidRPr="0045266D" w:rsidRDefault="007B61E8" w:rsidP="003C24C7">
      <w:pPr>
        <w:pStyle w:val="Heading1"/>
        <w:numPr>
          <w:ilvl w:val="0"/>
          <w:numId w:val="10"/>
        </w:numPr>
      </w:pPr>
      <w:bookmarkStart w:id="45" w:name="_Preparing_and_arranging"/>
      <w:bookmarkStart w:id="46" w:name="_Toc236043320"/>
      <w:bookmarkStart w:id="47" w:name="_Toc237875215"/>
      <w:bookmarkEnd w:id="45"/>
      <w:r w:rsidRPr="0045266D">
        <w:t>Preparing</w:t>
      </w:r>
      <w:r>
        <w:t xml:space="preserve"> and arranging </w:t>
      </w:r>
      <w:r w:rsidRPr="0045266D">
        <w:t>a home visit</w:t>
      </w:r>
      <w:bookmarkEnd w:id="46"/>
      <w:bookmarkEnd w:id="47"/>
    </w:p>
    <w:p w14:paraId="46F6133A" w14:textId="551B7B5C" w:rsidR="007B61E8" w:rsidRDefault="007B61E8" w:rsidP="003C24C7">
      <w:pPr>
        <w:pStyle w:val="Heading2"/>
        <w:numPr>
          <w:ilvl w:val="1"/>
          <w:numId w:val="10"/>
        </w:numPr>
        <w:rPr>
          <w:lang w:eastAsia="en-GB"/>
        </w:rPr>
      </w:pPr>
      <w:bookmarkStart w:id="48" w:name="_Preparing_for_a"/>
      <w:bookmarkStart w:id="49" w:name="_Toc236043321"/>
      <w:bookmarkStart w:id="50" w:name="_Toc237875216"/>
      <w:bookmarkEnd w:id="48"/>
      <w:r>
        <w:rPr>
          <w:lang w:eastAsia="en-GB"/>
        </w:rPr>
        <w:t>Preparing for a home visit</w:t>
      </w:r>
      <w:bookmarkEnd w:id="49"/>
      <w:bookmarkEnd w:id="50"/>
    </w:p>
    <w:p w14:paraId="694C81B8" w14:textId="77777777" w:rsidR="007B61E8" w:rsidRPr="0045266D" w:rsidRDefault="007B61E8" w:rsidP="007B61E8">
      <w:pPr>
        <w:pStyle w:val="Body"/>
        <w:rPr>
          <w:lang w:eastAsia="en-GB"/>
        </w:rPr>
      </w:pPr>
      <w:r w:rsidRPr="0045266D">
        <w:rPr>
          <w:lang w:eastAsia="en-GB"/>
        </w:rPr>
        <w:t xml:space="preserve">To prepare for a home visit, staff </w:t>
      </w:r>
      <w:r>
        <w:rPr>
          <w:lang w:eastAsia="en-GB"/>
        </w:rPr>
        <w:t>must</w:t>
      </w:r>
      <w:r w:rsidRPr="0045266D">
        <w:rPr>
          <w:lang w:eastAsia="en-GB"/>
        </w:rPr>
        <w:t>:</w:t>
      </w:r>
    </w:p>
    <w:p w14:paraId="37194E08" w14:textId="77777777" w:rsidR="007B61E8" w:rsidRPr="000F7A61" w:rsidRDefault="007B61E8" w:rsidP="007B61E8">
      <w:pPr>
        <w:pStyle w:val="Bullet1"/>
        <w:ind w:left="360" w:hanging="360"/>
        <w:rPr>
          <w:b/>
          <w:bCs/>
          <w:lang w:eastAsia="en-GB"/>
        </w:rPr>
      </w:pPr>
      <w:r w:rsidRPr="000F7A61">
        <w:rPr>
          <w:b/>
          <w:bCs/>
          <w:lang w:eastAsia="en-GB"/>
        </w:rPr>
        <w:t xml:space="preserve">Review </w:t>
      </w:r>
      <w:r>
        <w:rPr>
          <w:b/>
          <w:bCs/>
          <w:lang w:eastAsia="en-GB"/>
        </w:rPr>
        <w:t>te</w:t>
      </w:r>
      <w:r w:rsidRPr="000F7A61">
        <w:rPr>
          <w:b/>
          <w:bCs/>
          <w:lang w:eastAsia="en-GB"/>
        </w:rPr>
        <w:t xml:space="preserve">nancy </w:t>
      </w:r>
      <w:r>
        <w:rPr>
          <w:b/>
          <w:bCs/>
          <w:lang w:eastAsia="en-GB"/>
        </w:rPr>
        <w:t>i</w:t>
      </w:r>
      <w:r w:rsidRPr="000F7A61">
        <w:rPr>
          <w:b/>
          <w:bCs/>
          <w:lang w:eastAsia="en-GB"/>
        </w:rPr>
        <w:t xml:space="preserve">nformation in </w:t>
      </w:r>
      <w:proofErr w:type="spellStart"/>
      <w:r w:rsidRPr="000F7A61">
        <w:rPr>
          <w:b/>
          <w:bCs/>
          <w:lang w:eastAsia="en-GB"/>
        </w:rPr>
        <w:t>HiiP</w:t>
      </w:r>
      <w:proofErr w:type="spellEnd"/>
      <w:r>
        <w:rPr>
          <w:b/>
          <w:bCs/>
          <w:lang w:eastAsia="en-GB"/>
        </w:rPr>
        <w:t>:</w:t>
      </w:r>
    </w:p>
    <w:p w14:paraId="60D348BE" w14:textId="77777777" w:rsidR="007B61E8" w:rsidRPr="00B1590E" w:rsidRDefault="007B61E8" w:rsidP="00B1590E">
      <w:pPr>
        <w:pStyle w:val="Bullet2"/>
      </w:pPr>
      <w:r w:rsidRPr="00B1590E">
        <w:t>check tenancy details for any alerts, support and advocacy arrangements or flagged issues</w:t>
      </w:r>
    </w:p>
    <w:p w14:paraId="249A97F0" w14:textId="77777777" w:rsidR="007B61E8" w:rsidRPr="00B1590E" w:rsidRDefault="007B61E8" w:rsidP="00B1590E">
      <w:pPr>
        <w:pStyle w:val="Bullet2"/>
      </w:pPr>
      <w:r w:rsidRPr="00B1590E">
        <w:t>note any previous interactions or concerns related to the renter.</w:t>
      </w:r>
    </w:p>
    <w:p w14:paraId="59C38FC7" w14:textId="77777777" w:rsidR="007B61E8" w:rsidRPr="000F7A61" w:rsidRDefault="007B61E8" w:rsidP="007B61E8">
      <w:pPr>
        <w:pStyle w:val="Bullet1"/>
        <w:ind w:left="360" w:hanging="360"/>
        <w:rPr>
          <w:b/>
          <w:bCs/>
          <w:lang w:eastAsia="en-GB"/>
        </w:rPr>
      </w:pPr>
      <w:r w:rsidRPr="000F7A61">
        <w:rPr>
          <w:b/>
          <w:bCs/>
          <w:lang w:eastAsia="en-GB"/>
        </w:rPr>
        <w:t xml:space="preserve">Assess </w:t>
      </w:r>
      <w:r>
        <w:rPr>
          <w:b/>
          <w:bCs/>
          <w:lang w:eastAsia="en-GB"/>
        </w:rPr>
        <w:t>s</w:t>
      </w:r>
      <w:r w:rsidRPr="000F7A61">
        <w:rPr>
          <w:b/>
          <w:bCs/>
          <w:lang w:eastAsia="en-GB"/>
        </w:rPr>
        <w:t xml:space="preserve">afety and </w:t>
      </w:r>
      <w:r>
        <w:rPr>
          <w:b/>
          <w:bCs/>
          <w:lang w:eastAsia="en-GB"/>
        </w:rPr>
        <w:t>r</w:t>
      </w:r>
      <w:r w:rsidRPr="000F7A61">
        <w:rPr>
          <w:b/>
          <w:bCs/>
          <w:lang w:eastAsia="en-GB"/>
        </w:rPr>
        <w:t>isks</w:t>
      </w:r>
      <w:r>
        <w:rPr>
          <w:b/>
          <w:bCs/>
          <w:lang w:eastAsia="en-GB"/>
        </w:rPr>
        <w:t>:</w:t>
      </w:r>
    </w:p>
    <w:p w14:paraId="3E6FAAF9" w14:textId="77777777" w:rsidR="007B61E8" w:rsidRPr="0045266D" w:rsidRDefault="007B61E8" w:rsidP="00B1590E">
      <w:pPr>
        <w:pStyle w:val="Bullet2"/>
      </w:pPr>
      <w:r>
        <w:t>c</w:t>
      </w:r>
      <w:r w:rsidRPr="0045266D">
        <w:t xml:space="preserve">omplete a Worker Safety Assessment to </w:t>
      </w:r>
      <w:r w:rsidRPr="114FA981">
        <w:t>identify potential property risks or hazards.</w:t>
      </w:r>
    </w:p>
    <w:p w14:paraId="5CFED897" w14:textId="77777777" w:rsidR="007B61E8" w:rsidRDefault="007B61E8" w:rsidP="007B61E8">
      <w:pPr>
        <w:pStyle w:val="Bullet1"/>
        <w:ind w:left="360" w:hanging="360"/>
        <w:rPr>
          <w:b/>
          <w:bCs/>
          <w:lang w:eastAsia="en-GB"/>
        </w:rPr>
      </w:pPr>
      <w:r w:rsidRPr="00501BA7">
        <w:rPr>
          <w:b/>
          <w:bCs/>
          <w:lang w:eastAsia="en-GB"/>
        </w:rPr>
        <w:t xml:space="preserve">Determine the </w:t>
      </w:r>
      <w:r>
        <w:rPr>
          <w:b/>
          <w:bCs/>
          <w:lang w:eastAsia="en-GB"/>
        </w:rPr>
        <w:t>n</w:t>
      </w:r>
      <w:r w:rsidRPr="00501BA7">
        <w:rPr>
          <w:b/>
          <w:bCs/>
          <w:lang w:eastAsia="en-GB"/>
        </w:rPr>
        <w:t xml:space="preserve">eed for a </w:t>
      </w:r>
      <w:r>
        <w:rPr>
          <w:b/>
          <w:bCs/>
          <w:lang w:eastAsia="en-GB"/>
        </w:rPr>
        <w:t>Notice of Entry:</w:t>
      </w:r>
    </w:p>
    <w:p w14:paraId="37C7F34B" w14:textId="77777777" w:rsidR="007B61E8" w:rsidRPr="00B1590E" w:rsidRDefault="007B61E8" w:rsidP="00B1590E">
      <w:pPr>
        <w:pStyle w:val="Bullet2"/>
      </w:pPr>
      <w:r w:rsidRPr="00B1590E">
        <w:t>decide if a Notice of Entry is required by assessing whether the visit is essential, such as for safety reasons, urgent repairs, or other critical purposes.</w:t>
      </w:r>
    </w:p>
    <w:p w14:paraId="0CCD674E" w14:textId="5465795F" w:rsidR="007B61E8" w:rsidRPr="008464C4" w:rsidRDefault="007B61E8" w:rsidP="003C24C7">
      <w:pPr>
        <w:pStyle w:val="Heading2"/>
        <w:numPr>
          <w:ilvl w:val="1"/>
          <w:numId w:val="10"/>
        </w:numPr>
      </w:pPr>
      <w:bookmarkStart w:id="51" w:name="_Worker_safety_assessment"/>
      <w:bookmarkStart w:id="52" w:name="_Toc236043322"/>
      <w:bookmarkStart w:id="53" w:name="_Toc237875217"/>
      <w:bookmarkEnd w:id="51"/>
      <w:r w:rsidRPr="008464C4">
        <w:t>Worker safety assessment</w:t>
      </w:r>
      <w:bookmarkEnd w:id="52"/>
      <w:bookmarkEnd w:id="53"/>
    </w:p>
    <w:p w14:paraId="3F00D3C2" w14:textId="77777777" w:rsidR="007B61E8" w:rsidRPr="00452490" w:rsidRDefault="007B61E8" w:rsidP="00452490">
      <w:pPr>
        <w:pStyle w:val="Body"/>
      </w:pPr>
      <w:r w:rsidRPr="00452490">
        <w:t>Staff must assess safety risks before and during home visits, conduct a worker safety assessment as part of planning, and collaborate with managers to address any identified risks</w:t>
      </w:r>
      <w:r w:rsidRPr="00452490">
        <w:rPr>
          <w:rStyle w:val="s1"/>
        </w:rPr>
        <w:t>.</w:t>
      </w:r>
    </w:p>
    <w:p w14:paraId="1DC88AB4" w14:textId="77777777" w:rsidR="007B61E8" w:rsidRPr="00452490" w:rsidRDefault="007B61E8" w:rsidP="00452490">
      <w:pPr>
        <w:pStyle w:val="Body"/>
      </w:pPr>
      <w:r w:rsidRPr="00452490">
        <w:t>Before a home visit, staff must evaluate potential hazards related to:</w:t>
      </w:r>
    </w:p>
    <w:p w14:paraId="317DCAF9" w14:textId="77777777" w:rsidR="007B61E8" w:rsidRPr="008464C4" w:rsidRDefault="007B61E8" w:rsidP="007B61E8">
      <w:pPr>
        <w:pStyle w:val="Bullet1"/>
        <w:ind w:left="360" w:hanging="360"/>
      </w:pPr>
      <w:r>
        <w:t>w</w:t>
      </w:r>
      <w:r w:rsidRPr="008464C4">
        <w:t>ork environment</w:t>
      </w:r>
    </w:p>
    <w:p w14:paraId="41E0730C" w14:textId="77777777" w:rsidR="007B61E8" w:rsidRPr="008464C4" w:rsidRDefault="007B61E8" w:rsidP="007B61E8">
      <w:pPr>
        <w:pStyle w:val="Bullet1"/>
        <w:ind w:left="360" w:hanging="360"/>
      </w:pPr>
      <w:r>
        <w:t>i</w:t>
      </w:r>
      <w:r w:rsidRPr="008464C4">
        <w:t>ndividual behaviour</w:t>
      </w:r>
    </w:p>
    <w:p w14:paraId="5AAA5CDD" w14:textId="77777777" w:rsidR="007B61E8" w:rsidRPr="008464C4" w:rsidRDefault="007B61E8" w:rsidP="007B61E8">
      <w:pPr>
        <w:pStyle w:val="Bullet1"/>
        <w:ind w:left="360" w:hanging="360"/>
      </w:pPr>
      <w:r>
        <w:t>p</w:t>
      </w:r>
      <w:r w:rsidRPr="008464C4">
        <w:t>roperty condition</w:t>
      </w:r>
    </w:p>
    <w:p w14:paraId="54B96B64" w14:textId="77777777" w:rsidR="007B61E8" w:rsidRPr="008464C4" w:rsidRDefault="007B61E8" w:rsidP="007B61E8">
      <w:pPr>
        <w:pStyle w:val="Bullet1"/>
        <w:ind w:left="360" w:hanging="360"/>
      </w:pPr>
      <w:r>
        <w:t>t</w:t>
      </w:r>
      <w:r w:rsidRPr="008464C4">
        <w:t>hird-party reports indicating risk</w:t>
      </w:r>
    </w:p>
    <w:p w14:paraId="6859C4C0" w14:textId="77777777" w:rsidR="007B61E8" w:rsidRPr="008464C4" w:rsidRDefault="007B61E8" w:rsidP="007B61E8">
      <w:pPr>
        <w:pStyle w:val="Bullet1"/>
        <w:ind w:left="360" w:hanging="360"/>
      </w:pPr>
      <w:r>
        <w:t>c</w:t>
      </w:r>
      <w:r w:rsidRPr="008464C4">
        <w:t>ommunication procedures</w:t>
      </w:r>
    </w:p>
    <w:p w14:paraId="56DDE964" w14:textId="77777777" w:rsidR="007B61E8" w:rsidRPr="008464C4" w:rsidRDefault="007B61E8" w:rsidP="007B61E8">
      <w:pPr>
        <w:pStyle w:val="Bullet1"/>
        <w:ind w:left="360" w:hanging="360"/>
      </w:pPr>
      <w:r>
        <w:t>r</w:t>
      </w:r>
      <w:r w:rsidRPr="008464C4">
        <w:t>elevant training and instructions</w:t>
      </w:r>
      <w:r>
        <w:t>.</w:t>
      </w:r>
    </w:p>
    <w:p w14:paraId="1A4F93E5" w14:textId="77777777" w:rsidR="007B61E8" w:rsidRDefault="007B61E8" w:rsidP="007B61E8">
      <w:pPr>
        <w:pStyle w:val="Bodyafterbullets"/>
      </w:pPr>
      <w:r w:rsidRPr="008464C4">
        <w:t>If any risks or hazards are identified, staff should consult with their managers to implement appropriate risk control measures. All</w:t>
      </w:r>
      <w:r>
        <w:t xml:space="preserve"> </w:t>
      </w:r>
      <w:r w:rsidRPr="008464C4">
        <w:t>alerts must be documented and updated as necessary.</w:t>
      </w:r>
    </w:p>
    <w:p w14:paraId="79E9879D" w14:textId="77777777" w:rsidR="007B61E8" w:rsidRDefault="007B61E8" w:rsidP="00452490">
      <w:pPr>
        <w:pStyle w:val="Body"/>
      </w:pPr>
      <w:r w:rsidRPr="00DC5798">
        <w:t>Other essential safety measures that staff must proactively follow include the following:</w:t>
      </w:r>
    </w:p>
    <w:p w14:paraId="0F04808F" w14:textId="77777777" w:rsidR="007B61E8" w:rsidRPr="00DC5798" w:rsidRDefault="007B61E8" w:rsidP="007B61E8">
      <w:pPr>
        <w:pStyle w:val="Tablecaption"/>
      </w:pPr>
      <w:r>
        <w:lastRenderedPageBreak/>
        <w:t>Table 1: Essential safety measures</w:t>
      </w:r>
    </w:p>
    <w:tbl>
      <w:tblPr>
        <w:tblStyle w:val="TableGrid"/>
        <w:tblW w:w="9273" w:type="dxa"/>
        <w:tblLook w:val="06A0" w:firstRow="1" w:lastRow="0" w:firstColumn="1" w:lastColumn="0" w:noHBand="1" w:noVBand="1"/>
      </w:tblPr>
      <w:tblGrid>
        <w:gridCol w:w="2689"/>
        <w:gridCol w:w="6584"/>
      </w:tblGrid>
      <w:tr w:rsidR="007B61E8" w:rsidRPr="000244CE" w14:paraId="7BB738D3" w14:textId="77777777">
        <w:trPr>
          <w:trHeight w:val="311"/>
          <w:tblHeader/>
        </w:trPr>
        <w:tc>
          <w:tcPr>
            <w:tcW w:w="2689" w:type="dxa"/>
          </w:tcPr>
          <w:p w14:paraId="3AC49E6E" w14:textId="77777777" w:rsidR="007B61E8" w:rsidRPr="000244CE" w:rsidRDefault="007B61E8">
            <w:pPr>
              <w:pStyle w:val="Tablecolhead"/>
            </w:pPr>
            <w:r w:rsidRPr="007A652B">
              <w:t xml:space="preserve">Safety measure </w:t>
            </w:r>
          </w:p>
        </w:tc>
        <w:tc>
          <w:tcPr>
            <w:tcW w:w="6584" w:type="dxa"/>
          </w:tcPr>
          <w:p w14:paraId="23FEA972" w14:textId="77777777" w:rsidR="007B61E8" w:rsidRPr="000244CE" w:rsidRDefault="007B61E8">
            <w:pPr>
              <w:pStyle w:val="Tablecolhead"/>
            </w:pPr>
            <w:r w:rsidRPr="007A652B">
              <w:t xml:space="preserve">Description/Action </w:t>
            </w:r>
          </w:p>
        </w:tc>
      </w:tr>
      <w:tr w:rsidR="007B61E8" w:rsidRPr="000244CE" w14:paraId="2A9255B7" w14:textId="77777777">
        <w:tblPrEx>
          <w:tblLook w:val="04A0" w:firstRow="1" w:lastRow="0" w:firstColumn="1" w:lastColumn="0" w:noHBand="0" w:noVBand="1"/>
        </w:tblPrEx>
        <w:trPr>
          <w:trHeight w:val="369"/>
        </w:trPr>
        <w:tc>
          <w:tcPr>
            <w:tcW w:w="2689" w:type="dxa"/>
          </w:tcPr>
          <w:p w14:paraId="3F0C029E" w14:textId="77777777" w:rsidR="007B61E8" w:rsidRPr="004B359E" w:rsidRDefault="007B61E8">
            <w:pPr>
              <w:pStyle w:val="Tabletext"/>
            </w:pPr>
            <w:r w:rsidRPr="004B359E">
              <w:rPr>
                <w:rFonts w:eastAsia="MS Gothic"/>
              </w:rPr>
              <w:t>Establish and maintain communication</w:t>
            </w:r>
          </w:p>
        </w:tc>
        <w:tc>
          <w:tcPr>
            <w:tcW w:w="6584" w:type="dxa"/>
          </w:tcPr>
          <w:p w14:paraId="4ACD4CED" w14:textId="77777777" w:rsidR="007B61E8" w:rsidRDefault="007B61E8">
            <w:pPr>
              <w:pStyle w:val="Tablebullet1"/>
            </w:pPr>
            <w:r w:rsidRPr="004B359E">
              <w:t>Make multiple attempts to contact the renter before the visit via phone, email, or SMS to confirm the appointment and clarify the purpose of entry.</w:t>
            </w:r>
          </w:p>
          <w:p w14:paraId="410CFEA8" w14:textId="77777777" w:rsidR="007B61E8" w:rsidRPr="004B359E" w:rsidRDefault="007B61E8">
            <w:pPr>
              <w:pStyle w:val="Tablebullet1"/>
            </w:pPr>
            <w:r w:rsidRPr="004B359E">
              <w:t>Clear communication helps reduce misunderstandings and potential conflicts.</w:t>
            </w:r>
          </w:p>
        </w:tc>
      </w:tr>
      <w:tr w:rsidR="007B61E8" w:rsidRPr="000244CE" w14:paraId="40360F4C" w14:textId="77777777">
        <w:tblPrEx>
          <w:tblLook w:val="04A0" w:firstRow="1" w:lastRow="0" w:firstColumn="1" w:lastColumn="0" w:noHBand="0" w:noVBand="1"/>
        </w:tblPrEx>
        <w:trPr>
          <w:trHeight w:val="369"/>
        </w:trPr>
        <w:tc>
          <w:tcPr>
            <w:tcW w:w="2689" w:type="dxa"/>
          </w:tcPr>
          <w:p w14:paraId="4AEF096C" w14:textId="77777777" w:rsidR="007B61E8" w:rsidRPr="004B359E" w:rsidRDefault="007B61E8">
            <w:pPr>
              <w:pStyle w:val="Tabletext"/>
            </w:pPr>
            <w:r w:rsidRPr="004B359E">
              <w:rPr>
                <w:rFonts w:eastAsia="MS Gothic"/>
              </w:rPr>
              <w:t>Conducting inspections in pairs or with security support</w:t>
            </w:r>
          </w:p>
        </w:tc>
        <w:tc>
          <w:tcPr>
            <w:tcW w:w="6584" w:type="dxa"/>
          </w:tcPr>
          <w:p w14:paraId="4F495A10" w14:textId="77777777" w:rsidR="007B61E8" w:rsidRDefault="007B61E8">
            <w:pPr>
              <w:pStyle w:val="Tablebullet1"/>
            </w:pPr>
            <w:r w:rsidRPr="004B359E">
              <w:t>When risks are identified, staff should not attend alone</w:t>
            </w:r>
          </w:p>
          <w:p w14:paraId="4C10EBE2" w14:textId="77777777" w:rsidR="007B61E8" w:rsidRPr="004B359E" w:rsidRDefault="007B61E8">
            <w:pPr>
              <w:pStyle w:val="Tablebullet1"/>
            </w:pPr>
            <w:r w:rsidRPr="004B359E">
              <w:t>Arrange for at least two staff members or security personnel to accompany the visit.</w:t>
            </w:r>
          </w:p>
        </w:tc>
      </w:tr>
      <w:tr w:rsidR="007B61E8" w:rsidRPr="000244CE" w14:paraId="1A4510B0" w14:textId="77777777">
        <w:tblPrEx>
          <w:tblLook w:val="04A0" w:firstRow="1" w:lastRow="0" w:firstColumn="1" w:lastColumn="0" w:noHBand="0" w:noVBand="1"/>
        </w:tblPrEx>
        <w:trPr>
          <w:trHeight w:val="369"/>
        </w:trPr>
        <w:tc>
          <w:tcPr>
            <w:tcW w:w="2689" w:type="dxa"/>
          </w:tcPr>
          <w:p w14:paraId="74F5BA69" w14:textId="77777777" w:rsidR="007B61E8" w:rsidRPr="004B359E" w:rsidRDefault="007B61E8">
            <w:pPr>
              <w:pStyle w:val="Tabletext"/>
            </w:pPr>
            <w:r w:rsidRPr="004B359E">
              <w:rPr>
                <w:rFonts w:eastAsia="MS Gothic"/>
              </w:rPr>
              <w:t>Arrival and environmental awareness</w:t>
            </w:r>
          </w:p>
        </w:tc>
        <w:tc>
          <w:tcPr>
            <w:tcW w:w="6584" w:type="dxa"/>
          </w:tcPr>
          <w:p w14:paraId="11FD4C41" w14:textId="77777777" w:rsidR="007B61E8" w:rsidRDefault="007B61E8">
            <w:pPr>
              <w:pStyle w:val="Tablebullet1"/>
            </w:pPr>
            <w:r w:rsidRPr="004B359E">
              <w:t>Upon arrival, observe the surroundings for signs of risk such as aggressive behaviour, weapons, substance use, or dangerous animals</w:t>
            </w:r>
          </w:p>
          <w:p w14:paraId="3D6301B3" w14:textId="77777777" w:rsidR="007B61E8" w:rsidRPr="004B359E" w:rsidRDefault="007B61E8">
            <w:pPr>
              <w:pStyle w:val="Tablebullet1"/>
            </w:pPr>
            <w:r w:rsidRPr="004B359E">
              <w:t>If unsafe, do not enter.</w:t>
            </w:r>
          </w:p>
        </w:tc>
      </w:tr>
      <w:tr w:rsidR="007B61E8" w:rsidRPr="000244CE" w14:paraId="7F565F62" w14:textId="77777777">
        <w:tblPrEx>
          <w:tblLook w:val="04A0" w:firstRow="1" w:lastRow="0" w:firstColumn="1" w:lastColumn="0" w:noHBand="0" w:noVBand="1"/>
        </w:tblPrEx>
        <w:trPr>
          <w:trHeight w:val="369"/>
        </w:trPr>
        <w:tc>
          <w:tcPr>
            <w:tcW w:w="2689" w:type="dxa"/>
          </w:tcPr>
          <w:p w14:paraId="669DEF8D" w14:textId="77777777" w:rsidR="007B61E8" w:rsidRPr="004B359E" w:rsidRDefault="007B61E8">
            <w:pPr>
              <w:pStyle w:val="Tabletext"/>
            </w:pPr>
            <w:r w:rsidRPr="004B359E">
              <w:rPr>
                <w:rFonts w:eastAsia="MS Gothic"/>
              </w:rPr>
              <w:t>Safe parking and exit planning</w:t>
            </w:r>
          </w:p>
        </w:tc>
        <w:tc>
          <w:tcPr>
            <w:tcW w:w="6584" w:type="dxa"/>
          </w:tcPr>
          <w:p w14:paraId="53FBD63A" w14:textId="77777777" w:rsidR="007B61E8" w:rsidRPr="004B359E" w:rsidRDefault="007B61E8">
            <w:pPr>
              <w:pStyle w:val="Tabletext"/>
            </w:pPr>
            <w:r w:rsidRPr="004B359E">
              <w:t xml:space="preserve">Park vehicles to allow a quick, unobstructed exit. </w:t>
            </w:r>
          </w:p>
        </w:tc>
      </w:tr>
      <w:tr w:rsidR="007B61E8" w:rsidRPr="000244CE" w14:paraId="3395990D" w14:textId="77777777">
        <w:tblPrEx>
          <w:tblLook w:val="04A0" w:firstRow="1" w:lastRow="0" w:firstColumn="1" w:lastColumn="0" w:noHBand="0" w:noVBand="1"/>
        </w:tblPrEx>
        <w:trPr>
          <w:trHeight w:val="369"/>
        </w:trPr>
        <w:tc>
          <w:tcPr>
            <w:tcW w:w="2689" w:type="dxa"/>
          </w:tcPr>
          <w:p w14:paraId="2F963D85" w14:textId="77777777" w:rsidR="007B61E8" w:rsidRPr="004B359E" w:rsidRDefault="007B61E8">
            <w:pPr>
              <w:pStyle w:val="Tabletext"/>
            </w:pPr>
            <w:r w:rsidRPr="004B359E">
              <w:rPr>
                <w:rFonts w:eastAsia="MS Gothic"/>
              </w:rPr>
              <w:t>Entry protocols</w:t>
            </w:r>
          </w:p>
        </w:tc>
        <w:tc>
          <w:tcPr>
            <w:tcW w:w="6584" w:type="dxa"/>
          </w:tcPr>
          <w:p w14:paraId="31C2E82A" w14:textId="77777777" w:rsidR="007B61E8" w:rsidRDefault="007B61E8">
            <w:pPr>
              <w:pStyle w:val="Tablebullet1"/>
            </w:pPr>
            <w:r w:rsidRPr="004B359E">
              <w:t>Knock and wait at the door, loudly announcing your presence several times before proceeding with entry</w:t>
            </w:r>
          </w:p>
          <w:p w14:paraId="1D516CBA" w14:textId="77777777" w:rsidR="007B61E8" w:rsidRDefault="007B61E8">
            <w:pPr>
              <w:pStyle w:val="Tablebullet1"/>
            </w:pPr>
            <w:r w:rsidRPr="004B359E">
              <w:t>When entering, keep the door open and continue to announce yourself clearly</w:t>
            </w:r>
          </w:p>
          <w:p w14:paraId="57C4CA66" w14:textId="77777777" w:rsidR="007B61E8" w:rsidRPr="004B359E" w:rsidRDefault="007B61E8">
            <w:pPr>
              <w:pStyle w:val="Tablebullet1"/>
            </w:pPr>
            <w:r w:rsidRPr="004B359E">
              <w:t>Do not respond to calls to “come in” unless you have visual confirmation of the person inviting you.</w:t>
            </w:r>
          </w:p>
        </w:tc>
      </w:tr>
      <w:tr w:rsidR="007B61E8" w:rsidRPr="000244CE" w14:paraId="787A76D7" w14:textId="77777777">
        <w:tblPrEx>
          <w:tblLook w:val="04A0" w:firstRow="1" w:lastRow="0" w:firstColumn="1" w:lastColumn="0" w:noHBand="0" w:noVBand="1"/>
        </w:tblPrEx>
        <w:trPr>
          <w:trHeight w:val="369"/>
        </w:trPr>
        <w:tc>
          <w:tcPr>
            <w:tcW w:w="2689" w:type="dxa"/>
          </w:tcPr>
          <w:p w14:paraId="0D1D5414" w14:textId="77777777" w:rsidR="007B61E8" w:rsidRPr="004B359E" w:rsidRDefault="007B61E8">
            <w:pPr>
              <w:pStyle w:val="Tabletext"/>
            </w:pPr>
            <w:r w:rsidRPr="004B359E">
              <w:rPr>
                <w:rFonts w:eastAsia="MS Gothic"/>
              </w:rPr>
              <w:t>Inside the property</w:t>
            </w:r>
          </w:p>
        </w:tc>
        <w:tc>
          <w:tcPr>
            <w:tcW w:w="6584" w:type="dxa"/>
          </w:tcPr>
          <w:p w14:paraId="392F3A44" w14:textId="77777777" w:rsidR="007B61E8" w:rsidRDefault="007B61E8">
            <w:pPr>
              <w:pStyle w:val="Tablebullet1"/>
            </w:pPr>
            <w:r w:rsidRPr="004B359E">
              <w:t>Maintain personal space and avoid confined areas like kitchens or bedrooms if possible</w:t>
            </w:r>
          </w:p>
          <w:p w14:paraId="63DB029D" w14:textId="77777777" w:rsidR="007B61E8" w:rsidRDefault="007B61E8">
            <w:pPr>
              <w:pStyle w:val="Tablebullet1"/>
            </w:pPr>
            <w:r w:rsidRPr="004B359E">
              <w:t>Position near an exit and avoid sitting with your back to the door</w:t>
            </w:r>
          </w:p>
          <w:p w14:paraId="64003EEA" w14:textId="77777777" w:rsidR="007B61E8" w:rsidRPr="004B359E" w:rsidRDefault="007B61E8">
            <w:pPr>
              <w:pStyle w:val="Tablebullet1"/>
            </w:pPr>
            <w:r w:rsidRPr="004B359E">
              <w:t>Keep potential weapons out of reach.</w:t>
            </w:r>
          </w:p>
        </w:tc>
      </w:tr>
      <w:tr w:rsidR="007B61E8" w:rsidRPr="000244CE" w14:paraId="0F74C7CE" w14:textId="77777777">
        <w:tblPrEx>
          <w:tblLook w:val="04A0" w:firstRow="1" w:lastRow="0" w:firstColumn="1" w:lastColumn="0" w:noHBand="0" w:noVBand="1"/>
        </w:tblPrEx>
        <w:trPr>
          <w:trHeight w:val="369"/>
        </w:trPr>
        <w:tc>
          <w:tcPr>
            <w:tcW w:w="2689" w:type="dxa"/>
          </w:tcPr>
          <w:p w14:paraId="0D2DFC29" w14:textId="77777777" w:rsidR="007B61E8" w:rsidRPr="004B359E" w:rsidRDefault="007B61E8">
            <w:pPr>
              <w:pStyle w:val="Tabletext"/>
            </w:pPr>
            <w:r w:rsidRPr="004B359E">
              <w:rPr>
                <w:rFonts w:eastAsia="MS Gothic"/>
              </w:rPr>
              <w:t>Use of personal safety devices</w:t>
            </w:r>
          </w:p>
        </w:tc>
        <w:tc>
          <w:tcPr>
            <w:tcW w:w="6584" w:type="dxa"/>
          </w:tcPr>
          <w:p w14:paraId="382F73A8" w14:textId="77777777" w:rsidR="007B61E8" w:rsidRPr="004B359E" w:rsidRDefault="007B61E8">
            <w:pPr>
              <w:pStyle w:val="Tabletext"/>
            </w:pPr>
            <w:r w:rsidRPr="004B359E">
              <w:t>Carry personal alarms, mobile phones, or duress devices and be trained in their use for emergencies.</w:t>
            </w:r>
          </w:p>
        </w:tc>
      </w:tr>
      <w:tr w:rsidR="007B61E8" w:rsidRPr="000244CE" w14:paraId="17E5252F" w14:textId="77777777">
        <w:tblPrEx>
          <w:tblLook w:val="04A0" w:firstRow="1" w:lastRow="0" w:firstColumn="1" w:lastColumn="0" w:noHBand="0" w:noVBand="1"/>
        </w:tblPrEx>
        <w:trPr>
          <w:trHeight w:val="369"/>
        </w:trPr>
        <w:tc>
          <w:tcPr>
            <w:tcW w:w="2689" w:type="dxa"/>
          </w:tcPr>
          <w:p w14:paraId="0E21E02A" w14:textId="77777777" w:rsidR="007B61E8" w:rsidRPr="004B359E" w:rsidRDefault="007B61E8">
            <w:pPr>
              <w:pStyle w:val="Tabletext"/>
            </w:pPr>
            <w:r w:rsidRPr="004B359E">
              <w:rPr>
                <w:rFonts w:eastAsia="MS Gothic"/>
              </w:rPr>
              <w:t>Use of safety boots and appropriate Personal Protective Equipment (PPE)</w:t>
            </w:r>
          </w:p>
        </w:tc>
        <w:tc>
          <w:tcPr>
            <w:tcW w:w="6584" w:type="dxa"/>
          </w:tcPr>
          <w:p w14:paraId="44A152D2" w14:textId="77777777" w:rsidR="007B61E8" w:rsidRDefault="007B61E8">
            <w:pPr>
              <w:pStyle w:val="Tablebullet1"/>
            </w:pPr>
            <w:r w:rsidRPr="004B359E">
              <w:t>Wear appropriate safety boots to protect your feet during property visits</w:t>
            </w:r>
          </w:p>
          <w:p w14:paraId="7BF31887" w14:textId="77777777" w:rsidR="007B61E8" w:rsidRDefault="007B61E8">
            <w:pPr>
              <w:pStyle w:val="Tablebullet1"/>
            </w:pPr>
            <w:r>
              <w:t xml:space="preserve">Make sure </w:t>
            </w:r>
            <w:r w:rsidRPr="004B359E">
              <w:t>other PPE is used as required, such as gloves or high-visibility clothing, depending on the environment</w:t>
            </w:r>
          </w:p>
          <w:p w14:paraId="3800F5DE" w14:textId="77777777" w:rsidR="007B61E8" w:rsidRPr="004B359E" w:rsidRDefault="007B61E8">
            <w:pPr>
              <w:pStyle w:val="Tablebullet1"/>
            </w:pPr>
            <w:r w:rsidRPr="004B359E">
              <w:t>Avoid bringing personal handbags or unnecessary items inside the property to minimise distractions and maintain mobility and safety.</w:t>
            </w:r>
          </w:p>
        </w:tc>
      </w:tr>
      <w:tr w:rsidR="007B61E8" w:rsidRPr="000244CE" w14:paraId="18EF5074" w14:textId="77777777">
        <w:tblPrEx>
          <w:tblLook w:val="04A0" w:firstRow="1" w:lastRow="0" w:firstColumn="1" w:lastColumn="0" w:noHBand="0" w:noVBand="1"/>
        </w:tblPrEx>
        <w:trPr>
          <w:trHeight w:val="369"/>
        </w:trPr>
        <w:tc>
          <w:tcPr>
            <w:tcW w:w="2689" w:type="dxa"/>
          </w:tcPr>
          <w:p w14:paraId="4CD04641" w14:textId="77777777" w:rsidR="007B61E8" w:rsidRPr="004B359E" w:rsidRDefault="007B61E8">
            <w:pPr>
              <w:pStyle w:val="Tabletext"/>
            </w:pPr>
            <w:r w:rsidRPr="004B359E">
              <w:rPr>
                <w:rFonts w:eastAsia="MS Gothic"/>
              </w:rPr>
              <w:t>Immediate termination of visit if unsafe</w:t>
            </w:r>
          </w:p>
        </w:tc>
        <w:tc>
          <w:tcPr>
            <w:tcW w:w="6584" w:type="dxa"/>
          </w:tcPr>
          <w:p w14:paraId="6D23FEB5" w14:textId="77777777" w:rsidR="007B61E8" w:rsidRPr="004B359E" w:rsidRDefault="007B61E8">
            <w:pPr>
              <w:pStyle w:val="Tabletext"/>
            </w:pPr>
            <w:r w:rsidRPr="004B359E">
              <w:t>If staff feel threatened or unsafe at any point, they should leave immediately and document the incident thoroughly.</w:t>
            </w:r>
          </w:p>
        </w:tc>
      </w:tr>
    </w:tbl>
    <w:p w14:paraId="2FEE3ECB" w14:textId="77777777" w:rsidR="007B61E8" w:rsidRDefault="007B61E8" w:rsidP="007B61E8">
      <w:pPr>
        <w:pStyle w:val="Bodyaftertablefigure"/>
        <w:rPr>
          <w:lang w:eastAsia="en-GB"/>
        </w:rPr>
      </w:pPr>
      <w:r w:rsidRPr="00387AF2">
        <w:rPr>
          <w:lang w:eastAsia="en-GB"/>
        </w:rPr>
        <w:t xml:space="preserve">For more information on workplace safety, including the worker safety assessment tool, visit the </w:t>
      </w:r>
      <w:hyperlink r:id="rId23" w:history="1">
        <w:r w:rsidRPr="00387AF2">
          <w:rPr>
            <w:rStyle w:val="Hyperlink"/>
            <w:lang w:eastAsia="en-GB"/>
          </w:rPr>
          <w:t>Keeping Safe at Work</w:t>
        </w:r>
      </w:hyperlink>
      <w:r>
        <w:rPr>
          <w:rStyle w:val="FootnoteReference"/>
        </w:rPr>
        <w:footnoteReference w:id="7"/>
      </w:r>
      <w:r w:rsidRPr="00387AF2">
        <w:rPr>
          <w:lang w:eastAsia="en-GB"/>
        </w:rPr>
        <w:t xml:space="preserve"> page on the Public Housing Resources SharePoint.</w:t>
      </w:r>
    </w:p>
    <w:p w14:paraId="61EBC49D" w14:textId="3964CCDB" w:rsidR="007B61E8" w:rsidRPr="0052419C" w:rsidRDefault="007B61E8" w:rsidP="003C24C7">
      <w:pPr>
        <w:pStyle w:val="Heading3"/>
        <w:numPr>
          <w:ilvl w:val="2"/>
          <w:numId w:val="10"/>
        </w:numPr>
      </w:pPr>
      <w:bookmarkStart w:id="54" w:name="_Toc200818193"/>
      <w:r w:rsidRPr="0052419C">
        <w:lastRenderedPageBreak/>
        <w:t>Properties presenting a risk of contamination</w:t>
      </w:r>
      <w:bookmarkEnd w:id="54"/>
    </w:p>
    <w:p w14:paraId="2CE2B731" w14:textId="77777777" w:rsidR="007B61E8" w:rsidRPr="00BC1A4D" w:rsidRDefault="007B61E8" w:rsidP="007B61E8">
      <w:pPr>
        <w:pStyle w:val="Body"/>
      </w:pPr>
      <w:r w:rsidRPr="00BC1A4D">
        <w:t>If a property is assessed to be at risk of contamination, based on prior information or observations during a home visit (e.g., illegal drug use, pest infestations, excessive needles or drug paraphernalia, rubbish, or mould), staff must:</w:t>
      </w:r>
    </w:p>
    <w:p w14:paraId="109AABD2" w14:textId="77777777" w:rsidR="007B61E8" w:rsidRPr="001B7079" w:rsidRDefault="007B61E8" w:rsidP="007B61E8">
      <w:pPr>
        <w:pStyle w:val="Bullet1"/>
        <w:ind w:left="360" w:hanging="360"/>
      </w:pPr>
      <w:r>
        <w:t>r</w:t>
      </w:r>
      <w:r w:rsidRPr="001B7079">
        <w:t>eport and discuss the assessed risks with their line manager, including:</w:t>
      </w:r>
    </w:p>
    <w:p w14:paraId="18BE42AD" w14:textId="77777777" w:rsidR="007B61E8" w:rsidRPr="00452490" w:rsidRDefault="007B61E8" w:rsidP="00452490">
      <w:pPr>
        <w:pStyle w:val="Bullet2"/>
      </w:pPr>
      <w:r w:rsidRPr="00452490">
        <w:t>a clear description of the observed hazards</w:t>
      </w:r>
    </w:p>
    <w:p w14:paraId="5610A0D7" w14:textId="77777777" w:rsidR="007B61E8" w:rsidRPr="00452490" w:rsidRDefault="007B61E8" w:rsidP="00452490">
      <w:pPr>
        <w:pStyle w:val="Bullet2"/>
      </w:pPr>
      <w:r w:rsidRPr="00452490">
        <w:t>determination of appropriate next steps to address the OHS risks.</w:t>
      </w:r>
    </w:p>
    <w:p w14:paraId="56F74892" w14:textId="5B9B6271" w:rsidR="007B61E8" w:rsidRPr="00D93263" w:rsidRDefault="007B61E8" w:rsidP="003C24C7">
      <w:pPr>
        <w:pStyle w:val="Heading2"/>
        <w:numPr>
          <w:ilvl w:val="1"/>
          <w:numId w:val="10"/>
        </w:numPr>
      </w:pPr>
      <w:bookmarkStart w:id="55" w:name="_Vehicle_tool_kits"/>
      <w:bookmarkStart w:id="56" w:name="_Toc236043323"/>
      <w:bookmarkStart w:id="57" w:name="_Toc237875218"/>
      <w:bookmarkEnd w:id="55"/>
      <w:r w:rsidRPr="00D93263">
        <w:t>Vehicle tool kits</w:t>
      </w:r>
      <w:bookmarkEnd w:id="56"/>
      <w:bookmarkEnd w:id="57"/>
    </w:p>
    <w:p w14:paraId="67A7FB87" w14:textId="77777777" w:rsidR="007B61E8" w:rsidRDefault="007B61E8" w:rsidP="007B61E8">
      <w:pPr>
        <w:pStyle w:val="Body"/>
      </w:pPr>
      <w:r>
        <w:t>Vehicle tool kits should be available either in fleet vehicles or at local offices and taken out as required for property visits. These kits are intended to support staff safety and operational needs and may include:</w:t>
      </w:r>
    </w:p>
    <w:p w14:paraId="326958DD" w14:textId="77777777" w:rsidR="007B61E8" w:rsidRDefault="007B61E8" w:rsidP="007B61E8">
      <w:pPr>
        <w:pStyle w:val="Bullet1"/>
        <w:ind w:left="360" w:hanging="360"/>
      </w:pPr>
      <w:r>
        <w:t xml:space="preserve">basic Personal Protective Equipment (PPE), </w:t>
      </w:r>
      <w:r w:rsidRPr="007353ED">
        <w:t>such as face masks, gloves, and shoe coverings</w:t>
      </w:r>
    </w:p>
    <w:p w14:paraId="0E82E291" w14:textId="77777777" w:rsidR="007B61E8" w:rsidRDefault="007B61E8" w:rsidP="007B61E8">
      <w:pPr>
        <w:pStyle w:val="Bullet1"/>
        <w:ind w:left="360" w:hanging="360"/>
      </w:pPr>
      <w:r>
        <w:t>first aid supplies</w:t>
      </w:r>
    </w:p>
    <w:p w14:paraId="4E3A84B4" w14:textId="77777777" w:rsidR="007B61E8" w:rsidRDefault="007B61E8" w:rsidP="007B61E8">
      <w:pPr>
        <w:pStyle w:val="Bullet1"/>
        <w:ind w:left="360" w:hanging="360"/>
      </w:pPr>
      <w:r>
        <w:t>essential tools and equipment relevant to property access or minor onsite tasks.</w:t>
      </w:r>
    </w:p>
    <w:p w14:paraId="3601D7CA" w14:textId="77777777" w:rsidR="007B61E8" w:rsidRPr="00F23987" w:rsidRDefault="007B61E8" w:rsidP="007B61E8">
      <w:pPr>
        <w:pStyle w:val="Bodyafterbullets"/>
        <w:rPr>
          <w:highlight w:val="green"/>
        </w:rPr>
      </w:pPr>
      <w:r>
        <w:t>Local offices are responsible for making sure tool kits are stocked, accessible, and used in accordance with risk assessments and operational procedures. Regular checks should be conducted to maintain kit readiness and compliance with safety standards.</w:t>
      </w:r>
    </w:p>
    <w:p w14:paraId="7FC03785" w14:textId="10D0CC9F" w:rsidR="007B61E8" w:rsidRPr="00831CC0" w:rsidRDefault="007B61E8" w:rsidP="003C24C7">
      <w:pPr>
        <w:pStyle w:val="Heading2"/>
        <w:numPr>
          <w:ilvl w:val="1"/>
          <w:numId w:val="10"/>
        </w:numPr>
        <w:rPr>
          <w:lang w:eastAsia="en-GB"/>
        </w:rPr>
      </w:pPr>
      <w:bookmarkStart w:id="58" w:name="_Toc236043324"/>
      <w:bookmarkStart w:id="59" w:name="_Toc237875219"/>
      <w:r>
        <w:t>Scheduling</w:t>
      </w:r>
      <w:r w:rsidRPr="00831CC0">
        <w:t xml:space="preserve"> a home visit</w:t>
      </w:r>
      <w:bookmarkEnd w:id="58"/>
      <w:bookmarkEnd w:id="59"/>
    </w:p>
    <w:p w14:paraId="0C1EF30A" w14:textId="77777777" w:rsidR="007B61E8" w:rsidRPr="00BC1A4D" w:rsidRDefault="007B61E8" w:rsidP="007B61E8">
      <w:pPr>
        <w:pStyle w:val="Body"/>
        <w:rPr>
          <w:lang w:eastAsia="en-GB"/>
        </w:rPr>
      </w:pPr>
      <w:r w:rsidRPr="00BC1A4D">
        <w:t>All home visits, whether periodic or event-driven, must be scheduled in accordance with section 85(a) of the</w:t>
      </w:r>
      <w:r w:rsidRPr="00BC1A4D">
        <w:rPr>
          <w:lang w:eastAsia="en-GB"/>
        </w:rPr>
        <w:t xml:space="preserve"> RTA, which includes:</w:t>
      </w:r>
    </w:p>
    <w:p w14:paraId="1A5E74B7" w14:textId="77777777" w:rsidR="007B61E8" w:rsidRPr="00BC1A4D" w:rsidRDefault="007B61E8" w:rsidP="007B61E8">
      <w:pPr>
        <w:pStyle w:val="Bullet1"/>
        <w:ind w:left="360" w:hanging="360"/>
        <w:rPr>
          <w:lang w:eastAsia="en-GB"/>
        </w:rPr>
      </w:pPr>
      <w:r w:rsidRPr="00BC1A4D">
        <w:rPr>
          <w:b/>
          <w:lang w:eastAsia="en-GB"/>
        </w:rPr>
        <w:t>Timely request:</w:t>
      </w:r>
      <w:r>
        <w:rPr>
          <w:lang w:eastAsia="en-GB"/>
        </w:rPr>
        <w:t xml:space="preserve"> </w:t>
      </w:r>
      <w:r w:rsidRPr="00BC1A4D">
        <w:rPr>
          <w:lang w:eastAsia="en-GB"/>
        </w:rPr>
        <w:t>renters must be contacted, and consent granted within seven days before the entry.</w:t>
      </w:r>
    </w:p>
    <w:p w14:paraId="34B05F28" w14:textId="77777777" w:rsidR="007B61E8" w:rsidRPr="00BC1A4D" w:rsidRDefault="007B61E8" w:rsidP="007B61E8">
      <w:pPr>
        <w:pStyle w:val="Bullet1"/>
        <w:ind w:left="360" w:hanging="360"/>
        <w:rPr>
          <w:lang w:eastAsia="en-GB"/>
        </w:rPr>
      </w:pPr>
      <w:r w:rsidRPr="00BC1A4D">
        <w:rPr>
          <w:b/>
          <w:lang w:eastAsia="en-GB"/>
        </w:rPr>
        <w:t>Mutually agreed time:</w:t>
      </w:r>
      <w:r>
        <w:rPr>
          <w:lang w:eastAsia="en-GB"/>
        </w:rPr>
        <w:t xml:space="preserve"> </w:t>
      </w:r>
      <w:r w:rsidRPr="00BC1A4D">
        <w:rPr>
          <w:lang w:eastAsia="en-GB"/>
        </w:rPr>
        <w:t>entry must occur at a time agreed upon by both parties.</w:t>
      </w:r>
    </w:p>
    <w:p w14:paraId="6D3F50BA" w14:textId="77777777" w:rsidR="007B61E8" w:rsidRDefault="007B61E8" w:rsidP="007B61E8">
      <w:pPr>
        <w:pStyle w:val="Bodyafterbullets"/>
        <w:rPr>
          <w:lang w:eastAsia="en-GB"/>
        </w:rPr>
      </w:pPr>
      <w:r w:rsidRPr="00352732">
        <w:rPr>
          <w:lang w:eastAsia="en-GB"/>
        </w:rPr>
        <w:t>In addition, home visit dates and times should be scheduled with careful consideration of cultural practices, including</w:t>
      </w:r>
      <w:r>
        <w:rPr>
          <w:lang w:eastAsia="en-GB"/>
        </w:rPr>
        <w:t>:</w:t>
      </w:r>
    </w:p>
    <w:p w14:paraId="3108EF8D" w14:textId="77777777" w:rsidR="007B61E8" w:rsidRDefault="007B61E8" w:rsidP="007B61E8">
      <w:pPr>
        <w:pStyle w:val="Bullet1"/>
        <w:ind w:left="360" w:hanging="360"/>
        <w:rPr>
          <w:lang w:eastAsia="en-GB"/>
        </w:rPr>
      </w:pPr>
      <w:r>
        <w:rPr>
          <w:lang w:eastAsia="en-GB"/>
        </w:rPr>
        <w:t>p</w:t>
      </w:r>
      <w:r w:rsidRPr="00352732">
        <w:rPr>
          <w:lang w:eastAsia="en-GB"/>
        </w:rPr>
        <w:t>eriods of mourning</w:t>
      </w:r>
    </w:p>
    <w:p w14:paraId="3EDAB0FD" w14:textId="77777777" w:rsidR="007B61E8" w:rsidRDefault="007B61E8" w:rsidP="007B61E8">
      <w:pPr>
        <w:pStyle w:val="Bullet1"/>
        <w:ind w:left="360" w:hanging="360"/>
        <w:rPr>
          <w:lang w:eastAsia="en-GB"/>
        </w:rPr>
      </w:pPr>
      <w:r>
        <w:rPr>
          <w:lang w:eastAsia="en-GB"/>
        </w:rPr>
        <w:t>s</w:t>
      </w:r>
      <w:r w:rsidRPr="00352732">
        <w:rPr>
          <w:lang w:eastAsia="en-GB"/>
        </w:rPr>
        <w:t>ignificant community events, and</w:t>
      </w:r>
    </w:p>
    <w:p w14:paraId="66C4BFA9" w14:textId="77777777" w:rsidR="007B61E8" w:rsidRDefault="007B61E8" w:rsidP="007B61E8">
      <w:pPr>
        <w:pStyle w:val="Bullet1"/>
        <w:ind w:left="360" w:hanging="360"/>
        <w:rPr>
          <w:lang w:eastAsia="en-GB"/>
        </w:rPr>
      </w:pPr>
      <w:r>
        <w:rPr>
          <w:lang w:eastAsia="en-GB"/>
        </w:rPr>
        <w:t>l</w:t>
      </w:r>
      <w:r w:rsidRPr="00352732">
        <w:rPr>
          <w:lang w:eastAsia="en-GB"/>
        </w:rPr>
        <w:t>ocal customs.</w:t>
      </w:r>
    </w:p>
    <w:p w14:paraId="24F9A9DC" w14:textId="77777777" w:rsidR="007B61E8" w:rsidRDefault="007B61E8" w:rsidP="007B61E8">
      <w:pPr>
        <w:pStyle w:val="Bodyafterbullets"/>
        <w:rPr>
          <w:lang w:eastAsia="en-GB"/>
        </w:rPr>
      </w:pPr>
      <w:r w:rsidRPr="00352732">
        <w:rPr>
          <w:lang w:eastAsia="en-GB"/>
        </w:rPr>
        <w:t xml:space="preserve">This approach </w:t>
      </w:r>
      <w:r>
        <w:rPr>
          <w:lang w:eastAsia="en-GB"/>
        </w:rPr>
        <w:t xml:space="preserve">helps make sure </w:t>
      </w:r>
      <w:r w:rsidRPr="00352732">
        <w:rPr>
          <w:lang w:eastAsia="en-GB"/>
        </w:rPr>
        <w:t>that visits are conducted respectfully and appropriately, fostering trust and cooperation between staff and families while aligning with principles such as Aboriginal cultural safety.</w:t>
      </w:r>
    </w:p>
    <w:p w14:paraId="18F6333E" w14:textId="77777777" w:rsidR="007B61E8" w:rsidRPr="00BC1A4D" w:rsidRDefault="007B61E8" w:rsidP="007B61E8">
      <w:pPr>
        <w:pStyle w:val="Body"/>
        <w:rPr>
          <w:sz w:val="24"/>
          <w:szCs w:val="24"/>
          <w:lang w:eastAsia="en-GB"/>
        </w:rPr>
      </w:pPr>
      <w:r w:rsidRPr="00BC1A4D">
        <w:t>When discussing the need for a home visit with renters, staff must clearly explain:</w:t>
      </w:r>
    </w:p>
    <w:p w14:paraId="38188E97" w14:textId="77777777" w:rsidR="007B61E8" w:rsidRPr="00BC1A4D" w:rsidRDefault="007B61E8" w:rsidP="007B61E8">
      <w:pPr>
        <w:pStyle w:val="Bullet1"/>
        <w:ind w:left="360" w:hanging="360"/>
        <w:rPr>
          <w:b/>
          <w:bCs/>
        </w:rPr>
      </w:pPr>
      <w:r w:rsidRPr="00BC1A4D">
        <w:rPr>
          <w:b/>
          <w:bCs/>
        </w:rPr>
        <w:t xml:space="preserve">Purpose: </w:t>
      </w:r>
      <w:r w:rsidRPr="00BC1A4D">
        <w:t>the reason for the visit</w:t>
      </w:r>
      <w:r>
        <w:t>.</w:t>
      </w:r>
    </w:p>
    <w:p w14:paraId="2123121F" w14:textId="77777777" w:rsidR="007B61E8" w:rsidRPr="00BC1A4D" w:rsidRDefault="007B61E8" w:rsidP="007B61E8">
      <w:pPr>
        <w:pStyle w:val="Bullet1"/>
        <w:ind w:left="360" w:hanging="360"/>
        <w:rPr>
          <w:b/>
          <w:bCs/>
        </w:rPr>
      </w:pPr>
      <w:r w:rsidRPr="00BC1A4D">
        <w:rPr>
          <w:b/>
          <w:bCs/>
        </w:rPr>
        <w:t xml:space="preserve">Attendees: </w:t>
      </w:r>
      <w:r w:rsidRPr="00BC1A4D">
        <w:t>who will be present, including any contractors carrying out inspections or repairs</w:t>
      </w:r>
      <w:r>
        <w:t>.</w:t>
      </w:r>
    </w:p>
    <w:p w14:paraId="597AEBE1" w14:textId="77777777" w:rsidR="007B61E8" w:rsidRPr="00BC1A4D" w:rsidRDefault="007B61E8" w:rsidP="007B61E8">
      <w:pPr>
        <w:pStyle w:val="Bullet1"/>
        <w:ind w:left="360" w:hanging="360"/>
      </w:pPr>
      <w:r w:rsidRPr="00BC1A4D">
        <w:rPr>
          <w:b/>
          <w:bCs/>
        </w:rPr>
        <w:t>Details:</w:t>
      </w:r>
      <w:r w:rsidRPr="00BC1A4D">
        <w:t xml:space="preserve"> what will occur during the visit</w:t>
      </w:r>
      <w:r>
        <w:t>.</w:t>
      </w:r>
    </w:p>
    <w:p w14:paraId="5BB7EE8E" w14:textId="77777777" w:rsidR="007B61E8" w:rsidRPr="00BC1A4D" w:rsidRDefault="007B61E8" w:rsidP="007B61E8">
      <w:pPr>
        <w:pStyle w:val="Bullet1"/>
        <w:ind w:left="360" w:hanging="360"/>
        <w:rPr>
          <w:b/>
          <w:bCs/>
        </w:rPr>
      </w:pPr>
      <w:r w:rsidRPr="00BC1A4D">
        <w:rPr>
          <w:b/>
          <w:bCs/>
        </w:rPr>
        <w:t xml:space="preserve">Communication needs: </w:t>
      </w:r>
      <w:r w:rsidRPr="00BC1A4D">
        <w:t>any communication needs, such as an interpreter</w:t>
      </w:r>
      <w:r>
        <w:t>.</w:t>
      </w:r>
    </w:p>
    <w:p w14:paraId="3A4792EE" w14:textId="77777777" w:rsidR="007B61E8" w:rsidRPr="00BC1A4D" w:rsidRDefault="007B61E8" w:rsidP="007B61E8">
      <w:pPr>
        <w:pStyle w:val="Bullet1"/>
        <w:ind w:left="360" w:hanging="360"/>
        <w:rPr>
          <w:b/>
          <w:bCs/>
        </w:rPr>
      </w:pPr>
      <w:r w:rsidRPr="00BC1A4D">
        <w:rPr>
          <w:b/>
          <w:bCs/>
        </w:rPr>
        <w:t xml:space="preserve">Scheduling: </w:t>
      </w:r>
      <w:r w:rsidRPr="00BC1A4D">
        <w:t>confirm a suitable date and time.</w:t>
      </w:r>
    </w:p>
    <w:p w14:paraId="66DC8A07" w14:textId="77777777" w:rsidR="007B61E8" w:rsidRPr="00BC1A4D" w:rsidRDefault="007B61E8" w:rsidP="007B61E8">
      <w:pPr>
        <w:pStyle w:val="Bodyafterbullets"/>
      </w:pPr>
      <w:r w:rsidRPr="00BC1A4D">
        <w:t>If the renter consents to the home visit, a letter should be sent confirming the agreed-upon date and time.</w:t>
      </w:r>
    </w:p>
    <w:p w14:paraId="35A81904" w14:textId="0993277F" w:rsidR="007B61E8" w:rsidRPr="00FE3B01" w:rsidRDefault="007B61E8" w:rsidP="003C24C7">
      <w:pPr>
        <w:pStyle w:val="Heading2"/>
        <w:numPr>
          <w:ilvl w:val="1"/>
          <w:numId w:val="10"/>
        </w:numPr>
      </w:pPr>
      <w:bookmarkStart w:id="60" w:name="_Before_leaving_the"/>
      <w:bookmarkStart w:id="61" w:name="_Toc236043325"/>
      <w:bookmarkStart w:id="62" w:name="_Toc237875220"/>
      <w:bookmarkEnd w:id="60"/>
      <w:r w:rsidRPr="00FE3B01">
        <w:lastRenderedPageBreak/>
        <w:t>Before leaving the office</w:t>
      </w:r>
      <w:bookmarkEnd w:id="61"/>
      <w:bookmarkEnd w:id="62"/>
    </w:p>
    <w:p w14:paraId="0CD48C91" w14:textId="77777777" w:rsidR="007B61E8" w:rsidRPr="00FE3B01" w:rsidRDefault="007B61E8" w:rsidP="007B61E8">
      <w:pPr>
        <w:pStyle w:val="Body"/>
      </w:pPr>
      <w:r w:rsidRPr="00FE3B01">
        <w:t>Staff must notify their managers of all scheduled home visits or inspections and maintain regular communication while on-site. They should provide the following information:</w:t>
      </w:r>
    </w:p>
    <w:p w14:paraId="51214F8C" w14:textId="77777777" w:rsidR="007B61E8" w:rsidRPr="00FE3B01" w:rsidRDefault="007B61E8" w:rsidP="007B61E8">
      <w:pPr>
        <w:pStyle w:val="Bullet1"/>
        <w:ind w:left="360" w:hanging="360"/>
      </w:pPr>
      <w:r>
        <w:t>m</w:t>
      </w:r>
      <w:r w:rsidRPr="00FE3B01">
        <w:t>obile contact number</w:t>
      </w:r>
    </w:p>
    <w:p w14:paraId="05F58288" w14:textId="77777777" w:rsidR="007B61E8" w:rsidRPr="00FE3B01" w:rsidRDefault="007B61E8" w:rsidP="007B61E8">
      <w:pPr>
        <w:pStyle w:val="Bullet1"/>
        <w:ind w:left="360" w:hanging="360"/>
      </w:pPr>
      <w:r>
        <w:t>d</w:t>
      </w:r>
      <w:r w:rsidRPr="00FE3B01">
        <w:t>etails and purpose of the visit</w:t>
      </w:r>
    </w:p>
    <w:p w14:paraId="369D58A0" w14:textId="77777777" w:rsidR="007B61E8" w:rsidRPr="00FE3B01" w:rsidRDefault="007B61E8" w:rsidP="007B61E8">
      <w:pPr>
        <w:pStyle w:val="Bullet1"/>
        <w:ind w:left="360" w:hanging="360"/>
      </w:pPr>
      <w:r>
        <w:t>i</w:t>
      </w:r>
      <w:r w:rsidRPr="00FE3B01">
        <w:t>dentified risks and control strategies</w:t>
      </w:r>
    </w:p>
    <w:p w14:paraId="4D5DB4F6" w14:textId="77777777" w:rsidR="007B61E8" w:rsidRPr="00FE3B01" w:rsidRDefault="007B61E8" w:rsidP="007B61E8">
      <w:pPr>
        <w:pStyle w:val="Bullet1"/>
        <w:ind w:left="360" w:hanging="360"/>
      </w:pPr>
      <w:r>
        <w:t>a</w:t>
      </w:r>
      <w:r w:rsidRPr="00FE3B01">
        <w:t>nticipated time of arrival</w:t>
      </w:r>
    </w:p>
    <w:p w14:paraId="1EF41C1C" w14:textId="77777777" w:rsidR="007B61E8" w:rsidRPr="00FE3B01" w:rsidRDefault="007B61E8" w:rsidP="007B61E8">
      <w:pPr>
        <w:pStyle w:val="Bullet1"/>
        <w:ind w:left="360" w:hanging="360"/>
      </w:pPr>
      <w:r>
        <w:t>e</w:t>
      </w:r>
      <w:r w:rsidRPr="00FE3B01">
        <w:t>xpected time of completion</w:t>
      </w:r>
      <w:r>
        <w:t>.</w:t>
      </w:r>
    </w:p>
    <w:p w14:paraId="15E71060" w14:textId="77777777" w:rsidR="007B61E8" w:rsidRDefault="007B61E8" w:rsidP="007B61E8">
      <w:pPr>
        <w:pStyle w:val="Bodyafterbullets"/>
      </w:pPr>
      <w:r w:rsidRPr="00BB3830">
        <w:t>If</w:t>
      </w:r>
      <w:r w:rsidRPr="00FE3B01">
        <w:t xml:space="preserve"> staff experience delays during home visits or inspections, they must inform their line manager of the delay and the new expected completion time.</w:t>
      </w:r>
    </w:p>
    <w:p w14:paraId="5C6C012C" w14:textId="61FD1B8B" w:rsidR="007B61E8" w:rsidRPr="00AF02DB" w:rsidRDefault="007B61E8" w:rsidP="003C24C7">
      <w:pPr>
        <w:pStyle w:val="Heading2"/>
        <w:numPr>
          <w:ilvl w:val="1"/>
          <w:numId w:val="10"/>
        </w:numPr>
        <w:rPr>
          <w:lang w:eastAsia="en-GB"/>
        </w:rPr>
      </w:pPr>
      <w:bookmarkStart w:id="63" w:name="_Making_informed_decisions"/>
      <w:bookmarkStart w:id="64" w:name="_Toc236043326"/>
      <w:bookmarkStart w:id="65" w:name="_Toc237875221"/>
      <w:bookmarkEnd w:id="63"/>
      <w:r w:rsidRPr="00AF02DB">
        <w:rPr>
          <w:lang w:eastAsia="en-GB"/>
        </w:rPr>
        <w:t xml:space="preserve">Making informed decisions before entering </w:t>
      </w:r>
      <w:r>
        <w:rPr>
          <w:lang w:eastAsia="en-GB"/>
        </w:rPr>
        <w:t>a</w:t>
      </w:r>
      <w:r w:rsidRPr="00AF02DB">
        <w:rPr>
          <w:lang w:eastAsia="en-GB"/>
        </w:rPr>
        <w:t xml:space="preserve"> property and during </w:t>
      </w:r>
      <w:r>
        <w:rPr>
          <w:lang w:eastAsia="en-GB"/>
        </w:rPr>
        <w:t>a</w:t>
      </w:r>
      <w:r w:rsidRPr="00AF02DB">
        <w:rPr>
          <w:lang w:eastAsia="en-GB"/>
        </w:rPr>
        <w:t xml:space="preserve"> home visit</w:t>
      </w:r>
      <w:bookmarkEnd w:id="64"/>
      <w:bookmarkEnd w:id="65"/>
    </w:p>
    <w:p w14:paraId="3675EE12" w14:textId="77777777" w:rsidR="007B61E8" w:rsidRPr="00BC1A4D" w:rsidRDefault="007B61E8" w:rsidP="007B61E8">
      <w:pPr>
        <w:pStyle w:val="Body"/>
      </w:pPr>
      <w:r w:rsidRPr="00BC1A4D">
        <w:t>Before entering a property, staff must:</w:t>
      </w:r>
    </w:p>
    <w:p w14:paraId="653AF065" w14:textId="77777777" w:rsidR="007B61E8" w:rsidRDefault="007B61E8" w:rsidP="007B61E8">
      <w:pPr>
        <w:pStyle w:val="Bullet1"/>
        <w:ind w:left="360" w:hanging="360"/>
      </w:pPr>
      <w:r>
        <w:t xml:space="preserve">confirm the renter’s identity, and </w:t>
      </w:r>
    </w:p>
    <w:p w14:paraId="212533F3" w14:textId="77777777" w:rsidR="007B61E8" w:rsidRDefault="007B61E8" w:rsidP="007B61E8">
      <w:pPr>
        <w:pStyle w:val="Bullet1"/>
        <w:ind w:left="360" w:hanging="360"/>
      </w:pPr>
      <w:r>
        <w:t>confirm they are present at the time of the visit.</w:t>
      </w:r>
    </w:p>
    <w:p w14:paraId="2B46C247" w14:textId="77777777" w:rsidR="007B61E8" w:rsidRPr="00AF02DB" w:rsidRDefault="007B61E8" w:rsidP="007B61E8">
      <w:pPr>
        <w:pStyle w:val="Bodyafterbullets"/>
      </w:pPr>
      <w:r>
        <w:t xml:space="preserve">Staff should also </w:t>
      </w:r>
      <w:r w:rsidRPr="00AF02DB">
        <w:t xml:space="preserve">prioritise occupational health and safety </w:t>
      </w:r>
      <w:r>
        <w:t xml:space="preserve">considerations in deciding whether to enter the property or continue the visit. The following factors should be assessed: </w:t>
      </w:r>
    </w:p>
    <w:p w14:paraId="5497DED4" w14:textId="77777777" w:rsidR="007B61E8" w:rsidRPr="00BC1A4D" w:rsidRDefault="007B61E8" w:rsidP="007B61E8">
      <w:pPr>
        <w:pStyle w:val="Bullet1"/>
        <w:ind w:left="360" w:hanging="360"/>
        <w:rPr>
          <w:lang w:eastAsia="en-GB"/>
        </w:rPr>
      </w:pPr>
      <w:r w:rsidRPr="00BC1A4D">
        <w:rPr>
          <w:b/>
          <w:lang w:eastAsia="en-GB"/>
        </w:rPr>
        <w:t>Safety</w:t>
      </w:r>
      <w:r w:rsidRPr="00BC1A4D">
        <w:rPr>
          <w:lang w:eastAsia="en-GB"/>
        </w:rPr>
        <w:t>: assess whether it is safe to enter or continue the visit.</w:t>
      </w:r>
    </w:p>
    <w:p w14:paraId="614C5E54" w14:textId="77777777" w:rsidR="007B61E8" w:rsidRPr="00BC1A4D" w:rsidRDefault="007B61E8" w:rsidP="007B61E8">
      <w:pPr>
        <w:pStyle w:val="Bullet1"/>
        <w:ind w:left="360" w:hanging="360"/>
        <w:rPr>
          <w:lang w:eastAsia="en-GB"/>
        </w:rPr>
      </w:pPr>
      <w:r w:rsidRPr="00BC1A4D">
        <w:rPr>
          <w:b/>
          <w:lang w:eastAsia="en-GB"/>
        </w:rPr>
        <w:t>Engagement</w:t>
      </w:r>
      <w:r w:rsidRPr="00BC1A4D">
        <w:rPr>
          <w:lang w:eastAsia="en-GB"/>
        </w:rPr>
        <w:t>: evaluate the level of rapport with the renter. If engagement is not going well, end the visit to avoid further tension or discomfort.</w:t>
      </w:r>
    </w:p>
    <w:p w14:paraId="49CBAB42" w14:textId="77777777" w:rsidR="007B61E8" w:rsidRPr="00BC1A4D" w:rsidRDefault="007B61E8" w:rsidP="007B61E8">
      <w:pPr>
        <w:pStyle w:val="Bullet1"/>
        <w:ind w:left="360" w:hanging="360"/>
        <w:rPr>
          <w:bCs/>
          <w:lang w:eastAsia="en-GB"/>
        </w:rPr>
      </w:pPr>
      <w:r w:rsidRPr="00BC1A4D">
        <w:rPr>
          <w:b/>
          <w:lang w:eastAsia="en-GB"/>
        </w:rPr>
        <w:t>Issue resolution</w:t>
      </w:r>
      <w:r w:rsidRPr="00BC1A4D">
        <w:rPr>
          <w:lang w:eastAsia="en-GB"/>
        </w:rPr>
        <w:t>: determine if the visit is effectively addressing specific issues, such as outstanding maintenance requests. If it does not lead to a resolution, consider scheduling a follow-up visit or taking alternative actions.</w:t>
      </w:r>
    </w:p>
    <w:p w14:paraId="2575EEA7" w14:textId="6F80E014" w:rsidR="007B61E8" w:rsidRPr="0052419C" w:rsidRDefault="007B61E8" w:rsidP="003C24C7">
      <w:pPr>
        <w:pStyle w:val="Heading3"/>
        <w:numPr>
          <w:ilvl w:val="2"/>
          <w:numId w:val="10"/>
        </w:numPr>
        <w:rPr>
          <w:lang w:eastAsia="en-GB"/>
        </w:rPr>
      </w:pPr>
      <w:r w:rsidRPr="0052419C">
        <w:rPr>
          <w:lang w:eastAsia="en-GB"/>
        </w:rPr>
        <w:t>Properties presenting risk of contamination</w:t>
      </w:r>
    </w:p>
    <w:p w14:paraId="385130D2" w14:textId="77777777" w:rsidR="007B61E8" w:rsidRDefault="007B61E8" w:rsidP="007B61E8">
      <w:pPr>
        <w:pStyle w:val="Body"/>
        <w:rPr>
          <w:lang w:eastAsia="en-GB"/>
        </w:rPr>
      </w:pPr>
      <w:r>
        <w:rPr>
          <w:lang w:eastAsia="en-GB"/>
        </w:rPr>
        <w:t>If staff observe or suspect contamination risks during a home visit, such as:</w:t>
      </w:r>
    </w:p>
    <w:p w14:paraId="1DCAABF4" w14:textId="77777777" w:rsidR="007B61E8" w:rsidRDefault="007B61E8" w:rsidP="007B61E8">
      <w:pPr>
        <w:pStyle w:val="Bullet1"/>
        <w:ind w:left="360" w:hanging="360"/>
        <w:rPr>
          <w:lang w:eastAsia="en-GB"/>
        </w:rPr>
      </w:pPr>
      <w:r>
        <w:rPr>
          <w:lang w:eastAsia="en-GB"/>
        </w:rPr>
        <w:t>illegal drug use or paraphernalia</w:t>
      </w:r>
    </w:p>
    <w:p w14:paraId="033363F2" w14:textId="77777777" w:rsidR="007B61E8" w:rsidRDefault="007B61E8" w:rsidP="007B61E8">
      <w:pPr>
        <w:pStyle w:val="Bullet1"/>
        <w:ind w:left="360" w:hanging="360"/>
        <w:rPr>
          <w:lang w:eastAsia="en-GB"/>
        </w:rPr>
      </w:pPr>
      <w:r>
        <w:rPr>
          <w:lang w:eastAsia="en-GB"/>
        </w:rPr>
        <w:t>pest infestations</w:t>
      </w:r>
    </w:p>
    <w:p w14:paraId="658DE625" w14:textId="77777777" w:rsidR="007B61E8" w:rsidRDefault="007B61E8" w:rsidP="007B61E8">
      <w:pPr>
        <w:pStyle w:val="Bullet1"/>
        <w:ind w:left="360" w:hanging="360"/>
        <w:rPr>
          <w:lang w:eastAsia="en-GB"/>
        </w:rPr>
      </w:pPr>
      <w:r>
        <w:rPr>
          <w:lang w:eastAsia="en-GB"/>
        </w:rPr>
        <w:t>excessive rubbish or debris</w:t>
      </w:r>
    </w:p>
    <w:p w14:paraId="0FC3123B" w14:textId="77777777" w:rsidR="007B61E8" w:rsidRDefault="007B61E8" w:rsidP="007B61E8">
      <w:pPr>
        <w:pStyle w:val="Bullet1"/>
        <w:ind w:left="360" w:hanging="360"/>
        <w:rPr>
          <w:lang w:eastAsia="en-GB"/>
        </w:rPr>
      </w:pPr>
      <w:r>
        <w:rPr>
          <w:lang w:eastAsia="en-GB"/>
        </w:rPr>
        <w:t>excessive mould.</w:t>
      </w:r>
    </w:p>
    <w:p w14:paraId="499F246B" w14:textId="77777777" w:rsidR="007B61E8" w:rsidRDefault="007B61E8" w:rsidP="007B61E8">
      <w:pPr>
        <w:pStyle w:val="Bodyafterbullets"/>
        <w:rPr>
          <w:lang w:eastAsia="en-GB"/>
        </w:rPr>
      </w:pPr>
      <w:r>
        <w:rPr>
          <w:lang w:eastAsia="en-GB"/>
        </w:rPr>
        <w:t>They must:</w:t>
      </w:r>
    </w:p>
    <w:p w14:paraId="7945058B" w14:textId="77777777" w:rsidR="007B61E8" w:rsidRDefault="007B61E8" w:rsidP="007B61E8">
      <w:pPr>
        <w:pStyle w:val="Bullet1"/>
        <w:ind w:left="360" w:hanging="360"/>
        <w:rPr>
          <w:lang w:eastAsia="en-GB"/>
        </w:rPr>
      </w:pPr>
      <w:r>
        <w:rPr>
          <w:lang w:eastAsia="en-GB"/>
        </w:rPr>
        <w:t>pause the visit immediately by stepping outside and calmly communicating the concern to the renter in a respectful and non-confrontational manner.</w:t>
      </w:r>
    </w:p>
    <w:p w14:paraId="67F29C2E" w14:textId="77777777" w:rsidR="007B61E8" w:rsidRPr="00452490" w:rsidRDefault="007B61E8" w:rsidP="00452490">
      <w:pPr>
        <w:pStyle w:val="Bullet2"/>
      </w:pPr>
      <w:r w:rsidRPr="00452490">
        <w:t>example: “I’ve noticed a few health and safety concerns, so I’ll need to contact my manager before continuing the visit”.</w:t>
      </w:r>
    </w:p>
    <w:p w14:paraId="615E861F" w14:textId="77777777" w:rsidR="007B61E8" w:rsidRDefault="007B61E8" w:rsidP="007B61E8">
      <w:pPr>
        <w:pStyle w:val="Bullet1"/>
        <w:ind w:left="360" w:hanging="360"/>
        <w:rPr>
          <w:lang w:eastAsia="en-GB"/>
        </w:rPr>
      </w:pPr>
      <w:r>
        <w:rPr>
          <w:lang w:eastAsia="en-GB"/>
        </w:rPr>
        <w:t>only proceed with the visit if:</w:t>
      </w:r>
    </w:p>
    <w:p w14:paraId="024C454F" w14:textId="77777777" w:rsidR="007B61E8" w:rsidRPr="00452490" w:rsidRDefault="007B61E8" w:rsidP="00452490">
      <w:pPr>
        <w:pStyle w:val="Bullet2"/>
      </w:pPr>
      <w:r w:rsidRPr="00452490">
        <w:t>appropriate PPE is available and worn</w:t>
      </w:r>
    </w:p>
    <w:p w14:paraId="430B8658" w14:textId="77777777" w:rsidR="007B61E8" w:rsidRPr="00452490" w:rsidRDefault="007B61E8" w:rsidP="00452490">
      <w:pPr>
        <w:pStyle w:val="Bullet2"/>
      </w:pPr>
      <w:r w:rsidRPr="00452490">
        <w:t>staff feel comfortable continuing, and</w:t>
      </w:r>
    </w:p>
    <w:p w14:paraId="2C2DC2FA" w14:textId="77777777" w:rsidR="007B61E8" w:rsidRPr="00452490" w:rsidRDefault="007B61E8" w:rsidP="00452490">
      <w:pPr>
        <w:pStyle w:val="Bullet2"/>
      </w:pPr>
      <w:r w:rsidRPr="00452490">
        <w:t>all identified risks have been assessed, discussed, and appropriately mitigated. This includes consideration of practical strategies such as avoiding the affected area where possible, making sure appropriate and sufficient PPE is available and used, adapting or shortening the visit to reduce exposure, and exploring remote engagement options where feasible</w:t>
      </w:r>
    </w:p>
    <w:p w14:paraId="729DB59A" w14:textId="77777777" w:rsidR="007B61E8" w:rsidRDefault="007B61E8" w:rsidP="007B61E8">
      <w:pPr>
        <w:pStyle w:val="Bullet1"/>
        <w:ind w:left="360" w:hanging="360"/>
        <w:rPr>
          <w:lang w:eastAsia="en-GB"/>
        </w:rPr>
      </w:pPr>
      <w:r>
        <w:rPr>
          <w:lang w:eastAsia="en-GB"/>
        </w:rPr>
        <w:lastRenderedPageBreak/>
        <w:t>reschedule the visit if PPE is unavailable (e.g. missing from vehicle tool kits).</w:t>
      </w:r>
    </w:p>
    <w:p w14:paraId="274CCB69" w14:textId="4D2CD43D" w:rsidR="007B61E8" w:rsidRPr="005442A5" w:rsidRDefault="007B61E8" w:rsidP="003C24C7">
      <w:pPr>
        <w:pStyle w:val="Heading2"/>
        <w:numPr>
          <w:ilvl w:val="1"/>
          <w:numId w:val="10"/>
        </w:numPr>
      </w:pPr>
      <w:bookmarkStart w:id="66" w:name="_Standards_for_conduct"/>
      <w:bookmarkStart w:id="67" w:name="_Toc181605146"/>
      <w:bookmarkStart w:id="68" w:name="_Toc236043327"/>
      <w:bookmarkStart w:id="69" w:name="_Toc237875222"/>
      <w:bookmarkEnd w:id="66"/>
      <w:r w:rsidRPr="005442A5">
        <w:rPr>
          <w:rStyle w:val="Heading1Char"/>
          <w:rFonts w:cs="Times New Roman"/>
          <w:bCs w:val="0"/>
          <w:kern w:val="0"/>
          <w:sz w:val="32"/>
          <w:szCs w:val="28"/>
        </w:rPr>
        <w:t>Sta</w:t>
      </w:r>
      <w:r w:rsidRPr="005442A5">
        <w:t>ndards for conduct during home visits</w:t>
      </w:r>
      <w:bookmarkEnd w:id="67"/>
      <w:bookmarkEnd w:id="68"/>
      <w:bookmarkEnd w:id="69"/>
    </w:p>
    <w:p w14:paraId="4824355D" w14:textId="77777777" w:rsidR="007B61E8" w:rsidRPr="00BC1A4D" w:rsidRDefault="007B61E8" w:rsidP="007B61E8">
      <w:pPr>
        <w:pStyle w:val="Body"/>
        <w:rPr>
          <w:lang w:eastAsia="en-GB"/>
        </w:rPr>
      </w:pPr>
      <w:r w:rsidRPr="00BC1A4D">
        <w:rPr>
          <w:lang w:eastAsia="en-GB"/>
        </w:rPr>
        <w:t>Section 87(a) of the RTA requires that any person exercising a right of entry under this Division must do so in a reasonable manner. To comply with the RTA and uphold professional standards, staff must adhere to the following standards:</w:t>
      </w:r>
    </w:p>
    <w:p w14:paraId="30200FCC" w14:textId="77777777" w:rsidR="007B61E8" w:rsidRPr="00387AF2" w:rsidRDefault="007B61E8" w:rsidP="007B61E8">
      <w:pPr>
        <w:pStyle w:val="Bullet1"/>
        <w:ind w:left="360" w:hanging="360"/>
      </w:pPr>
      <w:r w:rsidRPr="00387AF2">
        <w:rPr>
          <w:b/>
          <w:bCs/>
        </w:rPr>
        <w:t>Staff identification:</w:t>
      </w:r>
      <w:r w:rsidRPr="00387AF2">
        <w:t xml:space="preserve"> </w:t>
      </w:r>
      <w:r>
        <w:t>s</w:t>
      </w:r>
      <w:r w:rsidRPr="00387AF2">
        <w:t>taff must wear and clearly display their work ID on a department</w:t>
      </w:r>
      <w:r>
        <w:t>-</w:t>
      </w:r>
      <w:r w:rsidRPr="00387AF2">
        <w:t>issued lanyard for visibility. Approved lanyards are designed with a quick release attachment for safety. If a lanyard lacks this feature, it should not be worn around the neck.</w:t>
      </w:r>
    </w:p>
    <w:p w14:paraId="590AC4DF" w14:textId="77777777" w:rsidR="007B61E8" w:rsidRPr="00387AF2" w:rsidRDefault="007B61E8" w:rsidP="007B61E8">
      <w:pPr>
        <w:pStyle w:val="Bullet1"/>
        <w:ind w:left="360" w:hanging="360"/>
        <w:rPr>
          <w:b/>
          <w:lang w:eastAsia="en-GB"/>
        </w:rPr>
      </w:pPr>
      <w:r w:rsidRPr="00387AF2">
        <w:rPr>
          <w:b/>
          <w:lang w:eastAsia="en-GB"/>
        </w:rPr>
        <w:t xml:space="preserve">Footwear: </w:t>
      </w:r>
      <w:r>
        <w:rPr>
          <w:bCs/>
          <w:lang w:eastAsia="en-GB"/>
        </w:rPr>
        <w:t>s</w:t>
      </w:r>
      <w:r w:rsidRPr="00387AF2">
        <w:rPr>
          <w:bCs/>
          <w:lang w:eastAsia="en-GB"/>
        </w:rPr>
        <w:t>taff must wear hard rubber</w:t>
      </w:r>
      <w:r>
        <w:rPr>
          <w:bCs/>
          <w:lang w:eastAsia="en-GB"/>
        </w:rPr>
        <w:t>-</w:t>
      </w:r>
      <w:r w:rsidRPr="00387AF2">
        <w:rPr>
          <w:bCs/>
          <w:lang w:eastAsia="en-GB"/>
        </w:rPr>
        <w:t>soled, metal</w:t>
      </w:r>
      <w:r>
        <w:rPr>
          <w:bCs/>
          <w:lang w:eastAsia="en-GB"/>
        </w:rPr>
        <w:t>-</w:t>
      </w:r>
      <w:r w:rsidRPr="00387AF2">
        <w:rPr>
          <w:bCs/>
          <w:lang w:eastAsia="en-GB"/>
        </w:rPr>
        <w:t>capped shoes. If a renter requests shoe removal upon entry, staff should respectfully explain that Occupational Health and Safety regulations prohibit this and offer to wear shoe covers to maintain cleanliness and respect the renter’s preferences.</w:t>
      </w:r>
    </w:p>
    <w:p w14:paraId="0D2F8EF5" w14:textId="77777777" w:rsidR="007B61E8" w:rsidRPr="00387AF2" w:rsidRDefault="007B61E8" w:rsidP="007B61E8">
      <w:pPr>
        <w:pStyle w:val="Bullet1"/>
        <w:ind w:left="360" w:hanging="360"/>
        <w:rPr>
          <w:b/>
          <w:lang w:eastAsia="en-GB"/>
        </w:rPr>
      </w:pPr>
      <w:r w:rsidRPr="00387AF2">
        <w:rPr>
          <w:b/>
          <w:lang w:eastAsia="en-GB"/>
        </w:rPr>
        <w:t xml:space="preserve">Renter consent to enter their home: </w:t>
      </w:r>
      <w:r w:rsidRPr="004B66CA">
        <w:rPr>
          <w:bCs/>
          <w:lang w:eastAsia="en-GB"/>
        </w:rPr>
        <w:t>i</w:t>
      </w:r>
      <w:r w:rsidRPr="00387AF2">
        <w:t>n all instances, renters must provide their consent for staff to enter the rented property. For example, staff should introduce themselves and explain why they’re there, then ask, “Is it okay if I/we come inside?”.</w:t>
      </w:r>
    </w:p>
    <w:p w14:paraId="748C0EB7" w14:textId="77777777" w:rsidR="007B61E8" w:rsidRPr="00387AF2" w:rsidRDefault="007B61E8" w:rsidP="007B61E8">
      <w:pPr>
        <w:pStyle w:val="Bullet1"/>
        <w:ind w:left="360" w:hanging="360"/>
        <w:rPr>
          <w:lang w:eastAsia="en-GB"/>
        </w:rPr>
      </w:pPr>
      <w:r w:rsidRPr="00387AF2">
        <w:rPr>
          <w:b/>
          <w:bCs/>
        </w:rPr>
        <w:t xml:space="preserve">Permitted entry and timing: </w:t>
      </w:r>
      <w:r>
        <w:t>s</w:t>
      </w:r>
      <w:r w:rsidRPr="00387AF2">
        <w:t>taff may enter a rented property only between 8:00 a.m. and 6:00 p.m., excluding public holidays, unless explicit consent is obtained from the renters for entry outside these hours, as specified in section 85(b) of the RTA.</w:t>
      </w:r>
    </w:p>
    <w:p w14:paraId="3C1D67C9" w14:textId="77777777" w:rsidR="007B61E8" w:rsidRPr="00387AF2" w:rsidRDefault="007B61E8" w:rsidP="007B61E8">
      <w:pPr>
        <w:pStyle w:val="Bullet1"/>
        <w:ind w:left="360" w:hanging="360"/>
        <w:rPr>
          <w:lang w:eastAsia="en-GB"/>
        </w:rPr>
      </w:pPr>
      <w:r w:rsidRPr="00387AF2">
        <w:rPr>
          <w:b/>
          <w:lang w:eastAsia="en-GB"/>
        </w:rPr>
        <w:t>Professional conduct</w:t>
      </w:r>
      <w:r w:rsidRPr="00387AF2">
        <w:rPr>
          <w:lang w:eastAsia="en-GB"/>
        </w:rPr>
        <w:t xml:space="preserve">: </w:t>
      </w:r>
      <w:r>
        <w:rPr>
          <w:lang w:eastAsia="en-GB"/>
        </w:rPr>
        <w:t>s</w:t>
      </w:r>
      <w:r w:rsidRPr="00387AF2">
        <w:rPr>
          <w:lang w:eastAsia="en-GB"/>
        </w:rPr>
        <w:t>taff are expected to act respectfully and reasonably while in and around the renter's home.</w:t>
      </w:r>
    </w:p>
    <w:p w14:paraId="4F2353AC" w14:textId="77777777" w:rsidR="007B61E8" w:rsidRPr="00387AF2" w:rsidRDefault="007B61E8" w:rsidP="007B61E8">
      <w:pPr>
        <w:pStyle w:val="Bullet1"/>
        <w:ind w:left="360" w:hanging="360"/>
        <w:rPr>
          <w:lang w:eastAsia="en-GB"/>
        </w:rPr>
      </w:pPr>
      <w:r w:rsidRPr="00387AF2">
        <w:rPr>
          <w:b/>
          <w:lang w:eastAsia="en-GB"/>
        </w:rPr>
        <w:t>Contractor supervision</w:t>
      </w:r>
      <w:r w:rsidRPr="00387AF2">
        <w:rPr>
          <w:lang w:eastAsia="en-GB"/>
        </w:rPr>
        <w:t xml:space="preserve">: </w:t>
      </w:r>
      <w:r>
        <w:rPr>
          <w:lang w:eastAsia="en-GB"/>
        </w:rPr>
        <w:t>s</w:t>
      </w:r>
      <w:r w:rsidRPr="00387AF2">
        <w:rPr>
          <w:lang w:eastAsia="en-GB"/>
        </w:rPr>
        <w:t xml:space="preserve">taff must </w:t>
      </w:r>
      <w:r>
        <w:rPr>
          <w:lang w:eastAsia="en-GB"/>
        </w:rPr>
        <w:t>ac</w:t>
      </w:r>
      <w:r w:rsidRPr="00387AF2">
        <w:rPr>
          <w:lang w:eastAsia="en-GB"/>
        </w:rPr>
        <w:t xml:space="preserve">company and supervise contractors attending the property when required, to </w:t>
      </w:r>
      <w:r>
        <w:rPr>
          <w:lang w:eastAsia="en-GB"/>
        </w:rPr>
        <w:t xml:space="preserve">maintain </w:t>
      </w:r>
      <w:r w:rsidRPr="00387AF2">
        <w:rPr>
          <w:lang w:eastAsia="en-GB"/>
        </w:rPr>
        <w:t>compliance with departmental standards, facilitate communication with the renter, and address any issues that arise during the visit.</w:t>
      </w:r>
    </w:p>
    <w:p w14:paraId="194DDC88" w14:textId="77777777" w:rsidR="007B61E8" w:rsidRPr="00CD2345" w:rsidRDefault="007B61E8" w:rsidP="007B61E8">
      <w:pPr>
        <w:pStyle w:val="Bullet1"/>
        <w:ind w:left="360" w:hanging="360"/>
        <w:rPr>
          <w:lang w:eastAsia="en-GB"/>
        </w:rPr>
      </w:pPr>
      <w:r w:rsidRPr="63CB231C">
        <w:rPr>
          <w:b/>
          <w:bCs/>
          <w:lang w:eastAsia="en-GB"/>
        </w:rPr>
        <w:t xml:space="preserve">Duration of </w:t>
      </w:r>
      <w:r>
        <w:rPr>
          <w:b/>
          <w:bCs/>
          <w:lang w:eastAsia="en-GB"/>
        </w:rPr>
        <w:t>s</w:t>
      </w:r>
      <w:r w:rsidRPr="63CB231C">
        <w:rPr>
          <w:b/>
          <w:bCs/>
          <w:lang w:eastAsia="en-GB"/>
        </w:rPr>
        <w:t>tay</w:t>
      </w:r>
      <w:r w:rsidRPr="63CB231C">
        <w:rPr>
          <w:lang w:eastAsia="en-GB"/>
        </w:rPr>
        <w:t xml:space="preserve">: </w:t>
      </w:r>
      <w:r>
        <w:rPr>
          <w:lang w:eastAsia="en-GB"/>
        </w:rPr>
        <w:t>s</w:t>
      </w:r>
      <w:r w:rsidRPr="63CB231C">
        <w:rPr>
          <w:lang w:eastAsia="en-GB"/>
        </w:rPr>
        <w:t>taff must not remain on the property, nor permit others to remain, longer than necessary to fulfil the purpose of the visit without the renter's consent, as outlined in s</w:t>
      </w:r>
      <w:r>
        <w:rPr>
          <w:lang w:eastAsia="en-GB"/>
        </w:rPr>
        <w:t>ection</w:t>
      </w:r>
      <w:r w:rsidRPr="63CB231C">
        <w:rPr>
          <w:lang w:eastAsia="en-GB"/>
        </w:rPr>
        <w:t xml:space="preserve"> 87(b) of the RTA.</w:t>
      </w:r>
    </w:p>
    <w:p w14:paraId="5B120839" w14:textId="77777777" w:rsidR="007B61E8" w:rsidRDefault="007B61E8" w:rsidP="007B61E8">
      <w:pPr>
        <w:pStyle w:val="Bullet1"/>
        <w:ind w:left="360" w:hanging="360"/>
      </w:pPr>
      <w:r w:rsidRPr="63CB231C">
        <w:rPr>
          <w:b/>
          <w:bCs/>
          <w:lang w:eastAsia="en-GB"/>
        </w:rPr>
        <w:t xml:space="preserve">Taking </w:t>
      </w:r>
      <w:r>
        <w:rPr>
          <w:b/>
          <w:bCs/>
          <w:lang w:eastAsia="en-GB"/>
        </w:rPr>
        <w:t>p</w:t>
      </w:r>
      <w:r w:rsidRPr="63CB231C">
        <w:rPr>
          <w:b/>
          <w:bCs/>
          <w:lang w:eastAsia="en-GB"/>
        </w:rPr>
        <w:t>hotographs</w:t>
      </w:r>
      <w:r w:rsidRPr="63CB231C">
        <w:rPr>
          <w:lang w:eastAsia="en-GB"/>
        </w:rPr>
        <w:t>:</w:t>
      </w:r>
      <w:r w:rsidRPr="00152AB2">
        <w:t xml:space="preserve"> </w:t>
      </w:r>
      <w:r w:rsidRPr="00152AB2">
        <w:rPr>
          <w:lang w:eastAsia="en-GB"/>
        </w:rPr>
        <w:t>Staff must explain to renters when photographs need to be taken during inspections or home visits, noting that consent is not required if the purpose is to</w:t>
      </w:r>
      <w:r>
        <w:rPr>
          <w:lang w:eastAsia="en-GB"/>
        </w:rPr>
        <w:t>:</w:t>
      </w:r>
    </w:p>
    <w:p w14:paraId="5DD26319" w14:textId="77777777" w:rsidR="007B61E8" w:rsidRPr="00452490" w:rsidRDefault="007B61E8" w:rsidP="00452490">
      <w:pPr>
        <w:pStyle w:val="Bullet2"/>
      </w:pPr>
      <w:r w:rsidRPr="00452490">
        <w:t>accurately</w:t>
      </w:r>
    </w:p>
    <w:p w14:paraId="6B30A19A" w14:textId="77777777" w:rsidR="007B61E8" w:rsidRPr="00452490" w:rsidRDefault="007B61E8" w:rsidP="00452490">
      <w:pPr>
        <w:pStyle w:val="Bullet2"/>
      </w:pPr>
      <w:r w:rsidRPr="00452490">
        <w:t xml:space="preserve">reliably, and </w:t>
      </w:r>
    </w:p>
    <w:p w14:paraId="43B483E3" w14:textId="77777777" w:rsidR="007B61E8" w:rsidRPr="00452490" w:rsidRDefault="007B61E8" w:rsidP="00452490">
      <w:pPr>
        <w:pStyle w:val="Bullet2"/>
      </w:pPr>
      <w:r w:rsidRPr="00452490">
        <w:t>objectively record the condition of the property and any damage or wear and tear.</w:t>
      </w:r>
    </w:p>
    <w:p w14:paraId="7F346783" w14:textId="1A11CB19" w:rsidR="007B61E8" w:rsidRPr="004769B3" w:rsidRDefault="007B61E8" w:rsidP="003C24C7">
      <w:pPr>
        <w:pStyle w:val="Heading3"/>
        <w:numPr>
          <w:ilvl w:val="2"/>
          <w:numId w:val="10"/>
        </w:numPr>
      </w:pPr>
      <w:r w:rsidRPr="004769B3">
        <w:t>Documenting property condition through photography</w:t>
      </w:r>
    </w:p>
    <w:p w14:paraId="18741ACE" w14:textId="77777777" w:rsidR="007B61E8" w:rsidRDefault="007B61E8" w:rsidP="007B61E8">
      <w:pPr>
        <w:pStyle w:val="Body"/>
      </w:pPr>
      <w:r>
        <w:t>To comply with Homes Victoria’s duty to maintain the premises in good repair, staff may take photographs when exercising the right of entry in accordance with sections 85 to 91 of the RTA. Staff must make sure that photographs do not capture the renter’s personal belongings or identifying information, and renters should be given the opportunity to move their belongings out of the frame.</w:t>
      </w:r>
    </w:p>
    <w:p w14:paraId="39352162" w14:textId="77777777" w:rsidR="007B61E8" w:rsidRDefault="007B61E8" w:rsidP="007B61E8">
      <w:pPr>
        <w:pStyle w:val="Body"/>
      </w:pPr>
      <w:r>
        <w:t>Photographic documentation of a property's condition is appropriate in the following scenarios:</w:t>
      </w:r>
    </w:p>
    <w:p w14:paraId="464E908E" w14:textId="77777777" w:rsidR="007B61E8" w:rsidRDefault="007B61E8" w:rsidP="007B61E8">
      <w:pPr>
        <w:pStyle w:val="Bullet1"/>
        <w:ind w:left="360" w:hanging="360"/>
      </w:pPr>
      <w:r w:rsidRPr="004769B3">
        <w:rPr>
          <w:b/>
          <w:bCs/>
        </w:rPr>
        <w:t xml:space="preserve">Recording property condition: </w:t>
      </w:r>
      <w:r>
        <w:t>c</w:t>
      </w:r>
      <w:r w:rsidRPr="004B66CA">
        <w:t>apturing</w:t>
      </w:r>
      <w:r>
        <w:t xml:space="preserve"> the state of the property, particularly to identify damage, cleanliness concerns, or general upkeep.</w:t>
      </w:r>
    </w:p>
    <w:p w14:paraId="4F0C7D43" w14:textId="77777777" w:rsidR="007B61E8" w:rsidRDefault="007B61E8" w:rsidP="007B61E8">
      <w:pPr>
        <w:pStyle w:val="Bullet1"/>
        <w:ind w:left="360" w:hanging="360"/>
      </w:pPr>
      <w:r w:rsidRPr="004769B3">
        <w:rPr>
          <w:b/>
          <w:bCs/>
        </w:rPr>
        <w:t>Identifying maintenance issues:</w:t>
      </w:r>
      <w:r>
        <w:t xml:space="preserve"> visually documenting problems such as leaks, mould, or structural damage that require attention or follow-up.</w:t>
      </w:r>
    </w:p>
    <w:p w14:paraId="2D2E5FD6" w14:textId="77777777" w:rsidR="007B61E8" w:rsidRDefault="007B61E8" w:rsidP="007B61E8">
      <w:pPr>
        <w:pStyle w:val="Bullet1"/>
        <w:ind w:left="360" w:hanging="360"/>
      </w:pPr>
      <w:r w:rsidRPr="004769B3">
        <w:rPr>
          <w:b/>
          <w:bCs/>
        </w:rPr>
        <w:t>Supporting compliance:</w:t>
      </w:r>
      <w:r>
        <w:t xml:space="preserve"> demonstrating that the property meets health, safety, and minimum rental standards, and providing evidence as required.</w:t>
      </w:r>
    </w:p>
    <w:p w14:paraId="671F6F2E" w14:textId="27CA8EF5" w:rsidR="007B61E8" w:rsidRPr="00F95F05" w:rsidRDefault="007B61E8" w:rsidP="003C24C7">
      <w:pPr>
        <w:pStyle w:val="Heading4"/>
        <w:numPr>
          <w:ilvl w:val="3"/>
          <w:numId w:val="10"/>
        </w:numPr>
      </w:pPr>
      <w:r w:rsidRPr="00F95F05">
        <w:lastRenderedPageBreak/>
        <w:t>Staff responsibilities</w:t>
      </w:r>
    </w:p>
    <w:p w14:paraId="3BF91AC4" w14:textId="77777777" w:rsidR="007B61E8" w:rsidRDefault="007B61E8" w:rsidP="006A0E14">
      <w:pPr>
        <w:pStyle w:val="Body"/>
      </w:pPr>
      <w:r>
        <w:t>To make sure photography during property inspections is conducted appropriately and respectfully, staff must adhere to the following responsibilities:</w:t>
      </w:r>
    </w:p>
    <w:p w14:paraId="5E84AFFC" w14:textId="77777777" w:rsidR="007B61E8" w:rsidRDefault="007B61E8" w:rsidP="007B61E8">
      <w:pPr>
        <w:pStyle w:val="Bullet1"/>
        <w:ind w:left="360" w:hanging="360"/>
      </w:pPr>
      <w:r w:rsidRPr="000D115B">
        <w:rPr>
          <w:b/>
          <w:bCs/>
        </w:rPr>
        <w:t>Providing notice:</w:t>
      </w:r>
      <w:r>
        <w:t xml:space="preserve"> r</w:t>
      </w:r>
      <w:r w:rsidRPr="00231993">
        <w:t>enters must be provided with advance notice of any photography that will occur during a property visit. This notice must be given no less than 7 days prior and communicated through a written Notice of Entry (where applicable), a phone call, or other formal written communication.</w:t>
      </w:r>
    </w:p>
    <w:p w14:paraId="23604E22" w14:textId="77777777" w:rsidR="007B61E8" w:rsidRDefault="007B61E8" w:rsidP="007B61E8">
      <w:pPr>
        <w:pStyle w:val="Bullet1"/>
        <w:ind w:left="360" w:hanging="360"/>
      </w:pPr>
      <w:r w:rsidRPr="000D115B">
        <w:rPr>
          <w:b/>
          <w:bCs/>
        </w:rPr>
        <w:t>Scope of photography:</w:t>
      </w:r>
      <w:r>
        <w:t xml:space="preserve"> photos must be limited to areas relevant to the inspection or issue being documented. Wide-angle shots or images that capture personal possessions or information should be avoided unless directly related to a health or safety concern.</w:t>
      </w:r>
    </w:p>
    <w:p w14:paraId="40A2444B" w14:textId="77777777" w:rsidR="007B61E8" w:rsidRDefault="007B61E8" w:rsidP="007B61E8">
      <w:pPr>
        <w:pStyle w:val="Bullet1"/>
        <w:ind w:left="360" w:hanging="360"/>
      </w:pPr>
      <w:r w:rsidRPr="000D115B">
        <w:rPr>
          <w:b/>
          <w:bCs/>
        </w:rPr>
        <w:t>Respecting renter privacy:</w:t>
      </w:r>
      <w:r>
        <w:t xml:space="preserve"> renters have a right to privacy. Photography must not unreasonably infringe on this right, especially in private areas (e.g. bedrooms, bathrooms) or </w:t>
      </w:r>
      <w:r w:rsidRPr="00C96AFA">
        <w:t>where personal items are visible.</w:t>
      </w:r>
    </w:p>
    <w:p w14:paraId="2C22D833" w14:textId="77777777" w:rsidR="007B61E8" w:rsidRPr="00C96AFA" w:rsidRDefault="007B61E8" w:rsidP="007B61E8">
      <w:pPr>
        <w:pStyle w:val="Bullet1"/>
        <w:ind w:left="360" w:hanging="360"/>
      </w:pPr>
      <w:r w:rsidRPr="00B117F8">
        <w:rPr>
          <w:b/>
          <w:bCs/>
        </w:rPr>
        <w:t>Appropriate record management:</w:t>
      </w:r>
      <w:r w:rsidRPr="00B117F8">
        <w:t xml:space="preserve"> </w:t>
      </w:r>
      <w:r>
        <w:t>p</w:t>
      </w:r>
      <w:r w:rsidRPr="00650EA3">
        <w:t xml:space="preserve">hotographs must be promptly uploaded to </w:t>
      </w:r>
      <w:proofErr w:type="spellStart"/>
      <w:r w:rsidRPr="00650EA3">
        <w:t>HiiP</w:t>
      </w:r>
      <w:proofErr w:type="spellEnd"/>
      <w:r w:rsidRPr="00650EA3">
        <w:t xml:space="preserve"> and deleted from</w:t>
      </w:r>
      <w:r>
        <w:t xml:space="preserve"> </w:t>
      </w:r>
      <w:r w:rsidRPr="00650EA3">
        <w:t>cameras, or other devices as soon as staff return to the office following a home visit.</w:t>
      </w:r>
    </w:p>
    <w:p w14:paraId="4FCCE608" w14:textId="631D77C9" w:rsidR="007B61E8" w:rsidRPr="00F95F05" w:rsidRDefault="007B61E8" w:rsidP="003C24C7">
      <w:pPr>
        <w:pStyle w:val="Heading4"/>
        <w:numPr>
          <w:ilvl w:val="3"/>
          <w:numId w:val="10"/>
        </w:numPr>
      </w:pPr>
      <w:r w:rsidRPr="00F95F05">
        <w:t>Responding to renter refusal of photography</w:t>
      </w:r>
    </w:p>
    <w:p w14:paraId="02A1A204" w14:textId="77777777" w:rsidR="007B61E8" w:rsidRPr="00C96AFA" w:rsidRDefault="007B61E8" w:rsidP="007B61E8">
      <w:pPr>
        <w:pStyle w:val="Body"/>
      </w:pPr>
      <w:r w:rsidRPr="00C96AFA">
        <w:t>If a renter refuses consent for photography before or during a property visit, staff are encouraged to:</w:t>
      </w:r>
    </w:p>
    <w:p w14:paraId="0DD13684" w14:textId="77777777" w:rsidR="007B61E8" w:rsidRPr="00C96AFA" w:rsidRDefault="007B61E8" w:rsidP="007B61E8">
      <w:pPr>
        <w:pStyle w:val="Bullet1"/>
        <w:ind w:left="360" w:hanging="360"/>
      </w:pPr>
      <w:r w:rsidRPr="00C96AFA">
        <w:rPr>
          <w:b/>
          <w:bCs/>
        </w:rPr>
        <w:t>Explain the purpose of photography:</w:t>
      </w:r>
      <w:r w:rsidRPr="00C96AFA">
        <w:t xml:space="preserve"> </w:t>
      </w:r>
      <w:r>
        <w:t>c</w:t>
      </w:r>
      <w:r w:rsidRPr="00C96AFA">
        <w:t>learly outline why photographs are being taken, including the intended use (e.g. documenting maintenance issues or property condition).</w:t>
      </w:r>
    </w:p>
    <w:p w14:paraId="2E252F3D" w14:textId="77777777" w:rsidR="007B61E8" w:rsidRDefault="007B61E8" w:rsidP="007B61E8">
      <w:pPr>
        <w:pStyle w:val="Bullet1"/>
        <w:ind w:left="360" w:hanging="360"/>
      </w:pPr>
      <w:r w:rsidRPr="00C96AFA">
        <w:rPr>
          <w:b/>
          <w:bCs/>
        </w:rPr>
        <w:t>Identify specific areas of interest:</w:t>
      </w:r>
      <w:r w:rsidRPr="00C96AFA">
        <w:t xml:space="preserve"> </w:t>
      </w:r>
      <w:r>
        <w:t>d</w:t>
      </w:r>
      <w:r w:rsidRPr="00C96AFA">
        <w:t>escribe which areas are proposed for photography and the reasons for their inclusion.</w:t>
      </w:r>
    </w:p>
    <w:p w14:paraId="6391F400" w14:textId="77777777" w:rsidR="007B61E8" w:rsidRPr="00C96AFA" w:rsidRDefault="007B61E8" w:rsidP="007B61E8">
      <w:pPr>
        <w:pStyle w:val="Bullet1"/>
        <w:ind w:left="360" w:hanging="360"/>
      </w:pPr>
      <w:r w:rsidRPr="008C0A7A">
        <w:rPr>
          <w:b/>
          <w:bCs/>
        </w:rPr>
        <w:t xml:space="preserve">Permit the renter to review photographs </w:t>
      </w:r>
      <w:proofErr w:type="gramStart"/>
      <w:r w:rsidRPr="008C0A7A">
        <w:rPr>
          <w:b/>
          <w:bCs/>
        </w:rPr>
        <w:t>taken:</w:t>
      </w:r>
      <w:proofErr w:type="gramEnd"/>
      <w:r w:rsidRPr="008C0A7A">
        <w:t xml:space="preserve"> </w:t>
      </w:r>
      <w:r>
        <w:t>s</w:t>
      </w:r>
      <w:r w:rsidRPr="008C0A7A">
        <w:t xml:space="preserve">taff should offer renters the opportunity to review photos to </w:t>
      </w:r>
      <w:r>
        <w:t xml:space="preserve">confirm </w:t>
      </w:r>
      <w:r w:rsidRPr="008C0A7A">
        <w:t>that no personal possessions or identifying information have been captured.</w:t>
      </w:r>
    </w:p>
    <w:p w14:paraId="714A90B8" w14:textId="199B9C75" w:rsidR="007B61E8" w:rsidRPr="001916BE" w:rsidRDefault="007B61E8" w:rsidP="003C24C7">
      <w:pPr>
        <w:pStyle w:val="Heading1"/>
        <w:numPr>
          <w:ilvl w:val="0"/>
          <w:numId w:val="10"/>
        </w:numPr>
      </w:pPr>
      <w:bookmarkStart w:id="70" w:name="_Potential_impacts_of"/>
      <w:bookmarkStart w:id="71" w:name="_Toc236043328"/>
      <w:bookmarkStart w:id="72" w:name="_Toc237875223"/>
      <w:bookmarkEnd w:id="70"/>
      <w:r w:rsidRPr="001916BE">
        <w:t>Potential impacts of home visits and inspections on renters' rights</w:t>
      </w:r>
      <w:bookmarkEnd w:id="71"/>
      <w:bookmarkEnd w:id="72"/>
    </w:p>
    <w:p w14:paraId="549ED230" w14:textId="77777777" w:rsidR="007B61E8" w:rsidRPr="00BC1A4D" w:rsidRDefault="007B61E8" w:rsidP="007B61E8">
      <w:pPr>
        <w:pStyle w:val="Body"/>
        <w:rPr>
          <w:lang w:eastAsia="en-GB"/>
        </w:rPr>
      </w:pPr>
      <w:r w:rsidRPr="00BC1A4D">
        <w:rPr>
          <w:lang w:eastAsia="en-GB"/>
        </w:rPr>
        <w:t>When entering a renter’s property, whether with or without consent, certain human rights are engaged. These include the rights to:</w:t>
      </w:r>
    </w:p>
    <w:p w14:paraId="6BF25247" w14:textId="77777777" w:rsidR="007B61E8" w:rsidRPr="00BC1A4D" w:rsidRDefault="007B61E8" w:rsidP="007B61E8">
      <w:pPr>
        <w:pStyle w:val="Bullet1"/>
        <w:ind w:left="360" w:hanging="360"/>
        <w:rPr>
          <w:lang w:eastAsia="en-GB"/>
        </w:rPr>
      </w:pPr>
      <w:r w:rsidRPr="00BC1A4D">
        <w:rPr>
          <w:lang w:eastAsia="en-GB"/>
        </w:rPr>
        <w:t>privacy</w:t>
      </w:r>
    </w:p>
    <w:p w14:paraId="4A4B5BA3" w14:textId="77777777" w:rsidR="007B61E8" w:rsidRPr="00BC1A4D" w:rsidRDefault="007B61E8" w:rsidP="007B61E8">
      <w:pPr>
        <w:pStyle w:val="Bullet1"/>
        <w:ind w:left="360" w:hanging="360"/>
        <w:rPr>
          <w:lang w:eastAsia="en-GB"/>
        </w:rPr>
      </w:pPr>
      <w:r w:rsidRPr="00BC1A4D">
        <w:rPr>
          <w:lang w:eastAsia="en-GB"/>
        </w:rPr>
        <w:t xml:space="preserve">security, and </w:t>
      </w:r>
    </w:p>
    <w:p w14:paraId="48076125" w14:textId="77777777" w:rsidR="007B61E8" w:rsidRPr="00BC1A4D" w:rsidRDefault="007B61E8" w:rsidP="007B61E8">
      <w:pPr>
        <w:pStyle w:val="Bullet1"/>
        <w:ind w:left="360" w:hanging="360"/>
        <w:rPr>
          <w:lang w:eastAsia="en-GB"/>
        </w:rPr>
      </w:pPr>
      <w:r w:rsidRPr="00BC1A4D">
        <w:rPr>
          <w:lang w:eastAsia="en-GB"/>
        </w:rPr>
        <w:t>protection from arbitrary interference.</w:t>
      </w:r>
    </w:p>
    <w:p w14:paraId="5E26959E" w14:textId="77777777" w:rsidR="007B61E8" w:rsidRPr="00BC1A4D" w:rsidRDefault="007B61E8" w:rsidP="007B61E8">
      <w:pPr>
        <w:pStyle w:val="Bodyafterbullets"/>
        <w:rPr>
          <w:lang w:eastAsia="en-GB"/>
        </w:rPr>
      </w:pPr>
      <w:r w:rsidRPr="00BC1A4D">
        <w:rPr>
          <w:lang w:eastAsia="en-GB"/>
        </w:rPr>
        <w:t xml:space="preserve">These rights are fundamental, </w:t>
      </w:r>
      <w:r>
        <w:rPr>
          <w:lang w:eastAsia="en-GB"/>
        </w:rPr>
        <w:t xml:space="preserve">helping </w:t>
      </w:r>
      <w:r w:rsidRPr="00BC1A4D">
        <w:rPr>
          <w:lang w:eastAsia="en-GB"/>
        </w:rPr>
        <w:t>renters feel safe, respected, and informed about what is happening in their homes. When health and safety risks arise such as:</w:t>
      </w:r>
    </w:p>
    <w:p w14:paraId="0946ABB0" w14:textId="77777777" w:rsidR="007B61E8" w:rsidRDefault="007B61E8" w:rsidP="007B61E8">
      <w:pPr>
        <w:pStyle w:val="Bullet1"/>
        <w:ind w:left="360" w:hanging="360"/>
        <w:rPr>
          <w:lang w:eastAsia="en-GB"/>
        </w:rPr>
      </w:pPr>
      <w:r>
        <w:rPr>
          <w:lang w:eastAsia="en-GB"/>
        </w:rPr>
        <w:t>f</w:t>
      </w:r>
      <w:r w:rsidRPr="63CB231C">
        <w:rPr>
          <w:lang w:eastAsia="en-GB"/>
        </w:rPr>
        <w:t>ire hazards</w:t>
      </w:r>
    </w:p>
    <w:p w14:paraId="773537E1" w14:textId="77777777" w:rsidR="007B61E8" w:rsidRDefault="007B61E8" w:rsidP="007B61E8">
      <w:pPr>
        <w:pStyle w:val="Bullet1"/>
        <w:ind w:left="360" w:hanging="360"/>
        <w:rPr>
          <w:lang w:eastAsia="en-GB"/>
        </w:rPr>
      </w:pPr>
      <w:r>
        <w:rPr>
          <w:lang w:eastAsia="en-GB"/>
        </w:rPr>
        <w:t>l</w:t>
      </w:r>
      <w:r w:rsidRPr="63CB231C">
        <w:rPr>
          <w:lang w:eastAsia="en-GB"/>
        </w:rPr>
        <w:t>ack of essential services, or</w:t>
      </w:r>
    </w:p>
    <w:p w14:paraId="4FADB4BD" w14:textId="77777777" w:rsidR="007B61E8" w:rsidRDefault="007B61E8" w:rsidP="007B61E8">
      <w:pPr>
        <w:pStyle w:val="Bullet1"/>
        <w:ind w:left="360" w:hanging="360"/>
        <w:rPr>
          <w:lang w:eastAsia="en-GB"/>
        </w:rPr>
      </w:pPr>
      <w:r>
        <w:rPr>
          <w:lang w:eastAsia="en-GB"/>
        </w:rPr>
        <w:t>s</w:t>
      </w:r>
      <w:r w:rsidRPr="63CB231C">
        <w:rPr>
          <w:lang w:eastAsia="en-GB"/>
        </w:rPr>
        <w:t>ignificant health concerns</w:t>
      </w:r>
      <w:r>
        <w:rPr>
          <w:lang w:eastAsia="en-GB"/>
        </w:rPr>
        <w:t xml:space="preserve"> (i.e., environmental neglect or contamination) staff</w:t>
      </w:r>
      <w:r w:rsidRPr="63CB231C">
        <w:rPr>
          <w:lang w:eastAsia="en-GB"/>
        </w:rPr>
        <w:t xml:space="preserve"> must take action to protect renters </w:t>
      </w:r>
      <w:r w:rsidRPr="00817298">
        <w:rPr>
          <w:lang w:eastAsia="en-GB"/>
        </w:rPr>
        <w:t>and property, while minimising any impact on the renter’s human rights.</w:t>
      </w:r>
    </w:p>
    <w:p w14:paraId="55FB9631" w14:textId="77777777" w:rsidR="007B61E8" w:rsidRPr="006712AF" w:rsidRDefault="007B61E8" w:rsidP="007B61E8">
      <w:pPr>
        <w:pStyle w:val="Bodyafterbullets"/>
        <w:rPr>
          <w:lang w:eastAsia="en-GB"/>
        </w:rPr>
      </w:pPr>
      <w:r w:rsidRPr="63CB231C">
        <w:rPr>
          <w:lang w:eastAsia="en-GB"/>
        </w:rPr>
        <w:t xml:space="preserve">Failing to gain entry in these situations can lead to severe consequences, including potential harm or even loss of life. Therefore, it is essential for staff to navigate this balance carefully, </w:t>
      </w:r>
      <w:r>
        <w:rPr>
          <w:lang w:eastAsia="en-GB"/>
        </w:rPr>
        <w:t xml:space="preserve">so </w:t>
      </w:r>
      <w:r w:rsidRPr="63CB231C">
        <w:rPr>
          <w:lang w:eastAsia="en-GB"/>
        </w:rPr>
        <w:t xml:space="preserve">that while renters' rights are </w:t>
      </w:r>
      <w:r>
        <w:rPr>
          <w:lang w:eastAsia="en-GB"/>
        </w:rPr>
        <w:t>considered</w:t>
      </w:r>
      <w:r w:rsidRPr="63CB231C">
        <w:rPr>
          <w:lang w:eastAsia="en-GB"/>
        </w:rPr>
        <w:t>, necessary actions are taken to mitigate risks and duty of care obligations are met.</w:t>
      </w:r>
    </w:p>
    <w:p w14:paraId="2FBDC658" w14:textId="77777777" w:rsidR="007B61E8" w:rsidRPr="00545A06" w:rsidRDefault="007B61E8" w:rsidP="007B61E8">
      <w:pPr>
        <w:pStyle w:val="Tablecaption"/>
        <w:rPr>
          <w:lang w:eastAsia="en-GB"/>
        </w:rPr>
      </w:pPr>
      <w:r w:rsidRPr="00545A06">
        <w:rPr>
          <w:lang w:eastAsia="en-GB"/>
        </w:rPr>
        <w:lastRenderedPageBreak/>
        <w:t xml:space="preserve">Table </w:t>
      </w:r>
      <w:r>
        <w:rPr>
          <w:lang w:eastAsia="en-GB"/>
        </w:rPr>
        <w:t>2</w:t>
      </w:r>
      <w:r w:rsidRPr="00545A06">
        <w:rPr>
          <w:lang w:eastAsia="en-GB"/>
        </w:rPr>
        <w:t>: Human rights and other legal rights potential</w:t>
      </w:r>
      <w:r>
        <w:rPr>
          <w:lang w:eastAsia="en-GB"/>
        </w:rPr>
        <w:t>ly</w:t>
      </w:r>
      <w:r w:rsidRPr="00545A06">
        <w:rPr>
          <w:lang w:eastAsia="en-GB"/>
        </w:rPr>
        <w:t xml:space="preserve"> engaged</w:t>
      </w:r>
    </w:p>
    <w:tbl>
      <w:tblPr>
        <w:tblStyle w:val="TableGrid"/>
        <w:tblW w:w="0" w:type="auto"/>
        <w:tblLook w:val="04A0" w:firstRow="1" w:lastRow="0" w:firstColumn="1" w:lastColumn="0" w:noHBand="0" w:noVBand="1"/>
      </w:tblPr>
      <w:tblGrid>
        <w:gridCol w:w="2405"/>
        <w:gridCol w:w="6883"/>
      </w:tblGrid>
      <w:tr w:rsidR="007B61E8" w:rsidRPr="00545A06" w14:paraId="5198B73E" w14:textId="77777777">
        <w:trPr>
          <w:tblHeader/>
        </w:trPr>
        <w:tc>
          <w:tcPr>
            <w:tcW w:w="2405" w:type="dxa"/>
          </w:tcPr>
          <w:p w14:paraId="1E6EF111" w14:textId="77777777" w:rsidR="007B61E8" w:rsidRPr="00545A06" w:rsidRDefault="007B61E8">
            <w:pPr>
              <w:pStyle w:val="Tablecolhead"/>
              <w:rPr>
                <w:lang w:eastAsia="en-GB"/>
              </w:rPr>
            </w:pPr>
            <w:r w:rsidRPr="007A652B">
              <w:rPr>
                <w:lang w:eastAsia="en-GB"/>
              </w:rPr>
              <w:t>Right</w:t>
            </w:r>
          </w:p>
        </w:tc>
        <w:tc>
          <w:tcPr>
            <w:tcW w:w="6883" w:type="dxa"/>
          </w:tcPr>
          <w:p w14:paraId="2122DD83" w14:textId="77777777" w:rsidR="007B61E8" w:rsidRPr="00545A06" w:rsidRDefault="007B61E8">
            <w:pPr>
              <w:pStyle w:val="Tablecolhead"/>
              <w:rPr>
                <w:lang w:eastAsia="en-GB"/>
              </w:rPr>
            </w:pPr>
            <w:r w:rsidRPr="007A652B">
              <w:rPr>
                <w:lang w:eastAsia="en-GB"/>
              </w:rPr>
              <w:t>Detail</w:t>
            </w:r>
          </w:p>
        </w:tc>
      </w:tr>
      <w:tr w:rsidR="007B61E8" w:rsidRPr="006712AF" w14:paraId="3B40DD8F" w14:textId="77777777">
        <w:trPr>
          <w:tblHeader/>
        </w:trPr>
        <w:tc>
          <w:tcPr>
            <w:tcW w:w="2405" w:type="dxa"/>
          </w:tcPr>
          <w:p w14:paraId="6ABA9864" w14:textId="77777777" w:rsidR="007B61E8" w:rsidRPr="004B359E" w:rsidRDefault="007B61E8">
            <w:pPr>
              <w:pStyle w:val="Tabletext"/>
            </w:pPr>
            <w:r w:rsidRPr="004B359E">
              <w:t>Right to information and procedural fairness</w:t>
            </w:r>
          </w:p>
        </w:tc>
        <w:tc>
          <w:tcPr>
            <w:tcW w:w="6883" w:type="dxa"/>
          </w:tcPr>
          <w:p w14:paraId="1375307D" w14:textId="77777777" w:rsidR="007B61E8" w:rsidRDefault="007B61E8">
            <w:pPr>
              <w:pStyle w:val="Tablebullet1"/>
            </w:pPr>
            <w:r w:rsidRPr="004B359E">
              <w:t>Renters should be informed about entry to their property, either through advance notice (when possible) or by providing clear information afterward</w:t>
            </w:r>
          </w:p>
          <w:p w14:paraId="11D1DE11" w14:textId="77777777" w:rsidR="007B61E8" w:rsidRPr="004B359E" w:rsidRDefault="007B61E8">
            <w:pPr>
              <w:pStyle w:val="Tablebullet1"/>
            </w:pPr>
            <w:r w:rsidRPr="004B359E">
              <w:t xml:space="preserve">This </w:t>
            </w:r>
            <w:r>
              <w:t xml:space="preserve">supports </w:t>
            </w:r>
            <w:r w:rsidRPr="004B359E">
              <w:t>transparency and fairness, allowing renters to understand and engage with decisions that affect their home.</w:t>
            </w:r>
          </w:p>
        </w:tc>
      </w:tr>
      <w:tr w:rsidR="007B61E8" w:rsidRPr="006712AF" w14:paraId="3E35F480" w14:textId="77777777">
        <w:trPr>
          <w:tblHeader/>
        </w:trPr>
        <w:tc>
          <w:tcPr>
            <w:tcW w:w="2405" w:type="dxa"/>
          </w:tcPr>
          <w:p w14:paraId="4280974F" w14:textId="77777777" w:rsidR="007B61E8" w:rsidRPr="004B359E" w:rsidRDefault="007B61E8">
            <w:pPr>
              <w:pStyle w:val="Tabletext"/>
            </w:pPr>
            <w:r w:rsidRPr="004B359E">
              <w:t>Right to privacy and reputation (including the home)</w:t>
            </w:r>
          </w:p>
          <w:p w14:paraId="5A397BCD" w14:textId="77777777" w:rsidR="007B61E8" w:rsidRPr="004B359E" w:rsidRDefault="007B61E8">
            <w:pPr>
              <w:pStyle w:val="Tabletext"/>
            </w:pPr>
            <w:r w:rsidRPr="004B359E">
              <w:t xml:space="preserve">Right to quiet enjoyment </w:t>
            </w:r>
          </w:p>
        </w:tc>
        <w:tc>
          <w:tcPr>
            <w:tcW w:w="6883" w:type="dxa"/>
          </w:tcPr>
          <w:p w14:paraId="6A4F59F6" w14:textId="77777777" w:rsidR="007B61E8" w:rsidRDefault="007B61E8">
            <w:pPr>
              <w:pStyle w:val="Tablebullet1"/>
            </w:pPr>
            <w:r w:rsidRPr="004B359E">
              <w:t>These rights protect a renter’s right not to have their privacy, family, home or correspondence unlawfully or arbitrarily interfered with</w:t>
            </w:r>
          </w:p>
          <w:p w14:paraId="013B2131" w14:textId="77777777" w:rsidR="007B61E8" w:rsidRPr="004B359E" w:rsidRDefault="007B61E8">
            <w:pPr>
              <w:pStyle w:val="Tablebullet1"/>
            </w:pPr>
            <w:r w:rsidRPr="004B359E">
              <w:t xml:space="preserve">It </w:t>
            </w:r>
            <w:r>
              <w:t xml:space="preserve">means </w:t>
            </w:r>
            <w:r w:rsidRPr="004B359E">
              <w:t>that renters have control over who enters their home and how their belongings are handled</w:t>
            </w:r>
          </w:p>
          <w:p w14:paraId="5474FAB7" w14:textId="77777777" w:rsidR="007B61E8" w:rsidRDefault="007B61E8">
            <w:pPr>
              <w:pStyle w:val="Tablebullet1"/>
            </w:pPr>
            <w:r w:rsidRPr="004B359E">
              <w:t>Even when consent is provided for entry, renters expect a certain level of discretion and respect for their personal environment</w:t>
            </w:r>
          </w:p>
          <w:p w14:paraId="26C314E0" w14:textId="77777777" w:rsidR="007B61E8" w:rsidRDefault="007B61E8">
            <w:pPr>
              <w:pStyle w:val="Tablebullet1"/>
            </w:pPr>
            <w:r w:rsidRPr="004B359E">
              <w:t>Entry to a property should never be random or unwarranted</w:t>
            </w:r>
          </w:p>
          <w:p w14:paraId="2504A4E0" w14:textId="77777777" w:rsidR="007B61E8" w:rsidRPr="004B359E" w:rsidRDefault="007B61E8">
            <w:pPr>
              <w:pStyle w:val="Tablebullet1"/>
            </w:pPr>
            <w:r w:rsidRPr="004B359E">
              <w:t>Renters have a right to know that any entry to their property has a clear, justifiable purpose, whether for maintenance, safety, or another valid reason as outlined in legislation.</w:t>
            </w:r>
          </w:p>
        </w:tc>
      </w:tr>
      <w:tr w:rsidR="007B61E8" w:rsidRPr="006712AF" w14:paraId="1AA07DE9" w14:textId="77777777">
        <w:trPr>
          <w:tblHeader/>
        </w:trPr>
        <w:tc>
          <w:tcPr>
            <w:tcW w:w="2405" w:type="dxa"/>
          </w:tcPr>
          <w:p w14:paraId="36F1A526" w14:textId="77777777" w:rsidR="007B61E8" w:rsidRPr="004B359E" w:rsidRDefault="007B61E8">
            <w:pPr>
              <w:pStyle w:val="Tabletext"/>
            </w:pPr>
            <w:r w:rsidRPr="004B359E">
              <w:t>Right to security of the person</w:t>
            </w:r>
          </w:p>
        </w:tc>
        <w:tc>
          <w:tcPr>
            <w:tcW w:w="6883" w:type="dxa"/>
          </w:tcPr>
          <w:p w14:paraId="6F5963B1" w14:textId="77777777" w:rsidR="007B61E8" w:rsidRDefault="007B61E8">
            <w:pPr>
              <w:pStyle w:val="Tablebullet1"/>
            </w:pPr>
            <w:r w:rsidRPr="004B359E">
              <w:t>Renters have the right to feel safe and secure within their homes</w:t>
            </w:r>
          </w:p>
          <w:p w14:paraId="535262AE" w14:textId="77777777" w:rsidR="007B61E8" w:rsidRPr="004B359E" w:rsidRDefault="007B61E8">
            <w:pPr>
              <w:pStyle w:val="Tablebullet1"/>
            </w:pPr>
            <w:r w:rsidRPr="004B359E">
              <w:t>Entering a property, particularly without consent, can impact this sense of security, especially for renters with specific vulnerabilities or trauma histories.</w:t>
            </w:r>
          </w:p>
        </w:tc>
      </w:tr>
    </w:tbl>
    <w:p w14:paraId="1A0B1F2D" w14:textId="77777777" w:rsidR="007B61E8" w:rsidRPr="006712AF" w:rsidRDefault="007B61E8" w:rsidP="007B61E8">
      <w:pPr>
        <w:pStyle w:val="Tablecaption"/>
        <w:rPr>
          <w:lang w:eastAsia="en-GB"/>
        </w:rPr>
      </w:pPr>
      <w:r w:rsidRPr="006712AF">
        <w:rPr>
          <w:lang w:eastAsia="en-GB"/>
        </w:rPr>
        <w:lastRenderedPageBreak/>
        <w:t xml:space="preserve">Table </w:t>
      </w:r>
      <w:r>
        <w:rPr>
          <w:lang w:eastAsia="en-GB"/>
        </w:rPr>
        <w:t>3</w:t>
      </w:r>
      <w:r w:rsidRPr="006712AF">
        <w:rPr>
          <w:lang w:eastAsia="en-GB"/>
        </w:rPr>
        <w:t xml:space="preserve">: General principles to </w:t>
      </w:r>
      <w:r>
        <w:rPr>
          <w:lang w:eastAsia="en-GB"/>
        </w:rPr>
        <w:t xml:space="preserve">uphold </w:t>
      </w:r>
      <w:r w:rsidRPr="006712AF">
        <w:rPr>
          <w:lang w:eastAsia="en-GB"/>
        </w:rPr>
        <w:t>rights</w:t>
      </w:r>
    </w:p>
    <w:tbl>
      <w:tblPr>
        <w:tblStyle w:val="TableGrid"/>
        <w:tblW w:w="0" w:type="auto"/>
        <w:tblLook w:val="04A0" w:firstRow="1" w:lastRow="0" w:firstColumn="1" w:lastColumn="0" w:noHBand="0" w:noVBand="1"/>
      </w:tblPr>
      <w:tblGrid>
        <w:gridCol w:w="2405"/>
        <w:gridCol w:w="6883"/>
      </w:tblGrid>
      <w:tr w:rsidR="007B61E8" w:rsidRPr="006712AF" w14:paraId="6B32284B" w14:textId="77777777">
        <w:trPr>
          <w:tblHeader/>
        </w:trPr>
        <w:tc>
          <w:tcPr>
            <w:tcW w:w="2405" w:type="dxa"/>
          </w:tcPr>
          <w:p w14:paraId="37B7B86C" w14:textId="77777777" w:rsidR="007B61E8" w:rsidRPr="006712AF" w:rsidRDefault="007B61E8">
            <w:pPr>
              <w:pStyle w:val="Tablecolhead"/>
              <w:rPr>
                <w:lang w:eastAsia="en-GB"/>
              </w:rPr>
            </w:pPr>
            <w:r w:rsidRPr="007A652B">
              <w:rPr>
                <w:lang w:eastAsia="en-GB"/>
              </w:rPr>
              <w:t>Principle</w:t>
            </w:r>
          </w:p>
        </w:tc>
        <w:tc>
          <w:tcPr>
            <w:tcW w:w="6883" w:type="dxa"/>
          </w:tcPr>
          <w:p w14:paraId="1E2ACE1E" w14:textId="77777777" w:rsidR="007B61E8" w:rsidRPr="006712AF" w:rsidRDefault="007B61E8">
            <w:pPr>
              <w:pStyle w:val="Tablecolhead"/>
              <w:rPr>
                <w:lang w:eastAsia="en-GB"/>
              </w:rPr>
            </w:pPr>
            <w:r w:rsidRPr="007A652B">
              <w:rPr>
                <w:lang w:eastAsia="en-GB"/>
              </w:rPr>
              <w:t>Detail</w:t>
            </w:r>
          </w:p>
        </w:tc>
      </w:tr>
      <w:tr w:rsidR="007B61E8" w:rsidRPr="006712AF" w14:paraId="5285F5EA" w14:textId="77777777">
        <w:trPr>
          <w:tblHeader/>
        </w:trPr>
        <w:tc>
          <w:tcPr>
            <w:tcW w:w="2405" w:type="dxa"/>
          </w:tcPr>
          <w:p w14:paraId="7E40A573" w14:textId="77777777" w:rsidR="007B61E8" w:rsidRPr="004B359E" w:rsidRDefault="007B61E8">
            <w:pPr>
              <w:pStyle w:val="Tabletext"/>
            </w:pPr>
            <w:r w:rsidRPr="004B359E">
              <w:t>Transparency and communication</w:t>
            </w:r>
          </w:p>
        </w:tc>
        <w:tc>
          <w:tcPr>
            <w:tcW w:w="6883" w:type="dxa"/>
          </w:tcPr>
          <w:p w14:paraId="111835AD" w14:textId="77777777" w:rsidR="007B61E8" w:rsidRDefault="007B61E8">
            <w:pPr>
              <w:pStyle w:val="Tablebullet1"/>
            </w:pPr>
            <w:r w:rsidRPr="004B359E">
              <w:t>Always communicate clearly with the renter about the reason, timing, and scope of entry to their home</w:t>
            </w:r>
          </w:p>
          <w:p w14:paraId="68CFDBED" w14:textId="77777777" w:rsidR="007B61E8" w:rsidRDefault="007B61E8">
            <w:pPr>
              <w:pStyle w:val="Tablebullet1"/>
            </w:pPr>
            <w:r w:rsidRPr="004B359E">
              <w:t xml:space="preserve">If advance notice isn’t possible, </w:t>
            </w:r>
            <w:r>
              <w:t xml:space="preserve">arrange </w:t>
            </w:r>
            <w:r w:rsidRPr="004B359E">
              <w:t>timely follow-up communication afterward</w:t>
            </w:r>
          </w:p>
          <w:p w14:paraId="09350824" w14:textId="77777777" w:rsidR="007B61E8" w:rsidRPr="004B359E" w:rsidRDefault="007B61E8">
            <w:pPr>
              <w:pStyle w:val="Tablebullet1"/>
            </w:pPr>
            <w:r w:rsidRPr="004B359E">
              <w:t>Th</w:t>
            </w:r>
            <w:r>
              <w:t>is</w:t>
            </w:r>
            <w:r w:rsidRPr="004B359E">
              <w:t xml:space="preserve"> fosters trust and keep renters informed, minimising feelings of intrusion.</w:t>
            </w:r>
          </w:p>
        </w:tc>
      </w:tr>
      <w:tr w:rsidR="007B61E8" w:rsidRPr="006712AF" w14:paraId="657F4E19" w14:textId="77777777">
        <w:trPr>
          <w:tblHeader/>
        </w:trPr>
        <w:tc>
          <w:tcPr>
            <w:tcW w:w="2405" w:type="dxa"/>
          </w:tcPr>
          <w:p w14:paraId="7837EB9E" w14:textId="77777777" w:rsidR="007B61E8" w:rsidRPr="004B359E" w:rsidRDefault="007B61E8">
            <w:pPr>
              <w:pStyle w:val="Tabletext"/>
            </w:pPr>
            <w:r w:rsidRPr="004B359E">
              <w:t>Respect for personal space</w:t>
            </w:r>
          </w:p>
        </w:tc>
        <w:tc>
          <w:tcPr>
            <w:tcW w:w="6883" w:type="dxa"/>
          </w:tcPr>
          <w:p w14:paraId="145715E5" w14:textId="77777777" w:rsidR="007B61E8" w:rsidRDefault="007B61E8">
            <w:pPr>
              <w:pStyle w:val="Tablebullet1"/>
            </w:pPr>
            <w:r w:rsidRPr="004B359E">
              <w:t>Limit entry to only the areas necessary for the specific purpose of the visit</w:t>
            </w:r>
          </w:p>
          <w:p w14:paraId="6BEFB1A7" w14:textId="77777777" w:rsidR="007B61E8" w:rsidRPr="004B359E" w:rsidRDefault="007B61E8">
            <w:pPr>
              <w:pStyle w:val="Tablebullet1"/>
            </w:pPr>
            <w:r w:rsidRPr="004B359E">
              <w:t>Avoid unnecessary handling of personal items and refrain from actions that may disturb the renter’s environment beyond what is essential.</w:t>
            </w:r>
          </w:p>
        </w:tc>
      </w:tr>
      <w:tr w:rsidR="007B61E8" w:rsidRPr="006712AF" w14:paraId="139E59C1" w14:textId="77777777">
        <w:trPr>
          <w:tblHeader/>
        </w:trPr>
        <w:tc>
          <w:tcPr>
            <w:tcW w:w="2405" w:type="dxa"/>
          </w:tcPr>
          <w:p w14:paraId="5FE40DCA" w14:textId="77777777" w:rsidR="007B61E8" w:rsidRPr="004B359E" w:rsidRDefault="007B61E8">
            <w:pPr>
              <w:pStyle w:val="Tabletext"/>
            </w:pPr>
            <w:r w:rsidRPr="004B359E">
              <w:t>Legal compliance and justification</w:t>
            </w:r>
          </w:p>
        </w:tc>
        <w:tc>
          <w:tcPr>
            <w:tcW w:w="6883" w:type="dxa"/>
          </w:tcPr>
          <w:p w14:paraId="4AF1F020" w14:textId="77777777" w:rsidR="007B61E8" w:rsidRDefault="007B61E8">
            <w:pPr>
              <w:pStyle w:val="Tablebullet1"/>
            </w:pPr>
            <w:r>
              <w:t xml:space="preserve">Confirm </w:t>
            </w:r>
            <w:r w:rsidRPr="004B359E">
              <w:t>that all entry complies with relevant legislation</w:t>
            </w:r>
          </w:p>
          <w:p w14:paraId="3E95CB20" w14:textId="77777777" w:rsidR="007B61E8" w:rsidRPr="004B359E" w:rsidRDefault="007B61E8">
            <w:pPr>
              <w:pStyle w:val="Tablebullet1"/>
            </w:pPr>
            <w:r w:rsidRPr="004B359E">
              <w:t>Documenting the purpose and actions taken during each visit helps demonstrate that entry is justified, avoiding any perception of arbitrary or unnecessary entry.</w:t>
            </w:r>
          </w:p>
        </w:tc>
      </w:tr>
      <w:tr w:rsidR="007B61E8" w:rsidRPr="006712AF" w14:paraId="0D273D49" w14:textId="77777777">
        <w:trPr>
          <w:tblHeader/>
        </w:trPr>
        <w:tc>
          <w:tcPr>
            <w:tcW w:w="2405" w:type="dxa"/>
          </w:tcPr>
          <w:p w14:paraId="3CE5ED65" w14:textId="77777777" w:rsidR="007B61E8" w:rsidRPr="004B359E" w:rsidRDefault="007B61E8">
            <w:pPr>
              <w:pStyle w:val="Tabletext"/>
            </w:pPr>
            <w:r w:rsidRPr="004B359E">
              <w:t>Respect, sensitivity and dignity</w:t>
            </w:r>
          </w:p>
        </w:tc>
        <w:tc>
          <w:tcPr>
            <w:tcW w:w="6883" w:type="dxa"/>
          </w:tcPr>
          <w:p w14:paraId="5BD122F1" w14:textId="77777777" w:rsidR="007B61E8" w:rsidRDefault="007B61E8">
            <w:pPr>
              <w:pStyle w:val="Tablebullet1"/>
            </w:pPr>
            <w:r w:rsidRPr="004B359E">
              <w:t>Renters have the right to be treated with dignity and respect during all interactions</w:t>
            </w:r>
          </w:p>
          <w:p w14:paraId="01365CEF" w14:textId="77777777" w:rsidR="007B61E8" w:rsidRPr="004B359E" w:rsidRDefault="007B61E8">
            <w:pPr>
              <w:pStyle w:val="Tablebullet1"/>
            </w:pPr>
            <w:r w:rsidRPr="004B359E">
              <w:t>Staff who have entered a property, whether consent has been provided or not, should always reflect this principle by handling personal items carefully and treating their space thoughtfully</w:t>
            </w:r>
          </w:p>
          <w:p w14:paraId="1D97E716" w14:textId="77777777" w:rsidR="007B61E8" w:rsidRDefault="007B61E8">
            <w:pPr>
              <w:pStyle w:val="Tablebullet1"/>
            </w:pPr>
            <w:r w:rsidRPr="004B359E">
              <w:t>Be aware of renters’ diverse backgrounds and experiences</w:t>
            </w:r>
          </w:p>
          <w:p w14:paraId="6788FB8D" w14:textId="77777777" w:rsidR="007B61E8" w:rsidRPr="004B359E" w:rsidRDefault="007B61E8">
            <w:pPr>
              <w:pStyle w:val="Tablebullet1"/>
            </w:pPr>
            <w:r w:rsidRPr="004B359E">
              <w:t>Acknowledge and address any specific sensitivities, especially if the renter has expressed concerns about privacy or security.</w:t>
            </w:r>
          </w:p>
        </w:tc>
      </w:tr>
      <w:tr w:rsidR="007B61E8" w:rsidRPr="006712AF" w14:paraId="7B8743B5" w14:textId="77777777">
        <w:trPr>
          <w:tblHeader/>
        </w:trPr>
        <w:tc>
          <w:tcPr>
            <w:tcW w:w="2405" w:type="dxa"/>
          </w:tcPr>
          <w:p w14:paraId="3566C847" w14:textId="77777777" w:rsidR="007B61E8" w:rsidRPr="004B359E" w:rsidRDefault="007B61E8">
            <w:pPr>
              <w:pStyle w:val="Tabletext"/>
            </w:pPr>
            <w:r w:rsidRPr="004B359E">
              <w:t>Safety and security measures</w:t>
            </w:r>
          </w:p>
        </w:tc>
        <w:tc>
          <w:tcPr>
            <w:tcW w:w="6883" w:type="dxa"/>
          </w:tcPr>
          <w:p w14:paraId="431E0C75" w14:textId="77777777" w:rsidR="007B61E8" w:rsidRDefault="007B61E8">
            <w:pPr>
              <w:pStyle w:val="Tablebullet1"/>
            </w:pPr>
            <w:r w:rsidRPr="004B359E">
              <w:t>Prioritise actions that maintain both the renter’s physical safety and sense of security</w:t>
            </w:r>
          </w:p>
          <w:p w14:paraId="72D0B4F9" w14:textId="77777777" w:rsidR="007B61E8" w:rsidRDefault="007B61E8">
            <w:pPr>
              <w:pStyle w:val="Tablebullet1"/>
            </w:pPr>
            <w:r w:rsidRPr="004B359E">
              <w:t>If a renter is present, take steps to reassure them throughout the visit</w:t>
            </w:r>
          </w:p>
          <w:p w14:paraId="4BBBB7CE" w14:textId="77777777" w:rsidR="007B61E8" w:rsidRPr="004B359E" w:rsidRDefault="007B61E8">
            <w:pPr>
              <w:pStyle w:val="Tablebullet1"/>
            </w:pPr>
            <w:r w:rsidRPr="004B359E">
              <w:t>For unconsented entry, clearly communicate the reasons for entry to mitigate any anxieties the renter may feel.</w:t>
            </w:r>
          </w:p>
        </w:tc>
      </w:tr>
    </w:tbl>
    <w:p w14:paraId="0F3D69D9" w14:textId="77777777" w:rsidR="007B61E8" w:rsidRPr="00BC1A4D" w:rsidRDefault="007B61E8" w:rsidP="007B61E8">
      <w:pPr>
        <w:pStyle w:val="Bodyafterbullets"/>
      </w:pPr>
      <w:r w:rsidRPr="00BC1A4D">
        <w:t xml:space="preserve">By adhering to these principles, staff can balance operational needs with a respectful, human rights-based approach, </w:t>
      </w:r>
      <w:r>
        <w:t xml:space="preserve">helping make sure </w:t>
      </w:r>
      <w:r w:rsidRPr="00BC1A4D">
        <w:t>that all renters feel safe, informed, and valued during property entry interactions.</w:t>
      </w:r>
    </w:p>
    <w:p w14:paraId="42125D4F" w14:textId="5E4DE86F" w:rsidR="007B61E8" w:rsidRPr="00E96366" w:rsidRDefault="007B61E8" w:rsidP="003C24C7">
      <w:pPr>
        <w:pStyle w:val="Heading2"/>
        <w:numPr>
          <w:ilvl w:val="1"/>
          <w:numId w:val="10"/>
        </w:numPr>
      </w:pPr>
      <w:bookmarkStart w:id="73" w:name="_Toc236043329"/>
      <w:bookmarkStart w:id="74" w:name="_Toc237875224"/>
      <w:r>
        <w:t>Considering human rights</w:t>
      </w:r>
      <w:bookmarkEnd w:id="73"/>
      <w:bookmarkEnd w:id="74"/>
    </w:p>
    <w:p w14:paraId="5592715F" w14:textId="77777777" w:rsidR="007B61E8" w:rsidRDefault="007B61E8" w:rsidP="007B61E8">
      <w:pPr>
        <w:pStyle w:val="Body"/>
      </w:pPr>
      <w:r>
        <w:t>A rental provider must exercise the right of entry reasonably in the relevant circumstances. Consideration must be given to the renter’s human rights when exercising a right of entry.</w:t>
      </w:r>
    </w:p>
    <w:p w14:paraId="6E1422E6" w14:textId="77777777" w:rsidR="007B61E8" w:rsidRDefault="007B61E8" w:rsidP="007B61E8">
      <w:pPr>
        <w:pStyle w:val="Body"/>
      </w:pPr>
      <w:r>
        <w:t xml:space="preserve">Staff must weigh the importance and necessity of the purpose of exercising the right of entry against the risks of entering the rented premises without consent. </w:t>
      </w:r>
      <w:r w:rsidRPr="000C2F4D">
        <w:t xml:space="preserve">It is generally recommended that entry should not occur without consent unless the circumstances constitute an emergency (e.g. where immediate entry is necessary to prevent an imminent and serious risk to a person’s safety or life). Refer to </w:t>
      </w:r>
      <w:hyperlink w:anchor="_Entry_in_emergencies" w:history="1">
        <w:r w:rsidRPr="000C2F4D">
          <w:rPr>
            <w:rStyle w:val="Hyperlink"/>
          </w:rPr>
          <w:t>Section 1</w:t>
        </w:r>
        <w:r>
          <w:rPr>
            <w:rStyle w:val="Hyperlink"/>
          </w:rPr>
          <w:t>8</w:t>
        </w:r>
        <w:r w:rsidRPr="000C2F4D">
          <w:rPr>
            <w:rStyle w:val="Hyperlink"/>
          </w:rPr>
          <w:t xml:space="preserve"> Entry in emergencies</w:t>
        </w:r>
      </w:hyperlink>
      <w:r w:rsidRPr="000C2F4D">
        <w:t xml:space="preserve"> for more information.</w:t>
      </w:r>
    </w:p>
    <w:p w14:paraId="158BC625" w14:textId="77777777" w:rsidR="007B61E8" w:rsidRDefault="007B61E8" w:rsidP="007B61E8">
      <w:pPr>
        <w:pStyle w:val="Body"/>
      </w:pPr>
      <w:r>
        <w:t>Any entry conducted without consent should be justified and documented. Staff should also be able to demonstrate that all reasonable efforts to obtain consent were made prior to exercising this right.</w:t>
      </w:r>
    </w:p>
    <w:p w14:paraId="2E3D4532" w14:textId="010633D0" w:rsidR="007B61E8" w:rsidRPr="008464C4" w:rsidRDefault="007B61E8" w:rsidP="003C24C7">
      <w:pPr>
        <w:pStyle w:val="Heading1"/>
        <w:numPr>
          <w:ilvl w:val="0"/>
          <w:numId w:val="10"/>
        </w:numPr>
        <w:rPr>
          <w:lang w:eastAsia="en-GB"/>
        </w:rPr>
      </w:pPr>
      <w:bookmarkStart w:id="75" w:name="_Toc236043330"/>
      <w:bookmarkStart w:id="76" w:name="_Toc237875225"/>
      <w:r>
        <w:rPr>
          <w:lang w:eastAsia="en-GB"/>
        </w:rPr>
        <w:lastRenderedPageBreak/>
        <w:t>Information sharing, support and referral</w:t>
      </w:r>
      <w:bookmarkEnd w:id="75"/>
      <w:bookmarkEnd w:id="76"/>
    </w:p>
    <w:p w14:paraId="7F945B23" w14:textId="1A9BC321" w:rsidR="007B61E8" w:rsidRPr="00E96366" w:rsidRDefault="007B61E8" w:rsidP="003C24C7">
      <w:pPr>
        <w:pStyle w:val="Heading2"/>
        <w:numPr>
          <w:ilvl w:val="1"/>
          <w:numId w:val="10"/>
        </w:numPr>
      </w:pPr>
      <w:bookmarkStart w:id="77" w:name="_Toc190427412"/>
      <w:bookmarkStart w:id="78" w:name="_Toc194684515"/>
      <w:bookmarkStart w:id="79" w:name="_Toc236043331"/>
      <w:bookmarkStart w:id="80" w:name="_Toc237875226"/>
      <w:r w:rsidRPr="00E96366">
        <w:t>Information sharing</w:t>
      </w:r>
      <w:bookmarkEnd w:id="77"/>
      <w:bookmarkEnd w:id="78"/>
      <w:bookmarkEnd w:id="79"/>
      <w:bookmarkEnd w:id="80"/>
    </w:p>
    <w:p w14:paraId="797954F5" w14:textId="77777777" w:rsidR="007B61E8" w:rsidRPr="00BC1A4D" w:rsidRDefault="007B61E8" w:rsidP="007B61E8">
      <w:pPr>
        <w:pStyle w:val="Body"/>
      </w:pPr>
      <w:r w:rsidRPr="00BC1A4D">
        <w:t>The Family Violence Information Sharing Scheme (FVISS) and Child Information Sharing Scheme (CISS) enable Information Sharing Entities (ISEs) to collaborate and share information to promote child wellbeing and safety, and to assess/manage family violence risk. If such concerns arise during home visits, staff must use FVISS/CISS to share information with relevant ISEs, potentially involving Child Protection or specialist family violence services.</w:t>
      </w:r>
    </w:p>
    <w:p w14:paraId="3EBD35F6" w14:textId="77777777" w:rsidR="007B61E8" w:rsidRPr="00B02D6E" w:rsidRDefault="007B61E8" w:rsidP="007B61E8">
      <w:pPr>
        <w:pStyle w:val="Body"/>
        <w:rPr>
          <w:rFonts w:ascii="Segoe UI" w:hAnsi="Segoe UI" w:cs="Segoe UI"/>
          <w:sz w:val="18"/>
          <w:szCs w:val="18"/>
          <w:lang w:eastAsia="en-AU"/>
        </w:rPr>
      </w:pPr>
      <w:r>
        <w:rPr>
          <w:rFonts w:cs="Arial"/>
          <w:szCs w:val="21"/>
        </w:rPr>
        <w:t xml:space="preserve">For more detailed information </w:t>
      </w:r>
      <w:r w:rsidRPr="00B02D6E">
        <w:rPr>
          <w:rFonts w:cs="Arial"/>
          <w:szCs w:val="21"/>
        </w:rPr>
        <w:t>refer to the following resources:</w:t>
      </w:r>
    </w:p>
    <w:p w14:paraId="7BCBFB0D" w14:textId="3DCABA77" w:rsidR="007B61E8" w:rsidRPr="00B02D6E" w:rsidRDefault="007B61E8" w:rsidP="007B61E8">
      <w:pPr>
        <w:pStyle w:val="Bullet1"/>
        <w:ind w:left="360" w:hanging="360"/>
      </w:pPr>
      <w:hyperlink r:id="rId24" w:history="1">
        <w:r w:rsidRPr="00B02D6E">
          <w:rPr>
            <w:rStyle w:val="Hyperlink"/>
          </w:rPr>
          <w:t>Information Sharing</w:t>
        </w:r>
      </w:hyperlink>
      <w:r w:rsidR="00886253">
        <w:rPr>
          <w:rStyle w:val="FootnoteReference"/>
        </w:rPr>
        <w:footnoteReference w:id="8"/>
      </w:r>
      <w:r w:rsidRPr="00B02D6E">
        <w:t xml:space="preserve"> page </w:t>
      </w:r>
    </w:p>
    <w:p w14:paraId="5B6B1603" w14:textId="77777777" w:rsidR="007B61E8" w:rsidRPr="00B02D6E" w:rsidRDefault="007B61E8" w:rsidP="007B61E8">
      <w:pPr>
        <w:pStyle w:val="Bullet1"/>
        <w:ind w:left="360" w:hanging="360"/>
      </w:pPr>
      <w:hyperlink r:id="rId25" w:history="1">
        <w:r w:rsidRPr="00B02D6E">
          <w:rPr>
            <w:rStyle w:val="Hyperlink"/>
          </w:rPr>
          <w:t>Information Sharing, Privacy and Record Management Operational Guidelines</w:t>
        </w:r>
      </w:hyperlink>
      <w:r>
        <w:rPr>
          <w:rStyle w:val="FootnoteReference"/>
        </w:rPr>
        <w:footnoteReference w:id="9"/>
      </w:r>
    </w:p>
    <w:p w14:paraId="36384755" w14:textId="77777777" w:rsidR="007B61E8" w:rsidRDefault="007B61E8" w:rsidP="007B61E8">
      <w:pPr>
        <w:pStyle w:val="Bullet1"/>
        <w:ind w:left="360" w:hanging="360"/>
      </w:pPr>
      <w:hyperlink r:id="rId26" w:tgtFrame="_blank" w:history="1">
        <w:r w:rsidRPr="00B02D6E">
          <w:rPr>
            <w:rFonts w:cs="Arial"/>
            <w:color w:val="004C97"/>
            <w:szCs w:val="21"/>
            <w:u w:val="single"/>
          </w:rPr>
          <w:t>Housing Information Sharing</w:t>
        </w:r>
      </w:hyperlink>
      <w:r>
        <w:rPr>
          <w:rStyle w:val="FootnoteReference"/>
        </w:rPr>
        <w:footnoteReference w:id="10"/>
      </w:r>
      <w:r w:rsidRPr="00B02D6E">
        <w:rPr>
          <w:rFonts w:cs="Arial"/>
          <w:szCs w:val="21"/>
        </w:rPr>
        <w:t xml:space="preserve"> page</w:t>
      </w:r>
      <w:r>
        <w:rPr>
          <w:rFonts w:cs="Arial"/>
          <w:szCs w:val="21"/>
        </w:rPr>
        <w:t>.</w:t>
      </w:r>
    </w:p>
    <w:p w14:paraId="28156458" w14:textId="211430FB" w:rsidR="007B61E8" w:rsidRPr="00E96366" w:rsidRDefault="007B61E8" w:rsidP="003C24C7">
      <w:pPr>
        <w:pStyle w:val="Heading2"/>
        <w:numPr>
          <w:ilvl w:val="1"/>
          <w:numId w:val="10"/>
        </w:numPr>
      </w:pPr>
      <w:bookmarkStart w:id="81" w:name="_Toc190427413"/>
      <w:bookmarkStart w:id="82" w:name="_Toc194684516"/>
      <w:bookmarkStart w:id="83" w:name="_Toc236043332"/>
      <w:bookmarkStart w:id="84" w:name="_Toc237875227"/>
      <w:r w:rsidRPr="00E96366">
        <w:t>Support engagement and referrals</w:t>
      </w:r>
      <w:bookmarkEnd w:id="81"/>
      <w:bookmarkEnd w:id="82"/>
      <w:bookmarkEnd w:id="83"/>
      <w:bookmarkEnd w:id="84"/>
    </w:p>
    <w:p w14:paraId="57B73CFD" w14:textId="77777777" w:rsidR="007B61E8" w:rsidRPr="00BC1A4D" w:rsidRDefault="007B61E8" w:rsidP="007B61E8">
      <w:pPr>
        <w:pStyle w:val="Body"/>
      </w:pPr>
      <w:r w:rsidRPr="00BC1A4D">
        <w:t>When engaging with renters, staff should proactively assess whether renters would benefit from additional support.</w:t>
      </w:r>
    </w:p>
    <w:p w14:paraId="2BAB9884" w14:textId="77777777" w:rsidR="007B61E8" w:rsidRPr="00BC1A4D" w:rsidRDefault="007B61E8" w:rsidP="007B61E8">
      <w:pPr>
        <w:pStyle w:val="Body"/>
      </w:pPr>
      <w:r w:rsidRPr="00BC1A4D">
        <w:t>With renters’ informed consent, staff should facilitate referrals and engage with existing support services, such as:</w:t>
      </w:r>
    </w:p>
    <w:p w14:paraId="7106DB4A" w14:textId="77777777" w:rsidR="007B61E8" w:rsidRPr="00BC1A4D" w:rsidRDefault="007B61E8" w:rsidP="007B61E8">
      <w:pPr>
        <w:pStyle w:val="Bullet1"/>
        <w:ind w:left="360" w:hanging="360"/>
      </w:pPr>
      <w:r w:rsidRPr="00BC1A4D">
        <w:t>Tenancy Plus and the Support for High-Risk Tenancies Program</w:t>
      </w:r>
    </w:p>
    <w:p w14:paraId="2F178FD5" w14:textId="77777777" w:rsidR="007B61E8" w:rsidRPr="00BC1A4D" w:rsidRDefault="007B61E8" w:rsidP="007B61E8">
      <w:pPr>
        <w:pStyle w:val="Bullet1"/>
        <w:ind w:left="360" w:hanging="360"/>
      </w:pPr>
      <w:r w:rsidRPr="00BC1A4D">
        <w:t>Aboriginal Tenancies at Risk</w:t>
      </w:r>
    </w:p>
    <w:p w14:paraId="35F5B239" w14:textId="77777777" w:rsidR="007B61E8" w:rsidRPr="00BC1A4D" w:rsidRDefault="007B61E8" w:rsidP="007B61E8">
      <w:pPr>
        <w:pStyle w:val="Bullet1"/>
        <w:ind w:left="360" w:hanging="360"/>
      </w:pPr>
      <w:r w:rsidRPr="00BC1A4D">
        <w:t>Drug and alcohol services</w:t>
      </w:r>
    </w:p>
    <w:p w14:paraId="2DC3185D" w14:textId="77777777" w:rsidR="007B61E8" w:rsidRPr="00BC1A4D" w:rsidRDefault="007B61E8" w:rsidP="007B61E8">
      <w:pPr>
        <w:pStyle w:val="Bullet1"/>
        <w:ind w:left="360" w:hanging="360"/>
      </w:pPr>
      <w:r w:rsidRPr="00BC1A4D">
        <w:t>Family violence services</w:t>
      </w:r>
    </w:p>
    <w:p w14:paraId="308A7197" w14:textId="4094CDB3" w:rsidR="007B61E8" w:rsidRPr="00BC1A4D" w:rsidRDefault="007B61E8" w:rsidP="007B61E8">
      <w:pPr>
        <w:pStyle w:val="Bullet1"/>
        <w:ind w:left="360" w:hanging="360"/>
      </w:pPr>
      <w:r w:rsidRPr="00BC1A4D">
        <w:t xml:space="preserve">Disability support services, </w:t>
      </w:r>
      <w:r w:rsidR="005369C8">
        <w:t xml:space="preserve">such as </w:t>
      </w:r>
      <w:r w:rsidRPr="00BC1A4D">
        <w:t>the NDIS (National Disability Insurance Scheme)</w:t>
      </w:r>
    </w:p>
    <w:p w14:paraId="4A348479" w14:textId="77777777" w:rsidR="007B61E8" w:rsidRPr="00BC1A4D" w:rsidRDefault="007B61E8" w:rsidP="007B61E8">
      <w:pPr>
        <w:pStyle w:val="Bullet1"/>
        <w:ind w:left="360" w:hanging="360"/>
      </w:pPr>
      <w:r w:rsidRPr="00BC1A4D">
        <w:t>Community</w:t>
      </w:r>
      <w:r>
        <w:t>-</w:t>
      </w:r>
      <w:r w:rsidRPr="00BC1A4D">
        <w:t>based mental health services, and</w:t>
      </w:r>
    </w:p>
    <w:p w14:paraId="5BCAEEE5" w14:textId="77777777" w:rsidR="007B61E8" w:rsidRPr="00BC1A4D" w:rsidRDefault="007B61E8" w:rsidP="007B61E8">
      <w:pPr>
        <w:pStyle w:val="Bullet1"/>
        <w:ind w:left="360" w:hanging="360"/>
      </w:pPr>
      <w:r w:rsidRPr="00BC1A4D">
        <w:t>Local aboriginal supports or other culturally appropriate services.</w:t>
      </w:r>
    </w:p>
    <w:p w14:paraId="133BB856" w14:textId="77777777" w:rsidR="007B61E8" w:rsidRPr="00E96366" w:rsidRDefault="007B61E8" w:rsidP="007B61E8">
      <w:pPr>
        <w:pStyle w:val="Bodyafterbullets"/>
      </w:pPr>
      <w:r w:rsidRPr="00E96366">
        <w:t>Staff may also provide information about relevant advocacy services, such as:</w:t>
      </w:r>
    </w:p>
    <w:p w14:paraId="751B795B" w14:textId="77777777" w:rsidR="007B61E8" w:rsidRPr="00E96366" w:rsidRDefault="007B61E8" w:rsidP="007B61E8">
      <w:pPr>
        <w:pStyle w:val="Bullet1"/>
        <w:ind w:left="360" w:hanging="360"/>
      </w:pPr>
      <w:r w:rsidRPr="00E96366">
        <w:t>Tenants Victoria</w:t>
      </w:r>
    </w:p>
    <w:p w14:paraId="3A0B8827" w14:textId="77777777" w:rsidR="007B61E8" w:rsidRPr="00E96366" w:rsidRDefault="007B61E8" w:rsidP="007B61E8">
      <w:pPr>
        <w:pStyle w:val="Bullet1"/>
        <w:ind w:left="360" w:hanging="360"/>
      </w:pPr>
      <w:r w:rsidRPr="00E96366">
        <w:t>Victorian Public Tenants Association</w:t>
      </w:r>
    </w:p>
    <w:p w14:paraId="67730FD1" w14:textId="77777777" w:rsidR="007B61E8" w:rsidRPr="00E96366" w:rsidRDefault="007B61E8" w:rsidP="007B61E8">
      <w:pPr>
        <w:pStyle w:val="Bullet1"/>
        <w:ind w:left="360" w:hanging="360"/>
      </w:pPr>
      <w:r w:rsidRPr="00E96366">
        <w:t>Justice Connect</w:t>
      </w:r>
    </w:p>
    <w:p w14:paraId="4432A1FD" w14:textId="77777777" w:rsidR="007B61E8" w:rsidRPr="00E96366" w:rsidRDefault="007B61E8" w:rsidP="007B61E8">
      <w:pPr>
        <w:pStyle w:val="Bullet1"/>
        <w:ind w:left="360" w:hanging="360"/>
      </w:pPr>
      <w:r w:rsidRPr="00E96366">
        <w:t>Victoria Legal Aid</w:t>
      </w:r>
    </w:p>
    <w:p w14:paraId="657D3150" w14:textId="77777777" w:rsidR="007B61E8" w:rsidRPr="00E96366" w:rsidRDefault="007B61E8" w:rsidP="007B61E8">
      <w:pPr>
        <w:pStyle w:val="Bullet1"/>
        <w:ind w:left="360" w:hanging="360"/>
      </w:pPr>
      <w:r w:rsidRPr="00E96366">
        <w:t>The Victorian Aboriginal Legal Service, and</w:t>
      </w:r>
    </w:p>
    <w:p w14:paraId="0ED9B211" w14:textId="77777777" w:rsidR="007B61E8" w:rsidRPr="00E96366" w:rsidRDefault="007B61E8" w:rsidP="007B61E8">
      <w:pPr>
        <w:pStyle w:val="Bullet1"/>
        <w:ind w:left="360" w:hanging="360"/>
      </w:pPr>
      <w:r w:rsidRPr="00E96366">
        <w:t>The Koori Support Team at VCAT where there is a pending hearing for an Aboriginal renter.</w:t>
      </w:r>
    </w:p>
    <w:p w14:paraId="5090EE26" w14:textId="77777777" w:rsidR="007B61E8" w:rsidRDefault="007B61E8" w:rsidP="007B61E8">
      <w:pPr>
        <w:pStyle w:val="Bodyafterbullets"/>
      </w:pPr>
      <w:r w:rsidRPr="00E96366">
        <w:t xml:space="preserve">When managing hoarding or environmental neglect, renters may require service system collaboration and coordination. Staff can refer to the </w:t>
      </w:r>
      <w:hyperlink r:id="rId27" w:history="1">
        <w:r w:rsidRPr="00E96366">
          <w:rPr>
            <w:color w:val="004C97"/>
            <w:u w:val="dotted"/>
          </w:rPr>
          <w:t>Make Safe - guidance for services working with people living with hoarding and environmental neglect</w:t>
        </w:r>
      </w:hyperlink>
      <w:r>
        <w:rPr>
          <w:rStyle w:val="FootnoteReference"/>
        </w:rPr>
        <w:footnoteReference w:id="11"/>
      </w:r>
      <w:r>
        <w:t>.</w:t>
      </w:r>
    </w:p>
    <w:p w14:paraId="630CF594" w14:textId="131885EB" w:rsidR="007B61E8" w:rsidRDefault="007B61E8" w:rsidP="003C24C7">
      <w:pPr>
        <w:pStyle w:val="Heading2"/>
        <w:numPr>
          <w:ilvl w:val="1"/>
          <w:numId w:val="10"/>
        </w:numPr>
        <w:rPr>
          <w:rFonts w:eastAsia="MS Gothic"/>
        </w:rPr>
      </w:pPr>
      <w:bookmarkStart w:id="85" w:name="_Toc174005346"/>
      <w:bookmarkStart w:id="86" w:name="_Toc196300555"/>
      <w:bookmarkStart w:id="87" w:name="_Toc236043333"/>
      <w:bookmarkStart w:id="88" w:name="_Toc237875228"/>
      <w:r w:rsidRPr="00E96366">
        <w:rPr>
          <w:rFonts w:eastAsia="MS Gothic"/>
        </w:rPr>
        <w:lastRenderedPageBreak/>
        <w:t>Duty of Care referrals</w:t>
      </w:r>
      <w:bookmarkEnd w:id="85"/>
      <w:bookmarkEnd w:id="86"/>
      <w:bookmarkEnd w:id="87"/>
      <w:bookmarkEnd w:id="88"/>
    </w:p>
    <w:p w14:paraId="03361D70" w14:textId="77777777" w:rsidR="007B61E8" w:rsidRDefault="007B61E8" w:rsidP="007B61E8">
      <w:pPr>
        <w:pStyle w:val="Body"/>
      </w:pPr>
      <w:r w:rsidRPr="00472EC3">
        <w:t>When a renter’s behaviour or circumstances create a reasonable belief that there is a serious threat to an individual’s life, health, safety, or welfare, staff must take appropriate action to mitigate or prevent harm.</w:t>
      </w:r>
      <w:r>
        <w:t xml:space="preserve"> This applies in situations where the renter's actions or inactions are likely to lead to eviction, such as: </w:t>
      </w:r>
    </w:p>
    <w:p w14:paraId="4E141007" w14:textId="77777777" w:rsidR="007B61E8" w:rsidRDefault="007B61E8" w:rsidP="007B61E8">
      <w:pPr>
        <w:pStyle w:val="Bullet1"/>
        <w:ind w:left="360" w:hanging="360"/>
      </w:pPr>
      <w:r>
        <w:t xml:space="preserve">ongoing fire safety risks where reasonable mitigation efforts have been unsuccessful </w:t>
      </w:r>
    </w:p>
    <w:p w14:paraId="72B7BB2D" w14:textId="77777777" w:rsidR="007B61E8" w:rsidRDefault="007B61E8" w:rsidP="007B61E8">
      <w:pPr>
        <w:pStyle w:val="Bullet1"/>
        <w:ind w:left="360" w:hanging="360"/>
      </w:pPr>
      <w:r>
        <w:t xml:space="preserve">persistent and serious breaches of the rental agreement </w:t>
      </w:r>
    </w:p>
    <w:p w14:paraId="0D94AE01" w14:textId="77777777" w:rsidR="007B61E8" w:rsidRDefault="007B61E8" w:rsidP="007B61E8">
      <w:pPr>
        <w:pStyle w:val="Bullet1"/>
        <w:ind w:left="360" w:hanging="360"/>
      </w:pPr>
      <w:r>
        <w:t xml:space="preserve">the renter is unwilling or unable to engage with support services </w:t>
      </w:r>
    </w:p>
    <w:p w14:paraId="1BE40B32" w14:textId="77777777" w:rsidR="007B61E8" w:rsidRDefault="007B61E8" w:rsidP="007B61E8">
      <w:pPr>
        <w:pStyle w:val="Bodyafterbullets"/>
      </w:pPr>
      <w:r>
        <w:t>This is particularly relevant where a renter’s complex needs affect their ability to safely maintain a tenancy.</w:t>
      </w:r>
    </w:p>
    <w:p w14:paraId="168E44CC" w14:textId="77777777" w:rsidR="007B61E8" w:rsidRDefault="007B61E8" w:rsidP="007B61E8">
      <w:pPr>
        <w:pStyle w:val="Body"/>
        <w:rPr>
          <w:rFonts w:ascii="Segoe UI" w:hAnsi="Segoe UI" w:cs="Segoe UI"/>
          <w:sz w:val="18"/>
          <w:szCs w:val="18"/>
          <w:lang w:eastAsia="en-AU"/>
        </w:rPr>
      </w:pPr>
      <w:r>
        <w:rPr>
          <w:rFonts w:cs="Arial"/>
          <w:szCs w:val="21"/>
        </w:rPr>
        <w:t>Before making a duty of care referral, staff must:</w:t>
      </w:r>
    </w:p>
    <w:p w14:paraId="6AF21276" w14:textId="77777777" w:rsidR="007B61E8" w:rsidRDefault="007B61E8" w:rsidP="007B61E8">
      <w:pPr>
        <w:pStyle w:val="Bullet1"/>
        <w:ind w:left="360" w:hanging="360"/>
      </w:pPr>
      <w:r>
        <w:rPr>
          <w:rFonts w:cs="Arial"/>
          <w:szCs w:val="21"/>
        </w:rPr>
        <w:t>consult with their:</w:t>
      </w:r>
    </w:p>
    <w:p w14:paraId="63BB163A" w14:textId="77777777" w:rsidR="007B61E8" w:rsidRPr="00452490" w:rsidRDefault="007B61E8" w:rsidP="00452490">
      <w:pPr>
        <w:pStyle w:val="Bullet2"/>
      </w:pPr>
      <w:r w:rsidRPr="00452490">
        <w:t>Team Manager</w:t>
      </w:r>
    </w:p>
    <w:p w14:paraId="1B509580" w14:textId="77777777" w:rsidR="007B61E8" w:rsidRPr="00452490" w:rsidRDefault="007B61E8" w:rsidP="00452490">
      <w:pPr>
        <w:pStyle w:val="Bullet2"/>
      </w:pPr>
      <w:r w:rsidRPr="00452490">
        <w:t>CSHS Manager, and</w:t>
      </w:r>
    </w:p>
    <w:p w14:paraId="7D840E96" w14:textId="77777777" w:rsidR="007B61E8" w:rsidRPr="00452490" w:rsidRDefault="007B61E8" w:rsidP="00452490">
      <w:pPr>
        <w:pStyle w:val="Bullet2"/>
      </w:pPr>
      <w:r w:rsidRPr="00452490">
        <w:t>Local Complex Needs Coordinator.</w:t>
      </w:r>
    </w:p>
    <w:p w14:paraId="4E308E72" w14:textId="77777777" w:rsidR="007B61E8" w:rsidRDefault="007B61E8" w:rsidP="007B61E8">
      <w:pPr>
        <w:pStyle w:val="Bullet1"/>
        <w:ind w:left="360" w:hanging="360"/>
      </w:pPr>
      <w:r>
        <w:rPr>
          <w:rFonts w:cs="Arial"/>
          <w:szCs w:val="21"/>
        </w:rPr>
        <w:t>document the basis for their reasonable belief, including:</w:t>
      </w:r>
    </w:p>
    <w:p w14:paraId="37D5924B" w14:textId="77777777" w:rsidR="007B61E8" w:rsidRPr="00452490" w:rsidRDefault="007B61E8" w:rsidP="00452490">
      <w:pPr>
        <w:pStyle w:val="Bullet2"/>
      </w:pPr>
      <w:r w:rsidRPr="00452490">
        <w:t>evidence of risk (e.g., incident reports, failed engagement attempts)</w:t>
      </w:r>
    </w:p>
    <w:p w14:paraId="175A09C9" w14:textId="77777777" w:rsidR="007B61E8" w:rsidRPr="00452490" w:rsidRDefault="007B61E8" w:rsidP="00452490">
      <w:pPr>
        <w:pStyle w:val="Bullet2"/>
      </w:pPr>
      <w:r w:rsidRPr="00452490">
        <w:t>an assessment of the renter’s specific circumstances</w:t>
      </w:r>
    </w:p>
    <w:p w14:paraId="743622E2" w14:textId="77777777" w:rsidR="007B61E8" w:rsidRPr="00452490" w:rsidRDefault="007B61E8" w:rsidP="00452490">
      <w:pPr>
        <w:pStyle w:val="Bullet2"/>
      </w:pPr>
      <w:r w:rsidRPr="00452490">
        <w:t>justification for disclosing information and identifying the appropriate referral recipient.</w:t>
      </w:r>
    </w:p>
    <w:p w14:paraId="5BE52126" w14:textId="77777777" w:rsidR="007B61E8" w:rsidRDefault="007B61E8" w:rsidP="007B61E8">
      <w:pPr>
        <w:pStyle w:val="Bodyafterbullets"/>
      </w:pPr>
      <w:r>
        <w:rPr>
          <w:rFonts w:cs="Arial"/>
          <w:szCs w:val="21"/>
        </w:rPr>
        <w:t xml:space="preserve">Staff should also refer to the </w:t>
      </w:r>
      <w:hyperlink r:id="rId28" w:anchor="IPP_2.1(d):_Necessary_to_lessen_or_prevent_serious_threats_to_health_or_safety" w:tgtFrame="_blank" w:history="1">
        <w:r>
          <w:rPr>
            <w:rFonts w:cs="Arial"/>
            <w:color w:val="004C97"/>
            <w:szCs w:val="21"/>
            <w:u w:val="single"/>
          </w:rPr>
          <w:t>Office of the Victorian Information Commissioner’s IPP 2 – Use and Disclosure guidance</w:t>
        </w:r>
      </w:hyperlink>
      <w:r>
        <w:rPr>
          <w:rStyle w:val="FootnoteReference"/>
        </w:rPr>
        <w:footnoteReference w:id="12"/>
      </w:r>
      <w:r>
        <w:rPr>
          <w:rFonts w:cs="Arial"/>
          <w:szCs w:val="21"/>
        </w:rPr>
        <w:t xml:space="preserve"> when considering information sharing.</w:t>
      </w:r>
    </w:p>
    <w:p w14:paraId="0035A220" w14:textId="68EA6042" w:rsidR="007B61E8" w:rsidRPr="00E96366" w:rsidRDefault="007B61E8" w:rsidP="003C24C7">
      <w:pPr>
        <w:pStyle w:val="Heading2"/>
        <w:numPr>
          <w:ilvl w:val="1"/>
          <w:numId w:val="10"/>
        </w:numPr>
        <w:rPr>
          <w:lang w:eastAsia="en-GB"/>
        </w:rPr>
      </w:pPr>
      <w:bookmarkStart w:id="89" w:name="_Toc236043334"/>
      <w:bookmarkStart w:id="90" w:name="_Toc237875229"/>
      <w:r w:rsidRPr="00E96366">
        <w:t>Identifying and managing Family Violence risk</w:t>
      </w:r>
      <w:bookmarkEnd w:id="89"/>
      <w:bookmarkEnd w:id="90"/>
    </w:p>
    <w:p w14:paraId="249947A5" w14:textId="77777777" w:rsidR="007B61E8" w:rsidRPr="00E96366" w:rsidRDefault="007B61E8" w:rsidP="007B61E8">
      <w:pPr>
        <w:pStyle w:val="Body"/>
      </w:pPr>
      <w:r w:rsidRPr="00E96366">
        <w:t xml:space="preserve">As a housing provider, Homes Victoria has responsibilities under the </w:t>
      </w:r>
      <w:r w:rsidRPr="00E96366">
        <w:rPr>
          <w:i/>
          <w:iCs/>
        </w:rPr>
        <w:t xml:space="preserve">Family Violence Protection Act 2008 </w:t>
      </w:r>
      <w:r w:rsidRPr="00E96366">
        <w:t>and the Multi-Agency Risk Assessment and Management (MARAM) framework to safeguard the safety and well-being of clients and renters. Staff managing Homes Victoria properties and engaging with clients are designated as Information Sharing Entities (ISEs) under the MARAM framework. This designation enables staff to identify, assess, and manage family violence risks within a coordinated, multi-agency response system.</w:t>
      </w:r>
    </w:p>
    <w:p w14:paraId="275E4A41" w14:textId="77777777" w:rsidR="007B61E8" w:rsidRPr="00E96366" w:rsidRDefault="007B61E8" w:rsidP="007B61E8">
      <w:pPr>
        <w:pStyle w:val="Body"/>
      </w:pPr>
      <w:r w:rsidRPr="00E96366">
        <w:t>During renter interactions, staff must adhere to MARAM principles and responsibilities to effectively identify and respond to family violence risks. Key responsibilities include:</w:t>
      </w:r>
    </w:p>
    <w:p w14:paraId="67536226" w14:textId="77777777" w:rsidR="007B61E8" w:rsidRPr="00BC1A4D" w:rsidRDefault="007B61E8" w:rsidP="007B61E8">
      <w:pPr>
        <w:pStyle w:val="Bullet1"/>
        <w:ind w:left="360" w:hanging="360"/>
      </w:pPr>
      <w:r w:rsidRPr="00BC1A4D">
        <w:rPr>
          <w:b/>
          <w:bCs/>
        </w:rPr>
        <w:t>Respectful and sensitive engagement (Responsibility 1):</w:t>
      </w:r>
      <w:r w:rsidRPr="00BC1A4D">
        <w:t xml:space="preserve"> </w:t>
      </w:r>
      <w:r>
        <w:t xml:space="preserve">making sure </w:t>
      </w:r>
      <w:r w:rsidRPr="00BC1A4D">
        <w:t>all interactions with clients are conducted with respect, cultural sensitivity, and trauma-informed approaches.</w:t>
      </w:r>
    </w:p>
    <w:p w14:paraId="04E93109" w14:textId="77777777" w:rsidR="007B61E8" w:rsidRPr="00BC1A4D" w:rsidRDefault="007B61E8" w:rsidP="007B61E8">
      <w:pPr>
        <w:pStyle w:val="Bullet1"/>
        <w:ind w:left="360" w:hanging="360"/>
      </w:pPr>
      <w:r w:rsidRPr="00BC1A4D">
        <w:rPr>
          <w:b/>
          <w:bCs/>
        </w:rPr>
        <w:t>Identification of Family Violence (Responsibility 2):</w:t>
      </w:r>
      <w:r w:rsidRPr="00BC1A4D">
        <w:t xml:space="preserve"> proactively screening for indicators of family violence to identify risk early.</w:t>
      </w:r>
    </w:p>
    <w:p w14:paraId="31D72DA7" w14:textId="77777777" w:rsidR="0057262F" w:rsidRDefault="007B61E8" w:rsidP="00B330BA">
      <w:pPr>
        <w:pStyle w:val="Bullet1"/>
        <w:ind w:left="360" w:hanging="360"/>
      </w:pPr>
      <w:r w:rsidRPr="0057262F">
        <w:rPr>
          <w:b/>
          <w:bCs/>
        </w:rPr>
        <w:t>Coordination of risk management (Responsibilities 9 and 10):</w:t>
      </w:r>
      <w:r w:rsidRPr="00BC1A4D">
        <w:t xml:space="preserve"> collaborating with other services and agencies to manage risk and implement safety plans appropriately.</w:t>
      </w:r>
    </w:p>
    <w:p w14:paraId="1A97CBCF" w14:textId="671C7E89" w:rsidR="007B61E8" w:rsidRPr="00BC1A4D" w:rsidRDefault="009B3C70" w:rsidP="0057262F">
      <w:pPr>
        <w:pStyle w:val="Bullet1"/>
        <w:numPr>
          <w:ilvl w:val="0"/>
          <w:numId w:val="0"/>
        </w:numPr>
      </w:pPr>
      <w:r>
        <w:lastRenderedPageBreak/>
        <w:t xml:space="preserve"> </w:t>
      </w:r>
      <w:r w:rsidR="007B61E8" w:rsidRPr="00BC1A4D">
        <w:t xml:space="preserve">Staff are encouraged to utilise the family violence identification tools, risk assessment resources, and practice guides available through the </w:t>
      </w:r>
      <w:hyperlink r:id="rId29" w:history="1">
        <w:r w:rsidR="007B61E8" w:rsidRPr="008D7A25">
          <w:rPr>
            <w:rStyle w:val="Hyperlink"/>
          </w:rPr>
          <w:t>Public Housing Resources SharePoint</w:t>
        </w:r>
      </w:hyperlink>
      <w:r w:rsidR="008D7A25">
        <w:rPr>
          <w:rStyle w:val="FootnoteReference"/>
        </w:rPr>
        <w:footnoteReference w:id="13"/>
      </w:r>
      <w:r w:rsidR="007B61E8" w:rsidRPr="00BC1A4D">
        <w:t>, which supports compliance with MARAM and enhances staff capability in managing family violence risk.</w:t>
      </w:r>
    </w:p>
    <w:p w14:paraId="4C727EA5" w14:textId="0522C69D" w:rsidR="007B61E8" w:rsidRPr="008464C4" w:rsidRDefault="007B61E8" w:rsidP="003C24C7">
      <w:pPr>
        <w:pStyle w:val="Heading2"/>
        <w:numPr>
          <w:ilvl w:val="1"/>
          <w:numId w:val="10"/>
        </w:numPr>
      </w:pPr>
      <w:bookmarkStart w:id="91" w:name="_Toc181605150"/>
      <w:bookmarkStart w:id="92" w:name="_Toc236043335"/>
      <w:bookmarkStart w:id="93" w:name="_Toc237875230"/>
      <w:r w:rsidRPr="008464C4">
        <w:t>Encountering unattended minors</w:t>
      </w:r>
      <w:bookmarkEnd w:id="91"/>
      <w:bookmarkEnd w:id="92"/>
      <w:bookmarkEnd w:id="93"/>
    </w:p>
    <w:p w14:paraId="5F7158FE" w14:textId="77777777" w:rsidR="007B61E8" w:rsidRPr="008464C4" w:rsidRDefault="007B61E8" w:rsidP="007B61E8">
      <w:pPr>
        <w:pStyle w:val="Body"/>
      </w:pPr>
      <w:r w:rsidRPr="008464C4">
        <w:t xml:space="preserve">During a home visit, if staff observe a child alone or are alerted to any situation that may impact the child’s safety or well-being (such as antisocial behaviour or </w:t>
      </w:r>
      <w:r>
        <w:t>rental</w:t>
      </w:r>
      <w:r w:rsidRPr="008464C4">
        <w:t xml:space="preserve"> breaches), they should assess the potential risk to the child and respond appropriately. </w:t>
      </w:r>
    </w:p>
    <w:p w14:paraId="1A6FF0BA" w14:textId="77777777" w:rsidR="007B61E8" w:rsidRPr="008464C4" w:rsidRDefault="007B61E8" w:rsidP="007B61E8">
      <w:pPr>
        <w:pStyle w:val="Body"/>
      </w:pPr>
      <w:r w:rsidRPr="008464C4">
        <w:rPr>
          <w:b/>
          <w:bCs/>
        </w:rPr>
        <w:t xml:space="preserve">For immediate safety concerns, staff must contact Victoria Police </w:t>
      </w:r>
      <w:r>
        <w:rPr>
          <w:b/>
          <w:bCs/>
        </w:rPr>
        <w:t xml:space="preserve">(police) on </w:t>
      </w:r>
      <w:r w:rsidRPr="00AB6EBF">
        <w:rPr>
          <w:b/>
          <w:bCs/>
        </w:rPr>
        <w:t>000</w:t>
      </w:r>
      <w:r>
        <w:t>.</w:t>
      </w:r>
      <w:r w:rsidRPr="008464C4">
        <w:t xml:space="preserve"> If there are significant concerns for the child’s safety or well-being, staff </w:t>
      </w:r>
      <w:r>
        <w:t>must</w:t>
      </w:r>
      <w:r w:rsidRPr="008464C4">
        <w:t xml:space="preserve"> report to Child</w:t>
      </w:r>
      <w:r>
        <w:t xml:space="preserve"> Protection.</w:t>
      </w:r>
    </w:p>
    <w:p w14:paraId="5372CAFD" w14:textId="77777777" w:rsidR="007B61E8" w:rsidRDefault="007B61E8" w:rsidP="007B61E8">
      <w:pPr>
        <w:pStyle w:val="Body"/>
      </w:pPr>
      <w:r w:rsidRPr="008464C4">
        <w:t>Information can be</w:t>
      </w:r>
      <w:r>
        <w:t xml:space="preserve"> requested or</w:t>
      </w:r>
      <w:r w:rsidRPr="008464C4">
        <w:t xml:space="preserve"> shared via the </w:t>
      </w:r>
      <w:r>
        <w:t xml:space="preserve">FVISS </w:t>
      </w:r>
      <w:r w:rsidRPr="008464C4">
        <w:t>and C</w:t>
      </w:r>
      <w:r>
        <w:t xml:space="preserve">ISS </w:t>
      </w:r>
      <w:r w:rsidRPr="008464C4">
        <w:t>to promote safety, following guidelines for referrals and collaboration with other agencies.</w:t>
      </w:r>
    </w:p>
    <w:p w14:paraId="75E22752" w14:textId="5A261B21" w:rsidR="007B61E8" w:rsidRPr="009D55AC" w:rsidRDefault="007B61E8" w:rsidP="003C24C7">
      <w:pPr>
        <w:pStyle w:val="Heading1"/>
        <w:numPr>
          <w:ilvl w:val="0"/>
          <w:numId w:val="10"/>
        </w:numPr>
        <w:rPr>
          <w:lang w:eastAsia="en-GB"/>
        </w:rPr>
      </w:pPr>
      <w:bookmarkStart w:id="94" w:name="_Proactively_addressing_potential_1"/>
      <w:bookmarkStart w:id="95" w:name="_Toc236043336"/>
      <w:bookmarkStart w:id="96" w:name="_Toc237875231"/>
      <w:bookmarkEnd w:id="94"/>
      <w:r w:rsidRPr="009D55AC">
        <w:rPr>
          <w:lang w:eastAsia="en-GB"/>
        </w:rPr>
        <w:t>Proactively addressing potential barriers to entry</w:t>
      </w:r>
      <w:bookmarkEnd w:id="95"/>
      <w:bookmarkEnd w:id="96"/>
    </w:p>
    <w:p w14:paraId="000B65B6" w14:textId="77777777" w:rsidR="007B61E8" w:rsidRPr="004740AE" w:rsidRDefault="007B61E8" w:rsidP="007B61E8">
      <w:pPr>
        <w:pStyle w:val="Body"/>
        <w:rPr>
          <w:lang w:eastAsia="en-GB"/>
        </w:rPr>
      </w:pPr>
      <w:r w:rsidRPr="004740AE">
        <w:rPr>
          <w:lang w:eastAsia="en-GB"/>
        </w:rPr>
        <w:t xml:space="preserve">Clear, upfront communication helps renters prepare for home visits and reduces confusion or reluctance, especially for those with communication challenges or vulnerabilities. </w:t>
      </w:r>
    </w:p>
    <w:p w14:paraId="5049A067" w14:textId="77777777" w:rsidR="007B61E8" w:rsidRPr="004740AE" w:rsidRDefault="007B61E8" w:rsidP="00452490">
      <w:pPr>
        <w:pStyle w:val="Body"/>
        <w:rPr>
          <w:lang w:eastAsia="en-GB"/>
        </w:rPr>
      </w:pPr>
      <w:r w:rsidRPr="004740AE">
        <w:rPr>
          <w:lang w:eastAsia="en-GB"/>
        </w:rPr>
        <w:t>When a home visit is required, whether accompanied by a Notice of Entry, staff should take proactive steps to minimise potential barriers to entry and maximise the likelihood of a successful first attempt.</w:t>
      </w:r>
      <w:r w:rsidRPr="004740AE">
        <w:t xml:space="preserve"> </w:t>
      </w:r>
      <w:r w:rsidRPr="004740AE">
        <w:rPr>
          <w:lang w:eastAsia="en-GB"/>
        </w:rPr>
        <w:t>Common barriers include:</w:t>
      </w:r>
    </w:p>
    <w:p w14:paraId="339B6C7B" w14:textId="77777777" w:rsidR="007B61E8" w:rsidRPr="004740AE" w:rsidRDefault="007B61E8" w:rsidP="007B61E8">
      <w:pPr>
        <w:pStyle w:val="Bullet1"/>
        <w:ind w:left="360" w:hanging="360"/>
      </w:pPr>
      <w:r>
        <w:t>f</w:t>
      </w:r>
      <w:r w:rsidRPr="004740AE">
        <w:t>ailing to attempt contact beforehand and conducting unannounced home visits, and</w:t>
      </w:r>
    </w:p>
    <w:p w14:paraId="6C9D82B9" w14:textId="77777777" w:rsidR="007B61E8" w:rsidRPr="004740AE" w:rsidRDefault="007B61E8" w:rsidP="007B61E8">
      <w:pPr>
        <w:pStyle w:val="Bullet1"/>
        <w:ind w:left="360" w:hanging="360"/>
      </w:pPr>
      <w:r>
        <w:t>i</w:t>
      </w:r>
      <w:r w:rsidRPr="004740AE">
        <w:t>ssuing a Notice of Entry that may not have been received promptly or communicated to the renter.</w:t>
      </w:r>
    </w:p>
    <w:p w14:paraId="71ACDD74" w14:textId="77777777" w:rsidR="007B61E8" w:rsidRPr="004740AE" w:rsidRDefault="007B61E8" w:rsidP="007B61E8">
      <w:pPr>
        <w:pStyle w:val="Bodyafterbullets"/>
        <w:rPr>
          <w:lang w:eastAsia="en-GB"/>
        </w:rPr>
      </w:pPr>
      <w:r w:rsidRPr="004740AE">
        <w:rPr>
          <w:lang w:eastAsia="en-GB"/>
        </w:rPr>
        <w:t>To facilitate successful entry on the first attempt, staff should:</w:t>
      </w:r>
    </w:p>
    <w:p w14:paraId="0FB89ADD" w14:textId="77777777" w:rsidR="007B61E8" w:rsidRPr="004740AE" w:rsidRDefault="007B61E8" w:rsidP="007B61E8">
      <w:pPr>
        <w:pStyle w:val="Bullet1"/>
        <w:ind w:left="360" w:hanging="360"/>
      </w:pPr>
      <w:r>
        <w:t>m</w:t>
      </w:r>
      <w:r w:rsidRPr="004740AE">
        <w:t xml:space="preserve">ake every effort to contact the renter by phone, SMS, email and post etc, (in line with </w:t>
      </w:r>
      <w:hyperlink w:anchor="_Preparing_and_arranging" w:history="1">
        <w:r w:rsidRPr="004740AE">
          <w:rPr>
            <w:rStyle w:val="Hyperlink"/>
          </w:rPr>
          <w:t>Section 9 Preparing and arranging a home visit</w:t>
        </w:r>
      </w:hyperlink>
      <w:r w:rsidRPr="004740AE">
        <w:t>) to explain:</w:t>
      </w:r>
    </w:p>
    <w:p w14:paraId="3819BD2B" w14:textId="77777777" w:rsidR="007B61E8" w:rsidRPr="00452490" w:rsidRDefault="007B61E8" w:rsidP="00452490">
      <w:pPr>
        <w:pStyle w:val="Bullet2"/>
      </w:pPr>
      <w:r w:rsidRPr="00452490">
        <w:t>the purpose of the visit,</w:t>
      </w:r>
    </w:p>
    <w:p w14:paraId="4E7AECE4" w14:textId="77777777" w:rsidR="007B61E8" w:rsidRPr="00452490" w:rsidRDefault="007B61E8" w:rsidP="00452490">
      <w:pPr>
        <w:pStyle w:val="Bullet2"/>
      </w:pPr>
      <w:r w:rsidRPr="00452490">
        <w:t>the legal basis for entry, and</w:t>
      </w:r>
    </w:p>
    <w:p w14:paraId="5CDED199" w14:textId="77777777" w:rsidR="007B61E8" w:rsidRPr="00452490" w:rsidRDefault="007B61E8" w:rsidP="00452490">
      <w:pPr>
        <w:pStyle w:val="Bullet2"/>
      </w:pPr>
      <w:r w:rsidRPr="00452490">
        <w:t>the scheduled date and time of entry</w:t>
      </w:r>
    </w:p>
    <w:p w14:paraId="6B1BD490" w14:textId="77777777" w:rsidR="007B61E8" w:rsidRPr="004740AE" w:rsidRDefault="007B61E8" w:rsidP="007B61E8">
      <w:pPr>
        <w:pStyle w:val="Bullet1"/>
        <w:ind w:left="360" w:hanging="360"/>
      </w:pPr>
      <w:r>
        <w:t>n</w:t>
      </w:r>
      <w:r w:rsidRPr="004740AE">
        <w:t>otify the renter’s support worker to encourage their involvement (If applicable).</w:t>
      </w:r>
    </w:p>
    <w:p w14:paraId="25B68D6D" w14:textId="77777777" w:rsidR="007B61E8" w:rsidRPr="004740AE" w:rsidRDefault="007B61E8" w:rsidP="007B61E8">
      <w:pPr>
        <w:pStyle w:val="Bodyafterbullets"/>
      </w:pPr>
      <w:r w:rsidRPr="004740AE">
        <w:t>If a Notice of Entry is necessary to accompany the scheduling of the home visit, staff must explain:</w:t>
      </w:r>
    </w:p>
    <w:p w14:paraId="675C64D7" w14:textId="77777777" w:rsidR="007B61E8" w:rsidRPr="00BD017B" w:rsidRDefault="007B61E8" w:rsidP="007B61E8">
      <w:pPr>
        <w:pStyle w:val="Bullet1"/>
        <w:ind w:left="360" w:hanging="360"/>
        <w:rPr>
          <w:lang w:eastAsia="en-GB"/>
        </w:rPr>
      </w:pPr>
      <w:r>
        <w:rPr>
          <w:lang w:eastAsia="en-GB"/>
        </w:rPr>
        <w:t>t</w:t>
      </w:r>
      <w:r w:rsidRPr="00BD017B">
        <w:rPr>
          <w:lang w:eastAsia="en-GB"/>
        </w:rPr>
        <w:t>he renter will receive a Notice of Entry and what it entails (e.g., lawful access rights)</w:t>
      </w:r>
    </w:p>
    <w:p w14:paraId="5E956891" w14:textId="77777777" w:rsidR="007B61E8" w:rsidRPr="00BD017B" w:rsidRDefault="007B61E8" w:rsidP="007B61E8">
      <w:pPr>
        <w:pStyle w:val="Bullet1"/>
        <w:ind w:left="360" w:hanging="360"/>
        <w:rPr>
          <w:lang w:eastAsia="en-GB"/>
        </w:rPr>
      </w:pPr>
      <w:r>
        <w:rPr>
          <w:lang w:eastAsia="en-GB"/>
        </w:rPr>
        <w:t>t</w:t>
      </w:r>
      <w:r w:rsidRPr="00BD017B">
        <w:rPr>
          <w:lang w:eastAsia="en-GB"/>
        </w:rPr>
        <w:t>hat if the renter doesn’t provide access in accordance with the Notice of Entry, they will be in breach of their duty to permit entry under the RTA.</w:t>
      </w:r>
    </w:p>
    <w:p w14:paraId="24D96210" w14:textId="77777777" w:rsidR="007B61E8" w:rsidRDefault="007B61E8" w:rsidP="007B61E8">
      <w:pPr>
        <w:pStyle w:val="Bodyafterbullets"/>
        <w:rPr>
          <w:lang w:eastAsia="en-GB"/>
        </w:rPr>
      </w:pPr>
      <w:r w:rsidRPr="004740AE">
        <w:rPr>
          <w:lang w:eastAsia="en-GB"/>
        </w:rPr>
        <w:t>Staff should always use multiple contact methods such as phone, text, email, and post to reach the renter. At the local office’s discretion, an unannounced home visit (door knock only) may be conducted before issuing a Notice of Entry if all other contact attempts have failed.</w:t>
      </w:r>
    </w:p>
    <w:p w14:paraId="4293BC0E" w14:textId="2FF3D3CF" w:rsidR="007B61E8" w:rsidRDefault="007B61E8" w:rsidP="003C24C7">
      <w:pPr>
        <w:pStyle w:val="Heading1"/>
        <w:numPr>
          <w:ilvl w:val="0"/>
          <w:numId w:val="10"/>
        </w:numPr>
      </w:pPr>
      <w:bookmarkStart w:id="97" w:name="_Notices_of_Entry"/>
      <w:bookmarkStart w:id="98" w:name="_Exercising_a_right"/>
      <w:bookmarkStart w:id="99" w:name="_Toc236043337"/>
      <w:bookmarkStart w:id="100" w:name="_Toc237875232"/>
      <w:bookmarkEnd w:id="97"/>
      <w:bookmarkEnd w:id="98"/>
      <w:r w:rsidRPr="001C662C">
        <w:lastRenderedPageBreak/>
        <w:t>Exercising a right of entry</w:t>
      </w:r>
      <w:bookmarkEnd w:id="99"/>
      <w:bookmarkEnd w:id="100"/>
    </w:p>
    <w:p w14:paraId="38A2406D" w14:textId="37971536" w:rsidR="007B61E8" w:rsidRPr="006B49E2" w:rsidRDefault="007B61E8" w:rsidP="003C24C7">
      <w:pPr>
        <w:pStyle w:val="Heading2"/>
        <w:numPr>
          <w:ilvl w:val="1"/>
          <w:numId w:val="10"/>
        </w:numPr>
        <w:rPr>
          <w:rFonts w:eastAsia="MS Gothic"/>
        </w:rPr>
      </w:pPr>
      <w:bookmarkStart w:id="101" w:name="_Toc236043338"/>
      <w:bookmarkStart w:id="102" w:name="_Toc237875233"/>
      <w:r>
        <w:rPr>
          <w:rFonts w:eastAsia="MS Gothic"/>
        </w:rPr>
        <w:t xml:space="preserve">Legal </w:t>
      </w:r>
      <w:r w:rsidRPr="006B49E2">
        <w:rPr>
          <w:rFonts w:eastAsia="MS Gothic"/>
        </w:rPr>
        <w:t>context</w:t>
      </w:r>
      <w:bookmarkEnd w:id="101"/>
      <w:bookmarkEnd w:id="102"/>
    </w:p>
    <w:p w14:paraId="438E592F" w14:textId="77777777" w:rsidR="007B61E8" w:rsidRPr="00BC1A4D" w:rsidRDefault="007B61E8" w:rsidP="007B61E8">
      <w:pPr>
        <w:pStyle w:val="Body"/>
      </w:pPr>
      <w:r w:rsidRPr="00BC1A4D">
        <w:t>Par</w:t>
      </w:r>
      <w:r>
        <w:t>t</w:t>
      </w:r>
      <w:r w:rsidRPr="00BC1A4D">
        <w:t xml:space="preserve"> 2, Divisions 5, 5</w:t>
      </w:r>
      <w:r>
        <w:t>A</w:t>
      </w:r>
      <w:r w:rsidRPr="00BC1A4D">
        <w:t xml:space="preserve"> and 8 of the RTA outline the circumstances and procedural requirements for lawful entry to rented premises. These divisions interact by outlining the processes and requirements for entry to rented premises, balancing the rights and responsibilities of renters and rental providers.</w:t>
      </w:r>
    </w:p>
    <w:p w14:paraId="470033C5" w14:textId="18790E5A" w:rsidR="007B61E8" w:rsidRPr="008B7453" w:rsidRDefault="007B61E8" w:rsidP="003C24C7">
      <w:pPr>
        <w:pStyle w:val="Heading2"/>
        <w:numPr>
          <w:ilvl w:val="1"/>
          <w:numId w:val="10"/>
        </w:numPr>
      </w:pPr>
      <w:bookmarkStart w:id="103" w:name="_Division_5_-"/>
      <w:bookmarkStart w:id="104" w:name="_Toc236043339"/>
      <w:bookmarkStart w:id="105" w:name="_Toc237875234"/>
      <w:bookmarkEnd w:id="103"/>
      <w:r>
        <w:t xml:space="preserve">Part 2 </w:t>
      </w:r>
      <w:r w:rsidRPr="008B7453">
        <w:t>Division 5</w:t>
      </w:r>
      <w:bookmarkEnd w:id="104"/>
      <w:bookmarkEnd w:id="105"/>
    </w:p>
    <w:p w14:paraId="6DCEE248" w14:textId="77777777" w:rsidR="007B61E8" w:rsidRDefault="007B61E8" w:rsidP="007B61E8">
      <w:pPr>
        <w:pStyle w:val="Body"/>
      </w:pPr>
      <w:r>
        <w:t xml:space="preserve">Part 2, </w:t>
      </w:r>
      <w:r w:rsidRPr="00F31383">
        <w:t>Division 5</w:t>
      </w:r>
      <w:r>
        <w:t xml:space="preserve"> of the RTA</w:t>
      </w:r>
      <w:r w:rsidRPr="1F757227">
        <w:rPr>
          <w:b/>
          <w:bCs/>
        </w:rPr>
        <w:t xml:space="preserve"> </w:t>
      </w:r>
      <w:r w:rsidRPr="00CA7BFE">
        <w:t>o</w:t>
      </w:r>
      <w:r>
        <w:t>utlines the duties of the renter, including:</w:t>
      </w:r>
    </w:p>
    <w:p w14:paraId="34CBDC91" w14:textId="77777777" w:rsidR="007B61E8" w:rsidRDefault="007B61E8" w:rsidP="007B61E8">
      <w:pPr>
        <w:pStyle w:val="Bullet1"/>
        <w:ind w:left="360" w:hanging="360"/>
      </w:pPr>
      <w:r>
        <w:t>the property must not be used for illegal purposes (section 59)</w:t>
      </w:r>
    </w:p>
    <w:p w14:paraId="0BD97C9F" w14:textId="77777777" w:rsidR="007B61E8" w:rsidRDefault="007B61E8" w:rsidP="007B61E8">
      <w:pPr>
        <w:pStyle w:val="Bullet1"/>
        <w:ind w:left="360" w:hanging="360"/>
      </w:pPr>
      <w:r>
        <w:t>the renter must not cause nuisance or interfere with the reasonable peace of neighbours (section 60)</w:t>
      </w:r>
    </w:p>
    <w:p w14:paraId="318EA05A" w14:textId="77777777" w:rsidR="007B61E8" w:rsidRDefault="007B61E8" w:rsidP="007B61E8">
      <w:pPr>
        <w:pStyle w:val="Bullet1"/>
        <w:ind w:left="360" w:hanging="360"/>
      </w:pPr>
      <w:r>
        <w:t>the renter must avoid damage to the property and common areas (section 61)</w:t>
      </w:r>
    </w:p>
    <w:p w14:paraId="47AA6633" w14:textId="77777777" w:rsidR="007B61E8" w:rsidRDefault="007B61E8" w:rsidP="007B61E8">
      <w:pPr>
        <w:pStyle w:val="Bullet1"/>
        <w:ind w:left="360" w:hanging="360"/>
      </w:pPr>
      <w:r>
        <w:t>the property must be kept reasonably clean (section 63)</w:t>
      </w:r>
    </w:p>
    <w:p w14:paraId="6F1F93A2" w14:textId="77777777" w:rsidR="007B61E8" w:rsidRDefault="007B61E8" w:rsidP="007B61E8">
      <w:pPr>
        <w:pStyle w:val="Bullet1"/>
        <w:ind w:left="360" w:hanging="360"/>
      </w:pPr>
      <w:r>
        <w:t xml:space="preserve">the renter must not remove, deactivate or interfere with the property’s safety devices (as prescribed under regulation 25 of the </w:t>
      </w:r>
      <w:r>
        <w:rPr>
          <w:i/>
          <w:iCs/>
        </w:rPr>
        <w:t>Residential Tenancies Act Regulations 2021)</w:t>
      </w:r>
    </w:p>
    <w:p w14:paraId="296F9747" w14:textId="77777777" w:rsidR="007B61E8" w:rsidRDefault="007B61E8" w:rsidP="007B61E8">
      <w:pPr>
        <w:pStyle w:val="Bullet1"/>
        <w:ind w:left="360" w:hanging="360"/>
      </w:pPr>
      <w:r>
        <w:t>the renter must not make unprescribed modifications to the property without consent of Homes Victoria (section 64).</w:t>
      </w:r>
    </w:p>
    <w:p w14:paraId="390B4826" w14:textId="77777777" w:rsidR="007B61E8" w:rsidRDefault="007B61E8" w:rsidP="007B61E8">
      <w:pPr>
        <w:pStyle w:val="Bodyafterbullets"/>
      </w:pPr>
      <w:r>
        <w:t>If staff have a reasonable belief that a renter has failed to comply with any of these duties, it may become necessary to arrange a home visit or issue a Notice of Entry.</w:t>
      </w:r>
    </w:p>
    <w:p w14:paraId="00DBACFB" w14:textId="659A2FD3" w:rsidR="007B61E8" w:rsidRPr="00B552F2" w:rsidRDefault="007B61E8" w:rsidP="003C24C7">
      <w:pPr>
        <w:pStyle w:val="Heading2"/>
        <w:numPr>
          <w:ilvl w:val="1"/>
          <w:numId w:val="10"/>
        </w:numPr>
      </w:pPr>
      <w:bookmarkStart w:id="106" w:name="_Toc236043340"/>
      <w:bookmarkStart w:id="107" w:name="_Toc237875235"/>
      <w:r>
        <w:t>Part 2 Division 5a</w:t>
      </w:r>
      <w:bookmarkEnd w:id="106"/>
      <w:bookmarkEnd w:id="107"/>
    </w:p>
    <w:p w14:paraId="0687BE21" w14:textId="77777777" w:rsidR="007B61E8" w:rsidRDefault="007B61E8" w:rsidP="007B61E8">
      <w:pPr>
        <w:pStyle w:val="Body"/>
      </w:pPr>
      <w:r>
        <w:t xml:space="preserve">Part 2, </w:t>
      </w:r>
      <w:r w:rsidRPr="00F31383">
        <w:t>Division 5a</w:t>
      </w:r>
      <w:r>
        <w:t xml:space="preserve"> outlines the duties of Homes Victoria, as a rental provider, including:</w:t>
      </w:r>
    </w:p>
    <w:p w14:paraId="20959A29" w14:textId="77777777" w:rsidR="007B61E8" w:rsidRDefault="007B61E8" w:rsidP="007B61E8">
      <w:pPr>
        <w:pStyle w:val="Bullet1"/>
        <w:ind w:left="360" w:hanging="360"/>
      </w:pPr>
      <w:r>
        <w:t>providing a vacant and reasonably clean property for occupation at the commencement of a rental agreement (section 65)</w:t>
      </w:r>
    </w:p>
    <w:p w14:paraId="2647CF46" w14:textId="77777777" w:rsidR="007B61E8" w:rsidRDefault="007B61E8" w:rsidP="007B61E8">
      <w:pPr>
        <w:pStyle w:val="Bullet1"/>
        <w:ind w:left="360" w:hanging="360"/>
      </w:pPr>
      <w:r>
        <w:t>maintaining the property so it meets minimum standards for occupation (section 65A)</w:t>
      </w:r>
    </w:p>
    <w:p w14:paraId="2BE789B5" w14:textId="77777777" w:rsidR="007B61E8" w:rsidRDefault="007B61E8" w:rsidP="007B61E8">
      <w:pPr>
        <w:pStyle w:val="Bullet1"/>
        <w:ind w:left="360" w:hanging="360"/>
      </w:pPr>
      <w:r>
        <w:t>taking all reasonable steps to allow the renter quiet enjoyment of the property (section 67)</w:t>
      </w:r>
    </w:p>
    <w:p w14:paraId="6C9ABBB5" w14:textId="77777777" w:rsidR="007B61E8" w:rsidRDefault="007B61E8" w:rsidP="007B61E8">
      <w:pPr>
        <w:pStyle w:val="Bullet1"/>
        <w:ind w:left="360" w:hanging="360"/>
      </w:pPr>
      <w:r>
        <w:t>maintaining the property in good repair and suitable condition (Section 68)</w:t>
      </w:r>
    </w:p>
    <w:p w14:paraId="071FF3E0" w14:textId="77777777" w:rsidR="007B61E8" w:rsidRPr="00470076" w:rsidRDefault="007B61E8" w:rsidP="007B61E8">
      <w:pPr>
        <w:pStyle w:val="Bullet1"/>
        <w:ind w:left="360" w:hanging="360"/>
      </w:pPr>
      <w:r>
        <w:t>c</w:t>
      </w:r>
      <w:r w:rsidRPr="00470076">
        <w:t>omplying with safety-related repairs and maintenance requirements, including RTA safety checks</w:t>
      </w:r>
      <w:r>
        <w:t xml:space="preserve"> (section 68a)</w:t>
      </w:r>
    </w:p>
    <w:p w14:paraId="6FDB7D76" w14:textId="77777777" w:rsidR="007B61E8" w:rsidRDefault="007B61E8" w:rsidP="007B61E8">
      <w:pPr>
        <w:pStyle w:val="Bullet1"/>
        <w:ind w:left="360" w:hanging="360"/>
      </w:pPr>
      <w:r>
        <w:t>maintaining records of gas and electrical safety checks at the property (section 68b)</w:t>
      </w:r>
    </w:p>
    <w:p w14:paraId="526914B2" w14:textId="77777777" w:rsidR="007B61E8" w:rsidRDefault="007B61E8" w:rsidP="007B61E8">
      <w:pPr>
        <w:pStyle w:val="Bullet1"/>
        <w:ind w:left="360" w:hanging="360"/>
      </w:pPr>
      <w:r>
        <w:t xml:space="preserve">making sure replacement of appliances </w:t>
      </w:r>
      <w:proofErr w:type="gramStart"/>
      <w:r>
        <w:t>meet</w:t>
      </w:r>
      <w:proofErr w:type="gramEnd"/>
      <w:r>
        <w:t xml:space="preserve"> minimum efficiency standards (section 69)</w:t>
      </w:r>
    </w:p>
    <w:p w14:paraId="244BE22F" w14:textId="77777777" w:rsidR="007B61E8" w:rsidRDefault="007B61E8" w:rsidP="007B61E8">
      <w:pPr>
        <w:pStyle w:val="Bullet1"/>
        <w:ind w:left="360" w:hanging="360"/>
      </w:pPr>
      <w:r>
        <w:t>making sure external doors are secured with functioning locks (section 70)</w:t>
      </w:r>
    </w:p>
    <w:p w14:paraId="0E30DFAC" w14:textId="77777777" w:rsidR="007B61E8" w:rsidRPr="00452490" w:rsidRDefault="007B61E8" w:rsidP="00452490">
      <w:pPr>
        <w:pStyle w:val="Bullet2"/>
      </w:pPr>
      <w:r w:rsidRPr="00452490">
        <w:t>if locks are changed, staff must as soon as practicable provide a key to the renter</w:t>
      </w:r>
    </w:p>
    <w:p w14:paraId="04017E9D" w14:textId="77777777" w:rsidR="007B61E8" w:rsidRPr="00452490" w:rsidRDefault="007B61E8" w:rsidP="00452490">
      <w:pPr>
        <w:pStyle w:val="Bullet2"/>
      </w:pPr>
      <w:r w:rsidRPr="00452490">
        <w:t>they must not prevent a protected person from changing locks</w:t>
      </w:r>
    </w:p>
    <w:p w14:paraId="4862F832" w14:textId="77777777" w:rsidR="007B61E8" w:rsidRPr="00452490" w:rsidRDefault="007B61E8" w:rsidP="00452490">
      <w:pPr>
        <w:pStyle w:val="Bullet2"/>
      </w:pPr>
      <w:r w:rsidRPr="00452490">
        <w:t>they must not provide a key to an excluded person.</w:t>
      </w:r>
    </w:p>
    <w:p w14:paraId="17D8619F" w14:textId="77777777" w:rsidR="007B61E8" w:rsidRDefault="007B61E8" w:rsidP="007B61E8">
      <w:pPr>
        <w:pStyle w:val="Bodyafterbullets"/>
      </w:pPr>
      <w:r>
        <w:t>If renters do not provide entry by consent to fulfill these duties, for example a renter does not allow entry for contractors to perform safety checks, it may become necessary to issue a Notice of Entry.</w:t>
      </w:r>
    </w:p>
    <w:p w14:paraId="6325C0DD" w14:textId="08E42672" w:rsidR="007B61E8" w:rsidRPr="00B552F2" w:rsidRDefault="007B61E8" w:rsidP="003C24C7">
      <w:pPr>
        <w:pStyle w:val="Heading2"/>
        <w:numPr>
          <w:ilvl w:val="1"/>
          <w:numId w:val="10"/>
        </w:numPr>
      </w:pPr>
      <w:bookmarkStart w:id="108" w:name="_Toc236043341"/>
      <w:bookmarkStart w:id="109" w:name="_Toc237875236"/>
      <w:r>
        <w:t xml:space="preserve">Part 2 </w:t>
      </w:r>
      <w:r w:rsidRPr="00B552F2">
        <w:t>Division 8</w:t>
      </w:r>
      <w:bookmarkEnd w:id="108"/>
      <w:bookmarkEnd w:id="109"/>
    </w:p>
    <w:p w14:paraId="3A64CFA7" w14:textId="77777777" w:rsidR="007B61E8" w:rsidRDefault="007B61E8" w:rsidP="007B61E8">
      <w:pPr>
        <w:pStyle w:val="Body"/>
      </w:pPr>
      <w:r>
        <w:t xml:space="preserve">Part 2, </w:t>
      </w:r>
      <w:r w:rsidRPr="00F31383">
        <w:t>Division 8</w:t>
      </w:r>
      <w:r>
        <w:t xml:space="preserve"> of the RTA</w:t>
      </w:r>
      <w:r w:rsidRPr="1F757227">
        <w:rPr>
          <w:b/>
          <w:bCs/>
        </w:rPr>
        <w:t xml:space="preserve"> </w:t>
      </w:r>
      <w:r>
        <w:t xml:space="preserve">covers the rights of entry to a rented premises. This division sets out the grounds for entry to a rented premises and outlines the required manner of entry. This includes </w:t>
      </w:r>
      <w:r>
        <w:lastRenderedPageBreak/>
        <w:t>providing minimum notice periods, compensation for damage caused during entry, and liability should entry not be conducted according to legislation.</w:t>
      </w:r>
    </w:p>
    <w:p w14:paraId="487F0CB0" w14:textId="1386C99C" w:rsidR="007B61E8" w:rsidRPr="00054687" w:rsidRDefault="007B61E8" w:rsidP="003C24C7">
      <w:pPr>
        <w:pStyle w:val="Heading2"/>
        <w:numPr>
          <w:ilvl w:val="1"/>
          <w:numId w:val="10"/>
        </w:numPr>
        <w:rPr>
          <w:lang w:eastAsia="en-GB"/>
        </w:rPr>
      </w:pPr>
      <w:bookmarkStart w:id="110" w:name="_Circumstances_for_issuing"/>
      <w:bookmarkStart w:id="111" w:name="_Toc181605152"/>
      <w:bookmarkStart w:id="112" w:name="_Toc236043342"/>
      <w:bookmarkStart w:id="113" w:name="_Toc237875237"/>
      <w:bookmarkEnd w:id="110"/>
      <w:r w:rsidRPr="00054687">
        <w:rPr>
          <w:lang w:eastAsia="en-GB"/>
        </w:rPr>
        <w:t xml:space="preserve">Circumstances for issuing a </w:t>
      </w:r>
      <w:bookmarkEnd w:id="111"/>
      <w:r>
        <w:rPr>
          <w:lang w:eastAsia="en-GB"/>
        </w:rPr>
        <w:t>Notice of Entry</w:t>
      </w:r>
      <w:bookmarkEnd w:id="112"/>
      <w:bookmarkEnd w:id="113"/>
    </w:p>
    <w:p w14:paraId="4D169FAB" w14:textId="77777777" w:rsidR="007B61E8" w:rsidRDefault="007B61E8" w:rsidP="007B61E8">
      <w:pPr>
        <w:pStyle w:val="Body"/>
      </w:pPr>
      <w:r>
        <w:t>A</w:t>
      </w:r>
      <w:r w:rsidRPr="00054687">
        <w:t xml:space="preserve"> </w:t>
      </w:r>
      <w:r>
        <w:t>Notice of Entry</w:t>
      </w:r>
      <w:r w:rsidRPr="00054687">
        <w:t xml:space="preserve"> </w:t>
      </w:r>
      <w:r>
        <w:t xml:space="preserve">may be issued </w:t>
      </w:r>
      <w:r w:rsidRPr="00054687">
        <w:t xml:space="preserve">in </w:t>
      </w:r>
      <w:r>
        <w:t xml:space="preserve">the following </w:t>
      </w:r>
      <w:r w:rsidRPr="00054687">
        <w:t xml:space="preserve">circumstances </w:t>
      </w:r>
      <w:r>
        <w:t>under</w:t>
      </w:r>
      <w:r w:rsidRPr="00054687">
        <w:t xml:space="preserve"> s</w:t>
      </w:r>
      <w:r>
        <w:t>ection</w:t>
      </w:r>
      <w:r w:rsidRPr="00054687">
        <w:t xml:space="preserve"> 86(1) of the RTA:</w:t>
      </w:r>
    </w:p>
    <w:p w14:paraId="77F833E4" w14:textId="77777777" w:rsidR="007B61E8" w:rsidRPr="002C3855" w:rsidRDefault="007B61E8" w:rsidP="007B61E8">
      <w:pPr>
        <w:pStyle w:val="Tablecaption"/>
      </w:pPr>
      <w:r w:rsidRPr="002C3855">
        <w:t>Table 4: Circumstances for issuing a Notice of Entry</w:t>
      </w:r>
    </w:p>
    <w:tbl>
      <w:tblPr>
        <w:tblStyle w:val="TableGrid"/>
        <w:tblW w:w="5000" w:type="pct"/>
        <w:tblLook w:val="06A0" w:firstRow="1" w:lastRow="0" w:firstColumn="1" w:lastColumn="0" w:noHBand="1" w:noVBand="1"/>
      </w:tblPr>
      <w:tblGrid>
        <w:gridCol w:w="1513"/>
        <w:gridCol w:w="6113"/>
        <w:gridCol w:w="1662"/>
      </w:tblGrid>
      <w:tr w:rsidR="007B61E8" w14:paraId="6885ABC6" w14:textId="77777777">
        <w:trPr>
          <w:trHeight w:val="330"/>
          <w:tblHeader/>
        </w:trPr>
        <w:tc>
          <w:tcPr>
            <w:tcW w:w="1554" w:type="dxa"/>
          </w:tcPr>
          <w:p w14:paraId="07EBAAB1" w14:textId="77777777" w:rsidR="007B61E8" w:rsidRDefault="007B61E8">
            <w:pPr>
              <w:pStyle w:val="Tablecolhead"/>
            </w:pPr>
            <w:r w:rsidRPr="007A652B">
              <w:t>RTA section</w:t>
            </w:r>
          </w:p>
        </w:tc>
        <w:tc>
          <w:tcPr>
            <w:tcW w:w="6463" w:type="dxa"/>
          </w:tcPr>
          <w:p w14:paraId="76FFFB53" w14:textId="77777777" w:rsidR="007B61E8" w:rsidRDefault="007B61E8">
            <w:pPr>
              <w:pStyle w:val="Tablecolhead"/>
            </w:pPr>
            <w:r w:rsidRPr="007A652B">
              <w:t>Entry description</w:t>
            </w:r>
          </w:p>
        </w:tc>
        <w:tc>
          <w:tcPr>
            <w:tcW w:w="1701" w:type="dxa"/>
          </w:tcPr>
          <w:p w14:paraId="555993BD" w14:textId="77777777" w:rsidR="007B61E8" w:rsidRDefault="007B61E8">
            <w:pPr>
              <w:pStyle w:val="Tablecolhead"/>
            </w:pPr>
            <w:r w:rsidRPr="007A652B">
              <w:t>Minimum notice period</w:t>
            </w:r>
          </w:p>
        </w:tc>
      </w:tr>
      <w:tr w:rsidR="007B61E8" w14:paraId="6BE1795C" w14:textId="77777777">
        <w:trPr>
          <w:trHeight w:val="300"/>
          <w:tblHeader/>
        </w:trPr>
        <w:tc>
          <w:tcPr>
            <w:tcW w:w="1554" w:type="dxa"/>
          </w:tcPr>
          <w:p w14:paraId="6B1BBD45" w14:textId="77777777" w:rsidR="007B61E8" w:rsidRPr="004B359E" w:rsidRDefault="007B61E8">
            <w:pPr>
              <w:pStyle w:val="Tabletext"/>
            </w:pPr>
            <w:r w:rsidRPr="004B359E">
              <w:t xml:space="preserve">86(1)(c) </w:t>
            </w:r>
          </w:p>
        </w:tc>
        <w:tc>
          <w:tcPr>
            <w:tcW w:w="6463" w:type="dxa"/>
          </w:tcPr>
          <w:p w14:paraId="2238E0F3" w14:textId="77777777" w:rsidR="007B61E8" w:rsidRPr="004B359E" w:rsidRDefault="007B61E8">
            <w:pPr>
              <w:pStyle w:val="Tabletext"/>
            </w:pPr>
            <w:r w:rsidRPr="004B359E">
              <w:t>Entry is required to enable the rental provider to carry out a duty under:</w:t>
            </w:r>
          </w:p>
          <w:p w14:paraId="7B1A9EDE" w14:textId="77777777" w:rsidR="007B61E8" w:rsidRPr="004B359E" w:rsidRDefault="007B61E8">
            <w:pPr>
              <w:pStyle w:val="Tablebullet1"/>
            </w:pPr>
            <w:r w:rsidRPr="004B359E">
              <w:t>the RTA</w:t>
            </w:r>
          </w:p>
          <w:p w14:paraId="474DAD9F" w14:textId="77777777" w:rsidR="007B61E8" w:rsidRPr="004B359E" w:rsidRDefault="007B61E8">
            <w:pPr>
              <w:pStyle w:val="Tablebullet1"/>
            </w:pPr>
            <w:r w:rsidRPr="004B359E">
              <w:t>the rental agreement or</w:t>
            </w:r>
          </w:p>
          <w:p w14:paraId="0A0A9A16" w14:textId="77777777" w:rsidR="007B61E8" w:rsidRPr="004B359E" w:rsidRDefault="007B61E8">
            <w:pPr>
              <w:pStyle w:val="Tablebullet1"/>
            </w:pPr>
            <w:r w:rsidRPr="004B359E">
              <w:t>any other Act.</w:t>
            </w:r>
          </w:p>
        </w:tc>
        <w:tc>
          <w:tcPr>
            <w:tcW w:w="1701" w:type="dxa"/>
          </w:tcPr>
          <w:p w14:paraId="53C5F1FE" w14:textId="77777777" w:rsidR="007B61E8" w:rsidRDefault="007B61E8">
            <w:pPr>
              <w:pStyle w:val="Tabletext"/>
            </w:pPr>
            <w:r w:rsidRPr="004B359E">
              <w:t>24 hours</w:t>
            </w:r>
          </w:p>
        </w:tc>
      </w:tr>
      <w:tr w:rsidR="007B61E8" w14:paraId="5B4C7571" w14:textId="77777777">
        <w:trPr>
          <w:trHeight w:val="300"/>
          <w:tblHeader/>
        </w:trPr>
        <w:tc>
          <w:tcPr>
            <w:tcW w:w="1554" w:type="dxa"/>
          </w:tcPr>
          <w:p w14:paraId="43F9A154" w14:textId="77777777" w:rsidR="007B61E8" w:rsidRPr="004B359E" w:rsidRDefault="007B61E8">
            <w:pPr>
              <w:pStyle w:val="Tabletext"/>
            </w:pPr>
            <w:r w:rsidRPr="004B359E">
              <w:t>86(1)(e)</w:t>
            </w:r>
          </w:p>
        </w:tc>
        <w:tc>
          <w:tcPr>
            <w:tcW w:w="6463" w:type="dxa"/>
          </w:tcPr>
          <w:p w14:paraId="5AAEE45D" w14:textId="77777777" w:rsidR="007B61E8" w:rsidRPr="004B359E" w:rsidRDefault="007B61E8">
            <w:pPr>
              <w:pStyle w:val="Tabletext"/>
            </w:pPr>
            <w:r w:rsidRPr="004B359E">
              <w:t>There are reasonable grounds to believe that the renter has failed to comply with their duty under the RTA or the rental agreement.</w:t>
            </w:r>
          </w:p>
        </w:tc>
        <w:tc>
          <w:tcPr>
            <w:tcW w:w="1701" w:type="dxa"/>
          </w:tcPr>
          <w:p w14:paraId="027B9D41" w14:textId="77777777" w:rsidR="007B61E8" w:rsidRDefault="007B61E8">
            <w:pPr>
              <w:pStyle w:val="Tabletext"/>
            </w:pPr>
            <w:r w:rsidRPr="004B359E">
              <w:t>24 hours</w:t>
            </w:r>
          </w:p>
        </w:tc>
      </w:tr>
      <w:tr w:rsidR="007B61E8" w14:paraId="08C01009" w14:textId="77777777">
        <w:trPr>
          <w:trHeight w:val="300"/>
          <w:tblHeader/>
        </w:trPr>
        <w:tc>
          <w:tcPr>
            <w:tcW w:w="1554" w:type="dxa"/>
          </w:tcPr>
          <w:p w14:paraId="1F425E0D" w14:textId="77777777" w:rsidR="007B61E8" w:rsidRPr="004B359E" w:rsidRDefault="007B61E8">
            <w:pPr>
              <w:pStyle w:val="Tabletext"/>
            </w:pPr>
            <w:r w:rsidRPr="004B359E">
              <w:t>86(1)(g)</w:t>
            </w:r>
          </w:p>
        </w:tc>
        <w:tc>
          <w:tcPr>
            <w:tcW w:w="6463" w:type="dxa"/>
          </w:tcPr>
          <w:p w14:paraId="501ED5B7" w14:textId="77777777" w:rsidR="007B61E8" w:rsidRPr="004B359E" w:rsidRDefault="007B61E8">
            <w:pPr>
              <w:pStyle w:val="Tabletext"/>
            </w:pPr>
            <w:r w:rsidRPr="004B359E">
              <w:t>Entry is necessary to conduct an inspection related to an application under section 91</w:t>
            </w:r>
            <w:proofErr w:type="gramStart"/>
            <w:r w:rsidRPr="004B359E">
              <w:t>V(</w:t>
            </w:r>
            <w:proofErr w:type="gramEnd"/>
            <w:r w:rsidRPr="004B359E">
              <w:t>1), as directed by VCAT.</w:t>
            </w:r>
          </w:p>
        </w:tc>
        <w:tc>
          <w:tcPr>
            <w:tcW w:w="1701" w:type="dxa"/>
          </w:tcPr>
          <w:p w14:paraId="49F9A1C6" w14:textId="77777777" w:rsidR="007B61E8" w:rsidRDefault="007B61E8">
            <w:pPr>
              <w:pStyle w:val="Tabletext"/>
            </w:pPr>
            <w:r w:rsidRPr="004B359E">
              <w:t>24 hours</w:t>
            </w:r>
          </w:p>
        </w:tc>
      </w:tr>
      <w:tr w:rsidR="007B61E8" w14:paraId="4E88BCD7" w14:textId="77777777">
        <w:trPr>
          <w:trHeight w:val="300"/>
          <w:tblHeader/>
        </w:trPr>
        <w:tc>
          <w:tcPr>
            <w:tcW w:w="1554" w:type="dxa"/>
          </w:tcPr>
          <w:p w14:paraId="4B33DA59" w14:textId="77777777" w:rsidR="007B61E8" w:rsidRPr="004B359E" w:rsidRDefault="007B61E8">
            <w:pPr>
              <w:pStyle w:val="Tabletext"/>
            </w:pPr>
            <w:r w:rsidRPr="004B359E">
              <w:t>86(1)(a)</w:t>
            </w:r>
          </w:p>
        </w:tc>
        <w:tc>
          <w:tcPr>
            <w:tcW w:w="6463" w:type="dxa"/>
          </w:tcPr>
          <w:p w14:paraId="1F4C6133" w14:textId="77777777" w:rsidR="007B61E8" w:rsidRPr="004B359E" w:rsidRDefault="007B61E8">
            <w:pPr>
              <w:pStyle w:val="Tabletext"/>
            </w:pPr>
            <w:r w:rsidRPr="004B359E">
              <w:t>Where a notice to vacate, or notice of intention to vacate has been issued, entry is required to show the premises to prospective renters.</w:t>
            </w:r>
          </w:p>
        </w:tc>
        <w:tc>
          <w:tcPr>
            <w:tcW w:w="1701" w:type="dxa"/>
          </w:tcPr>
          <w:p w14:paraId="5039A556" w14:textId="77777777" w:rsidR="007B61E8" w:rsidRDefault="007B61E8">
            <w:pPr>
              <w:pStyle w:val="Tabletext"/>
            </w:pPr>
            <w:r w:rsidRPr="004B359E">
              <w:t>48 hours</w:t>
            </w:r>
          </w:p>
        </w:tc>
      </w:tr>
      <w:tr w:rsidR="007B61E8" w14:paraId="1AE05C47" w14:textId="77777777">
        <w:trPr>
          <w:trHeight w:val="300"/>
          <w:tblHeader/>
        </w:trPr>
        <w:tc>
          <w:tcPr>
            <w:tcW w:w="1554" w:type="dxa"/>
          </w:tcPr>
          <w:p w14:paraId="6EC173D2" w14:textId="77777777" w:rsidR="007B61E8" w:rsidRPr="004B359E" w:rsidRDefault="007B61E8">
            <w:pPr>
              <w:pStyle w:val="Tabletext"/>
            </w:pPr>
            <w:r w:rsidRPr="004B359E">
              <w:t>86(1)(b)</w:t>
            </w:r>
          </w:p>
        </w:tc>
        <w:tc>
          <w:tcPr>
            <w:tcW w:w="6463" w:type="dxa"/>
          </w:tcPr>
          <w:p w14:paraId="0E8538D3" w14:textId="77777777" w:rsidR="007B61E8" w:rsidRPr="004B359E" w:rsidRDefault="007B61E8">
            <w:pPr>
              <w:pStyle w:val="Tabletext"/>
            </w:pPr>
            <w:r w:rsidRPr="004B359E">
              <w:t xml:space="preserve">The property is to be </w:t>
            </w:r>
            <w:proofErr w:type="gramStart"/>
            <w:r w:rsidRPr="004B359E">
              <w:t>sold,</w:t>
            </w:r>
            <w:proofErr w:type="gramEnd"/>
            <w:r w:rsidRPr="004B359E">
              <w:t xml:space="preserve"> entry is required to show the premises to a prospective buyer or lender.</w:t>
            </w:r>
          </w:p>
        </w:tc>
        <w:tc>
          <w:tcPr>
            <w:tcW w:w="1701" w:type="dxa"/>
          </w:tcPr>
          <w:p w14:paraId="27E1C21B" w14:textId="77777777" w:rsidR="007B61E8" w:rsidRDefault="007B61E8">
            <w:pPr>
              <w:pStyle w:val="Tabletext"/>
            </w:pPr>
            <w:r w:rsidRPr="004B359E">
              <w:t>48 hours</w:t>
            </w:r>
          </w:p>
        </w:tc>
      </w:tr>
      <w:tr w:rsidR="007B61E8" w14:paraId="0578539F" w14:textId="77777777">
        <w:trPr>
          <w:trHeight w:val="300"/>
          <w:tblHeader/>
        </w:trPr>
        <w:tc>
          <w:tcPr>
            <w:tcW w:w="1554" w:type="dxa"/>
          </w:tcPr>
          <w:p w14:paraId="2C40DACC" w14:textId="77777777" w:rsidR="007B61E8" w:rsidRPr="004B359E" w:rsidRDefault="007B61E8">
            <w:pPr>
              <w:pStyle w:val="Tabletext"/>
            </w:pPr>
            <w:r w:rsidRPr="004B359E">
              <w:t>86(1)(d)</w:t>
            </w:r>
          </w:p>
        </w:tc>
        <w:tc>
          <w:tcPr>
            <w:tcW w:w="6463" w:type="dxa"/>
          </w:tcPr>
          <w:p w14:paraId="4F169721" w14:textId="77777777" w:rsidR="007B61E8" w:rsidRPr="004B359E" w:rsidRDefault="007B61E8">
            <w:pPr>
              <w:pStyle w:val="Tabletext"/>
            </w:pPr>
            <w:r w:rsidRPr="004B359E">
              <w:t>Entry is required for valuation purposes.</w:t>
            </w:r>
          </w:p>
        </w:tc>
        <w:tc>
          <w:tcPr>
            <w:tcW w:w="1701" w:type="dxa"/>
          </w:tcPr>
          <w:p w14:paraId="30B0B0B8" w14:textId="77777777" w:rsidR="007B61E8" w:rsidRDefault="007B61E8">
            <w:pPr>
              <w:pStyle w:val="Tabletext"/>
            </w:pPr>
            <w:r w:rsidRPr="004B359E">
              <w:t>7 days</w:t>
            </w:r>
          </w:p>
        </w:tc>
      </w:tr>
      <w:tr w:rsidR="007B61E8" w14:paraId="383C96FF" w14:textId="77777777">
        <w:trPr>
          <w:trHeight w:val="300"/>
          <w:tblHeader/>
        </w:trPr>
        <w:tc>
          <w:tcPr>
            <w:tcW w:w="1554" w:type="dxa"/>
          </w:tcPr>
          <w:p w14:paraId="742CA6E4" w14:textId="77777777" w:rsidR="007B61E8" w:rsidRPr="004B359E" w:rsidRDefault="007B61E8">
            <w:pPr>
              <w:pStyle w:val="Tabletext"/>
            </w:pPr>
            <w:r w:rsidRPr="004B359E">
              <w:t>86(1)(f)</w:t>
            </w:r>
          </w:p>
        </w:tc>
        <w:tc>
          <w:tcPr>
            <w:tcW w:w="6463" w:type="dxa"/>
          </w:tcPr>
          <w:p w14:paraId="700B7881" w14:textId="77777777" w:rsidR="007B61E8" w:rsidRPr="004B359E" w:rsidRDefault="007B61E8">
            <w:pPr>
              <w:pStyle w:val="Tabletext"/>
            </w:pPr>
            <w:r w:rsidRPr="004B359E">
              <w:t>Entry is necessary to enable inspection of the property if an inspection has not been made within the last 6 months.</w:t>
            </w:r>
          </w:p>
        </w:tc>
        <w:tc>
          <w:tcPr>
            <w:tcW w:w="1701" w:type="dxa"/>
          </w:tcPr>
          <w:p w14:paraId="031ADA7D" w14:textId="77777777" w:rsidR="007B61E8" w:rsidRDefault="007B61E8">
            <w:pPr>
              <w:pStyle w:val="Tabletext"/>
            </w:pPr>
            <w:r>
              <w:t>7 days</w:t>
            </w:r>
          </w:p>
        </w:tc>
      </w:tr>
    </w:tbl>
    <w:p w14:paraId="07798737" w14:textId="0CFE8D66" w:rsidR="007B61E8" w:rsidRDefault="007B61E8" w:rsidP="007B61E8">
      <w:pPr>
        <w:pStyle w:val="Bodyaftertablefigure"/>
        <w:rPr>
          <w:lang w:eastAsia="en-GB"/>
        </w:rPr>
      </w:pPr>
      <w:r w:rsidRPr="00F2193F">
        <w:rPr>
          <w:lang w:eastAsia="en-GB"/>
        </w:rPr>
        <w:t xml:space="preserve">When the need to issue a Notice </w:t>
      </w:r>
      <w:r>
        <w:rPr>
          <w:lang w:eastAsia="en-GB"/>
        </w:rPr>
        <w:t>of Entry</w:t>
      </w:r>
      <w:r w:rsidRPr="00F2193F">
        <w:rPr>
          <w:lang w:eastAsia="en-GB"/>
        </w:rPr>
        <w:t xml:space="preserve"> </w:t>
      </w:r>
      <w:r w:rsidRPr="00D91E77">
        <w:rPr>
          <w:lang w:eastAsia="en-GB"/>
        </w:rPr>
        <w:t xml:space="preserve">has been identified due to a significant risk to the renter, property, or </w:t>
      </w:r>
      <w:r w:rsidRPr="001328F1">
        <w:rPr>
          <w:lang w:eastAsia="en-GB"/>
        </w:rPr>
        <w:t xml:space="preserve">department, refer to the </w:t>
      </w:r>
      <w:hyperlink r:id="rId30" w:history="1">
        <w:r w:rsidRPr="001328F1">
          <w:rPr>
            <w:rStyle w:val="Hyperlink"/>
            <w:lang w:eastAsia="en-GB"/>
          </w:rPr>
          <w:t>Notice of Entry Procedure for Risk-Based Access</w:t>
        </w:r>
      </w:hyperlink>
      <w:r w:rsidR="005D2956">
        <w:rPr>
          <w:rStyle w:val="FootnoteReference"/>
        </w:rPr>
        <w:footnoteReference w:id="14"/>
      </w:r>
      <w:r w:rsidRPr="001328F1">
        <w:rPr>
          <w:lang w:eastAsia="en-GB"/>
        </w:rPr>
        <w:t xml:space="preserve"> for targeted guidance on determining the appropriate entry approach</w:t>
      </w:r>
      <w:r w:rsidRPr="00D91E77">
        <w:rPr>
          <w:lang w:eastAsia="en-GB"/>
        </w:rPr>
        <w:t>.</w:t>
      </w:r>
    </w:p>
    <w:p w14:paraId="5C44F38A" w14:textId="57367F88" w:rsidR="007B61E8" w:rsidRDefault="007B61E8" w:rsidP="003C24C7">
      <w:pPr>
        <w:pStyle w:val="Heading3"/>
        <w:numPr>
          <w:ilvl w:val="2"/>
          <w:numId w:val="10"/>
        </w:numPr>
        <w:rPr>
          <w:lang w:eastAsia="en-GB"/>
        </w:rPr>
      </w:pPr>
      <w:r>
        <w:rPr>
          <w:lang w:eastAsia="en-GB"/>
        </w:rPr>
        <w:t>Entry under section 86(1)(g) related to Family Violence</w:t>
      </w:r>
    </w:p>
    <w:p w14:paraId="5C3FD590" w14:textId="77777777" w:rsidR="007B61E8" w:rsidRPr="00D672EF" w:rsidRDefault="007B61E8" w:rsidP="007B61E8">
      <w:pPr>
        <w:pStyle w:val="Body"/>
        <w:rPr>
          <w:lang w:eastAsia="en-GB"/>
        </w:rPr>
      </w:pPr>
      <w:r w:rsidRPr="00D672EF">
        <w:rPr>
          <w:lang w:eastAsia="en-GB"/>
        </w:rPr>
        <w:t>Section 86(1)(g) of the RTA allows a rental provider to enter a rented property without the renter's consent for legal proceedings related to family violence protection. This entry is specifically for supporting legal actions, such as lease transfers or terminations, and is not a general right of inspection.</w:t>
      </w:r>
    </w:p>
    <w:p w14:paraId="17F0ECC0" w14:textId="77777777" w:rsidR="007B61E8" w:rsidRPr="00D672EF" w:rsidRDefault="007B61E8" w:rsidP="007B61E8">
      <w:pPr>
        <w:pStyle w:val="Body"/>
        <w:rPr>
          <w:lang w:eastAsia="en-GB"/>
        </w:rPr>
      </w:pPr>
      <w:r w:rsidRPr="00D672EF">
        <w:rPr>
          <w:lang w:eastAsia="en-GB"/>
        </w:rPr>
        <w:t>Staff may be required to facilitate entry under this section when directed by a legal order or VCAT, including for:</w:t>
      </w:r>
    </w:p>
    <w:p w14:paraId="10B749C2" w14:textId="77777777" w:rsidR="007B61E8" w:rsidRPr="00D672EF" w:rsidRDefault="007B61E8" w:rsidP="007B61E8">
      <w:pPr>
        <w:pStyle w:val="Bullet1"/>
        <w:ind w:left="360" w:hanging="360"/>
        <w:rPr>
          <w:lang w:eastAsia="en-GB"/>
        </w:rPr>
      </w:pPr>
      <w:r>
        <w:rPr>
          <w:lang w:eastAsia="en-GB"/>
        </w:rPr>
        <w:t>i</w:t>
      </w:r>
      <w:r w:rsidRPr="63CB231C">
        <w:rPr>
          <w:lang w:eastAsia="en-GB"/>
        </w:rPr>
        <w:t xml:space="preserve">f a protected person seeks to take over or terminate the lease </w:t>
      </w:r>
      <w:r w:rsidRPr="000B27DC">
        <w:rPr>
          <w:lang w:eastAsia="en-GB"/>
        </w:rPr>
        <w:t>under</w:t>
      </w:r>
      <w:r>
        <w:rPr>
          <w:lang w:eastAsia="en-GB"/>
        </w:rPr>
        <w:t xml:space="preserve"> </w:t>
      </w:r>
      <w:r w:rsidRPr="000B27DC">
        <w:rPr>
          <w:lang w:eastAsia="en-GB"/>
        </w:rPr>
        <w:t>s. 91V of the RTA, an inspection</w:t>
      </w:r>
      <w:r w:rsidRPr="63CB231C">
        <w:rPr>
          <w:lang w:eastAsia="en-GB"/>
        </w:rPr>
        <w:t xml:space="preserve"> may be needed to assess the property’s condition or suitability</w:t>
      </w:r>
    </w:p>
    <w:p w14:paraId="6295604E" w14:textId="77777777" w:rsidR="007B61E8" w:rsidRPr="00D672EF" w:rsidRDefault="007B61E8" w:rsidP="007B61E8">
      <w:pPr>
        <w:pStyle w:val="Bullet1"/>
        <w:ind w:left="360" w:hanging="360"/>
        <w:rPr>
          <w:lang w:eastAsia="en-GB"/>
        </w:rPr>
      </w:pPr>
      <w:r>
        <w:rPr>
          <w:lang w:eastAsia="en-GB"/>
        </w:rPr>
        <w:t>i</w:t>
      </w:r>
      <w:r w:rsidRPr="00D672EF">
        <w:rPr>
          <w:lang w:eastAsia="en-GB"/>
        </w:rPr>
        <w:t>f VCAT issues orders related to family violence, such as verifying safety or facilitating tenancy transfers</w:t>
      </w:r>
      <w:r>
        <w:rPr>
          <w:lang w:eastAsia="en-GB"/>
        </w:rPr>
        <w:t>.</w:t>
      </w:r>
    </w:p>
    <w:p w14:paraId="179C7F75" w14:textId="77777777" w:rsidR="007B61E8" w:rsidRDefault="007B61E8" w:rsidP="007B61E8">
      <w:pPr>
        <w:pStyle w:val="Bodyafterbullets"/>
        <w:rPr>
          <w:lang w:eastAsia="en-GB"/>
        </w:rPr>
      </w:pPr>
      <w:r w:rsidRPr="63CB231C">
        <w:rPr>
          <w:lang w:eastAsia="en-GB"/>
        </w:rPr>
        <w:lastRenderedPageBreak/>
        <w:t xml:space="preserve">When seeking entry under </w:t>
      </w:r>
      <w:r>
        <w:rPr>
          <w:lang w:eastAsia="en-GB"/>
        </w:rPr>
        <w:t xml:space="preserve">section </w:t>
      </w:r>
      <w:r w:rsidRPr="63CB231C">
        <w:rPr>
          <w:lang w:eastAsia="en-GB"/>
        </w:rPr>
        <w:t>86(1)(g), staff must include the name of the excluded renter’s representative in the notice (if known) as per s</w:t>
      </w:r>
      <w:r>
        <w:rPr>
          <w:lang w:eastAsia="en-GB"/>
        </w:rPr>
        <w:t xml:space="preserve">ection </w:t>
      </w:r>
      <w:r w:rsidRPr="63CB231C">
        <w:rPr>
          <w:lang w:eastAsia="en-GB"/>
        </w:rPr>
        <w:t>88(d) of the RTA.</w:t>
      </w:r>
    </w:p>
    <w:p w14:paraId="69D26D4A" w14:textId="113F927A" w:rsidR="007B61E8" w:rsidRPr="00163B9C" w:rsidRDefault="007B61E8" w:rsidP="003C24C7">
      <w:pPr>
        <w:pStyle w:val="Heading2"/>
        <w:numPr>
          <w:ilvl w:val="1"/>
          <w:numId w:val="10"/>
        </w:numPr>
      </w:pPr>
      <w:bookmarkStart w:id="114" w:name="_Toc236043343"/>
      <w:bookmarkStart w:id="115" w:name="_Toc237875238"/>
      <w:r w:rsidRPr="00163B9C">
        <w:t>Notice requirements</w:t>
      </w:r>
      <w:bookmarkEnd w:id="114"/>
      <w:bookmarkEnd w:id="115"/>
    </w:p>
    <w:p w14:paraId="48B79C27" w14:textId="77777777" w:rsidR="007B61E8" w:rsidRPr="00722D9C" w:rsidRDefault="007B61E8" w:rsidP="00714642">
      <w:pPr>
        <w:pStyle w:val="Body"/>
        <w:rPr>
          <w:lang w:eastAsia="en-GB"/>
        </w:rPr>
      </w:pPr>
      <w:r w:rsidRPr="00D75A40">
        <w:rPr>
          <w:lang w:eastAsia="en-GB"/>
        </w:rPr>
        <w:t xml:space="preserve">If it is determined that issuing a </w:t>
      </w:r>
      <w:r>
        <w:rPr>
          <w:lang w:eastAsia="en-GB"/>
        </w:rPr>
        <w:t>Notice of Entry</w:t>
      </w:r>
      <w:r w:rsidRPr="00D75A40">
        <w:rPr>
          <w:lang w:eastAsia="en-GB"/>
        </w:rPr>
        <w:t xml:space="preserve"> is</w:t>
      </w:r>
      <w:r>
        <w:rPr>
          <w:lang w:eastAsia="en-GB"/>
        </w:rPr>
        <w:t xml:space="preserve"> required</w:t>
      </w:r>
      <w:r w:rsidRPr="00D75A40">
        <w:rPr>
          <w:lang w:eastAsia="en-GB"/>
        </w:rPr>
        <w:t xml:space="preserve">, staff must </w:t>
      </w:r>
      <w:r>
        <w:rPr>
          <w:lang w:eastAsia="en-GB"/>
        </w:rPr>
        <w:t xml:space="preserve">make sure </w:t>
      </w:r>
      <w:r w:rsidRPr="00D75A40">
        <w:rPr>
          <w:lang w:eastAsia="en-GB"/>
        </w:rPr>
        <w:t xml:space="preserve">the following </w:t>
      </w:r>
      <w:r>
        <w:rPr>
          <w:lang w:eastAsia="en-GB"/>
        </w:rPr>
        <w:t>notice</w:t>
      </w:r>
      <w:r w:rsidRPr="00722D9C">
        <w:rPr>
          <w:lang w:eastAsia="en-GB"/>
        </w:rPr>
        <w:t xml:space="preserve"> </w:t>
      </w:r>
      <w:r w:rsidRPr="00D75A40">
        <w:rPr>
          <w:lang w:eastAsia="en-GB"/>
        </w:rPr>
        <w:t>requirements are met:</w:t>
      </w:r>
    </w:p>
    <w:p w14:paraId="46EE7011" w14:textId="77777777" w:rsidR="007B61E8" w:rsidRPr="00722D9C" w:rsidRDefault="007B61E8" w:rsidP="007B61E8">
      <w:pPr>
        <w:pStyle w:val="Bullet1"/>
        <w:ind w:left="360" w:hanging="360"/>
        <w:rPr>
          <w:lang w:eastAsia="en-GB"/>
        </w:rPr>
      </w:pPr>
      <w:r>
        <w:rPr>
          <w:lang w:eastAsia="en-GB"/>
        </w:rPr>
        <w:t>t</w:t>
      </w:r>
      <w:r w:rsidRPr="00722D9C">
        <w:rPr>
          <w:lang w:eastAsia="en-GB"/>
        </w:rPr>
        <w:t>he notice must be in writing</w:t>
      </w:r>
    </w:p>
    <w:p w14:paraId="444E053B" w14:textId="77777777" w:rsidR="007B61E8" w:rsidRDefault="007B61E8" w:rsidP="007B61E8">
      <w:pPr>
        <w:pStyle w:val="Bullet1"/>
        <w:ind w:left="360" w:hanging="360"/>
        <w:rPr>
          <w:lang w:eastAsia="en-GB"/>
        </w:rPr>
      </w:pPr>
      <w:r>
        <w:rPr>
          <w:lang w:eastAsia="en-GB"/>
        </w:rPr>
        <w:t>t</w:t>
      </w:r>
      <w:r w:rsidRPr="63CB231C">
        <w:rPr>
          <w:lang w:eastAsia="en-GB"/>
        </w:rPr>
        <w:t>he notice must specify a reason for entry that aligns with one of the subsections of s</w:t>
      </w:r>
      <w:r>
        <w:rPr>
          <w:lang w:eastAsia="en-GB"/>
        </w:rPr>
        <w:t>ection</w:t>
      </w:r>
      <w:r w:rsidRPr="63CB231C">
        <w:rPr>
          <w:lang w:eastAsia="en-GB"/>
        </w:rPr>
        <w:t xml:space="preserve"> 86(1) of the RTA</w:t>
      </w:r>
    </w:p>
    <w:p w14:paraId="002B8619" w14:textId="77777777" w:rsidR="007B61E8" w:rsidRPr="00452490" w:rsidRDefault="007B61E8" w:rsidP="00452490">
      <w:pPr>
        <w:pStyle w:val="Bullet2"/>
      </w:pPr>
      <w:r w:rsidRPr="00452490">
        <w:t xml:space="preserve">if the reason for entry cannot be described within the notice itself, staff must generate the appropriate Notice of Entry cover letter using </w:t>
      </w:r>
      <w:proofErr w:type="spellStart"/>
      <w:r w:rsidRPr="00452490">
        <w:t>HiiP</w:t>
      </w:r>
      <w:proofErr w:type="spellEnd"/>
      <w:r w:rsidRPr="00452490">
        <w:t xml:space="preserve"> Legal, which enables staff to provide a more detailed explanation of the reason for entry.</w:t>
      </w:r>
    </w:p>
    <w:p w14:paraId="20C42282" w14:textId="77777777" w:rsidR="007B61E8" w:rsidRPr="00722D9C" w:rsidRDefault="007B61E8" w:rsidP="007B61E8">
      <w:pPr>
        <w:pStyle w:val="Bullet1"/>
        <w:ind w:left="360" w:hanging="360"/>
        <w:rPr>
          <w:lang w:eastAsia="en-GB"/>
        </w:rPr>
      </w:pPr>
      <w:r>
        <w:rPr>
          <w:lang w:eastAsia="en-GB"/>
        </w:rPr>
        <w:t>t</w:t>
      </w:r>
      <w:r w:rsidRPr="00722D9C">
        <w:rPr>
          <w:lang w:eastAsia="en-GB"/>
        </w:rPr>
        <w:t>he proposed time for entry must be between 8 am and 6 pm on any day except public holidays</w:t>
      </w:r>
    </w:p>
    <w:p w14:paraId="1F6C9C43" w14:textId="77777777" w:rsidR="007B61E8" w:rsidRDefault="007B61E8" w:rsidP="007B61E8">
      <w:pPr>
        <w:pStyle w:val="Bullet1"/>
        <w:ind w:left="360" w:hanging="360"/>
        <w:rPr>
          <w:lang w:eastAsia="en-GB"/>
        </w:rPr>
      </w:pPr>
      <w:r>
        <w:t>the notice must be served in person between 8 am and 6 pm or by post, allowing enough time for delivery (as per Consumer Affairs Victoria guidance), so that the renter receives the minimum notice period as outlined in section 85(b) of the RTA.</w:t>
      </w:r>
    </w:p>
    <w:p w14:paraId="24B37FB2" w14:textId="388535BE" w:rsidR="007B61E8" w:rsidRPr="00D065BE" w:rsidRDefault="007B61E8" w:rsidP="003C24C7">
      <w:pPr>
        <w:pStyle w:val="Heading3"/>
        <w:numPr>
          <w:ilvl w:val="2"/>
          <w:numId w:val="10"/>
        </w:numPr>
        <w:rPr>
          <w:lang w:eastAsia="en-AU"/>
        </w:rPr>
      </w:pPr>
      <w:r w:rsidRPr="00D065BE">
        <w:rPr>
          <w:lang w:eastAsia="en-GB"/>
        </w:rPr>
        <w:t>Circumstances requiring multiple entries</w:t>
      </w:r>
    </w:p>
    <w:p w14:paraId="1536A2D6" w14:textId="77777777" w:rsidR="007B61E8" w:rsidRDefault="007B61E8" w:rsidP="007B61E8">
      <w:pPr>
        <w:pStyle w:val="Body"/>
        <w:rPr>
          <w:sz w:val="24"/>
          <w:szCs w:val="24"/>
        </w:rPr>
      </w:pPr>
      <w:r>
        <w:t>Multiple entries may be necessary in some cases, such as when entry is needed for maintenance works at different times.</w:t>
      </w:r>
    </w:p>
    <w:p w14:paraId="6C11B70B" w14:textId="77777777" w:rsidR="007B61E8" w:rsidRDefault="007B61E8" w:rsidP="007B61E8">
      <w:pPr>
        <w:pStyle w:val="Body"/>
      </w:pPr>
      <w:r>
        <w:t>A Notice of Entry must be provided for each entry, whether to the interior of the rented premises or the land (e.g., front or rear yard), unless the renter provides consent for entry.</w:t>
      </w:r>
    </w:p>
    <w:p w14:paraId="7EA80FE3" w14:textId="77B0217C" w:rsidR="007B61E8" w:rsidRDefault="007B61E8" w:rsidP="003C24C7">
      <w:pPr>
        <w:pStyle w:val="Heading1"/>
        <w:numPr>
          <w:ilvl w:val="0"/>
          <w:numId w:val="10"/>
        </w:numPr>
      </w:pPr>
      <w:bookmarkStart w:id="116" w:name="_Proactively_addressing_potential"/>
      <w:bookmarkStart w:id="117" w:name="_Notice_of_Entry"/>
      <w:bookmarkStart w:id="118" w:name="_Behaviours_of_concern"/>
      <w:bookmarkStart w:id="119" w:name="_Toc236043344"/>
      <w:bookmarkStart w:id="120" w:name="_Toc237875239"/>
      <w:bookmarkEnd w:id="116"/>
      <w:bookmarkEnd w:id="117"/>
      <w:bookmarkEnd w:id="118"/>
      <w:r w:rsidRPr="0059342E">
        <w:t>Behaviours of concern and non-compliance with a Notice of Entry</w:t>
      </w:r>
      <w:bookmarkEnd w:id="119"/>
      <w:bookmarkEnd w:id="120"/>
    </w:p>
    <w:p w14:paraId="10767114" w14:textId="77777777" w:rsidR="007B61E8" w:rsidRPr="00BC1A4D" w:rsidRDefault="007B61E8" w:rsidP="007B61E8">
      <w:pPr>
        <w:pStyle w:val="Body"/>
      </w:pPr>
      <w:r w:rsidRPr="00BC1A4D">
        <w:t xml:space="preserve">Addressing renter behaviours that compromise the safety of staff or contractors, or prevent staff from carrying out their duties, must be prioritised and managed promptly. Timely action is essential to </w:t>
      </w:r>
      <w:r>
        <w:t xml:space="preserve">maintain </w:t>
      </w:r>
      <w:r w:rsidRPr="00BC1A4D">
        <w:t xml:space="preserve">safety and uphold operational responsibilities. </w:t>
      </w:r>
    </w:p>
    <w:p w14:paraId="2ADCB840" w14:textId="77777777" w:rsidR="007B61E8" w:rsidRDefault="007B61E8" w:rsidP="007B61E8">
      <w:pPr>
        <w:pStyle w:val="Body"/>
      </w:pPr>
      <w:r w:rsidRPr="0059342E">
        <w:t xml:space="preserve">When renters display behaviours of concern or fail to comply with a Notice of Entry (where the renter is in attendance only) that prevents the purpose of a home visit, their behaviour should guide next steps. For example, the following table </w:t>
      </w:r>
      <w:r w:rsidRPr="005408FA">
        <w:t>outlines common scenarios involving Notices of Entry and the corresponding staff actions required to manage behaviours of concern and access issues effectively.</w:t>
      </w:r>
    </w:p>
    <w:p w14:paraId="48A82F27" w14:textId="77777777" w:rsidR="00CD7AC6" w:rsidRDefault="00CD7AC6" w:rsidP="00CD7AC6">
      <w:pPr>
        <w:pStyle w:val="Body"/>
      </w:pPr>
      <w:r>
        <w:br w:type="page"/>
      </w:r>
    </w:p>
    <w:p w14:paraId="70953AA0" w14:textId="08E4B2B3" w:rsidR="007B61E8" w:rsidRDefault="007B61E8" w:rsidP="007B61E8">
      <w:pPr>
        <w:pStyle w:val="Tablecaption"/>
      </w:pPr>
      <w:r w:rsidRPr="0059342E">
        <w:lastRenderedPageBreak/>
        <w:t xml:space="preserve">Table 5: </w:t>
      </w:r>
      <w:r>
        <w:t>Responding to behaviours of concern and non-compliance with a Notice of Entry</w:t>
      </w:r>
    </w:p>
    <w:tbl>
      <w:tblPr>
        <w:tblStyle w:val="TableGrid"/>
        <w:tblW w:w="9494" w:type="dxa"/>
        <w:tblLook w:val="06A0" w:firstRow="1" w:lastRow="0" w:firstColumn="1" w:lastColumn="0" w:noHBand="1" w:noVBand="1"/>
      </w:tblPr>
      <w:tblGrid>
        <w:gridCol w:w="3568"/>
        <w:gridCol w:w="3987"/>
        <w:gridCol w:w="1939"/>
      </w:tblGrid>
      <w:tr w:rsidR="007B61E8" w:rsidRPr="000244CE" w14:paraId="60014726" w14:textId="77777777">
        <w:trPr>
          <w:trHeight w:val="422"/>
          <w:tblHeader/>
        </w:trPr>
        <w:tc>
          <w:tcPr>
            <w:tcW w:w="3568" w:type="dxa"/>
          </w:tcPr>
          <w:p w14:paraId="27F701FD" w14:textId="77777777" w:rsidR="007B61E8" w:rsidRPr="000244CE" w:rsidRDefault="007B61E8">
            <w:pPr>
              <w:pStyle w:val="Tablecolhead"/>
            </w:pPr>
            <w:r w:rsidRPr="007A652B">
              <w:t xml:space="preserve">Situation </w:t>
            </w:r>
          </w:p>
        </w:tc>
        <w:tc>
          <w:tcPr>
            <w:tcW w:w="3987" w:type="dxa"/>
          </w:tcPr>
          <w:p w14:paraId="4A14161C" w14:textId="77777777" w:rsidR="007B61E8" w:rsidRPr="000244CE" w:rsidRDefault="007B61E8">
            <w:pPr>
              <w:pStyle w:val="Tablecolhead"/>
            </w:pPr>
            <w:r w:rsidRPr="007A652B">
              <w:t>Action</w:t>
            </w:r>
          </w:p>
        </w:tc>
        <w:tc>
          <w:tcPr>
            <w:tcW w:w="1939" w:type="dxa"/>
          </w:tcPr>
          <w:p w14:paraId="7FA109C8" w14:textId="77777777" w:rsidR="007B61E8" w:rsidRPr="000244CE" w:rsidRDefault="007B61E8">
            <w:pPr>
              <w:pStyle w:val="Tablecolhead"/>
            </w:pPr>
            <w:r w:rsidRPr="007A652B">
              <w:t>Timeline</w:t>
            </w:r>
          </w:p>
        </w:tc>
      </w:tr>
      <w:tr w:rsidR="007B61E8" w:rsidRPr="000244CE" w14:paraId="563AA9AC" w14:textId="77777777">
        <w:tblPrEx>
          <w:tblLook w:val="04A0" w:firstRow="1" w:lastRow="0" w:firstColumn="1" w:lastColumn="0" w:noHBand="0" w:noVBand="1"/>
        </w:tblPrEx>
        <w:trPr>
          <w:trHeight w:val="318"/>
        </w:trPr>
        <w:tc>
          <w:tcPr>
            <w:tcW w:w="3568" w:type="dxa"/>
          </w:tcPr>
          <w:p w14:paraId="2C1362A2" w14:textId="77777777" w:rsidR="007B61E8" w:rsidRPr="004B359E" w:rsidRDefault="007B61E8">
            <w:pPr>
              <w:pStyle w:val="Tabletext"/>
            </w:pPr>
            <w:r w:rsidRPr="004B359E">
              <w:t>Renter is in attendance and prevents the home visit by engaging in behaviours that threaten the safety of staff and contractors.</w:t>
            </w:r>
          </w:p>
        </w:tc>
        <w:tc>
          <w:tcPr>
            <w:tcW w:w="3987" w:type="dxa"/>
          </w:tcPr>
          <w:p w14:paraId="7EBBB4EB" w14:textId="77777777" w:rsidR="007B61E8" w:rsidRPr="0059342E" w:rsidRDefault="007B61E8">
            <w:pPr>
              <w:pStyle w:val="Tablebullet1"/>
            </w:pPr>
            <w:r w:rsidRPr="0059342E">
              <w:t>Staff must prioritise their own safety and terminate the home visit</w:t>
            </w:r>
          </w:p>
          <w:p w14:paraId="021893EF" w14:textId="77777777" w:rsidR="007B61E8" w:rsidRPr="00E53CBF" w:rsidRDefault="007B61E8">
            <w:pPr>
              <w:pStyle w:val="Tablebullet1"/>
            </w:pPr>
            <w:r w:rsidRPr="0059342E">
              <w:t xml:space="preserve">Report the events in line </w:t>
            </w:r>
            <w:r w:rsidRPr="002362B8">
              <w:t xml:space="preserve">with </w:t>
            </w:r>
            <w:hyperlink w:anchor="_Occupational_Health_and" w:history="1">
              <w:r w:rsidRPr="00E53CBF">
                <w:rPr>
                  <w:rStyle w:val="Hyperlink"/>
                </w:rPr>
                <w:t>Section 4 Occupational Health and Safety</w:t>
              </w:r>
            </w:hyperlink>
          </w:p>
          <w:p w14:paraId="03EFF558" w14:textId="77777777" w:rsidR="007B61E8" w:rsidRPr="000244CE" w:rsidRDefault="007B61E8">
            <w:pPr>
              <w:pStyle w:val="Tablebullet1"/>
              <w:rPr>
                <w:rFonts w:ascii="Segoe UI" w:hAnsi="Segoe UI" w:cs="Segoe UI"/>
                <w:sz w:val="18"/>
                <w:szCs w:val="18"/>
                <w:lang w:eastAsia="en-AU"/>
              </w:rPr>
            </w:pPr>
            <w:r w:rsidRPr="00E53CBF">
              <w:t xml:space="preserve">Refer to the </w:t>
            </w:r>
            <w:hyperlink r:id="rId31" w:history="1">
              <w:r w:rsidRPr="00E53CBF">
                <w:rPr>
                  <w:rStyle w:val="Hyperlink"/>
                </w:rPr>
                <w:t>Residential Rental Agreement Breach Management Operational Guidelines</w:t>
              </w:r>
            </w:hyperlink>
            <w:r>
              <w:rPr>
                <w:rStyle w:val="FootnoteReference"/>
              </w:rPr>
              <w:footnoteReference w:id="15"/>
            </w:r>
            <w:r w:rsidRPr="00E53CBF">
              <w:t xml:space="preserve"> </w:t>
            </w:r>
            <w:r w:rsidRPr="0059342E">
              <w:t>to assess whether the situation justifies issuing a Notice to Vacate.</w:t>
            </w:r>
          </w:p>
        </w:tc>
        <w:tc>
          <w:tcPr>
            <w:tcW w:w="1939" w:type="dxa"/>
          </w:tcPr>
          <w:p w14:paraId="27A3E952" w14:textId="77777777" w:rsidR="007B61E8" w:rsidRPr="000244CE" w:rsidRDefault="007B61E8">
            <w:pPr>
              <w:pStyle w:val="Tabletext"/>
              <w:rPr>
                <w:rFonts w:ascii="Segoe UI" w:hAnsi="Segoe UI" w:cs="Segoe UI"/>
                <w:sz w:val="18"/>
                <w:szCs w:val="18"/>
                <w:lang w:eastAsia="en-AU"/>
              </w:rPr>
            </w:pPr>
            <w:r w:rsidRPr="004B359E">
              <w:t>Within 24 to 48 hours of Breach of Duty</w:t>
            </w:r>
            <w:r w:rsidRPr="004B359E">
              <w:rPr>
                <w:color w:val="FF0000"/>
              </w:rPr>
              <w:t>.</w:t>
            </w:r>
          </w:p>
        </w:tc>
      </w:tr>
      <w:tr w:rsidR="007B61E8" w:rsidRPr="000244CE" w14:paraId="43AFD952" w14:textId="77777777">
        <w:tblPrEx>
          <w:tblLook w:val="04A0" w:firstRow="1" w:lastRow="0" w:firstColumn="1" w:lastColumn="0" w:noHBand="0" w:noVBand="1"/>
        </w:tblPrEx>
        <w:trPr>
          <w:trHeight w:val="318"/>
        </w:trPr>
        <w:tc>
          <w:tcPr>
            <w:tcW w:w="3568" w:type="dxa"/>
          </w:tcPr>
          <w:p w14:paraId="238C1399" w14:textId="77777777" w:rsidR="007B61E8" w:rsidRPr="004B359E" w:rsidRDefault="007B61E8">
            <w:pPr>
              <w:pStyle w:val="Tabletext"/>
            </w:pPr>
            <w:r w:rsidRPr="004B359E">
              <w:t>Renter is in attendance and prevents the home visit by refusing entry and their behaviour is non-threatening.</w:t>
            </w:r>
          </w:p>
        </w:tc>
        <w:tc>
          <w:tcPr>
            <w:tcW w:w="3987" w:type="dxa"/>
          </w:tcPr>
          <w:p w14:paraId="4FD8AA26" w14:textId="77777777" w:rsidR="007B61E8" w:rsidRPr="0059342E" w:rsidRDefault="007B61E8">
            <w:pPr>
              <w:pStyle w:val="Tablebullet1"/>
            </w:pPr>
            <w:r w:rsidRPr="0059342E">
              <w:t>Staff must explain:</w:t>
            </w:r>
          </w:p>
          <w:p w14:paraId="46045E47" w14:textId="77777777" w:rsidR="007B61E8" w:rsidRPr="0059342E" w:rsidRDefault="007B61E8">
            <w:pPr>
              <w:pStyle w:val="Tablebullet2"/>
            </w:pPr>
            <w:r>
              <w:t>t</w:t>
            </w:r>
            <w:r w:rsidRPr="0059342E">
              <w:t>he N</w:t>
            </w:r>
            <w:r>
              <w:t xml:space="preserve">otice of Entry </w:t>
            </w:r>
            <w:r w:rsidRPr="0059342E">
              <w:t>permits lawful access</w:t>
            </w:r>
          </w:p>
          <w:p w14:paraId="30A1A7E7" w14:textId="77777777" w:rsidR="007B61E8" w:rsidRPr="0059342E" w:rsidRDefault="007B61E8">
            <w:pPr>
              <w:pStyle w:val="Tablebullet2"/>
            </w:pPr>
            <w:r>
              <w:t>f</w:t>
            </w:r>
            <w:r w:rsidRPr="0059342E">
              <w:t>ailure to comply will lead to legal action, including issuing a Breach of Duty Notice and applying to VCAT for a compliance order</w:t>
            </w:r>
          </w:p>
          <w:p w14:paraId="44B32827" w14:textId="77777777" w:rsidR="007B61E8" w:rsidRPr="000244CE" w:rsidRDefault="007B61E8">
            <w:pPr>
              <w:pStyle w:val="Tablebullet2"/>
              <w:rPr>
                <w:rFonts w:ascii="Segoe UI" w:hAnsi="Segoe UI" w:cs="Segoe UI"/>
                <w:sz w:val="18"/>
                <w:szCs w:val="18"/>
                <w:lang w:eastAsia="en-AU"/>
              </w:rPr>
            </w:pPr>
            <w:r w:rsidRPr="004B359E">
              <w:t>the prior contact attempts and clearly explain why the home visit cannot be delayed. For example, if an RTA safety inspection is overdue and the contractor has made reasonable but unsuccessful attempts to complete it, staff must emphasise the safety risks associated with further delays or failure to conduct the inspection.</w:t>
            </w:r>
          </w:p>
        </w:tc>
        <w:tc>
          <w:tcPr>
            <w:tcW w:w="1939" w:type="dxa"/>
          </w:tcPr>
          <w:p w14:paraId="281834D7" w14:textId="77777777" w:rsidR="007B61E8" w:rsidRPr="004B359E" w:rsidRDefault="007B61E8">
            <w:pPr>
              <w:pStyle w:val="Tabletext"/>
            </w:pPr>
            <w:r w:rsidRPr="004B359E">
              <w:t>At time of refusal (during home visit).</w:t>
            </w:r>
          </w:p>
        </w:tc>
      </w:tr>
      <w:tr w:rsidR="007B61E8" w:rsidRPr="000244CE" w14:paraId="3599F1E0" w14:textId="77777777">
        <w:tblPrEx>
          <w:tblLook w:val="04A0" w:firstRow="1" w:lastRow="0" w:firstColumn="1" w:lastColumn="0" w:noHBand="0" w:noVBand="1"/>
        </w:tblPrEx>
        <w:trPr>
          <w:trHeight w:val="318"/>
        </w:trPr>
        <w:tc>
          <w:tcPr>
            <w:tcW w:w="3568" w:type="dxa"/>
          </w:tcPr>
          <w:p w14:paraId="4C3107FD" w14:textId="77777777" w:rsidR="007B61E8" w:rsidRPr="000244CE" w:rsidRDefault="007B61E8">
            <w:pPr>
              <w:pStyle w:val="Tabletext"/>
              <w:rPr>
                <w:rFonts w:ascii="Segoe UI" w:hAnsi="Segoe UI" w:cs="Segoe UI"/>
                <w:sz w:val="18"/>
                <w:szCs w:val="18"/>
                <w:lang w:eastAsia="en-AU"/>
              </w:rPr>
            </w:pPr>
            <w:r w:rsidRPr="004B359E">
              <w:t>Compliance is not achieved during the home visit, and the threshold for issuing a Notice to Vacate has not been met</w:t>
            </w:r>
            <w:r w:rsidRPr="004B359E">
              <w:rPr>
                <w:color w:val="FF0000"/>
              </w:rPr>
              <w:t>.</w:t>
            </w:r>
          </w:p>
        </w:tc>
        <w:tc>
          <w:tcPr>
            <w:tcW w:w="3987" w:type="dxa"/>
          </w:tcPr>
          <w:p w14:paraId="100C4FA7" w14:textId="77777777" w:rsidR="007B61E8" w:rsidRPr="004B359E" w:rsidRDefault="007B61E8">
            <w:pPr>
              <w:pStyle w:val="Tablebullet1"/>
            </w:pPr>
            <w:r w:rsidRPr="004B359E">
              <w:t>Issue a Breach of Duty Notice and include:</w:t>
            </w:r>
          </w:p>
          <w:p w14:paraId="43586BDF" w14:textId="77777777" w:rsidR="007B61E8" w:rsidRPr="005C5A6F" w:rsidRDefault="007B61E8">
            <w:pPr>
              <w:pStyle w:val="Tablebullet2"/>
            </w:pPr>
            <w:r>
              <w:t>s</w:t>
            </w:r>
            <w:r w:rsidRPr="005C5A6F">
              <w:t>ummary of original Notice of Entry, its purpose, and reasons for non-compliance</w:t>
            </w:r>
          </w:p>
          <w:p w14:paraId="322F1850" w14:textId="77777777" w:rsidR="007B61E8" w:rsidRPr="000244CE" w:rsidRDefault="007B61E8">
            <w:pPr>
              <w:pStyle w:val="Tablebullet2"/>
              <w:rPr>
                <w:rFonts w:ascii="Segoe UI" w:hAnsi="Segoe UI" w:cs="Segoe UI"/>
                <w:sz w:val="18"/>
                <w:szCs w:val="18"/>
                <w:lang w:eastAsia="en-AU"/>
              </w:rPr>
            </w:pPr>
            <w:r w:rsidRPr="00BC1A4D">
              <w:t>warn that failure to comply will result in VCAT application.</w:t>
            </w:r>
          </w:p>
        </w:tc>
        <w:tc>
          <w:tcPr>
            <w:tcW w:w="1939" w:type="dxa"/>
          </w:tcPr>
          <w:p w14:paraId="53C487C8" w14:textId="77777777" w:rsidR="007B61E8" w:rsidRPr="004B359E" w:rsidRDefault="007B61E8">
            <w:pPr>
              <w:pStyle w:val="Tabletext"/>
            </w:pPr>
            <w:r w:rsidRPr="004B359E">
              <w:t>Within 24 to 48 hours of Breach of Duty and non-compliance.</w:t>
            </w:r>
          </w:p>
        </w:tc>
      </w:tr>
      <w:tr w:rsidR="007B61E8" w:rsidRPr="000244CE" w14:paraId="2D57F0B2" w14:textId="77777777">
        <w:tblPrEx>
          <w:tblLook w:val="04A0" w:firstRow="1" w:lastRow="0" w:firstColumn="1" w:lastColumn="0" w:noHBand="0" w:noVBand="1"/>
        </w:tblPrEx>
        <w:trPr>
          <w:trHeight w:val="318"/>
        </w:trPr>
        <w:tc>
          <w:tcPr>
            <w:tcW w:w="3568" w:type="dxa"/>
          </w:tcPr>
          <w:p w14:paraId="6DE0FFA1" w14:textId="77777777" w:rsidR="007B61E8" w:rsidRPr="004B359E" w:rsidRDefault="007B61E8">
            <w:pPr>
              <w:pStyle w:val="Tabletext"/>
            </w:pPr>
            <w:r w:rsidRPr="004B359E">
              <w:t>Failure to comply with the Breach of Duty.</w:t>
            </w:r>
          </w:p>
        </w:tc>
        <w:tc>
          <w:tcPr>
            <w:tcW w:w="3987" w:type="dxa"/>
          </w:tcPr>
          <w:p w14:paraId="6BBBBAD9" w14:textId="77777777" w:rsidR="007B61E8" w:rsidRPr="004B359E" w:rsidRDefault="007B61E8">
            <w:pPr>
              <w:pStyle w:val="Tabletext"/>
            </w:pPr>
            <w:r w:rsidRPr="004B359E">
              <w:t>Apply to VCAT to seek a compliance order.</w:t>
            </w:r>
          </w:p>
        </w:tc>
        <w:tc>
          <w:tcPr>
            <w:tcW w:w="1939" w:type="dxa"/>
          </w:tcPr>
          <w:p w14:paraId="1BFBFE4F" w14:textId="77777777" w:rsidR="007B61E8" w:rsidRPr="004B359E" w:rsidRDefault="007B61E8">
            <w:pPr>
              <w:pStyle w:val="Tabletext"/>
            </w:pPr>
            <w:r w:rsidRPr="004B359E">
              <w:t>Within 24 to 48 hours of non-compliance.</w:t>
            </w:r>
          </w:p>
        </w:tc>
      </w:tr>
      <w:tr w:rsidR="007B61E8" w:rsidRPr="000244CE" w14:paraId="0A947C95" w14:textId="77777777">
        <w:tblPrEx>
          <w:tblLook w:val="04A0" w:firstRow="1" w:lastRow="0" w:firstColumn="1" w:lastColumn="0" w:noHBand="0" w:noVBand="1"/>
        </w:tblPrEx>
        <w:trPr>
          <w:trHeight w:val="318"/>
        </w:trPr>
        <w:tc>
          <w:tcPr>
            <w:tcW w:w="3568" w:type="dxa"/>
          </w:tcPr>
          <w:p w14:paraId="21B9A7E5" w14:textId="77777777" w:rsidR="007B61E8" w:rsidRPr="004B359E" w:rsidRDefault="007B61E8">
            <w:pPr>
              <w:pStyle w:val="Tabletext"/>
            </w:pPr>
            <w:r w:rsidRPr="004B359E">
              <w:t>VCAT Hearing has not been scheduled within 7-14 days</w:t>
            </w:r>
          </w:p>
        </w:tc>
        <w:tc>
          <w:tcPr>
            <w:tcW w:w="3987" w:type="dxa"/>
          </w:tcPr>
          <w:p w14:paraId="6A6ABDC0" w14:textId="77777777" w:rsidR="007B61E8" w:rsidRPr="004B359E" w:rsidRDefault="007B61E8">
            <w:pPr>
              <w:pStyle w:val="Tabletext"/>
            </w:pPr>
            <w:r w:rsidRPr="004B359E">
              <w:t xml:space="preserve">Follow up with VCAT by phone and email, emphasising the urgency of the matter and the request for an expedited hearing allocation. </w:t>
            </w:r>
          </w:p>
        </w:tc>
        <w:tc>
          <w:tcPr>
            <w:tcW w:w="1939" w:type="dxa"/>
          </w:tcPr>
          <w:p w14:paraId="1BFE6C7B" w14:textId="77777777" w:rsidR="007B61E8" w:rsidRPr="004B359E" w:rsidRDefault="007B61E8">
            <w:pPr>
              <w:pStyle w:val="Tabletext"/>
            </w:pPr>
            <w:r w:rsidRPr="004B359E">
              <w:t>Within 7-14 days following application to VCAT.</w:t>
            </w:r>
          </w:p>
        </w:tc>
      </w:tr>
    </w:tbl>
    <w:p w14:paraId="7D7C280F" w14:textId="77777777" w:rsidR="007B61E8" w:rsidRDefault="007B61E8" w:rsidP="007B61E8">
      <w:pPr>
        <w:pStyle w:val="Bodyaftertablefigure"/>
      </w:pPr>
      <w:bookmarkStart w:id="121" w:name="_Notifying_renters_entry"/>
      <w:bookmarkEnd w:id="121"/>
      <w:r>
        <w:t xml:space="preserve">For detailed guidance on responding to behaviours of concern and taking appropriate action under the RTA, refer to the </w:t>
      </w:r>
      <w:hyperlink r:id="rId32" w:history="1">
        <w:r w:rsidRPr="00E53CBF">
          <w:rPr>
            <w:rStyle w:val="Hyperlink"/>
          </w:rPr>
          <w:t>Residential Rental Agreement Breach Management Operational Guidelines</w:t>
        </w:r>
      </w:hyperlink>
      <w:r>
        <w:rPr>
          <w:rStyle w:val="FootnoteReference"/>
        </w:rPr>
        <w:footnoteReference w:id="16"/>
      </w:r>
      <w:r>
        <w:t>.</w:t>
      </w:r>
    </w:p>
    <w:p w14:paraId="1F19AFAD" w14:textId="331C4718" w:rsidR="007B61E8" w:rsidRPr="00706E1C" w:rsidRDefault="007B61E8" w:rsidP="003C24C7">
      <w:pPr>
        <w:pStyle w:val="Heading1"/>
        <w:numPr>
          <w:ilvl w:val="0"/>
          <w:numId w:val="10"/>
        </w:numPr>
      </w:pPr>
      <w:bookmarkStart w:id="122" w:name="_Failure_to_comply"/>
      <w:bookmarkStart w:id="123" w:name="_Toc236043345"/>
      <w:bookmarkStart w:id="124" w:name="_Toc237875240"/>
      <w:bookmarkEnd w:id="122"/>
      <w:r w:rsidRPr="00706E1C">
        <w:lastRenderedPageBreak/>
        <w:t>Failure to comply with a Notice of Entry</w:t>
      </w:r>
      <w:bookmarkEnd w:id="123"/>
      <w:bookmarkEnd w:id="124"/>
    </w:p>
    <w:p w14:paraId="37754CCD" w14:textId="77777777" w:rsidR="007B61E8" w:rsidRDefault="007B61E8" w:rsidP="007B61E8">
      <w:pPr>
        <w:pStyle w:val="Body"/>
      </w:pPr>
      <w:r w:rsidRPr="004C2B5E">
        <w:t xml:space="preserve">When a renter refuses lawful entry or fails to comply with a formal notice to remedy a breach, there </w:t>
      </w:r>
      <w:r w:rsidRPr="007941F3">
        <w:t xml:space="preserve">is a structured legal process that must be followed. This process is governed by the RTA and the </w:t>
      </w:r>
      <w:r w:rsidRPr="007941F3">
        <w:rPr>
          <w:i/>
          <w:iCs/>
        </w:rPr>
        <w:t>Charter of Human Rights and Responsibilities Act 2006</w:t>
      </w:r>
      <w:r w:rsidRPr="007941F3">
        <w:t xml:space="preserve"> (The Charter), which</w:t>
      </w:r>
      <w:r>
        <w:t xml:space="preserve"> together require rental providers to act lawfully, fairly, and with proper consideration of the renter’s rights and circumstances. </w:t>
      </w:r>
    </w:p>
    <w:p w14:paraId="2A101CDB" w14:textId="77777777" w:rsidR="007B61E8" w:rsidRDefault="007B61E8" w:rsidP="007B61E8">
      <w:pPr>
        <w:pStyle w:val="Body"/>
      </w:pPr>
      <w:r>
        <w:t>These laws require rental providers, particularly public authorities such as Homes Victoria to act lawfully, fairly, and with proper consideration of the renter’s human rights and individual circumstances.</w:t>
      </w:r>
    </w:p>
    <w:p w14:paraId="472FC2DE" w14:textId="77777777" w:rsidR="007B61E8" w:rsidRDefault="007B61E8" w:rsidP="007B61E8">
      <w:pPr>
        <w:pStyle w:val="Body"/>
      </w:pPr>
      <w:r w:rsidRPr="000F6D8D">
        <w:t>Table 6 below</w:t>
      </w:r>
      <w:r>
        <w:t xml:space="preserve"> outlines the progressive steps from the initial breach of the rental agreement to potential eviction. </w:t>
      </w:r>
    </w:p>
    <w:p w14:paraId="0E53992A" w14:textId="77777777" w:rsidR="007B61E8" w:rsidRDefault="007B61E8" w:rsidP="00452490">
      <w:pPr>
        <w:pStyle w:val="Body"/>
      </w:pPr>
      <w:r>
        <w:t xml:space="preserve">For detailed guidance on breach management, refer to the </w:t>
      </w:r>
      <w:hyperlink r:id="rId33" w:history="1">
        <w:r w:rsidRPr="00E53CBF">
          <w:rPr>
            <w:rStyle w:val="Hyperlink"/>
          </w:rPr>
          <w:t>Residential Rental Agreement Breach Management Operational Guidelines</w:t>
        </w:r>
      </w:hyperlink>
      <w:r>
        <w:rPr>
          <w:rStyle w:val="FootnoteReference"/>
        </w:rPr>
        <w:footnoteReference w:id="17"/>
      </w:r>
      <w:r w:rsidRPr="00E53CBF">
        <w:t xml:space="preserve"> </w:t>
      </w:r>
      <w:r>
        <w:t>in conjunction with this table. This includes:</w:t>
      </w:r>
    </w:p>
    <w:p w14:paraId="3827A3EB" w14:textId="77777777" w:rsidR="007B61E8" w:rsidRDefault="007B61E8" w:rsidP="007B61E8">
      <w:pPr>
        <w:pStyle w:val="Bullet1"/>
        <w:ind w:left="360" w:hanging="360"/>
      </w:pPr>
      <w:r>
        <w:t>issuing Breach of Duty Notices</w:t>
      </w:r>
    </w:p>
    <w:p w14:paraId="63C84908" w14:textId="77777777" w:rsidR="007B61E8" w:rsidRDefault="007B61E8" w:rsidP="007B61E8">
      <w:pPr>
        <w:pStyle w:val="Bullet1"/>
        <w:ind w:left="360" w:hanging="360"/>
      </w:pPr>
      <w:r>
        <w:t>applying to VCAT</w:t>
      </w:r>
    </w:p>
    <w:p w14:paraId="15A6AFDF" w14:textId="77777777" w:rsidR="007B61E8" w:rsidRDefault="007B61E8" w:rsidP="007B61E8">
      <w:pPr>
        <w:pStyle w:val="Bullet1"/>
        <w:ind w:left="360" w:hanging="360"/>
      </w:pPr>
      <w:r>
        <w:t>understanding VCAT processes</w:t>
      </w:r>
    </w:p>
    <w:p w14:paraId="36B5AA12" w14:textId="77777777" w:rsidR="007B61E8" w:rsidRDefault="007B61E8" w:rsidP="007B61E8">
      <w:pPr>
        <w:pStyle w:val="Bullet1"/>
        <w:ind w:left="360" w:hanging="360"/>
      </w:pPr>
      <w:r>
        <w:t>issuing a Notice to Vacate</w:t>
      </w:r>
    </w:p>
    <w:p w14:paraId="724A46E2" w14:textId="77777777" w:rsidR="007B61E8" w:rsidRDefault="007B61E8" w:rsidP="007B61E8">
      <w:pPr>
        <w:pStyle w:val="Bullet1"/>
        <w:ind w:left="360" w:hanging="360"/>
      </w:pPr>
      <w:r>
        <w:t>following internal oversight and approval processes at key decision points (e.g. prior to issuing a Notice to Vacate)</w:t>
      </w:r>
    </w:p>
    <w:p w14:paraId="268E3DD8" w14:textId="77777777" w:rsidR="007B61E8" w:rsidRDefault="007B61E8" w:rsidP="007B61E8">
      <w:pPr>
        <w:pStyle w:val="Bullet1"/>
        <w:ind w:left="360" w:hanging="360"/>
      </w:pPr>
      <w:r>
        <w:t>executing a Warrant of Possession.</w:t>
      </w:r>
    </w:p>
    <w:p w14:paraId="6EDA11C3" w14:textId="77777777" w:rsidR="00BF44E1" w:rsidRDefault="00BF44E1">
      <w:pPr>
        <w:spacing w:after="0" w:line="240" w:lineRule="auto"/>
        <w:rPr>
          <w:b/>
        </w:rPr>
      </w:pPr>
      <w:r>
        <w:br w:type="page"/>
      </w:r>
    </w:p>
    <w:p w14:paraId="39E7571E" w14:textId="2DDF695E" w:rsidR="007B61E8" w:rsidRDefault="007B61E8" w:rsidP="007B61E8">
      <w:pPr>
        <w:pStyle w:val="Tablecaption"/>
      </w:pPr>
      <w:r w:rsidRPr="00903C22">
        <w:lastRenderedPageBreak/>
        <w:t xml:space="preserve">Table 6: </w:t>
      </w:r>
      <w:r>
        <w:t>Progressive legal action</w:t>
      </w:r>
    </w:p>
    <w:tbl>
      <w:tblPr>
        <w:tblStyle w:val="TableGrid"/>
        <w:tblW w:w="9451" w:type="dxa"/>
        <w:tblLook w:val="06A0" w:firstRow="1" w:lastRow="0" w:firstColumn="1" w:lastColumn="0" w:noHBand="1" w:noVBand="1"/>
      </w:tblPr>
      <w:tblGrid>
        <w:gridCol w:w="2972"/>
        <w:gridCol w:w="2835"/>
        <w:gridCol w:w="3644"/>
      </w:tblGrid>
      <w:tr w:rsidR="007B61E8" w:rsidRPr="008C6ECC" w14:paraId="3251FEE2" w14:textId="77777777">
        <w:trPr>
          <w:trHeight w:val="395"/>
          <w:tblHeader/>
        </w:trPr>
        <w:tc>
          <w:tcPr>
            <w:tcW w:w="2972" w:type="dxa"/>
          </w:tcPr>
          <w:p w14:paraId="7B05F6F5" w14:textId="77777777" w:rsidR="007B61E8" w:rsidRPr="008C6ECC" w:rsidRDefault="007B61E8">
            <w:pPr>
              <w:pStyle w:val="Tablecolhead"/>
            </w:pPr>
            <w:r w:rsidRPr="007A652B">
              <w:rPr>
                <w:rFonts w:eastAsia="MS Gothic"/>
              </w:rPr>
              <w:t>Example</w:t>
            </w:r>
          </w:p>
        </w:tc>
        <w:tc>
          <w:tcPr>
            <w:tcW w:w="2835" w:type="dxa"/>
          </w:tcPr>
          <w:p w14:paraId="2EE005C6" w14:textId="77777777" w:rsidR="007B61E8" w:rsidRPr="008C6ECC" w:rsidRDefault="007B61E8">
            <w:pPr>
              <w:pStyle w:val="Tablecolhead"/>
            </w:pPr>
            <w:r w:rsidRPr="007A652B">
              <w:rPr>
                <w:rFonts w:eastAsia="MS Gothic"/>
              </w:rPr>
              <w:t>Action</w:t>
            </w:r>
          </w:p>
        </w:tc>
        <w:tc>
          <w:tcPr>
            <w:tcW w:w="3644" w:type="dxa"/>
          </w:tcPr>
          <w:p w14:paraId="634A3EA4" w14:textId="77777777" w:rsidR="007B61E8" w:rsidRPr="008C6ECC" w:rsidRDefault="007B61E8">
            <w:pPr>
              <w:pStyle w:val="Tablecolhead"/>
            </w:pPr>
            <w:r w:rsidRPr="007A652B">
              <w:rPr>
                <w:rFonts w:eastAsia="MS Gothic"/>
              </w:rPr>
              <w:t>Legal basis/detail</w:t>
            </w:r>
          </w:p>
        </w:tc>
      </w:tr>
      <w:tr w:rsidR="007B61E8" w:rsidRPr="008C6ECC" w14:paraId="679CA15B" w14:textId="77777777">
        <w:tblPrEx>
          <w:tblLook w:val="04A0" w:firstRow="1" w:lastRow="0" w:firstColumn="1" w:lastColumn="0" w:noHBand="0" w:noVBand="1"/>
        </w:tblPrEx>
        <w:trPr>
          <w:trHeight w:val="298"/>
        </w:trPr>
        <w:tc>
          <w:tcPr>
            <w:tcW w:w="2972" w:type="dxa"/>
          </w:tcPr>
          <w:p w14:paraId="0EABEDC2" w14:textId="77777777" w:rsidR="007B61E8" w:rsidRPr="008C6ECC" w:rsidRDefault="007B61E8">
            <w:pPr>
              <w:pStyle w:val="Tabletext"/>
              <w:rPr>
                <w:rFonts w:ascii="Segoe UI" w:hAnsi="Segoe UI" w:cs="Segoe UI"/>
                <w:sz w:val="18"/>
                <w:szCs w:val="18"/>
                <w:lang w:eastAsia="en-AU"/>
              </w:rPr>
            </w:pPr>
            <w:r w:rsidRPr="004B359E">
              <w:t>The renter refuses entry when a valid Notice of Entry has been issued.</w:t>
            </w:r>
          </w:p>
        </w:tc>
        <w:tc>
          <w:tcPr>
            <w:tcW w:w="2835" w:type="dxa"/>
          </w:tcPr>
          <w:p w14:paraId="74CCF427" w14:textId="77777777" w:rsidR="007B61E8" w:rsidRPr="00175ACF" w:rsidRDefault="007B61E8">
            <w:pPr>
              <w:pStyle w:val="Tablebullet1"/>
            </w:pPr>
            <w:r w:rsidRPr="00175ACF">
              <w:t>Issue Breach of Duty Notice</w:t>
            </w:r>
          </w:p>
          <w:p w14:paraId="75BF83B6" w14:textId="77777777" w:rsidR="007B61E8" w:rsidRPr="008C6ECC" w:rsidRDefault="007B61E8">
            <w:pPr>
              <w:pStyle w:val="Tablebullet1"/>
              <w:rPr>
                <w:rFonts w:ascii="Segoe UI" w:hAnsi="Segoe UI" w:cs="Segoe UI"/>
                <w:sz w:val="18"/>
                <w:szCs w:val="18"/>
                <w:lang w:eastAsia="en-AU"/>
              </w:rPr>
            </w:pPr>
            <w:r w:rsidRPr="00175ACF">
              <w:t>The notice should include a request to enter the property on a new, proposed date and time to address the original concern.</w:t>
            </w:r>
          </w:p>
        </w:tc>
        <w:tc>
          <w:tcPr>
            <w:tcW w:w="3644" w:type="dxa"/>
          </w:tcPr>
          <w:p w14:paraId="4F2CCD95" w14:textId="77777777" w:rsidR="007B61E8" w:rsidRPr="00175ACF" w:rsidRDefault="007B61E8">
            <w:pPr>
              <w:pStyle w:val="Tablebullet1"/>
            </w:pPr>
            <w:r w:rsidRPr="00175ACF">
              <w:t xml:space="preserve">RTA </w:t>
            </w:r>
            <w:r>
              <w:t xml:space="preserve">s85, s.89 and </w:t>
            </w:r>
            <w:r w:rsidRPr="00175ACF">
              <w:t>s.208</w:t>
            </w:r>
          </w:p>
          <w:p w14:paraId="04D7BFB3" w14:textId="77777777" w:rsidR="007B61E8" w:rsidRPr="00175ACF" w:rsidRDefault="007B61E8">
            <w:pPr>
              <w:pStyle w:val="Tablebullet1"/>
            </w:pPr>
            <w:r w:rsidRPr="000A1AD7">
              <w:t>The renter is required to remedy the breach within the timeframe allowed under the notice</w:t>
            </w:r>
          </w:p>
          <w:p w14:paraId="63E1DF16" w14:textId="77777777" w:rsidR="007B61E8" w:rsidRDefault="007B61E8">
            <w:pPr>
              <w:pStyle w:val="Tablebullet1"/>
            </w:pPr>
            <w:r>
              <w:t>A new Notice of Entry is not required</w:t>
            </w:r>
          </w:p>
          <w:p w14:paraId="6B383D82" w14:textId="77777777" w:rsidR="007B61E8" w:rsidRPr="008C6ECC" w:rsidRDefault="007B61E8">
            <w:pPr>
              <w:pStyle w:val="Tablebullet1"/>
              <w:rPr>
                <w:rFonts w:ascii="Segoe UI" w:hAnsi="Segoe UI" w:cs="Segoe UI"/>
                <w:sz w:val="18"/>
                <w:szCs w:val="18"/>
                <w:lang w:eastAsia="en-AU"/>
              </w:rPr>
            </w:pPr>
            <w:r>
              <w:t>Staff may request access to the property as part of the remedy description within the Breach of Duty Notice, provided the original notice was valid and the request aligns with the purpose of remedying the breach.</w:t>
            </w:r>
          </w:p>
        </w:tc>
      </w:tr>
      <w:tr w:rsidR="007B61E8" w:rsidRPr="008C6ECC" w14:paraId="477E97F5" w14:textId="77777777">
        <w:tblPrEx>
          <w:tblLook w:val="04A0" w:firstRow="1" w:lastRow="0" w:firstColumn="1" w:lastColumn="0" w:noHBand="0" w:noVBand="1"/>
        </w:tblPrEx>
        <w:trPr>
          <w:trHeight w:val="298"/>
        </w:trPr>
        <w:tc>
          <w:tcPr>
            <w:tcW w:w="2972" w:type="dxa"/>
          </w:tcPr>
          <w:p w14:paraId="7EE70715" w14:textId="77777777" w:rsidR="007B61E8" w:rsidRPr="004B359E" w:rsidRDefault="007B61E8">
            <w:pPr>
              <w:pStyle w:val="Tabletext"/>
            </w:pPr>
            <w:r w:rsidRPr="004B359E">
              <w:t>The renter has failed to remedy the breach by not allowing entry on the new date and time specified in the Breach of Duty Notice.</w:t>
            </w:r>
          </w:p>
          <w:p w14:paraId="0007A778" w14:textId="77777777" w:rsidR="007B61E8" w:rsidRPr="008C6ECC" w:rsidRDefault="007B61E8">
            <w:pPr>
              <w:pStyle w:val="Tabletext"/>
              <w:rPr>
                <w:rFonts w:ascii="Segoe UI" w:hAnsi="Segoe UI" w:cs="Segoe UI"/>
                <w:sz w:val="18"/>
                <w:szCs w:val="18"/>
                <w:lang w:eastAsia="en-AU"/>
              </w:rPr>
            </w:pPr>
          </w:p>
        </w:tc>
        <w:tc>
          <w:tcPr>
            <w:tcW w:w="2835" w:type="dxa"/>
          </w:tcPr>
          <w:p w14:paraId="40B05D5E" w14:textId="77777777" w:rsidR="007B61E8" w:rsidRPr="008C6ECC" w:rsidRDefault="007B61E8">
            <w:pPr>
              <w:pStyle w:val="Tabletext"/>
              <w:rPr>
                <w:rFonts w:ascii="Segoe UI" w:hAnsi="Segoe UI" w:cs="Segoe UI"/>
                <w:sz w:val="18"/>
                <w:szCs w:val="18"/>
                <w:lang w:eastAsia="en-AU"/>
              </w:rPr>
            </w:pPr>
            <w:r w:rsidRPr="00175ACF">
              <w:t xml:space="preserve">Apply for a </w:t>
            </w:r>
            <w:r>
              <w:t>Compliance Order</w:t>
            </w:r>
          </w:p>
        </w:tc>
        <w:tc>
          <w:tcPr>
            <w:tcW w:w="3644" w:type="dxa"/>
          </w:tcPr>
          <w:p w14:paraId="48FAB086" w14:textId="77777777" w:rsidR="007B61E8" w:rsidRPr="00175ACF" w:rsidRDefault="007B61E8">
            <w:pPr>
              <w:pStyle w:val="Tablebullet1"/>
            </w:pPr>
            <w:r w:rsidRPr="00175ACF">
              <w:t>RTA s.209</w:t>
            </w:r>
          </w:p>
          <w:p w14:paraId="5452CFD5" w14:textId="77777777" w:rsidR="007B61E8" w:rsidRPr="00175ACF" w:rsidRDefault="007B61E8">
            <w:pPr>
              <w:pStyle w:val="Tablebullet1"/>
            </w:pPr>
            <w:r w:rsidRPr="00175ACF">
              <w:t xml:space="preserve">VCAT may issue a </w:t>
            </w:r>
            <w:r>
              <w:t>C</w:t>
            </w:r>
            <w:r w:rsidRPr="00175ACF">
              <w:t xml:space="preserve">ompliance </w:t>
            </w:r>
            <w:r>
              <w:t>O</w:t>
            </w:r>
            <w:r w:rsidRPr="00175ACF">
              <w:t>rder specifying the actions required and an expiry date by which the renter must comply</w:t>
            </w:r>
          </w:p>
          <w:p w14:paraId="07FBFF57" w14:textId="77777777" w:rsidR="007B61E8" w:rsidRPr="00175ACF" w:rsidRDefault="007B61E8">
            <w:pPr>
              <w:pStyle w:val="Tablebullet1"/>
            </w:pPr>
            <w:r w:rsidRPr="00175ACF">
              <w:t>If the renter does not comply within the timeframe, staff may escalate the matter, including applying for a Notice to Vacate</w:t>
            </w:r>
            <w:r>
              <w:t xml:space="preserve"> (NTV)</w:t>
            </w:r>
          </w:p>
          <w:p w14:paraId="697F61BA" w14:textId="77777777" w:rsidR="007B61E8" w:rsidRPr="00175ACF" w:rsidRDefault="007B61E8">
            <w:pPr>
              <w:pStyle w:val="Tablebullet1"/>
            </w:pPr>
            <w:r w:rsidRPr="00175ACF">
              <w:t>In some cases, VCAT may allow a hearing to review or renew the Compliance Order if circumstances warrant further consideration</w:t>
            </w:r>
          </w:p>
          <w:p w14:paraId="56D51474" w14:textId="77777777" w:rsidR="007B61E8" w:rsidRPr="008C6ECC" w:rsidRDefault="007B61E8">
            <w:pPr>
              <w:pStyle w:val="Tablebullet1"/>
              <w:rPr>
                <w:rFonts w:ascii="Segoe UI" w:hAnsi="Segoe UI" w:cs="Segoe UI"/>
                <w:sz w:val="18"/>
                <w:szCs w:val="18"/>
                <w:lang w:eastAsia="en-AU"/>
              </w:rPr>
            </w:pPr>
            <w:r w:rsidRPr="00D45D78">
              <w:t>A new Notice of Entry is required to lawfully attempt entry to the property.</w:t>
            </w:r>
          </w:p>
        </w:tc>
      </w:tr>
      <w:tr w:rsidR="007B61E8" w:rsidRPr="008C6ECC" w14:paraId="3205FDB2" w14:textId="77777777">
        <w:tblPrEx>
          <w:tblLook w:val="04A0" w:firstRow="1" w:lastRow="0" w:firstColumn="1" w:lastColumn="0" w:noHBand="0" w:noVBand="1"/>
        </w:tblPrEx>
        <w:trPr>
          <w:trHeight w:val="298"/>
        </w:trPr>
        <w:tc>
          <w:tcPr>
            <w:tcW w:w="2972" w:type="dxa"/>
          </w:tcPr>
          <w:p w14:paraId="5E986878" w14:textId="77777777" w:rsidR="007B61E8" w:rsidRPr="008C6ECC" w:rsidRDefault="007B61E8">
            <w:pPr>
              <w:pStyle w:val="Tabletext"/>
              <w:rPr>
                <w:rFonts w:ascii="Segoe UI" w:hAnsi="Segoe UI" w:cs="Segoe UI"/>
                <w:sz w:val="18"/>
                <w:szCs w:val="18"/>
                <w:lang w:eastAsia="en-AU"/>
              </w:rPr>
            </w:pPr>
            <w:r w:rsidRPr="004B359E">
              <w:rPr>
                <w:rFonts w:eastAsia="MS Gothic"/>
              </w:rPr>
              <w:t xml:space="preserve">The </w:t>
            </w:r>
            <w:r w:rsidRPr="004B359E">
              <w:t>renter</w:t>
            </w:r>
            <w:r w:rsidRPr="004B359E">
              <w:rPr>
                <w:rFonts w:eastAsia="MS Gothic"/>
              </w:rPr>
              <w:t xml:space="preserve"> has failed to comply with a new Notice of Entry issued in accordance with a VCAT compliance order.</w:t>
            </w:r>
          </w:p>
        </w:tc>
        <w:tc>
          <w:tcPr>
            <w:tcW w:w="2835" w:type="dxa"/>
          </w:tcPr>
          <w:p w14:paraId="17ECB4F7" w14:textId="77777777" w:rsidR="007B61E8" w:rsidRPr="009820B0" w:rsidRDefault="007B61E8">
            <w:pPr>
              <w:pStyle w:val="Tabletext"/>
            </w:pPr>
            <w:r>
              <w:rPr>
                <w:rFonts w:eastAsia="MS Gothic"/>
              </w:rPr>
              <w:t>Issue NTV</w:t>
            </w:r>
          </w:p>
        </w:tc>
        <w:tc>
          <w:tcPr>
            <w:tcW w:w="3644" w:type="dxa"/>
          </w:tcPr>
          <w:p w14:paraId="6EE71463" w14:textId="77777777" w:rsidR="007B61E8" w:rsidRPr="009820B0" w:rsidRDefault="007B61E8">
            <w:pPr>
              <w:pStyle w:val="Tabletext"/>
            </w:pPr>
            <w:r w:rsidRPr="00EE34EC">
              <w:t>RTA s.91ZO</w:t>
            </w:r>
          </w:p>
        </w:tc>
      </w:tr>
      <w:tr w:rsidR="007B61E8" w:rsidRPr="008C6ECC" w14:paraId="7B4398C9" w14:textId="77777777">
        <w:tblPrEx>
          <w:tblLook w:val="04A0" w:firstRow="1" w:lastRow="0" w:firstColumn="1" w:lastColumn="0" w:noHBand="0" w:noVBand="1"/>
        </w:tblPrEx>
        <w:trPr>
          <w:trHeight w:val="298"/>
        </w:trPr>
        <w:tc>
          <w:tcPr>
            <w:tcW w:w="2972" w:type="dxa"/>
          </w:tcPr>
          <w:p w14:paraId="2AE26683" w14:textId="77777777" w:rsidR="007B61E8" w:rsidRPr="008C6ECC" w:rsidRDefault="007B61E8">
            <w:pPr>
              <w:pStyle w:val="Tabletext"/>
              <w:rPr>
                <w:rFonts w:ascii="Segoe UI" w:hAnsi="Segoe UI" w:cs="Segoe UI"/>
                <w:sz w:val="18"/>
                <w:szCs w:val="18"/>
                <w:lang w:eastAsia="en-AU"/>
              </w:rPr>
            </w:pPr>
            <w:r w:rsidRPr="004B359E">
              <w:t>The renter does not vacate by NTV date.</w:t>
            </w:r>
          </w:p>
        </w:tc>
        <w:tc>
          <w:tcPr>
            <w:tcW w:w="2835" w:type="dxa"/>
          </w:tcPr>
          <w:p w14:paraId="4A83890E" w14:textId="77777777" w:rsidR="007B61E8" w:rsidRPr="008C6ECC" w:rsidRDefault="007B61E8">
            <w:pPr>
              <w:pStyle w:val="Tabletext"/>
              <w:rPr>
                <w:rFonts w:ascii="Segoe UI" w:hAnsi="Segoe UI" w:cs="Segoe UI"/>
                <w:sz w:val="18"/>
                <w:szCs w:val="18"/>
                <w:lang w:eastAsia="en-AU"/>
              </w:rPr>
            </w:pPr>
            <w:r>
              <w:t>A</w:t>
            </w:r>
            <w:r w:rsidRPr="00EE34EC">
              <w:t>pply for Possession Order</w:t>
            </w:r>
          </w:p>
        </w:tc>
        <w:tc>
          <w:tcPr>
            <w:tcW w:w="3644" w:type="dxa"/>
          </w:tcPr>
          <w:p w14:paraId="332DB348" w14:textId="77777777" w:rsidR="007B61E8" w:rsidRPr="009820B0" w:rsidRDefault="007B61E8">
            <w:pPr>
              <w:pStyle w:val="Tabletext"/>
            </w:pPr>
            <w:r w:rsidRPr="00EE34EC">
              <w:t>RTA s.322</w:t>
            </w:r>
          </w:p>
        </w:tc>
      </w:tr>
      <w:tr w:rsidR="007B61E8" w:rsidRPr="008C6ECC" w14:paraId="675C5D0D" w14:textId="77777777">
        <w:tblPrEx>
          <w:tblLook w:val="04A0" w:firstRow="1" w:lastRow="0" w:firstColumn="1" w:lastColumn="0" w:noHBand="0" w:noVBand="1"/>
        </w:tblPrEx>
        <w:trPr>
          <w:trHeight w:val="298"/>
        </w:trPr>
        <w:tc>
          <w:tcPr>
            <w:tcW w:w="2972" w:type="dxa"/>
          </w:tcPr>
          <w:p w14:paraId="6B4949BC" w14:textId="77777777" w:rsidR="007B61E8" w:rsidRPr="008C6ECC" w:rsidRDefault="007B61E8">
            <w:pPr>
              <w:pStyle w:val="Tabletext"/>
              <w:rPr>
                <w:rFonts w:ascii="Segoe UI" w:hAnsi="Segoe UI" w:cs="Segoe UI"/>
                <w:sz w:val="18"/>
                <w:szCs w:val="18"/>
                <w:lang w:eastAsia="en-AU"/>
              </w:rPr>
            </w:pPr>
            <w:r w:rsidRPr="004B359E">
              <w:rPr>
                <w:rFonts w:eastAsia="MS Gothic"/>
              </w:rPr>
              <w:t>A Possession Order has been granted, and all reasonable steps to sustain the tenancy have been exhausted.</w:t>
            </w:r>
          </w:p>
        </w:tc>
        <w:tc>
          <w:tcPr>
            <w:tcW w:w="2835" w:type="dxa"/>
          </w:tcPr>
          <w:p w14:paraId="759E8EBB" w14:textId="77777777" w:rsidR="007B61E8" w:rsidRPr="008C6ECC" w:rsidRDefault="007B61E8">
            <w:pPr>
              <w:pStyle w:val="Tabletext"/>
              <w:rPr>
                <w:rFonts w:ascii="Segoe UI" w:hAnsi="Segoe UI" w:cs="Segoe UI"/>
                <w:sz w:val="18"/>
                <w:szCs w:val="18"/>
                <w:lang w:eastAsia="en-AU"/>
              </w:rPr>
            </w:pPr>
            <w:r w:rsidRPr="00EE34EC">
              <w:t>Apply for and execute Warrant of Possession</w:t>
            </w:r>
          </w:p>
        </w:tc>
        <w:tc>
          <w:tcPr>
            <w:tcW w:w="3644" w:type="dxa"/>
          </w:tcPr>
          <w:p w14:paraId="5ED68941" w14:textId="77777777" w:rsidR="007B61E8" w:rsidRPr="004B359E" w:rsidRDefault="007B61E8">
            <w:pPr>
              <w:pStyle w:val="Tabletext"/>
            </w:pPr>
            <w:r w:rsidRPr="004B359E">
              <w:t>RTA s.351</w:t>
            </w:r>
          </w:p>
        </w:tc>
      </w:tr>
      <w:tr w:rsidR="007B61E8" w:rsidRPr="008C6ECC" w14:paraId="6FCCD3A5" w14:textId="77777777">
        <w:tblPrEx>
          <w:tblLook w:val="04A0" w:firstRow="1" w:lastRow="0" w:firstColumn="1" w:lastColumn="0" w:noHBand="0" w:noVBand="1"/>
        </w:tblPrEx>
        <w:trPr>
          <w:trHeight w:val="298"/>
        </w:trPr>
        <w:tc>
          <w:tcPr>
            <w:tcW w:w="2972" w:type="dxa"/>
          </w:tcPr>
          <w:p w14:paraId="5D6A9EC7" w14:textId="77777777" w:rsidR="007B61E8" w:rsidRPr="008C6ECC" w:rsidRDefault="007B61E8">
            <w:pPr>
              <w:pStyle w:val="Tabletext"/>
              <w:rPr>
                <w:rFonts w:ascii="Segoe UI" w:hAnsi="Segoe UI" w:cs="Segoe UI"/>
                <w:sz w:val="18"/>
                <w:szCs w:val="18"/>
                <w:lang w:eastAsia="en-AU"/>
              </w:rPr>
            </w:pPr>
            <w:r w:rsidRPr="004B359E">
              <w:t>If renter is allowed to remain.</w:t>
            </w:r>
          </w:p>
        </w:tc>
        <w:tc>
          <w:tcPr>
            <w:tcW w:w="2835" w:type="dxa"/>
          </w:tcPr>
          <w:p w14:paraId="5E5A1713" w14:textId="77777777" w:rsidR="007B61E8" w:rsidRPr="008C6ECC" w:rsidRDefault="007B61E8">
            <w:pPr>
              <w:pStyle w:val="Tabletext"/>
              <w:rPr>
                <w:rFonts w:ascii="Segoe UI" w:hAnsi="Segoe UI" w:cs="Segoe UI"/>
                <w:sz w:val="18"/>
                <w:szCs w:val="18"/>
                <w:lang w:eastAsia="en-AU"/>
              </w:rPr>
            </w:pPr>
            <w:r w:rsidRPr="00EE34EC">
              <w:rPr>
                <w:rFonts w:eastAsia="MS Gothic"/>
              </w:rPr>
              <w:t>Post-</w:t>
            </w:r>
            <w:r>
              <w:rPr>
                <w:rFonts w:eastAsia="MS Gothic"/>
              </w:rPr>
              <w:t>w</w:t>
            </w:r>
            <w:r w:rsidRPr="00EE34EC">
              <w:rPr>
                <w:rFonts w:eastAsia="MS Gothic"/>
              </w:rPr>
              <w:t xml:space="preserve">arrant </w:t>
            </w:r>
            <w:r>
              <w:rPr>
                <w:rFonts w:eastAsia="MS Gothic"/>
              </w:rPr>
              <w:t>d</w:t>
            </w:r>
            <w:r w:rsidRPr="00EE34EC">
              <w:rPr>
                <w:rFonts w:eastAsia="MS Gothic"/>
              </w:rPr>
              <w:t>ecision</w:t>
            </w:r>
            <w:r w:rsidRPr="00EE34EC">
              <w:t xml:space="preserve"> </w:t>
            </w:r>
          </w:p>
        </w:tc>
        <w:tc>
          <w:tcPr>
            <w:tcW w:w="3644" w:type="dxa"/>
          </w:tcPr>
          <w:p w14:paraId="41342B7D" w14:textId="77777777" w:rsidR="007B61E8" w:rsidRPr="004B359E" w:rsidRDefault="007B61E8">
            <w:pPr>
              <w:pStyle w:val="Tablebullet1"/>
            </w:pPr>
            <w:r w:rsidRPr="004B359E">
              <w:t>Operational decision</w:t>
            </w:r>
          </w:p>
          <w:p w14:paraId="0975305B" w14:textId="77777777" w:rsidR="007B61E8" w:rsidRPr="004B359E" w:rsidRDefault="007B61E8">
            <w:pPr>
              <w:pStyle w:val="Tablebullet1"/>
            </w:pPr>
            <w:r w:rsidRPr="004B359E">
              <w:t>New rental agreement must be created</w:t>
            </w:r>
            <w:r>
              <w:t>.</w:t>
            </w:r>
          </w:p>
        </w:tc>
      </w:tr>
    </w:tbl>
    <w:p w14:paraId="1FE050D0" w14:textId="38994202" w:rsidR="007B61E8" w:rsidRPr="00706E1C" w:rsidRDefault="007B61E8" w:rsidP="003C24C7">
      <w:pPr>
        <w:pStyle w:val="Heading2"/>
        <w:numPr>
          <w:ilvl w:val="1"/>
          <w:numId w:val="10"/>
        </w:numPr>
      </w:pPr>
      <w:bookmarkStart w:id="125" w:name="_Toc236043346"/>
      <w:bookmarkStart w:id="126" w:name="_Toc237875241"/>
      <w:r w:rsidRPr="00706E1C">
        <w:lastRenderedPageBreak/>
        <w:t>Determining what action to take</w:t>
      </w:r>
      <w:bookmarkEnd w:id="125"/>
      <w:bookmarkEnd w:id="126"/>
    </w:p>
    <w:p w14:paraId="7B88F661" w14:textId="77777777" w:rsidR="007B61E8" w:rsidRDefault="007B61E8" w:rsidP="007B61E8">
      <w:pPr>
        <w:pStyle w:val="Body"/>
      </w:pPr>
      <w:r w:rsidRPr="008B78BD">
        <w:t>When a renter refuses lawful entry and there’s no immediate risk, staff should take a proportionate, rights-based approach. The table below outlines key considerations and actions to guide decision-making.</w:t>
      </w:r>
    </w:p>
    <w:p w14:paraId="5060D7A1" w14:textId="77777777" w:rsidR="007B61E8" w:rsidRDefault="007B61E8" w:rsidP="007B61E8">
      <w:pPr>
        <w:pStyle w:val="Tablecaption"/>
      </w:pPr>
      <w:r w:rsidRPr="00EE5E76">
        <w:t xml:space="preserve">Table 7: </w:t>
      </w:r>
      <w:r>
        <w:t>Key considerations and actions when determining what action to take</w:t>
      </w:r>
    </w:p>
    <w:tbl>
      <w:tblPr>
        <w:tblStyle w:val="TableGrid"/>
        <w:tblW w:w="9493" w:type="dxa"/>
        <w:tblLayout w:type="fixed"/>
        <w:tblLook w:val="06A0" w:firstRow="1" w:lastRow="0" w:firstColumn="1" w:lastColumn="0" w:noHBand="1" w:noVBand="1"/>
      </w:tblPr>
      <w:tblGrid>
        <w:gridCol w:w="1726"/>
        <w:gridCol w:w="2096"/>
        <w:gridCol w:w="3408"/>
        <w:gridCol w:w="2263"/>
      </w:tblGrid>
      <w:tr w:rsidR="007B61E8" w:rsidRPr="00434D8F" w14:paraId="4490EF4E" w14:textId="77777777">
        <w:trPr>
          <w:trHeight w:val="396"/>
          <w:tblHeader/>
        </w:trPr>
        <w:tc>
          <w:tcPr>
            <w:tcW w:w="1701" w:type="dxa"/>
          </w:tcPr>
          <w:p w14:paraId="2E3D2703" w14:textId="77777777" w:rsidR="007B61E8" w:rsidRPr="00434D8F" w:rsidRDefault="007B61E8">
            <w:pPr>
              <w:pStyle w:val="Tablecolhead"/>
            </w:pPr>
            <w:r w:rsidRPr="007A652B">
              <w:t>Aspect</w:t>
            </w:r>
          </w:p>
        </w:tc>
        <w:tc>
          <w:tcPr>
            <w:tcW w:w="2066" w:type="dxa"/>
          </w:tcPr>
          <w:p w14:paraId="7B0E6AAA" w14:textId="77777777" w:rsidR="007B61E8" w:rsidRPr="00434D8F" w:rsidRDefault="007B61E8">
            <w:pPr>
              <w:pStyle w:val="Tablecolhead"/>
            </w:pPr>
            <w:r w:rsidRPr="007A652B">
              <w:t>Key consideration</w:t>
            </w:r>
          </w:p>
        </w:tc>
        <w:tc>
          <w:tcPr>
            <w:tcW w:w="3358" w:type="dxa"/>
          </w:tcPr>
          <w:p w14:paraId="731EEE05" w14:textId="77777777" w:rsidR="007B61E8" w:rsidRPr="00434D8F" w:rsidRDefault="007B61E8">
            <w:pPr>
              <w:pStyle w:val="Tablecolhead"/>
            </w:pPr>
            <w:r w:rsidRPr="007A652B">
              <w:t xml:space="preserve">Practice guidance </w:t>
            </w:r>
          </w:p>
        </w:tc>
        <w:tc>
          <w:tcPr>
            <w:tcW w:w="2230" w:type="dxa"/>
          </w:tcPr>
          <w:p w14:paraId="049E362C" w14:textId="77777777" w:rsidR="007B61E8" w:rsidRPr="00434D8F" w:rsidRDefault="007B61E8">
            <w:pPr>
              <w:pStyle w:val="Tablecolhead"/>
            </w:pPr>
            <w:r w:rsidRPr="007A652B">
              <w:t>Escalation triggers</w:t>
            </w:r>
          </w:p>
        </w:tc>
      </w:tr>
      <w:tr w:rsidR="007B61E8" w:rsidRPr="00434D8F" w14:paraId="18890B4D" w14:textId="77777777">
        <w:tblPrEx>
          <w:tblLook w:val="04A0" w:firstRow="1" w:lastRow="0" w:firstColumn="1" w:lastColumn="0" w:noHBand="0" w:noVBand="1"/>
        </w:tblPrEx>
        <w:trPr>
          <w:trHeight w:val="299"/>
        </w:trPr>
        <w:tc>
          <w:tcPr>
            <w:tcW w:w="1701" w:type="dxa"/>
          </w:tcPr>
          <w:p w14:paraId="07395B75" w14:textId="77777777" w:rsidR="007B61E8" w:rsidRPr="004B359E" w:rsidRDefault="007B61E8">
            <w:pPr>
              <w:pStyle w:val="Tabletext"/>
            </w:pPr>
            <w:r w:rsidRPr="004B359E">
              <w:rPr>
                <w:rFonts w:eastAsia="MS Gothic"/>
              </w:rPr>
              <w:t>Identify the nature of the breach</w:t>
            </w:r>
          </w:p>
        </w:tc>
        <w:tc>
          <w:tcPr>
            <w:tcW w:w="2066" w:type="dxa"/>
          </w:tcPr>
          <w:p w14:paraId="3E763BFF" w14:textId="77777777" w:rsidR="007B61E8" w:rsidRDefault="007B61E8">
            <w:pPr>
              <w:pStyle w:val="Tablebullet1"/>
            </w:pPr>
            <w:r w:rsidRPr="008777A0">
              <w:t>Has lawful entry been refused or obstructed?</w:t>
            </w:r>
          </w:p>
          <w:p w14:paraId="58E86AB8" w14:textId="77777777" w:rsidR="007B61E8" w:rsidRPr="00434D8F" w:rsidRDefault="007B61E8">
            <w:pPr>
              <w:pStyle w:val="Tablebullet1"/>
              <w:rPr>
                <w:rFonts w:ascii="Segoe UI" w:hAnsi="Segoe UI" w:cs="Segoe UI"/>
                <w:sz w:val="18"/>
                <w:szCs w:val="18"/>
                <w:lang w:eastAsia="en-AU"/>
              </w:rPr>
            </w:pPr>
            <w:r w:rsidRPr="008777A0">
              <w:t>Is the breach ongoing or isolated?</w:t>
            </w:r>
          </w:p>
        </w:tc>
        <w:tc>
          <w:tcPr>
            <w:tcW w:w="3358" w:type="dxa"/>
          </w:tcPr>
          <w:p w14:paraId="675300D0" w14:textId="77777777" w:rsidR="007B61E8" w:rsidRDefault="007B61E8">
            <w:pPr>
              <w:pStyle w:val="Tablebullet1"/>
            </w:pPr>
            <w:r>
              <w:t>Confirm that the breach specifically relates to the refusal or obstruction of lawful entry</w:t>
            </w:r>
          </w:p>
          <w:p w14:paraId="765321F2" w14:textId="77777777" w:rsidR="007B61E8" w:rsidRDefault="007B61E8">
            <w:pPr>
              <w:pStyle w:val="Tablebullet1"/>
            </w:pPr>
            <w:r>
              <w:t>Determine whether the breach is part of a pattern of behaviour or an isolated event</w:t>
            </w:r>
          </w:p>
          <w:p w14:paraId="6E4A40D0" w14:textId="77777777" w:rsidR="007B61E8" w:rsidRDefault="007B61E8">
            <w:pPr>
              <w:pStyle w:val="Tablebullet1"/>
            </w:pPr>
            <w:r>
              <w:t>Consider whether the obstruction has delayed non-urgent maintenance, such as:</w:t>
            </w:r>
          </w:p>
          <w:p w14:paraId="31A56E2A" w14:textId="77777777" w:rsidR="007B61E8" w:rsidRDefault="007B61E8">
            <w:pPr>
              <w:pStyle w:val="Tablebullet2"/>
            </w:pPr>
            <w:r>
              <w:t>minor repairs</w:t>
            </w:r>
          </w:p>
          <w:p w14:paraId="32800BD0" w14:textId="77777777" w:rsidR="007B61E8" w:rsidRDefault="007B61E8">
            <w:pPr>
              <w:pStyle w:val="Tablebullet2"/>
            </w:pPr>
            <w:r>
              <w:t xml:space="preserve">preventative maintenance. </w:t>
            </w:r>
          </w:p>
          <w:p w14:paraId="7551FA22" w14:textId="77777777" w:rsidR="007B61E8" w:rsidRDefault="007B61E8">
            <w:pPr>
              <w:pStyle w:val="Tablebullet1"/>
            </w:pPr>
            <w:r>
              <w:t>Assess the impact of delays, including:</w:t>
            </w:r>
          </w:p>
          <w:p w14:paraId="64F5E6CE" w14:textId="77777777" w:rsidR="007B61E8" w:rsidRDefault="007B61E8">
            <w:pPr>
              <w:pStyle w:val="Tablebullet2"/>
            </w:pPr>
            <w:r>
              <w:t>property deterioration or increased future costs</w:t>
            </w:r>
          </w:p>
          <w:p w14:paraId="48A461CC" w14:textId="77777777" w:rsidR="007B61E8" w:rsidRDefault="007B61E8">
            <w:pPr>
              <w:pStyle w:val="Tablebullet2"/>
            </w:pPr>
            <w:r>
              <w:t>disruption to contractor scheduling or staff workload</w:t>
            </w:r>
          </w:p>
          <w:p w14:paraId="6548BDB4" w14:textId="77777777" w:rsidR="007B61E8" w:rsidRPr="00434D8F" w:rsidRDefault="007B61E8">
            <w:pPr>
              <w:pStyle w:val="Tablebullet2"/>
              <w:rPr>
                <w:rFonts w:ascii="Segoe UI" w:hAnsi="Segoe UI" w:cs="Segoe UI"/>
                <w:sz w:val="18"/>
                <w:szCs w:val="18"/>
                <w:lang w:eastAsia="en-AU"/>
              </w:rPr>
            </w:pPr>
            <w:r>
              <w:t>difficulty meeting compliance targets.</w:t>
            </w:r>
          </w:p>
        </w:tc>
        <w:tc>
          <w:tcPr>
            <w:tcW w:w="2230" w:type="dxa"/>
          </w:tcPr>
          <w:p w14:paraId="32A28021" w14:textId="77777777" w:rsidR="007B61E8" w:rsidRDefault="007B61E8">
            <w:pPr>
              <w:pStyle w:val="Tablebullet1"/>
            </w:pPr>
            <w:r>
              <w:t>Repeated refusal of entry despite proper notice</w:t>
            </w:r>
          </w:p>
          <w:p w14:paraId="1F1A2E62" w14:textId="77777777" w:rsidR="007B61E8" w:rsidRDefault="007B61E8">
            <w:pPr>
              <w:pStyle w:val="Tablebullet1"/>
            </w:pPr>
            <w:r>
              <w:t>Maintenance delays now affecting property condition or compliance</w:t>
            </w:r>
          </w:p>
          <w:p w14:paraId="4A722883" w14:textId="77777777" w:rsidR="007B61E8" w:rsidRPr="00434D8F" w:rsidRDefault="007B61E8">
            <w:pPr>
              <w:pStyle w:val="Tablebullet1"/>
              <w:rPr>
                <w:lang w:eastAsia="en-AU"/>
              </w:rPr>
            </w:pPr>
            <w:r>
              <w:t>Documented pattern of similar breaches.</w:t>
            </w:r>
          </w:p>
        </w:tc>
      </w:tr>
      <w:tr w:rsidR="007B61E8" w:rsidRPr="00434D8F" w14:paraId="73C58EAB" w14:textId="77777777">
        <w:tblPrEx>
          <w:tblLook w:val="04A0" w:firstRow="1" w:lastRow="0" w:firstColumn="1" w:lastColumn="0" w:noHBand="0" w:noVBand="1"/>
        </w:tblPrEx>
        <w:trPr>
          <w:trHeight w:val="299"/>
        </w:trPr>
        <w:tc>
          <w:tcPr>
            <w:tcW w:w="1701" w:type="dxa"/>
          </w:tcPr>
          <w:p w14:paraId="5C83370D" w14:textId="77777777" w:rsidR="007B61E8" w:rsidRPr="004B359E" w:rsidRDefault="007B61E8">
            <w:pPr>
              <w:pStyle w:val="Tabletext"/>
            </w:pPr>
            <w:r w:rsidRPr="004B359E">
              <w:rPr>
                <w:rFonts w:eastAsia="MS Gothic"/>
              </w:rPr>
              <w:t>Understand the renter’s circumstances</w:t>
            </w:r>
          </w:p>
        </w:tc>
        <w:tc>
          <w:tcPr>
            <w:tcW w:w="2066" w:type="dxa"/>
          </w:tcPr>
          <w:p w14:paraId="30E3E2C3" w14:textId="77777777" w:rsidR="007B61E8" w:rsidRDefault="007B61E8">
            <w:pPr>
              <w:pStyle w:val="Tablebullet1"/>
            </w:pPr>
            <w:r w:rsidRPr="008777A0">
              <w:t>Why is the renter refusing entry?</w:t>
            </w:r>
          </w:p>
          <w:p w14:paraId="317F220A" w14:textId="77777777" w:rsidR="007B61E8" w:rsidRDefault="007B61E8">
            <w:pPr>
              <w:pStyle w:val="Tablebullet1"/>
            </w:pPr>
            <w:r w:rsidRPr="002E41FA">
              <w:t>Are there vulnerabilities, trauma, cultural sensitivities, or privacy concerns?</w:t>
            </w:r>
          </w:p>
          <w:p w14:paraId="7549B33E" w14:textId="77777777" w:rsidR="007B61E8" w:rsidRDefault="007B61E8">
            <w:pPr>
              <w:pStyle w:val="Tablebullet1"/>
            </w:pPr>
            <w:r w:rsidRPr="00ED1CB8">
              <w:t>Is the renter engaging in communication or avoiding contact?</w:t>
            </w:r>
          </w:p>
          <w:p w14:paraId="276E5B05" w14:textId="77777777" w:rsidR="007B61E8" w:rsidRDefault="007B61E8">
            <w:pPr>
              <w:pStyle w:val="Tablebullet1"/>
            </w:pPr>
            <w:r>
              <w:t>Has the renter previously raised concerns about staff, contractors, or the entry process?</w:t>
            </w:r>
          </w:p>
          <w:p w14:paraId="4FA68E48" w14:textId="77777777" w:rsidR="007B61E8" w:rsidRPr="00434D8F" w:rsidRDefault="007B61E8">
            <w:pPr>
              <w:pStyle w:val="Tablebullet1"/>
              <w:rPr>
                <w:rFonts w:ascii="Segoe UI" w:hAnsi="Segoe UI" w:cs="Segoe UI"/>
                <w:sz w:val="18"/>
                <w:szCs w:val="18"/>
                <w:lang w:eastAsia="en-AU"/>
              </w:rPr>
            </w:pPr>
            <w:r>
              <w:t xml:space="preserve">Are there support services involved (e.g. case managers, mental health services) that </w:t>
            </w:r>
            <w:r>
              <w:lastRenderedPageBreak/>
              <w:t>may help clarify or resolve the issue?</w:t>
            </w:r>
          </w:p>
        </w:tc>
        <w:tc>
          <w:tcPr>
            <w:tcW w:w="3358" w:type="dxa"/>
          </w:tcPr>
          <w:p w14:paraId="43AD343A" w14:textId="77777777" w:rsidR="007B61E8" w:rsidRDefault="007B61E8">
            <w:pPr>
              <w:pStyle w:val="Tablebullet1"/>
            </w:pPr>
            <w:r w:rsidRPr="00002125">
              <w:lastRenderedPageBreak/>
              <w:t>Use trauma-informed and culturally responsive practices</w:t>
            </w:r>
          </w:p>
          <w:p w14:paraId="66B96744" w14:textId="77777777" w:rsidR="007B61E8" w:rsidRDefault="007B61E8">
            <w:pPr>
              <w:pStyle w:val="Tablebullet1"/>
            </w:pPr>
            <w:r>
              <w:t>Assess for indicators of distress or disengagement, such as:</w:t>
            </w:r>
          </w:p>
          <w:p w14:paraId="71BB7F81" w14:textId="77777777" w:rsidR="007B61E8" w:rsidRDefault="007B61E8">
            <w:pPr>
              <w:pStyle w:val="Tablebullet2"/>
            </w:pPr>
            <w:r>
              <w:t>missed appointments</w:t>
            </w:r>
          </w:p>
          <w:p w14:paraId="411775F8" w14:textId="77777777" w:rsidR="007B61E8" w:rsidRDefault="007B61E8">
            <w:pPr>
              <w:pStyle w:val="Tablebullet2"/>
            </w:pPr>
            <w:r>
              <w:t xml:space="preserve">withdrawn communication, or </w:t>
            </w:r>
          </w:p>
          <w:p w14:paraId="3C15798B" w14:textId="77777777" w:rsidR="007B61E8" w:rsidRDefault="007B61E8">
            <w:pPr>
              <w:pStyle w:val="Tablebullet2"/>
            </w:pPr>
            <w:r>
              <w:t>reports from staff or contractors.</w:t>
            </w:r>
          </w:p>
          <w:p w14:paraId="1EE4AA28" w14:textId="77777777" w:rsidR="007B61E8" w:rsidRDefault="007B61E8">
            <w:pPr>
              <w:pStyle w:val="Tablebullet1"/>
            </w:pPr>
            <w:r>
              <w:t>Make a referral to appropriate support services if concerns about wellbeing, safety, or capacity to engage are identified</w:t>
            </w:r>
          </w:p>
          <w:p w14:paraId="45608025" w14:textId="77777777" w:rsidR="007B61E8" w:rsidRDefault="007B61E8">
            <w:pPr>
              <w:pStyle w:val="Tablebullet1"/>
            </w:pPr>
            <w:r>
              <w:t>Engage with the renter respectfully, acknowledging their concerns and offering options such as:</w:t>
            </w:r>
          </w:p>
          <w:p w14:paraId="2220ED73" w14:textId="77777777" w:rsidR="007B61E8" w:rsidRDefault="007B61E8">
            <w:pPr>
              <w:pStyle w:val="Tablebullet2"/>
            </w:pPr>
            <w:r>
              <w:t>rescheduling the entry</w:t>
            </w:r>
          </w:p>
          <w:p w14:paraId="64421EBB" w14:textId="77777777" w:rsidR="007B61E8" w:rsidRDefault="007B61E8">
            <w:pPr>
              <w:pStyle w:val="Tablebullet2"/>
            </w:pPr>
            <w:r>
              <w:t>having a support person present</w:t>
            </w:r>
          </w:p>
          <w:p w14:paraId="57A1D07C" w14:textId="77777777" w:rsidR="007B61E8" w:rsidRDefault="007B61E8">
            <w:pPr>
              <w:pStyle w:val="Tablebullet2"/>
            </w:pPr>
            <w:r>
              <w:t xml:space="preserve">providing additional information about the </w:t>
            </w:r>
            <w:r>
              <w:lastRenderedPageBreak/>
              <w:t>purpose and process of entry.</w:t>
            </w:r>
          </w:p>
          <w:p w14:paraId="75C81C1B" w14:textId="77777777" w:rsidR="007B61E8" w:rsidRDefault="007B61E8">
            <w:pPr>
              <w:pStyle w:val="Tablebullet1"/>
            </w:pPr>
            <w:r>
              <w:t>Document all engagement efforts and referrals, including outcomes and renter responses, to inform next steps and maintain transparency</w:t>
            </w:r>
          </w:p>
          <w:p w14:paraId="18EB29B4" w14:textId="77777777" w:rsidR="007B61E8" w:rsidRPr="00434D8F" w:rsidRDefault="007B61E8">
            <w:pPr>
              <w:pStyle w:val="Tablebullet1"/>
              <w:rPr>
                <w:rFonts w:ascii="Segoe UI" w:hAnsi="Segoe UI" w:cs="Segoe UI"/>
                <w:sz w:val="18"/>
                <w:szCs w:val="18"/>
                <w:lang w:eastAsia="en-AU"/>
              </w:rPr>
            </w:pPr>
            <w:r w:rsidRPr="00D732E3">
              <w:t>Avoid assumptions and seek to understand the renter’s lived experience.</w:t>
            </w:r>
          </w:p>
        </w:tc>
        <w:tc>
          <w:tcPr>
            <w:tcW w:w="2230" w:type="dxa"/>
          </w:tcPr>
          <w:p w14:paraId="10AB9577" w14:textId="77777777" w:rsidR="007B61E8" w:rsidRDefault="007B61E8">
            <w:pPr>
              <w:pStyle w:val="Tablebullet1"/>
            </w:pPr>
            <w:r>
              <w:lastRenderedPageBreak/>
              <w:t>Renter is unresponsive and support services are disengaged</w:t>
            </w:r>
          </w:p>
          <w:p w14:paraId="2191BD1D" w14:textId="77777777" w:rsidR="007B61E8" w:rsidRDefault="007B61E8">
            <w:pPr>
              <w:pStyle w:val="Tablebullet1"/>
            </w:pPr>
            <w:r>
              <w:t>No identifiable justification for refusal</w:t>
            </w:r>
          </w:p>
          <w:p w14:paraId="6F10D4EE" w14:textId="77777777" w:rsidR="007B61E8" w:rsidRPr="00434D8F" w:rsidRDefault="007B61E8">
            <w:pPr>
              <w:pStyle w:val="Tablebullet1"/>
              <w:rPr>
                <w:lang w:eastAsia="en-AU"/>
              </w:rPr>
            </w:pPr>
            <w:r>
              <w:t>Staff report repeated conflict or distress during entry attempts.</w:t>
            </w:r>
          </w:p>
        </w:tc>
      </w:tr>
      <w:tr w:rsidR="007B61E8" w:rsidRPr="00434D8F" w14:paraId="0720BFFB" w14:textId="77777777">
        <w:tblPrEx>
          <w:tblLook w:val="04A0" w:firstRow="1" w:lastRow="0" w:firstColumn="1" w:lastColumn="0" w:noHBand="0" w:noVBand="1"/>
        </w:tblPrEx>
        <w:trPr>
          <w:trHeight w:val="299"/>
        </w:trPr>
        <w:tc>
          <w:tcPr>
            <w:tcW w:w="1701" w:type="dxa"/>
          </w:tcPr>
          <w:p w14:paraId="7CFF18A6" w14:textId="77777777" w:rsidR="007B61E8" w:rsidRPr="004B359E" w:rsidRDefault="007B61E8">
            <w:pPr>
              <w:pStyle w:val="Tabletext"/>
            </w:pPr>
            <w:r w:rsidRPr="004B359E">
              <w:rPr>
                <w:rFonts w:eastAsia="MS Gothic"/>
              </w:rPr>
              <w:t>Attempt resolution through engagement</w:t>
            </w:r>
          </w:p>
        </w:tc>
        <w:tc>
          <w:tcPr>
            <w:tcW w:w="2066" w:type="dxa"/>
          </w:tcPr>
          <w:p w14:paraId="6161931C" w14:textId="77777777" w:rsidR="007B61E8" w:rsidRDefault="007B61E8">
            <w:pPr>
              <w:pStyle w:val="Tablebullet1"/>
            </w:pPr>
            <w:r w:rsidRPr="008777A0">
              <w:t>Can access be negotiated informally?</w:t>
            </w:r>
          </w:p>
          <w:p w14:paraId="77558E48" w14:textId="77777777" w:rsidR="007B61E8" w:rsidRDefault="007B61E8">
            <w:pPr>
              <w:pStyle w:val="Tablebullet1"/>
            </w:pPr>
            <w:r w:rsidRPr="008777A0">
              <w:t>Has the renter been offered alternative arrangements?</w:t>
            </w:r>
          </w:p>
          <w:p w14:paraId="28405CB0" w14:textId="77777777" w:rsidR="007B61E8" w:rsidRPr="00434D8F" w:rsidRDefault="007B61E8">
            <w:pPr>
              <w:pStyle w:val="Tablebullet1"/>
              <w:rPr>
                <w:rFonts w:ascii="Segoe UI" w:hAnsi="Segoe UI" w:cs="Segoe UI"/>
                <w:sz w:val="18"/>
                <w:szCs w:val="18"/>
                <w:lang w:eastAsia="en-AU"/>
              </w:rPr>
            </w:pPr>
            <w:r w:rsidRPr="008777A0">
              <w:t>Are support services involved?</w:t>
            </w:r>
          </w:p>
        </w:tc>
        <w:tc>
          <w:tcPr>
            <w:tcW w:w="3358" w:type="dxa"/>
          </w:tcPr>
          <w:p w14:paraId="4830A195" w14:textId="77777777" w:rsidR="007B61E8" w:rsidRDefault="007B61E8">
            <w:pPr>
              <w:pStyle w:val="Tablebullet1"/>
            </w:pPr>
            <w:r w:rsidRPr="008777A0">
              <w:t>Make reasonable attempts to resolve the issue through respectful engagement</w:t>
            </w:r>
          </w:p>
          <w:p w14:paraId="0CB39C36" w14:textId="77777777" w:rsidR="007B61E8" w:rsidRDefault="007B61E8">
            <w:pPr>
              <w:pStyle w:val="Tablebullet1"/>
            </w:pPr>
            <w:r w:rsidRPr="008777A0">
              <w:t>Offer flexible access options and involve support services if needed</w:t>
            </w:r>
          </w:p>
          <w:p w14:paraId="617C773E" w14:textId="77777777" w:rsidR="007B61E8" w:rsidRPr="00434D8F" w:rsidRDefault="007B61E8">
            <w:pPr>
              <w:pStyle w:val="Tablebullet1"/>
              <w:rPr>
                <w:rFonts w:ascii="Segoe UI" w:hAnsi="Segoe UI" w:cs="Segoe UI"/>
                <w:sz w:val="18"/>
                <w:szCs w:val="18"/>
                <w:lang w:eastAsia="en-AU"/>
              </w:rPr>
            </w:pPr>
            <w:r>
              <w:t>Make sure the renter is given fair opportunity to respond and participate in solutions.</w:t>
            </w:r>
          </w:p>
        </w:tc>
        <w:tc>
          <w:tcPr>
            <w:tcW w:w="2230" w:type="dxa"/>
          </w:tcPr>
          <w:p w14:paraId="7EF76521" w14:textId="77777777" w:rsidR="007B61E8" w:rsidRDefault="007B61E8">
            <w:pPr>
              <w:pStyle w:val="Tablebullet1"/>
            </w:pPr>
            <w:r>
              <w:t>All engagement options exhausted with no resolution</w:t>
            </w:r>
          </w:p>
          <w:p w14:paraId="73EF9A7F" w14:textId="77777777" w:rsidR="007B61E8" w:rsidRDefault="007B61E8">
            <w:pPr>
              <w:pStyle w:val="Tablebullet1"/>
            </w:pPr>
            <w:r>
              <w:t>Renter continues to obstruct access without cooperation</w:t>
            </w:r>
          </w:p>
          <w:p w14:paraId="4A06EF8D" w14:textId="77777777" w:rsidR="007B61E8" w:rsidRPr="00434D8F" w:rsidRDefault="007B61E8">
            <w:pPr>
              <w:pStyle w:val="Tablebullet1"/>
              <w:rPr>
                <w:lang w:eastAsia="en-AU"/>
              </w:rPr>
            </w:pPr>
            <w:r>
              <w:t>Support services unable to assist or renter declines support</w:t>
            </w:r>
          </w:p>
        </w:tc>
      </w:tr>
      <w:tr w:rsidR="007B61E8" w:rsidRPr="00434D8F" w14:paraId="09EBDFBC" w14:textId="77777777">
        <w:tblPrEx>
          <w:tblLook w:val="04A0" w:firstRow="1" w:lastRow="0" w:firstColumn="1" w:lastColumn="0" w:noHBand="0" w:noVBand="1"/>
        </w:tblPrEx>
        <w:trPr>
          <w:trHeight w:val="299"/>
        </w:trPr>
        <w:tc>
          <w:tcPr>
            <w:tcW w:w="1701" w:type="dxa"/>
          </w:tcPr>
          <w:p w14:paraId="0E71A5CD" w14:textId="77777777" w:rsidR="007B61E8" w:rsidRPr="004B359E" w:rsidRDefault="007B61E8">
            <w:pPr>
              <w:pStyle w:val="Tabletext"/>
            </w:pPr>
            <w:r w:rsidRPr="004B359E">
              <w:rPr>
                <w:rFonts w:eastAsia="MS Gothic"/>
              </w:rPr>
              <w:t>Make a proportionate decision</w:t>
            </w:r>
          </w:p>
        </w:tc>
        <w:tc>
          <w:tcPr>
            <w:tcW w:w="2066" w:type="dxa"/>
          </w:tcPr>
          <w:p w14:paraId="38F263FE" w14:textId="77777777" w:rsidR="007B61E8" w:rsidRDefault="007B61E8">
            <w:pPr>
              <w:pStyle w:val="Tablebullet1"/>
            </w:pPr>
            <w:r w:rsidRPr="008777A0">
              <w:t>Is escalation necessary at this stage?</w:t>
            </w:r>
          </w:p>
          <w:p w14:paraId="45F2DBCB" w14:textId="77777777" w:rsidR="007B61E8" w:rsidRDefault="007B61E8">
            <w:pPr>
              <w:pStyle w:val="Tablebullet1"/>
            </w:pPr>
            <w:r w:rsidRPr="008777A0">
              <w:t>Would enforcement be disproportionate?</w:t>
            </w:r>
          </w:p>
          <w:p w14:paraId="10E6D064" w14:textId="77777777" w:rsidR="007B61E8" w:rsidRPr="00434D8F" w:rsidRDefault="007B61E8">
            <w:pPr>
              <w:pStyle w:val="Tablebullet1"/>
              <w:rPr>
                <w:rFonts w:ascii="Segoe UI" w:hAnsi="Segoe UI" w:cs="Segoe UI"/>
                <w:sz w:val="18"/>
                <w:szCs w:val="18"/>
                <w:lang w:eastAsia="en-AU"/>
              </w:rPr>
            </w:pPr>
            <w:r w:rsidRPr="008777A0">
              <w:t>Are all engagement options exhausted?</w:t>
            </w:r>
          </w:p>
        </w:tc>
        <w:tc>
          <w:tcPr>
            <w:tcW w:w="3358" w:type="dxa"/>
          </w:tcPr>
          <w:p w14:paraId="01D55769" w14:textId="77777777" w:rsidR="007B61E8" w:rsidRDefault="007B61E8">
            <w:pPr>
              <w:pStyle w:val="Tablebullet1"/>
            </w:pPr>
            <w:r w:rsidRPr="008777A0">
              <w:t>Consider whether further action (e.g. applying for a Possession Order) is justified</w:t>
            </w:r>
          </w:p>
          <w:p w14:paraId="70870AC4" w14:textId="77777777" w:rsidR="007B61E8" w:rsidRDefault="007B61E8">
            <w:pPr>
              <w:pStyle w:val="Tablebullet1"/>
            </w:pPr>
            <w:r w:rsidRPr="008777A0">
              <w:t>Decisions must be proportionate, rights-based, and documented</w:t>
            </w:r>
          </w:p>
          <w:p w14:paraId="07B5072E" w14:textId="77777777" w:rsidR="007B61E8" w:rsidRDefault="007B61E8">
            <w:pPr>
              <w:pStyle w:val="Tablebullet1"/>
            </w:pPr>
            <w:r>
              <w:t>Weigh the impact on the renter against the operational need</w:t>
            </w:r>
          </w:p>
          <w:p w14:paraId="46E13193" w14:textId="77777777" w:rsidR="007B61E8" w:rsidRPr="00434D8F" w:rsidRDefault="007B61E8">
            <w:pPr>
              <w:pStyle w:val="Tablebullet1"/>
              <w:rPr>
                <w:rFonts w:ascii="Segoe UI" w:hAnsi="Segoe UI" w:cs="Segoe UI"/>
                <w:sz w:val="18"/>
                <w:szCs w:val="18"/>
                <w:lang w:eastAsia="en-AU"/>
              </w:rPr>
            </w:pPr>
            <w:r>
              <w:t>Escalation should be a last resort after all reasonable alternatives have been explored.</w:t>
            </w:r>
          </w:p>
        </w:tc>
        <w:tc>
          <w:tcPr>
            <w:tcW w:w="2230" w:type="dxa"/>
          </w:tcPr>
          <w:p w14:paraId="4837A147" w14:textId="77777777" w:rsidR="007B61E8" w:rsidRDefault="007B61E8">
            <w:pPr>
              <w:pStyle w:val="Tablebullet1"/>
            </w:pPr>
            <w:r>
              <w:t>Ongoing breach with operational or compliance impact</w:t>
            </w:r>
          </w:p>
          <w:p w14:paraId="19330892" w14:textId="77777777" w:rsidR="007B61E8" w:rsidRDefault="007B61E8">
            <w:pPr>
              <w:pStyle w:val="Tablebullet1"/>
            </w:pPr>
            <w:r>
              <w:t>Engagement pathways fully exhausted</w:t>
            </w:r>
          </w:p>
          <w:p w14:paraId="55DC9278" w14:textId="77777777" w:rsidR="007B61E8" w:rsidRPr="00434D8F" w:rsidRDefault="007B61E8">
            <w:pPr>
              <w:pStyle w:val="Tablebullet1"/>
              <w:rPr>
                <w:lang w:eastAsia="en-AU"/>
              </w:rPr>
            </w:pPr>
            <w:r>
              <w:t>No resolution achievable through informal means.</w:t>
            </w:r>
          </w:p>
        </w:tc>
      </w:tr>
      <w:tr w:rsidR="007B61E8" w:rsidRPr="00434D8F" w14:paraId="4175882F" w14:textId="77777777">
        <w:tblPrEx>
          <w:tblLook w:val="04A0" w:firstRow="1" w:lastRow="0" w:firstColumn="1" w:lastColumn="0" w:noHBand="0" w:noVBand="1"/>
        </w:tblPrEx>
        <w:trPr>
          <w:trHeight w:val="299"/>
        </w:trPr>
        <w:tc>
          <w:tcPr>
            <w:tcW w:w="1701" w:type="dxa"/>
          </w:tcPr>
          <w:p w14:paraId="38F2F67B" w14:textId="77777777" w:rsidR="007B61E8" w:rsidRPr="004B359E" w:rsidRDefault="007B61E8">
            <w:pPr>
              <w:pStyle w:val="Tabletext"/>
            </w:pPr>
            <w:r w:rsidRPr="004B359E">
              <w:rPr>
                <w:rFonts w:eastAsia="MS Gothic"/>
              </w:rPr>
              <w:t>Continue engagement and reassess</w:t>
            </w:r>
          </w:p>
        </w:tc>
        <w:tc>
          <w:tcPr>
            <w:tcW w:w="2066" w:type="dxa"/>
          </w:tcPr>
          <w:p w14:paraId="5BE69596" w14:textId="77777777" w:rsidR="007B61E8" w:rsidRDefault="007B61E8">
            <w:pPr>
              <w:pStyle w:val="Tablebullet1"/>
            </w:pPr>
            <w:r w:rsidRPr="008777A0">
              <w:t>Has a Possession Order been granted?</w:t>
            </w:r>
          </w:p>
          <w:p w14:paraId="38059194" w14:textId="77777777" w:rsidR="007B61E8" w:rsidRDefault="007B61E8">
            <w:pPr>
              <w:pStyle w:val="Tablebullet1"/>
            </w:pPr>
            <w:r w:rsidRPr="008777A0">
              <w:t>Is enforcement still necessary?</w:t>
            </w:r>
          </w:p>
          <w:p w14:paraId="48AEBECB" w14:textId="77777777" w:rsidR="007B61E8" w:rsidRPr="00434D8F" w:rsidRDefault="007B61E8">
            <w:pPr>
              <w:pStyle w:val="Tablebullet1"/>
              <w:rPr>
                <w:rFonts w:ascii="Segoe UI" w:hAnsi="Segoe UI" w:cs="Segoe UI"/>
                <w:sz w:val="18"/>
                <w:szCs w:val="18"/>
                <w:lang w:eastAsia="en-AU"/>
              </w:rPr>
            </w:pPr>
            <w:r w:rsidRPr="008777A0">
              <w:t>Can resolution still be achieved?</w:t>
            </w:r>
          </w:p>
        </w:tc>
        <w:tc>
          <w:tcPr>
            <w:tcW w:w="3358" w:type="dxa"/>
          </w:tcPr>
          <w:p w14:paraId="72DA5E64" w14:textId="77777777" w:rsidR="007B61E8" w:rsidRDefault="007B61E8">
            <w:pPr>
              <w:pStyle w:val="Tablebullet1"/>
            </w:pPr>
            <w:r w:rsidRPr="008777A0">
              <w:t>Even after formal orders, continue lawful entry attempts and engagement</w:t>
            </w:r>
          </w:p>
          <w:p w14:paraId="3E640AB4" w14:textId="77777777" w:rsidR="007B61E8" w:rsidRDefault="007B61E8">
            <w:pPr>
              <w:pStyle w:val="Tablebullet1"/>
            </w:pPr>
            <w:r w:rsidRPr="008777A0">
              <w:t>Reassess whether enforcement remains appropriate and necessary</w:t>
            </w:r>
          </w:p>
          <w:p w14:paraId="1EFB7648" w14:textId="77777777" w:rsidR="007B61E8" w:rsidRPr="00434D8F" w:rsidRDefault="007B61E8">
            <w:pPr>
              <w:pStyle w:val="Tablebullet1"/>
              <w:rPr>
                <w:rFonts w:ascii="Segoe UI" w:hAnsi="Segoe UI" w:cs="Segoe UI"/>
                <w:sz w:val="18"/>
                <w:szCs w:val="18"/>
                <w:lang w:eastAsia="en-AU"/>
              </w:rPr>
            </w:pPr>
            <w:r w:rsidRPr="00434C76">
              <w:t>Monitor for any change in renter behaviour or support involvement.</w:t>
            </w:r>
          </w:p>
        </w:tc>
        <w:tc>
          <w:tcPr>
            <w:tcW w:w="2230" w:type="dxa"/>
          </w:tcPr>
          <w:p w14:paraId="2FF5684C" w14:textId="77777777" w:rsidR="007B61E8" w:rsidRDefault="007B61E8">
            <w:pPr>
              <w:pStyle w:val="Tablebullet1"/>
            </w:pPr>
            <w:r>
              <w:t>Possession Order granted and obstruction continues</w:t>
            </w:r>
          </w:p>
          <w:p w14:paraId="74AEF1AA" w14:textId="77777777" w:rsidR="007B61E8" w:rsidRDefault="007B61E8">
            <w:pPr>
              <w:pStyle w:val="Tablebullet1"/>
            </w:pPr>
            <w:r>
              <w:t>No change in renter behaviour despite formal action</w:t>
            </w:r>
          </w:p>
          <w:p w14:paraId="767A0097" w14:textId="77777777" w:rsidR="007B61E8" w:rsidRPr="00434D8F" w:rsidRDefault="007B61E8">
            <w:pPr>
              <w:pStyle w:val="Tablebullet1"/>
              <w:rPr>
                <w:lang w:eastAsia="en-AU"/>
              </w:rPr>
            </w:pPr>
            <w:r>
              <w:t>Enforcement remains necessary to protect property or service delivery.</w:t>
            </w:r>
          </w:p>
        </w:tc>
      </w:tr>
    </w:tbl>
    <w:p w14:paraId="54F63922" w14:textId="77777777" w:rsidR="007B61E8" w:rsidRDefault="007B61E8" w:rsidP="007B61E8">
      <w:pPr>
        <w:pStyle w:val="Bodyaftertablefigure"/>
      </w:pPr>
      <w:r>
        <w:t>At every stage, staff are expected to:</w:t>
      </w:r>
    </w:p>
    <w:p w14:paraId="04FAA0D3" w14:textId="77777777" w:rsidR="007B61E8" w:rsidRDefault="007B61E8" w:rsidP="007B61E8">
      <w:pPr>
        <w:pStyle w:val="Bullet1"/>
        <w:ind w:left="360" w:hanging="360"/>
      </w:pPr>
      <w:r>
        <w:t>continue engagement efforts to understand the reasons behind the breach and explore all reasonable options for resolution</w:t>
      </w:r>
    </w:p>
    <w:p w14:paraId="1DF87F78" w14:textId="77777777" w:rsidR="007B61E8" w:rsidRDefault="007B61E8" w:rsidP="007B61E8">
      <w:pPr>
        <w:pStyle w:val="Bullet1"/>
        <w:ind w:left="360" w:hanging="360"/>
      </w:pPr>
      <w:r>
        <w:t>take reasonable and continued steps to gain lawful entry, including reissuing Notices of Entry where appropriate</w:t>
      </w:r>
    </w:p>
    <w:p w14:paraId="613ED6A3" w14:textId="77777777" w:rsidR="007B61E8" w:rsidRDefault="007B61E8" w:rsidP="007B61E8">
      <w:pPr>
        <w:pStyle w:val="Bullet1"/>
        <w:ind w:left="360" w:hanging="360"/>
      </w:pPr>
      <w:r>
        <w:lastRenderedPageBreak/>
        <w:t>work collaboratively with support services</w:t>
      </w:r>
    </w:p>
    <w:p w14:paraId="42BD2652" w14:textId="77777777" w:rsidR="007B61E8" w:rsidRDefault="007B61E8" w:rsidP="007B61E8">
      <w:pPr>
        <w:pStyle w:val="Bullet1"/>
        <w:ind w:left="360" w:hanging="360"/>
      </w:pPr>
      <w:r>
        <w:t xml:space="preserve">make </w:t>
      </w:r>
      <w:r w:rsidRPr="00015041">
        <w:t>informed, rights-based decisions that are lawful, fair, proportionate, and necessary</w:t>
      </w:r>
      <w:r>
        <w:t xml:space="preserve">, </w:t>
      </w:r>
      <w:r w:rsidRPr="00015041">
        <w:t xml:space="preserve">applying the Charter </w:t>
      </w:r>
      <w:r>
        <w:t xml:space="preserve">so that </w:t>
      </w:r>
      <w:r w:rsidRPr="00015041">
        <w:t>actions are the least restrictive means of achieving a legitimate purpose</w:t>
      </w:r>
    </w:p>
    <w:p w14:paraId="6D740256" w14:textId="77777777" w:rsidR="007B61E8" w:rsidRDefault="007B61E8" w:rsidP="007B61E8">
      <w:pPr>
        <w:pStyle w:val="Bullet1"/>
        <w:ind w:left="360" w:hanging="360"/>
      </w:pPr>
      <w:r>
        <w:t>f</w:t>
      </w:r>
      <w:r w:rsidRPr="00B31161">
        <w:t>ollow all procedural requirements, including internal oversight and approvals, before issuing a Notice to Vacate or applying for a Possession Order or Warrant of Possession, as outlined in the Residential Rental Agreement Breach Management Operational Guidelines</w:t>
      </w:r>
    </w:p>
    <w:p w14:paraId="168A8253" w14:textId="77777777" w:rsidR="007B61E8" w:rsidRPr="00AD3DA1" w:rsidRDefault="007B61E8" w:rsidP="007B61E8">
      <w:pPr>
        <w:pStyle w:val="Bullet1"/>
        <w:ind w:left="360" w:hanging="360"/>
      </w:pPr>
      <w:r>
        <w:t xml:space="preserve">document all interactions and decisions, including any attempts to resolve the issue </w:t>
      </w:r>
      <w:r w:rsidRPr="00AD3DA1">
        <w:t>collaboratively.</w:t>
      </w:r>
    </w:p>
    <w:p w14:paraId="5AB65EFA" w14:textId="4B97FDFC" w:rsidR="007B61E8" w:rsidRPr="002510AA" w:rsidRDefault="007B61E8" w:rsidP="003C24C7">
      <w:pPr>
        <w:pStyle w:val="Heading3"/>
        <w:numPr>
          <w:ilvl w:val="2"/>
          <w:numId w:val="10"/>
        </w:numPr>
      </w:pPr>
      <w:r w:rsidRPr="002510AA">
        <w:t>Determining when a Warrant of Possession may be justified</w:t>
      </w:r>
    </w:p>
    <w:p w14:paraId="216678D6" w14:textId="77777777" w:rsidR="007B61E8" w:rsidRDefault="007B61E8" w:rsidP="007B61E8">
      <w:pPr>
        <w:pStyle w:val="Body"/>
      </w:pPr>
      <w:r w:rsidRPr="002510AA">
        <w:t>To determine whether seeking a Warrant of Possession with intent to evict is justified, staff must assess whether:</w:t>
      </w:r>
    </w:p>
    <w:p w14:paraId="73365F50" w14:textId="77777777" w:rsidR="007B61E8" w:rsidRDefault="007B61E8" w:rsidP="007B61E8">
      <w:pPr>
        <w:pStyle w:val="Bullet1"/>
        <w:ind w:left="360" w:hanging="360"/>
      </w:pPr>
      <w:r>
        <w:t>all reasonable efforts to engage the renter have been exhausted, including repeated and documented attempts to gain lawful entry at each stage of progressive action</w:t>
      </w:r>
    </w:p>
    <w:p w14:paraId="07F37B66" w14:textId="77777777" w:rsidR="007B61E8" w:rsidRDefault="007B61E8" w:rsidP="007B61E8">
      <w:pPr>
        <w:pStyle w:val="Bullet1"/>
        <w:ind w:left="360" w:hanging="360"/>
      </w:pPr>
      <w:r>
        <w:t>support services have been engaged, where appropriate, and tenancy sustainment options have been fully explored</w:t>
      </w:r>
    </w:p>
    <w:p w14:paraId="22D1AAEF" w14:textId="77777777" w:rsidR="007B61E8" w:rsidRDefault="007B61E8" w:rsidP="007B61E8">
      <w:pPr>
        <w:pStyle w:val="Bullet1"/>
        <w:ind w:left="360" w:hanging="360"/>
      </w:pPr>
      <w:r>
        <w:t>the renter continues to refuse lawful entry or comply with formal notices, despite clear communication and procedural escalation</w:t>
      </w:r>
    </w:p>
    <w:p w14:paraId="6097531C" w14:textId="77777777" w:rsidR="007B61E8" w:rsidRDefault="007B61E8" w:rsidP="007B61E8">
      <w:pPr>
        <w:pStyle w:val="Bullet1"/>
        <w:ind w:left="360" w:hanging="360"/>
      </w:pPr>
      <w:r>
        <w:t>the proposed action is proportionate, necessary, and the least restrictive means of achieving a legitimate operational or legal purpose, in line with the Charter</w:t>
      </w:r>
    </w:p>
    <w:p w14:paraId="285C5388" w14:textId="77777777" w:rsidR="007B61E8" w:rsidRDefault="007B61E8" w:rsidP="007B61E8">
      <w:pPr>
        <w:pStyle w:val="Bullet1"/>
        <w:ind w:left="360" w:hanging="360"/>
      </w:pPr>
      <w:r>
        <w:t>internal oversight and approval processes have been followed, and the decision is clearly documented with reference to:</w:t>
      </w:r>
    </w:p>
    <w:p w14:paraId="78FD53A2" w14:textId="77777777" w:rsidR="007B61E8" w:rsidRPr="00452490" w:rsidRDefault="007B61E8" w:rsidP="00452490">
      <w:pPr>
        <w:pStyle w:val="Bullet2"/>
      </w:pPr>
      <w:r w:rsidRPr="00452490">
        <w:t>the renter’s individual circumstances</w:t>
      </w:r>
    </w:p>
    <w:p w14:paraId="297E55C7" w14:textId="77777777" w:rsidR="007B61E8" w:rsidRPr="00452490" w:rsidRDefault="007B61E8" w:rsidP="00452490">
      <w:pPr>
        <w:pStyle w:val="Bullet2"/>
      </w:pPr>
      <w:r w:rsidRPr="00452490">
        <w:t>the nature and impact of the breach</w:t>
      </w:r>
    </w:p>
    <w:p w14:paraId="6EAD8ABB" w14:textId="77777777" w:rsidR="007B61E8" w:rsidRPr="00452490" w:rsidRDefault="007B61E8" w:rsidP="00452490">
      <w:pPr>
        <w:pStyle w:val="Bullet2"/>
      </w:pPr>
      <w:r w:rsidRPr="00452490">
        <w:t>the steps taken to avoid eviction.</w:t>
      </w:r>
    </w:p>
    <w:p w14:paraId="12B0272A" w14:textId="77777777" w:rsidR="007B61E8" w:rsidRDefault="007B61E8" w:rsidP="007B61E8">
      <w:pPr>
        <w:pStyle w:val="Bodyafterbullets"/>
      </w:pPr>
      <w:r>
        <w:t>Eviction must not be pursued solely based on non-urgent access issues. The threshold for enforcement is met only when the refusal of entry materially obstructs Homes Victoria’s ability to fulfil its legal or operational responsibilities, and no other resolution pathway remains viable.</w:t>
      </w:r>
    </w:p>
    <w:p w14:paraId="0ADB3A39" w14:textId="1E3D60B8" w:rsidR="007B61E8" w:rsidRPr="002510AA" w:rsidRDefault="007B61E8" w:rsidP="003C24C7">
      <w:pPr>
        <w:pStyle w:val="Heading2"/>
        <w:numPr>
          <w:ilvl w:val="1"/>
          <w:numId w:val="10"/>
        </w:numPr>
      </w:pPr>
      <w:bookmarkStart w:id="127" w:name="_Toc236043347"/>
      <w:bookmarkStart w:id="128" w:name="_Toc237875242"/>
      <w:r w:rsidRPr="002510AA">
        <w:t>Trauma</w:t>
      </w:r>
      <w:r>
        <w:t>-</w:t>
      </w:r>
      <w:r w:rsidRPr="002510AA">
        <w:t>informed practice</w:t>
      </w:r>
      <w:bookmarkEnd w:id="127"/>
      <w:bookmarkEnd w:id="128"/>
    </w:p>
    <w:p w14:paraId="17554685" w14:textId="77777777" w:rsidR="007B61E8" w:rsidRDefault="007B61E8" w:rsidP="007B61E8">
      <w:pPr>
        <w:pStyle w:val="Body"/>
      </w:pPr>
      <w:r w:rsidRPr="005754A3">
        <w:t xml:space="preserve">Trauma-informed practice recognises that renters may have experienced events that affect how they respond to authority, privacy, and communication. By applying this approach, </w:t>
      </w:r>
      <w:r>
        <w:t xml:space="preserve">staff </w:t>
      </w:r>
      <w:r w:rsidRPr="005754A3">
        <w:t>can</w:t>
      </w:r>
      <w:r>
        <w:t xml:space="preserve"> </w:t>
      </w:r>
      <w:r w:rsidRPr="005754A3">
        <w:t>support resolution</w:t>
      </w:r>
      <w:r>
        <w:t xml:space="preserve">, </w:t>
      </w:r>
      <w:r w:rsidRPr="005754A3">
        <w:t>especially when navigating sensitive issues like access to the home.</w:t>
      </w:r>
      <w:r>
        <w:t xml:space="preserve"> A trauma-informed approach helps staff:</w:t>
      </w:r>
    </w:p>
    <w:p w14:paraId="3D7F1D6E" w14:textId="77777777" w:rsidR="007B61E8" w:rsidRDefault="007B61E8" w:rsidP="007B61E8">
      <w:pPr>
        <w:pStyle w:val="Bullet1"/>
        <w:ind w:left="360" w:hanging="360"/>
      </w:pPr>
      <w:r>
        <w:t>avoid escalating situations unnecessarily</w:t>
      </w:r>
    </w:p>
    <w:p w14:paraId="5098D8E1" w14:textId="77777777" w:rsidR="007B61E8" w:rsidRDefault="007B61E8" w:rsidP="007B61E8">
      <w:pPr>
        <w:pStyle w:val="Bullet1"/>
        <w:ind w:left="360" w:hanging="360"/>
      </w:pPr>
      <w:r>
        <w:t>build trust and rapport</w:t>
      </w:r>
    </w:p>
    <w:p w14:paraId="12C51A5D" w14:textId="77777777" w:rsidR="007B61E8" w:rsidRDefault="007B61E8" w:rsidP="007B61E8">
      <w:pPr>
        <w:pStyle w:val="Bullet1"/>
        <w:ind w:left="360" w:hanging="360"/>
      </w:pPr>
      <w:r>
        <w:t>support renters to engage safely and respectfully</w:t>
      </w:r>
    </w:p>
    <w:p w14:paraId="2E912778" w14:textId="77777777" w:rsidR="007B61E8" w:rsidRDefault="007B61E8" w:rsidP="007B61E8">
      <w:pPr>
        <w:pStyle w:val="Bullet1"/>
        <w:ind w:left="360" w:hanging="360"/>
      </w:pPr>
      <w:r>
        <w:t>uphold human rights and dignity.</w:t>
      </w:r>
    </w:p>
    <w:p w14:paraId="11A3FD97" w14:textId="77777777" w:rsidR="007B61E8" w:rsidRDefault="007B61E8" w:rsidP="007B61E8">
      <w:pPr>
        <w:pStyle w:val="Bodyafterbullets"/>
      </w:pPr>
      <w:r>
        <w:t xml:space="preserve">The following table </w:t>
      </w:r>
      <w:r w:rsidRPr="00F67E95">
        <w:t>outlines six core principles of trauma-informed practice and translates them into</w:t>
      </w:r>
      <w:r>
        <w:t xml:space="preserve"> </w:t>
      </w:r>
      <w:r w:rsidRPr="00F67E95">
        <w:rPr>
          <w:b/>
          <w:bCs/>
        </w:rPr>
        <w:t>practical actio</w:t>
      </w:r>
      <w:r>
        <w:rPr>
          <w:b/>
          <w:bCs/>
        </w:rPr>
        <w:t xml:space="preserve">ns </w:t>
      </w:r>
      <w:r w:rsidRPr="004D595E">
        <w:t>for</w:t>
      </w:r>
      <w:r w:rsidRPr="00F67E95">
        <w:t xml:space="preserve"> when renters are refusing or obstructing lawful entry. Each principle is paired with a real-world example to show how it can be applied in day-to-day work.</w:t>
      </w:r>
    </w:p>
    <w:p w14:paraId="5B4438E9" w14:textId="77777777" w:rsidR="007B61E8" w:rsidRDefault="007B61E8" w:rsidP="007B61E8">
      <w:pPr>
        <w:pStyle w:val="Tablecaption"/>
      </w:pPr>
      <w:r>
        <w:lastRenderedPageBreak/>
        <w:t>Table 8: Applying trauma-informed practice</w:t>
      </w:r>
    </w:p>
    <w:tbl>
      <w:tblPr>
        <w:tblStyle w:val="TableGrid"/>
        <w:tblW w:w="9493" w:type="dxa"/>
        <w:tblLook w:val="06A0" w:firstRow="1" w:lastRow="0" w:firstColumn="1" w:lastColumn="0" w:noHBand="1" w:noVBand="1"/>
      </w:tblPr>
      <w:tblGrid>
        <w:gridCol w:w="1740"/>
        <w:gridCol w:w="1740"/>
        <w:gridCol w:w="2672"/>
        <w:gridCol w:w="3341"/>
      </w:tblGrid>
      <w:tr w:rsidR="007B61E8" w:rsidRPr="00B8199B" w14:paraId="0DC7BD38" w14:textId="77777777">
        <w:trPr>
          <w:trHeight w:val="397"/>
          <w:tblHeader/>
        </w:trPr>
        <w:tc>
          <w:tcPr>
            <w:tcW w:w="1418" w:type="dxa"/>
          </w:tcPr>
          <w:p w14:paraId="63481F2E" w14:textId="77777777" w:rsidR="007B61E8" w:rsidRPr="00B8199B" w:rsidRDefault="007B61E8">
            <w:pPr>
              <w:pStyle w:val="Tablecolhead"/>
            </w:pPr>
            <w:r w:rsidRPr="007A652B">
              <w:t>Principle</w:t>
            </w:r>
          </w:p>
        </w:tc>
        <w:tc>
          <w:tcPr>
            <w:tcW w:w="1698" w:type="dxa"/>
          </w:tcPr>
          <w:p w14:paraId="60E10E10" w14:textId="77777777" w:rsidR="007B61E8" w:rsidRPr="00B8199B" w:rsidRDefault="007B61E8">
            <w:pPr>
              <w:pStyle w:val="Tablecolhead"/>
            </w:pPr>
            <w:r w:rsidRPr="007A652B">
              <w:t>What it means</w:t>
            </w:r>
          </w:p>
        </w:tc>
        <w:tc>
          <w:tcPr>
            <w:tcW w:w="2608" w:type="dxa"/>
          </w:tcPr>
          <w:p w14:paraId="34E55A4C" w14:textId="77777777" w:rsidR="007B61E8" w:rsidRPr="00B8199B" w:rsidRDefault="007B61E8">
            <w:pPr>
              <w:pStyle w:val="Tablecolhead"/>
            </w:pPr>
            <w:r w:rsidRPr="007A652B">
              <w:t>How to apply in practice</w:t>
            </w:r>
          </w:p>
        </w:tc>
        <w:tc>
          <w:tcPr>
            <w:tcW w:w="3261" w:type="dxa"/>
          </w:tcPr>
          <w:p w14:paraId="5DC5F152" w14:textId="77777777" w:rsidR="007B61E8" w:rsidRPr="00B8199B" w:rsidRDefault="007B61E8">
            <w:pPr>
              <w:pStyle w:val="Tablecolhead"/>
            </w:pPr>
            <w:r w:rsidRPr="007A652B">
              <w:t>Example</w:t>
            </w:r>
          </w:p>
        </w:tc>
      </w:tr>
      <w:tr w:rsidR="007B61E8" w:rsidRPr="00B8199B" w14:paraId="6A685B3B" w14:textId="77777777">
        <w:tblPrEx>
          <w:tblLook w:val="04A0" w:firstRow="1" w:lastRow="0" w:firstColumn="1" w:lastColumn="0" w:noHBand="0" w:noVBand="1"/>
        </w:tblPrEx>
        <w:trPr>
          <w:trHeight w:val="300"/>
        </w:trPr>
        <w:tc>
          <w:tcPr>
            <w:tcW w:w="1418" w:type="dxa"/>
          </w:tcPr>
          <w:p w14:paraId="42B2CC6F" w14:textId="77777777" w:rsidR="007B61E8" w:rsidRPr="004B359E" w:rsidRDefault="007B61E8">
            <w:pPr>
              <w:pStyle w:val="Tabletext"/>
            </w:pPr>
            <w:r w:rsidRPr="004B359E">
              <w:rPr>
                <w:rFonts w:eastAsia="MS Gothic"/>
              </w:rPr>
              <w:t>Safety</w:t>
            </w:r>
          </w:p>
        </w:tc>
        <w:tc>
          <w:tcPr>
            <w:tcW w:w="1698" w:type="dxa"/>
          </w:tcPr>
          <w:p w14:paraId="605995EA" w14:textId="77777777" w:rsidR="007B61E8" w:rsidRPr="004B359E" w:rsidRDefault="007B61E8">
            <w:pPr>
              <w:pStyle w:val="Tabletext"/>
            </w:pPr>
            <w:r w:rsidRPr="004B359E">
              <w:t>Create environments where renters feel physically and emotionally safe.</w:t>
            </w:r>
          </w:p>
        </w:tc>
        <w:tc>
          <w:tcPr>
            <w:tcW w:w="2608" w:type="dxa"/>
          </w:tcPr>
          <w:p w14:paraId="67D918CF" w14:textId="77777777" w:rsidR="007B61E8" w:rsidRDefault="007B61E8">
            <w:pPr>
              <w:pStyle w:val="Tablebullet1"/>
            </w:pPr>
            <w:r w:rsidRPr="00980B7D">
              <w:t>Avoid unannounced visits</w:t>
            </w:r>
          </w:p>
          <w:p w14:paraId="0E999F22" w14:textId="77777777" w:rsidR="007B61E8" w:rsidRDefault="007B61E8">
            <w:pPr>
              <w:pStyle w:val="Tablebullet1"/>
            </w:pPr>
            <w:r w:rsidRPr="00980B7D">
              <w:t>Use calm, non-threatening language</w:t>
            </w:r>
          </w:p>
          <w:p w14:paraId="367A9E57" w14:textId="77777777" w:rsidR="007B61E8" w:rsidRPr="00B8199B" w:rsidRDefault="007B61E8">
            <w:pPr>
              <w:pStyle w:val="Tablebullet1"/>
              <w:rPr>
                <w:rFonts w:ascii="Segoe UI" w:hAnsi="Segoe UI" w:cs="Segoe UI"/>
                <w:sz w:val="18"/>
                <w:szCs w:val="18"/>
                <w:lang w:eastAsia="en-AU"/>
              </w:rPr>
            </w:pPr>
            <w:r w:rsidRPr="00E93945">
              <w:t>Clearly communicate who will be attending the property, their role, and the reason for entry in advance and in plain language.</w:t>
            </w:r>
          </w:p>
        </w:tc>
        <w:tc>
          <w:tcPr>
            <w:tcW w:w="3261" w:type="dxa"/>
          </w:tcPr>
          <w:p w14:paraId="191931EB" w14:textId="77777777" w:rsidR="007B61E8" w:rsidRDefault="007B61E8">
            <w:pPr>
              <w:pStyle w:val="Tablebullet1"/>
            </w:pPr>
            <w:r w:rsidRPr="00980B7D">
              <w:t>A renter with P</w:t>
            </w:r>
            <w:r>
              <w:t xml:space="preserve">ost Traumatic Stress Disorder </w:t>
            </w:r>
            <w:r w:rsidRPr="00980B7D">
              <w:t>requests that no male staff enter the property</w:t>
            </w:r>
          </w:p>
          <w:p w14:paraId="769CD4B1" w14:textId="77777777" w:rsidR="007B61E8" w:rsidRDefault="007B61E8">
            <w:pPr>
              <w:pStyle w:val="Tablebullet1"/>
            </w:pPr>
            <w:r w:rsidRPr="00980B7D">
              <w:t xml:space="preserve">Staff accommodate this by </w:t>
            </w:r>
            <w:r>
              <w:t xml:space="preserve">arranging </w:t>
            </w:r>
            <w:r w:rsidRPr="00980B7D">
              <w:t xml:space="preserve">female </w:t>
            </w:r>
            <w:r>
              <w:t>staff and contractor</w:t>
            </w:r>
          </w:p>
          <w:p w14:paraId="79987FB6" w14:textId="77777777" w:rsidR="007B61E8" w:rsidRPr="00B8199B" w:rsidRDefault="007B61E8">
            <w:pPr>
              <w:pStyle w:val="Tablebullet1"/>
              <w:rPr>
                <w:lang w:eastAsia="en-AU"/>
              </w:rPr>
            </w:pPr>
            <w:r>
              <w:t xml:space="preserve">If female staff or contractors are not available, apply a trauma-informed and rights-based approach by acknowledging the renter’s concerns and working collaboratively to explore safe, practical alternatives. </w:t>
            </w:r>
          </w:p>
        </w:tc>
      </w:tr>
      <w:tr w:rsidR="007B61E8" w:rsidRPr="00B8199B" w14:paraId="64EB1BED" w14:textId="77777777">
        <w:tblPrEx>
          <w:tblLook w:val="04A0" w:firstRow="1" w:lastRow="0" w:firstColumn="1" w:lastColumn="0" w:noHBand="0" w:noVBand="1"/>
        </w:tblPrEx>
        <w:trPr>
          <w:trHeight w:val="300"/>
        </w:trPr>
        <w:tc>
          <w:tcPr>
            <w:tcW w:w="1418" w:type="dxa"/>
          </w:tcPr>
          <w:p w14:paraId="4080D8D9" w14:textId="77777777" w:rsidR="007B61E8" w:rsidRPr="004B359E" w:rsidRDefault="007B61E8">
            <w:pPr>
              <w:pStyle w:val="Tabletext"/>
            </w:pPr>
            <w:r w:rsidRPr="004B359E">
              <w:rPr>
                <w:rFonts w:eastAsia="MS Gothic"/>
              </w:rPr>
              <w:t>Trustworthiness and transparency</w:t>
            </w:r>
          </w:p>
        </w:tc>
        <w:tc>
          <w:tcPr>
            <w:tcW w:w="1698" w:type="dxa"/>
          </w:tcPr>
          <w:p w14:paraId="2A0BE4AF" w14:textId="77777777" w:rsidR="007B61E8" w:rsidRPr="004B359E" w:rsidRDefault="007B61E8">
            <w:pPr>
              <w:pStyle w:val="Tabletext"/>
            </w:pPr>
            <w:r w:rsidRPr="004B359E">
              <w:t>Build trust through consistent, honest, and clear communication.</w:t>
            </w:r>
          </w:p>
        </w:tc>
        <w:tc>
          <w:tcPr>
            <w:tcW w:w="2608" w:type="dxa"/>
          </w:tcPr>
          <w:p w14:paraId="2550DDF9" w14:textId="77777777" w:rsidR="007B61E8" w:rsidRPr="0008517F" w:rsidRDefault="007B61E8">
            <w:pPr>
              <w:pStyle w:val="Tablebullet1"/>
              <w:rPr>
                <w:rFonts w:ascii="Segoe UI" w:hAnsi="Segoe UI" w:cs="Segoe UI"/>
                <w:sz w:val="18"/>
                <w:szCs w:val="18"/>
                <w:lang w:eastAsia="en-AU"/>
              </w:rPr>
            </w:pPr>
            <w:r w:rsidRPr="00980B7D">
              <w:t>Provide detailed entry notices</w:t>
            </w:r>
          </w:p>
          <w:p w14:paraId="2A606F7A" w14:textId="77777777" w:rsidR="007B61E8" w:rsidRPr="0008517F" w:rsidRDefault="007B61E8">
            <w:pPr>
              <w:pStyle w:val="Tablebullet1"/>
              <w:rPr>
                <w:rFonts w:ascii="Segoe UI" w:hAnsi="Segoe UI" w:cs="Segoe UI"/>
                <w:sz w:val="18"/>
                <w:szCs w:val="18"/>
                <w:lang w:eastAsia="en-AU"/>
              </w:rPr>
            </w:pPr>
            <w:r w:rsidRPr="00980B7D">
              <w:t>Follow up with a phone call or SMS</w:t>
            </w:r>
          </w:p>
          <w:p w14:paraId="50A162E0" w14:textId="77777777" w:rsidR="007B61E8" w:rsidRPr="00B8199B" w:rsidRDefault="007B61E8">
            <w:pPr>
              <w:pStyle w:val="Tablebullet1"/>
              <w:rPr>
                <w:rFonts w:ascii="Segoe UI" w:hAnsi="Segoe UI" w:cs="Segoe UI"/>
                <w:sz w:val="18"/>
                <w:szCs w:val="18"/>
                <w:lang w:eastAsia="en-AU"/>
              </w:rPr>
            </w:pPr>
            <w:r w:rsidRPr="00980B7D">
              <w:t>Be honest about the purpose and necessity of entry.</w:t>
            </w:r>
          </w:p>
        </w:tc>
        <w:tc>
          <w:tcPr>
            <w:tcW w:w="3261" w:type="dxa"/>
          </w:tcPr>
          <w:p w14:paraId="5A5B171F" w14:textId="77777777" w:rsidR="007B61E8" w:rsidRDefault="007B61E8">
            <w:pPr>
              <w:pStyle w:val="Tablebullet1"/>
              <w:rPr>
                <w:lang w:eastAsia="en-AU"/>
              </w:rPr>
            </w:pPr>
            <w:r w:rsidRPr="00980B7D">
              <w:t>A renter previously misled by services is anxious about inspections</w:t>
            </w:r>
          </w:p>
          <w:p w14:paraId="7392E1BE" w14:textId="77777777" w:rsidR="007B61E8" w:rsidRPr="00B8199B" w:rsidRDefault="007B61E8">
            <w:pPr>
              <w:pStyle w:val="Tablebullet1"/>
              <w:rPr>
                <w:lang w:eastAsia="en-AU"/>
              </w:rPr>
            </w:pPr>
            <w:r w:rsidRPr="00980B7D">
              <w:t>Staff explain the process step-by-step and offer to answer questions before the visit.</w:t>
            </w:r>
          </w:p>
        </w:tc>
      </w:tr>
      <w:tr w:rsidR="007B61E8" w:rsidRPr="00B8199B" w14:paraId="33796E28" w14:textId="77777777">
        <w:tblPrEx>
          <w:tblLook w:val="04A0" w:firstRow="1" w:lastRow="0" w:firstColumn="1" w:lastColumn="0" w:noHBand="0" w:noVBand="1"/>
        </w:tblPrEx>
        <w:trPr>
          <w:trHeight w:val="300"/>
        </w:trPr>
        <w:tc>
          <w:tcPr>
            <w:tcW w:w="1418" w:type="dxa"/>
          </w:tcPr>
          <w:p w14:paraId="2A9B2E23" w14:textId="77777777" w:rsidR="007B61E8" w:rsidRPr="004B359E" w:rsidRDefault="007B61E8">
            <w:pPr>
              <w:pStyle w:val="Tabletext"/>
            </w:pPr>
            <w:r w:rsidRPr="004B359E">
              <w:rPr>
                <w:rFonts w:eastAsia="MS Gothic"/>
              </w:rPr>
              <w:t>Choice and control</w:t>
            </w:r>
          </w:p>
        </w:tc>
        <w:tc>
          <w:tcPr>
            <w:tcW w:w="1698" w:type="dxa"/>
          </w:tcPr>
          <w:p w14:paraId="1E45C2CB" w14:textId="77777777" w:rsidR="007B61E8" w:rsidRPr="004B359E" w:rsidRDefault="007B61E8">
            <w:pPr>
              <w:pStyle w:val="Tabletext"/>
            </w:pPr>
            <w:r w:rsidRPr="004B359E">
              <w:t>Support renters by offering options and respecting autonomy.</w:t>
            </w:r>
          </w:p>
        </w:tc>
        <w:tc>
          <w:tcPr>
            <w:tcW w:w="2608" w:type="dxa"/>
          </w:tcPr>
          <w:p w14:paraId="754EA38F" w14:textId="77777777" w:rsidR="007B61E8" w:rsidRDefault="007B61E8">
            <w:pPr>
              <w:pStyle w:val="Tablebullet1"/>
            </w:pPr>
            <w:r w:rsidRPr="00980B7D">
              <w:t>Offer flexible scheduling</w:t>
            </w:r>
          </w:p>
          <w:p w14:paraId="64E59F88" w14:textId="77777777" w:rsidR="007B61E8" w:rsidRPr="00B8199B" w:rsidRDefault="007B61E8">
            <w:pPr>
              <w:pStyle w:val="Tablebullet1"/>
              <w:rPr>
                <w:rFonts w:ascii="Segoe UI" w:hAnsi="Segoe UI" w:cs="Segoe UI"/>
                <w:sz w:val="18"/>
                <w:szCs w:val="18"/>
                <w:lang w:eastAsia="en-AU"/>
              </w:rPr>
            </w:pPr>
            <w:r w:rsidRPr="00980B7D">
              <w:t>Allow renters to nominate preferred times or have a support person present.</w:t>
            </w:r>
          </w:p>
        </w:tc>
        <w:tc>
          <w:tcPr>
            <w:tcW w:w="3261" w:type="dxa"/>
          </w:tcPr>
          <w:p w14:paraId="5826048A" w14:textId="77777777" w:rsidR="007B61E8" w:rsidRDefault="007B61E8">
            <w:pPr>
              <w:pStyle w:val="Tablebullet1"/>
            </w:pPr>
            <w:r w:rsidRPr="00980B7D">
              <w:t>A renter with anxiety prefers afternoon appointments</w:t>
            </w:r>
          </w:p>
          <w:p w14:paraId="4588FDB2" w14:textId="77777777" w:rsidR="007B61E8" w:rsidRPr="00B8199B" w:rsidRDefault="007B61E8">
            <w:pPr>
              <w:pStyle w:val="Tablebullet1"/>
              <w:rPr>
                <w:lang w:eastAsia="en-AU"/>
              </w:rPr>
            </w:pPr>
            <w:r w:rsidRPr="00980B7D">
              <w:t>Staff offer two afternoon options and confirm the renter’s choice.</w:t>
            </w:r>
          </w:p>
        </w:tc>
      </w:tr>
      <w:tr w:rsidR="007B61E8" w:rsidRPr="00B8199B" w14:paraId="1CFB6344" w14:textId="77777777">
        <w:tblPrEx>
          <w:tblLook w:val="04A0" w:firstRow="1" w:lastRow="0" w:firstColumn="1" w:lastColumn="0" w:noHBand="0" w:noVBand="1"/>
        </w:tblPrEx>
        <w:trPr>
          <w:trHeight w:val="300"/>
        </w:trPr>
        <w:tc>
          <w:tcPr>
            <w:tcW w:w="1418" w:type="dxa"/>
          </w:tcPr>
          <w:p w14:paraId="5483BBDD" w14:textId="77777777" w:rsidR="007B61E8" w:rsidRPr="004B359E" w:rsidRDefault="007B61E8">
            <w:pPr>
              <w:pStyle w:val="Tabletext"/>
            </w:pPr>
            <w:r w:rsidRPr="004B359E">
              <w:rPr>
                <w:rFonts w:eastAsia="MS Gothic"/>
              </w:rPr>
              <w:t xml:space="preserve">Collaboration </w:t>
            </w:r>
          </w:p>
        </w:tc>
        <w:tc>
          <w:tcPr>
            <w:tcW w:w="1698" w:type="dxa"/>
          </w:tcPr>
          <w:p w14:paraId="5CCAE420" w14:textId="77777777" w:rsidR="007B61E8" w:rsidRPr="004B359E" w:rsidRDefault="007B61E8">
            <w:pPr>
              <w:pStyle w:val="Tabletext"/>
            </w:pPr>
            <w:r w:rsidRPr="004B359E">
              <w:t>Work in partnership with renters, valuing their input and lived experience.</w:t>
            </w:r>
          </w:p>
        </w:tc>
        <w:tc>
          <w:tcPr>
            <w:tcW w:w="2608" w:type="dxa"/>
          </w:tcPr>
          <w:p w14:paraId="6E9E8D78" w14:textId="77777777" w:rsidR="007B61E8" w:rsidRDefault="007B61E8">
            <w:pPr>
              <w:pStyle w:val="Tablebullet1"/>
            </w:pPr>
            <w:r w:rsidRPr="00980B7D">
              <w:t>Ask renters what would help them feel comfortable</w:t>
            </w:r>
          </w:p>
          <w:p w14:paraId="53A6195F" w14:textId="77777777" w:rsidR="007B61E8" w:rsidRPr="00B8199B" w:rsidRDefault="007B61E8">
            <w:pPr>
              <w:pStyle w:val="Tablebullet1"/>
              <w:rPr>
                <w:rFonts w:ascii="Segoe UI" w:hAnsi="Segoe UI" w:cs="Segoe UI"/>
                <w:sz w:val="18"/>
                <w:szCs w:val="18"/>
                <w:lang w:eastAsia="en-AU"/>
              </w:rPr>
            </w:pPr>
            <w:r w:rsidRPr="00980B7D">
              <w:t>Involve support services in planning.</w:t>
            </w:r>
          </w:p>
        </w:tc>
        <w:tc>
          <w:tcPr>
            <w:tcW w:w="3261" w:type="dxa"/>
          </w:tcPr>
          <w:p w14:paraId="26283731" w14:textId="77777777" w:rsidR="007B61E8" w:rsidRDefault="007B61E8">
            <w:pPr>
              <w:pStyle w:val="Tablebullet1"/>
            </w:pPr>
            <w:r w:rsidRPr="00980B7D">
              <w:t>A renter disengaged from services agrees to access if their case manager is present</w:t>
            </w:r>
          </w:p>
          <w:p w14:paraId="6FDA18EE" w14:textId="77777777" w:rsidR="007B61E8" w:rsidRPr="00B8199B" w:rsidRDefault="007B61E8">
            <w:pPr>
              <w:pStyle w:val="Tablebullet1"/>
              <w:rPr>
                <w:lang w:eastAsia="en-AU"/>
              </w:rPr>
            </w:pPr>
            <w:r w:rsidRPr="00980B7D">
              <w:t>Staff coordinate the visit with the case manager.</w:t>
            </w:r>
          </w:p>
        </w:tc>
      </w:tr>
      <w:tr w:rsidR="007B61E8" w:rsidRPr="00B8199B" w14:paraId="3DD591A1" w14:textId="77777777">
        <w:tblPrEx>
          <w:tblLook w:val="04A0" w:firstRow="1" w:lastRow="0" w:firstColumn="1" w:lastColumn="0" w:noHBand="0" w:noVBand="1"/>
        </w:tblPrEx>
        <w:trPr>
          <w:trHeight w:val="300"/>
        </w:trPr>
        <w:tc>
          <w:tcPr>
            <w:tcW w:w="1418" w:type="dxa"/>
          </w:tcPr>
          <w:p w14:paraId="731BE478" w14:textId="77777777" w:rsidR="007B61E8" w:rsidRPr="004B359E" w:rsidRDefault="007B61E8">
            <w:pPr>
              <w:pStyle w:val="Tabletext"/>
            </w:pPr>
            <w:r w:rsidRPr="004B359E">
              <w:rPr>
                <w:rFonts w:eastAsia="MS Gothic"/>
              </w:rPr>
              <w:t>Cultural safety and responsiveness</w:t>
            </w:r>
          </w:p>
        </w:tc>
        <w:tc>
          <w:tcPr>
            <w:tcW w:w="1698" w:type="dxa"/>
          </w:tcPr>
          <w:p w14:paraId="1018B55A" w14:textId="77777777" w:rsidR="007B61E8" w:rsidRPr="004B359E" w:rsidRDefault="007B61E8">
            <w:pPr>
              <w:pStyle w:val="Tabletext"/>
            </w:pPr>
            <w:r w:rsidRPr="004B359E">
              <w:t>Respect cultural identity and practices.</w:t>
            </w:r>
          </w:p>
        </w:tc>
        <w:tc>
          <w:tcPr>
            <w:tcW w:w="2608" w:type="dxa"/>
          </w:tcPr>
          <w:p w14:paraId="1EF1E496" w14:textId="77777777" w:rsidR="007B61E8" w:rsidRDefault="007B61E8">
            <w:pPr>
              <w:pStyle w:val="Tablebullet1"/>
            </w:pPr>
            <w:r w:rsidRPr="00980B7D">
              <w:t>Be aware of cultural norms around privacy, gender roles, and authority</w:t>
            </w:r>
          </w:p>
          <w:p w14:paraId="40DB0C62" w14:textId="77777777" w:rsidR="007B61E8" w:rsidRPr="00B8199B" w:rsidRDefault="007B61E8">
            <w:pPr>
              <w:pStyle w:val="Tablebullet1"/>
              <w:rPr>
                <w:rFonts w:ascii="Segoe UI" w:hAnsi="Segoe UI" w:cs="Segoe UI"/>
                <w:sz w:val="18"/>
                <w:szCs w:val="18"/>
                <w:lang w:eastAsia="en-AU"/>
              </w:rPr>
            </w:pPr>
            <w:r w:rsidRPr="00980B7D">
              <w:t>Engage culturally appropriate services.</w:t>
            </w:r>
          </w:p>
        </w:tc>
        <w:tc>
          <w:tcPr>
            <w:tcW w:w="3261" w:type="dxa"/>
          </w:tcPr>
          <w:p w14:paraId="2E76E6CA" w14:textId="77777777" w:rsidR="007B61E8" w:rsidRDefault="007B61E8">
            <w:pPr>
              <w:pStyle w:val="Tablebullet1"/>
            </w:pPr>
            <w:r w:rsidRPr="00980B7D">
              <w:t xml:space="preserve">A renter from a CALD </w:t>
            </w:r>
            <w:r w:rsidRPr="00C72A5C">
              <w:t>(</w:t>
            </w:r>
            <w:r w:rsidRPr="00C72A5C">
              <w:rPr>
                <w:rFonts w:eastAsia="MS Gothic"/>
              </w:rPr>
              <w:t>Culturally and Linguistically Diverse</w:t>
            </w:r>
            <w:r w:rsidRPr="00C72A5C">
              <w:t xml:space="preserve">) </w:t>
            </w:r>
            <w:r w:rsidRPr="00980B7D">
              <w:t>background prefers communication through a community liaison</w:t>
            </w:r>
          </w:p>
          <w:p w14:paraId="2280AF66" w14:textId="77777777" w:rsidR="007B61E8" w:rsidRPr="00B8199B" w:rsidRDefault="007B61E8">
            <w:pPr>
              <w:pStyle w:val="Tablebullet1"/>
              <w:rPr>
                <w:lang w:eastAsia="en-AU"/>
              </w:rPr>
            </w:pPr>
            <w:r w:rsidRPr="00980B7D">
              <w:t>Staff arrange this and adjust entry procedures accordingly.</w:t>
            </w:r>
          </w:p>
        </w:tc>
      </w:tr>
      <w:tr w:rsidR="007B61E8" w:rsidRPr="00B8199B" w14:paraId="03BD3F74" w14:textId="77777777">
        <w:tblPrEx>
          <w:tblLook w:val="04A0" w:firstRow="1" w:lastRow="0" w:firstColumn="1" w:lastColumn="0" w:noHBand="0" w:noVBand="1"/>
        </w:tblPrEx>
        <w:trPr>
          <w:trHeight w:val="300"/>
        </w:trPr>
        <w:tc>
          <w:tcPr>
            <w:tcW w:w="1418" w:type="dxa"/>
          </w:tcPr>
          <w:p w14:paraId="4540A275" w14:textId="77777777" w:rsidR="007B61E8" w:rsidRPr="004B359E" w:rsidRDefault="007B61E8">
            <w:pPr>
              <w:pStyle w:val="Tabletext"/>
            </w:pPr>
            <w:r w:rsidRPr="004B359E">
              <w:rPr>
                <w:rFonts w:eastAsia="MS Gothic"/>
              </w:rPr>
              <w:t>Minimising re-traumatisation</w:t>
            </w:r>
          </w:p>
        </w:tc>
        <w:tc>
          <w:tcPr>
            <w:tcW w:w="1698" w:type="dxa"/>
          </w:tcPr>
          <w:p w14:paraId="5BA53B98" w14:textId="77777777" w:rsidR="007B61E8" w:rsidRPr="004B359E" w:rsidRDefault="007B61E8">
            <w:pPr>
              <w:pStyle w:val="Tabletext"/>
            </w:pPr>
            <w:r w:rsidRPr="004B359E">
              <w:t>Avoid actions that may trigger past trauma or distress.</w:t>
            </w:r>
          </w:p>
        </w:tc>
        <w:tc>
          <w:tcPr>
            <w:tcW w:w="2608" w:type="dxa"/>
          </w:tcPr>
          <w:p w14:paraId="6CEC0EEE" w14:textId="77777777" w:rsidR="007B61E8" w:rsidRPr="0008517F" w:rsidRDefault="007B61E8">
            <w:pPr>
              <w:pStyle w:val="Tablebullet1"/>
              <w:rPr>
                <w:rFonts w:ascii="Segoe UI" w:hAnsi="Segoe UI" w:cs="Segoe UI"/>
                <w:sz w:val="18"/>
                <w:szCs w:val="18"/>
                <w:lang w:eastAsia="en-AU"/>
              </w:rPr>
            </w:pPr>
            <w:r w:rsidRPr="00980B7D">
              <w:t>Avoid repeated entry attempts without explanation</w:t>
            </w:r>
          </w:p>
          <w:p w14:paraId="3705C310" w14:textId="77777777" w:rsidR="007B61E8" w:rsidRPr="00B8199B" w:rsidRDefault="007B61E8">
            <w:pPr>
              <w:pStyle w:val="Tablebullet1"/>
              <w:rPr>
                <w:rFonts w:ascii="Segoe UI" w:hAnsi="Segoe UI" w:cs="Segoe UI"/>
                <w:sz w:val="18"/>
                <w:szCs w:val="18"/>
                <w:lang w:eastAsia="en-AU"/>
              </w:rPr>
            </w:pPr>
            <w:r w:rsidRPr="00980B7D">
              <w:t>Be sensitive to renters’ reactions and avoid punitive language.</w:t>
            </w:r>
          </w:p>
        </w:tc>
        <w:tc>
          <w:tcPr>
            <w:tcW w:w="3261" w:type="dxa"/>
          </w:tcPr>
          <w:p w14:paraId="7319075D" w14:textId="77777777" w:rsidR="007B61E8" w:rsidRDefault="007B61E8">
            <w:pPr>
              <w:pStyle w:val="Tablebullet1"/>
            </w:pPr>
            <w:r w:rsidRPr="00980B7D">
              <w:t>A renter becomes distressed after receiving multiple entry notices</w:t>
            </w:r>
          </w:p>
          <w:p w14:paraId="223C70B9" w14:textId="77777777" w:rsidR="007B61E8" w:rsidRPr="00B8199B" w:rsidRDefault="007B61E8">
            <w:pPr>
              <w:pStyle w:val="Tablebullet1"/>
              <w:rPr>
                <w:lang w:eastAsia="en-AU"/>
              </w:rPr>
            </w:pPr>
            <w:r w:rsidRPr="00980B7D">
              <w:t>Staff pause further notices and arrange a meeting with a support worker to co-design a plan.</w:t>
            </w:r>
          </w:p>
        </w:tc>
      </w:tr>
    </w:tbl>
    <w:p w14:paraId="0E37FB3E" w14:textId="1AEABA47" w:rsidR="007B61E8" w:rsidRPr="00F14694" w:rsidRDefault="007B61E8" w:rsidP="00F57F14">
      <w:pPr>
        <w:pStyle w:val="Bodyaftertablefigure"/>
        <w:rPr>
          <w:b/>
          <w:bCs/>
        </w:rPr>
      </w:pPr>
      <w:r>
        <w:lastRenderedPageBreak/>
        <w:t xml:space="preserve">For more information on trauma-informed practice refer to </w:t>
      </w:r>
      <w:hyperlink r:id="rId34" w:history="1">
        <w:r w:rsidRPr="00F14694">
          <w:rPr>
            <w:rStyle w:val="Hyperlink"/>
          </w:rPr>
          <w:t>Department of Families Fairness and Housing Victoria | Framework for trauma-informed practice</w:t>
        </w:r>
      </w:hyperlink>
      <w:r>
        <w:rPr>
          <w:rStyle w:val="FootnoteReference"/>
        </w:rPr>
        <w:footnoteReference w:id="18"/>
      </w:r>
      <w:r>
        <w:t>.</w:t>
      </w:r>
    </w:p>
    <w:p w14:paraId="14AE328C" w14:textId="39FFC3BF" w:rsidR="007B61E8" w:rsidRPr="0059342E" w:rsidRDefault="007B61E8" w:rsidP="003C24C7">
      <w:pPr>
        <w:pStyle w:val="Heading1"/>
        <w:numPr>
          <w:ilvl w:val="0"/>
          <w:numId w:val="10"/>
        </w:numPr>
      </w:pPr>
      <w:bookmarkStart w:id="129" w:name="_Toc236043348"/>
      <w:bookmarkStart w:id="130" w:name="_Toc237875243"/>
      <w:r w:rsidRPr="0059342E">
        <w:t>Safety checks and failed access</w:t>
      </w:r>
      <w:bookmarkEnd w:id="129"/>
      <w:bookmarkEnd w:id="130"/>
    </w:p>
    <w:p w14:paraId="79D5E119" w14:textId="77777777" w:rsidR="007B61E8" w:rsidRPr="0059342E" w:rsidRDefault="007B61E8" w:rsidP="00FC279A">
      <w:pPr>
        <w:pStyle w:val="Bodyaftertablefigure"/>
      </w:pPr>
      <w:r w:rsidRPr="0059342E">
        <w:t xml:space="preserve">Safety checks, as mandated by the RTA, include a range of inspections designed to </w:t>
      </w:r>
      <w:r>
        <w:t xml:space="preserve">confirm </w:t>
      </w:r>
      <w:r w:rsidRPr="0059342E">
        <w:t>rental properties meet minimum safety standards and protect renters’ health and safety. Specifically, these safety checks include:</w:t>
      </w:r>
    </w:p>
    <w:p w14:paraId="1D297DC9" w14:textId="77777777" w:rsidR="007B61E8" w:rsidRPr="0059342E" w:rsidRDefault="007B61E8" w:rsidP="007B61E8">
      <w:pPr>
        <w:pStyle w:val="Tablecaption"/>
      </w:pPr>
      <w:r w:rsidRPr="0059342E">
        <w:t xml:space="preserve">Table </w:t>
      </w:r>
      <w:r>
        <w:t>9</w:t>
      </w:r>
      <w:r w:rsidRPr="0059342E">
        <w:t>: Safety checks</w:t>
      </w:r>
    </w:p>
    <w:tbl>
      <w:tblPr>
        <w:tblStyle w:val="TableGrid"/>
        <w:tblW w:w="0" w:type="auto"/>
        <w:tblLook w:val="04A0" w:firstRow="1" w:lastRow="0" w:firstColumn="1" w:lastColumn="0" w:noHBand="0" w:noVBand="1"/>
      </w:tblPr>
      <w:tblGrid>
        <w:gridCol w:w="2047"/>
        <w:gridCol w:w="5036"/>
        <w:gridCol w:w="2205"/>
      </w:tblGrid>
      <w:tr w:rsidR="007B61E8" w:rsidRPr="0059342E" w14:paraId="2DB148E1" w14:textId="77777777" w:rsidTr="00853AF7">
        <w:trPr>
          <w:tblHeader/>
        </w:trPr>
        <w:tc>
          <w:tcPr>
            <w:tcW w:w="0" w:type="auto"/>
            <w:hideMark/>
          </w:tcPr>
          <w:p w14:paraId="5BCB4BAE" w14:textId="77777777" w:rsidR="007B61E8" w:rsidRPr="0059342E" w:rsidRDefault="007B61E8">
            <w:pPr>
              <w:pStyle w:val="Tablecolhead"/>
            </w:pPr>
            <w:r w:rsidRPr="0059342E">
              <w:rPr>
                <w:rFonts w:eastAsia="MS Gothic"/>
              </w:rPr>
              <w:t>Safety check</w:t>
            </w:r>
          </w:p>
        </w:tc>
        <w:tc>
          <w:tcPr>
            <w:tcW w:w="5036" w:type="dxa"/>
            <w:hideMark/>
          </w:tcPr>
          <w:p w14:paraId="21232CE0" w14:textId="77777777" w:rsidR="007B61E8" w:rsidRPr="0059342E" w:rsidRDefault="007B61E8">
            <w:pPr>
              <w:pStyle w:val="Tablecolhead"/>
            </w:pPr>
            <w:r w:rsidRPr="0059342E">
              <w:rPr>
                <w:rFonts w:eastAsia="MS Gothic"/>
              </w:rPr>
              <w:t>Description</w:t>
            </w:r>
          </w:p>
        </w:tc>
        <w:tc>
          <w:tcPr>
            <w:tcW w:w="2205" w:type="dxa"/>
            <w:hideMark/>
          </w:tcPr>
          <w:p w14:paraId="5D7D5EF8" w14:textId="77777777" w:rsidR="007B61E8" w:rsidRPr="0059342E" w:rsidRDefault="007B61E8">
            <w:pPr>
              <w:pStyle w:val="Tablecolhead"/>
            </w:pPr>
            <w:r w:rsidRPr="0059342E">
              <w:rPr>
                <w:rFonts w:eastAsia="MS Gothic"/>
              </w:rPr>
              <w:t xml:space="preserve">Frequency </w:t>
            </w:r>
          </w:p>
        </w:tc>
      </w:tr>
      <w:tr w:rsidR="007B61E8" w:rsidRPr="0059342E" w14:paraId="41973BA0" w14:textId="77777777">
        <w:trPr>
          <w:tblHeader/>
        </w:trPr>
        <w:tc>
          <w:tcPr>
            <w:tcW w:w="0" w:type="auto"/>
            <w:hideMark/>
          </w:tcPr>
          <w:p w14:paraId="0545B217" w14:textId="77777777" w:rsidR="007B61E8" w:rsidRPr="004B359E" w:rsidRDefault="007B61E8">
            <w:pPr>
              <w:pStyle w:val="Tabletext"/>
            </w:pPr>
            <w:r w:rsidRPr="004B359E">
              <w:rPr>
                <w:rFonts w:eastAsia="MS Gothic"/>
              </w:rPr>
              <w:t>Electrical safety check</w:t>
            </w:r>
          </w:p>
        </w:tc>
        <w:tc>
          <w:tcPr>
            <w:tcW w:w="5036" w:type="dxa"/>
            <w:hideMark/>
          </w:tcPr>
          <w:p w14:paraId="5DCDC15E" w14:textId="77777777" w:rsidR="007B61E8" w:rsidRPr="004B359E" w:rsidRDefault="007B61E8">
            <w:pPr>
              <w:pStyle w:val="Tabletext"/>
            </w:pPr>
            <w:r w:rsidRPr="004B359E">
              <w:t>Inspection of all electrical installations, appliances, wiring, fittings, and safety switches by a licensed electrician. Includes testing for faults and compliance.</w:t>
            </w:r>
          </w:p>
        </w:tc>
        <w:tc>
          <w:tcPr>
            <w:tcW w:w="2205" w:type="dxa"/>
            <w:hideMark/>
          </w:tcPr>
          <w:p w14:paraId="39802903" w14:textId="77777777" w:rsidR="007B61E8" w:rsidRPr="0059342E" w:rsidRDefault="007B61E8">
            <w:pPr>
              <w:pStyle w:val="Tablebullet1"/>
            </w:pPr>
            <w:r w:rsidRPr="0059342E">
              <w:t>Every 2 years</w:t>
            </w:r>
          </w:p>
          <w:p w14:paraId="04B22738" w14:textId="77777777" w:rsidR="007B61E8" w:rsidRPr="0059342E" w:rsidRDefault="007B61E8">
            <w:pPr>
              <w:pStyle w:val="Tablebullet1"/>
            </w:pPr>
            <w:r w:rsidRPr="0059342E">
              <w:t>Must be conducted before a new tenancy if not done in the prior 2 years</w:t>
            </w:r>
            <w:r>
              <w:t>.</w:t>
            </w:r>
          </w:p>
        </w:tc>
      </w:tr>
      <w:tr w:rsidR="007B61E8" w:rsidRPr="0059342E" w14:paraId="41D9F27A" w14:textId="77777777">
        <w:trPr>
          <w:tblHeader/>
        </w:trPr>
        <w:tc>
          <w:tcPr>
            <w:tcW w:w="0" w:type="auto"/>
            <w:hideMark/>
          </w:tcPr>
          <w:p w14:paraId="61D75060" w14:textId="77777777" w:rsidR="007B61E8" w:rsidRPr="004B359E" w:rsidRDefault="007B61E8">
            <w:pPr>
              <w:pStyle w:val="Tabletext"/>
            </w:pPr>
            <w:r w:rsidRPr="004B359E">
              <w:rPr>
                <w:rFonts w:eastAsia="MS Gothic"/>
              </w:rPr>
              <w:t>Gas safety check</w:t>
            </w:r>
          </w:p>
        </w:tc>
        <w:tc>
          <w:tcPr>
            <w:tcW w:w="5036" w:type="dxa"/>
            <w:hideMark/>
          </w:tcPr>
          <w:p w14:paraId="1C335841" w14:textId="77777777" w:rsidR="007B61E8" w:rsidRPr="004B359E" w:rsidRDefault="007B61E8">
            <w:pPr>
              <w:pStyle w:val="Tabletext"/>
            </w:pPr>
            <w:r w:rsidRPr="004B359E">
              <w:t>Inspection and servicing of all gas installations, appliances, and fittings by a licensed gas fitter endorsed for Type A appliances. Includes verification of compliance with gas safety regulations.</w:t>
            </w:r>
          </w:p>
        </w:tc>
        <w:tc>
          <w:tcPr>
            <w:tcW w:w="2205" w:type="dxa"/>
            <w:hideMark/>
          </w:tcPr>
          <w:p w14:paraId="78CD863C" w14:textId="77777777" w:rsidR="007B61E8" w:rsidRPr="0059342E" w:rsidRDefault="007B61E8">
            <w:pPr>
              <w:pStyle w:val="Tablebullet1"/>
            </w:pPr>
            <w:r w:rsidRPr="0059342E">
              <w:t>Every 2 years</w:t>
            </w:r>
          </w:p>
          <w:p w14:paraId="7FA396B7" w14:textId="77777777" w:rsidR="007B61E8" w:rsidRPr="0059342E" w:rsidRDefault="007B61E8">
            <w:pPr>
              <w:pStyle w:val="Tablebullet1"/>
            </w:pPr>
            <w:r w:rsidRPr="0059342E">
              <w:t>Must be conducted before a new tenancy if not done in the prior 2 years</w:t>
            </w:r>
            <w:r>
              <w:t>.</w:t>
            </w:r>
          </w:p>
        </w:tc>
      </w:tr>
      <w:tr w:rsidR="007B61E8" w:rsidRPr="0059342E" w14:paraId="5AAD1F25" w14:textId="77777777">
        <w:trPr>
          <w:tblHeader/>
        </w:trPr>
        <w:tc>
          <w:tcPr>
            <w:tcW w:w="0" w:type="auto"/>
            <w:hideMark/>
          </w:tcPr>
          <w:p w14:paraId="6137FFDF" w14:textId="77777777" w:rsidR="007B61E8" w:rsidRPr="004B359E" w:rsidRDefault="007B61E8">
            <w:pPr>
              <w:pStyle w:val="Tabletext"/>
            </w:pPr>
            <w:r w:rsidRPr="004B359E">
              <w:rPr>
                <w:rFonts w:eastAsia="MS Gothic"/>
              </w:rPr>
              <w:t>Smoke alarm testing</w:t>
            </w:r>
          </w:p>
        </w:tc>
        <w:tc>
          <w:tcPr>
            <w:tcW w:w="5036" w:type="dxa"/>
            <w:hideMark/>
          </w:tcPr>
          <w:p w14:paraId="3C5FE7C7" w14:textId="77777777" w:rsidR="007B61E8" w:rsidRPr="004B359E" w:rsidRDefault="007B61E8">
            <w:pPr>
              <w:pStyle w:val="Tabletext"/>
            </w:pPr>
            <w:r w:rsidRPr="004B359E">
              <w:t xml:space="preserve">Testing and maintenance of smoke alarms to </w:t>
            </w:r>
            <w:r>
              <w:t xml:space="preserve">confirm </w:t>
            </w:r>
            <w:r w:rsidRPr="004B359E">
              <w:t>functionality and compliance with safety standards.</w:t>
            </w:r>
          </w:p>
        </w:tc>
        <w:tc>
          <w:tcPr>
            <w:tcW w:w="2205" w:type="dxa"/>
            <w:hideMark/>
          </w:tcPr>
          <w:p w14:paraId="464B87FF" w14:textId="77777777" w:rsidR="007B61E8" w:rsidRPr="0059342E" w:rsidRDefault="007B61E8">
            <w:pPr>
              <w:pStyle w:val="Tabletext"/>
            </w:pPr>
            <w:r w:rsidRPr="0059342E">
              <w:t>Annually</w:t>
            </w:r>
            <w:r>
              <w:t>.</w:t>
            </w:r>
          </w:p>
        </w:tc>
      </w:tr>
      <w:tr w:rsidR="007B61E8" w:rsidRPr="0059342E" w14:paraId="2EBF0C62" w14:textId="77777777">
        <w:trPr>
          <w:tblHeader/>
        </w:trPr>
        <w:tc>
          <w:tcPr>
            <w:tcW w:w="0" w:type="auto"/>
            <w:hideMark/>
          </w:tcPr>
          <w:p w14:paraId="3E90C2A8" w14:textId="77777777" w:rsidR="007B61E8" w:rsidRPr="004B359E" w:rsidRDefault="007B61E8">
            <w:pPr>
              <w:pStyle w:val="Tabletext"/>
            </w:pPr>
            <w:r w:rsidRPr="004B359E">
              <w:rPr>
                <w:rFonts w:eastAsia="MS Gothic"/>
              </w:rPr>
              <w:t>Hot-water safety devices</w:t>
            </w:r>
          </w:p>
        </w:tc>
        <w:tc>
          <w:tcPr>
            <w:tcW w:w="5036" w:type="dxa"/>
            <w:hideMark/>
          </w:tcPr>
          <w:p w14:paraId="5288764E" w14:textId="77777777" w:rsidR="007B61E8" w:rsidRPr="004B359E" w:rsidRDefault="007B61E8">
            <w:pPr>
              <w:pStyle w:val="Tabletext"/>
            </w:pPr>
            <w:r w:rsidRPr="004B359E">
              <w:t>Inspection and maintenance of hot-water safety devices to prevent scalding and other hazards.</w:t>
            </w:r>
          </w:p>
        </w:tc>
        <w:tc>
          <w:tcPr>
            <w:tcW w:w="2205" w:type="dxa"/>
            <w:hideMark/>
          </w:tcPr>
          <w:p w14:paraId="582F6EEB" w14:textId="77777777" w:rsidR="007B61E8" w:rsidRPr="0059342E" w:rsidRDefault="007B61E8">
            <w:pPr>
              <w:pStyle w:val="Tabletext"/>
            </w:pPr>
            <w:r w:rsidRPr="0059342E">
              <w:t>As required by regulations</w:t>
            </w:r>
            <w:r>
              <w:t>.</w:t>
            </w:r>
          </w:p>
        </w:tc>
      </w:tr>
      <w:tr w:rsidR="007B61E8" w:rsidRPr="0059342E" w14:paraId="014FB7FD" w14:textId="77777777">
        <w:trPr>
          <w:tblHeader/>
        </w:trPr>
        <w:tc>
          <w:tcPr>
            <w:tcW w:w="0" w:type="auto"/>
            <w:hideMark/>
          </w:tcPr>
          <w:p w14:paraId="724ACB5D" w14:textId="77777777" w:rsidR="007B61E8" w:rsidRPr="004B359E" w:rsidRDefault="007B61E8">
            <w:pPr>
              <w:pStyle w:val="Tabletext"/>
            </w:pPr>
            <w:r w:rsidRPr="004B359E">
              <w:rPr>
                <w:rFonts w:eastAsia="MS Gothic"/>
              </w:rPr>
              <w:t>Fire safety equipment</w:t>
            </w:r>
          </w:p>
        </w:tc>
        <w:tc>
          <w:tcPr>
            <w:tcW w:w="5036" w:type="dxa"/>
            <w:hideMark/>
          </w:tcPr>
          <w:p w14:paraId="3A689EBB" w14:textId="77777777" w:rsidR="007B61E8" w:rsidRPr="004B359E" w:rsidRDefault="007B61E8">
            <w:pPr>
              <w:pStyle w:val="Tabletext"/>
            </w:pPr>
            <w:r w:rsidRPr="004B359E">
              <w:t>Inspection of fire sprinklers, hose reels, extinguishers, fire blankets, and emergency lighting where installed.</w:t>
            </w:r>
          </w:p>
        </w:tc>
        <w:tc>
          <w:tcPr>
            <w:tcW w:w="2205" w:type="dxa"/>
            <w:hideMark/>
          </w:tcPr>
          <w:p w14:paraId="5A9E2DCB" w14:textId="77777777" w:rsidR="007B61E8" w:rsidRPr="0059342E" w:rsidRDefault="007B61E8">
            <w:pPr>
              <w:pStyle w:val="Tabletext"/>
            </w:pPr>
            <w:r w:rsidRPr="0059342E">
              <w:t>As required by regulations and property type</w:t>
            </w:r>
            <w:r>
              <w:t>.</w:t>
            </w:r>
          </w:p>
        </w:tc>
      </w:tr>
      <w:tr w:rsidR="007B61E8" w:rsidRPr="002F7CA1" w14:paraId="33FBD06E" w14:textId="77777777">
        <w:trPr>
          <w:tblHeader/>
        </w:trPr>
        <w:tc>
          <w:tcPr>
            <w:tcW w:w="0" w:type="auto"/>
            <w:hideMark/>
          </w:tcPr>
          <w:p w14:paraId="6A522652" w14:textId="77777777" w:rsidR="007B61E8" w:rsidRPr="004B359E" w:rsidRDefault="007B61E8">
            <w:pPr>
              <w:pStyle w:val="Tabletext"/>
            </w:pPr>
            <w:r w:rsidRPr="004B359E">
              <w:rPr>
                <w:rFonts w:eastAsia="MS Gothic"/>
              </w:rPr>
              <w:t>Structural and environmental safety</w:t>
            </w:r>
          </w:p>
        </w:tc>
        <w:tc>
          <w:tcPr>
            <w:tcW w:w="5036" w:type="dxa"/>
            <w:hideMark/>
          </w:tcPr>
          <w:p w14:paraId="6C950795" w14:textId="77777777" w:rsidR="007B61E8" w:rsidRPr="004B359E" w:rsidRDefault="007B61E8">
            <w:pPr>
              <w:pStyle w:val="Tabletext"/>
            </w:pPr>
            <w:r>
              <w:t xml:space="preserve">Maintaining </w:t>
            </w:r>
            <w:r w:rsidRPr="004B359E">
              <w:t>the property is structurally sound, weatherproof, free from mould/damp, and adequately ventilated.</w:t>
            </w:r>
          </w:p>
        </w:tc>
        <w:tc>
          <w:tcPr>
            <w:tcW w:w="2205" w:type="dxa"/>
            <w:hideMark/>
          </w:tcPr>
          <w:p w14:paraId="2C50C4BC" w14:textId="77777777" w:rsidR="007B61E8" w:rsidRPr="0059342E" w:rsidRDefault="007B61E8">
            <w:pPr>
              <w:pStyle w:val="Tablebullet1"/>
            </w:pPr>
            <w:r w:rsidRPr="0059342E">
              <w:t>Ongoing maintenance</w:t>
            </w:r>
          </w:p>
          <w:p w14:paraId="31981F76" w14:textId="77777777" w:rsidR="007B61E8" w:rsidRPr="0059342E" w:rsidRDefault="007B61E8">
            <w:pPr>
              <w:pStyle w:val="Tablebullet1"/>
            </w:pPr>
            <w:r w:rsidRPr="0059342E">
              <w:t xml:space="preserve">Minimum standards </w:t>
            </w:r>
            <w:proofErr w:type="gramStart"/>
            <w:r w:rsidRPr="0059342E">
              <w:t>apply at all times</w:t>
            </w:r>
            <w:proofErr w:type="gramEnd"/>
            <w:r>
              <w:t>.</w:t>
            </w:r>
          </w:p>
        </w:tc>
      </w:tr>
    </w:tbl>
    <w:p w14:paraId="5E77C847" w14:textId="38B39515" w:rsidR="007B61E8" w:rsidRDefault="007B61E8" w:rsidP="003C24C7">
      <w:pPr>
        <w:pStyle w:val="Heading2"/>
        <w:numPr>
          <w:ilvl w:val="1"/>
          <w:numId w:val="10"/>
        </w:numPr>
      </w:pPr>
      <w:bookmarkStart w:id="131" w:name="_Toc236043349"/>
      <w:bookmarkStart w:id="132" w:name="_Toc237875244"/>
      <w:r>
        <w:t>Upcoming RTA safety checks</w:t>
      </w:r>
      <w:bookmarkEnd w:id="131"/>
      <w:bookmarkEnd w:id="132"/>
    </w:p>
    <w:p w14:paraId="344B2E1A" w14:textId="77777777" w:rsidR="007B61E8" w:rsidRDefault="007B61E8" w:rsidP="007B61E8">
      <w:pPr>
        <w:pStyle w:val="Body"/>
      </w:pPr>
      <w:r>
        <w:t>Before visiting a renter at home, staff must be informed and prepared to discuss safety and compliance matters.</w:t>
      </w:r>
    </w:p>
    <w:p w14:paraId="43345AE9" w14:textId="77777777" w:rsidR="007B61E8" w:rsidRDefault="007B61E8" w:rsidP="007B61E8">
      <w:pPr>
        <w:pStyle w:val="Body"/>
      </w:pPr>
      <w:r>
        <w:t xml:space="preserve">Staff should proactively review </w:t>
      </w:r>
      <w:proofErr w:type="spellStart"/>
      <w:r>
        <w:t>HiiP</w:t>
      </w:r>
      <w:proofErr w:type="spellEnd"/>
      <w:r>
        <w:t xml:space="preserve"> property records to:</w:t>
      </w:r>
    </w:p>
    <w:p w14:paraId="4A9070B7" w14:textId="77777777" w:rsidR="007B61E8" w:rsidRPr="00B07BDF" w:rsidRDefault="007B61E8" w:rsidP="007B61E8">
      <w:pPr>
        <w:pStyle w:val="Bullet1"/>
        <w:ind w:left="360" w:hanging="360"/>
      </w:pPr>
      <w:r>
        <w:t>c</w:t>
      </w:r>
      <w:r w:rsidRPr="00B07BDF">
        <w:t>onfirm the status and due dates of RTA-mandated safety checks</w:t>
      </w:r>
    </w:p>
    <w:p w14:paraId="2240EEAE" w14:textId="77777777" w:rsidR="007B61E8" w:rsidRPr="00B07BDF" w:rsidRDefault="007B61E8" w:rsidP="007B61E8">
      <w:pPr>
        <w:pStyle w:val="Bullet1"/>
        <w:ind w:left="360" w:hanging="360"/>
      </w:pPr>
      <w:r>
        <w:t>d</w:t>
      </w:r>
      <w:r w:rsidRPr="00B07BDF">
        <w:t>ate of the last safety check (gas, electrical, smoke alarm)</w:t>
      </w:r>
    </w:p>
    <w:p w14:paraId="301146A7" w14:textId="77777777" w:rsidR="007B61E8" w:rsidRPr="00B07BDF" w:rsidRDefault="007B61E8" w:rsidP="007B61E8">
      <w:pPr>
        <w:pStyle w:val="Bullet1"/>
        <w:ind w:left="360" w:hanging="360"/>
      </w:pPr>
      <w:r>
        <w:t>u</w:t>
      </w:r>
      <w:r w:rsidRPr="00B07BDF">
        <w:t>pcoming scheduled appointments or contractor visits</w:t>
      </w:r>
    </w:p>
    <w:p w14:paraId="21D04C69" w14:textId="77777777" w:rsidR="007B61E8" w:rsidRPr="00B07BDF" w:rsidRDefault="007B61E8" w:rsidP="007B61E8">
      <w:pPr>
        <w:pStyle w:val="Bullet1"/>
        <w:ind w:left="360" w:hanging="360"/>
      </w:pPr>
      <w:r>
        <w:lastRenderedPageBreak/>
        <w:t>a</w:t>
      </w:r>
      <w:r w:rsidRPr="00B07BDF">
        <w:t>ny recorded issues, missed access, or renter refusals, and</w:t>
      </w:r>
    </w:p>
    <w:p w14:paraId="4F102685" w14:textId="77777777" w:rsidR="007B61E8" w:rsidRPr="00B07BDF" w:rsidRDefault="007B61E8" w:rsidP="007B61E8">
      <w:pPr>
        <w:pStyle w:val="Bullet1"/>
        <w:ind w:left="360" w:hanging="360"/>
      </w:pPr>
      <w:r>
        <w:t>n</w:t>
      </w:r>
      <w:r w:rsidRPr="00B07BDF">
        <w:t>otes on the renter’s communication preferences or support needs.</w:t>
      </w:r>
    </w:p>
    <w:p w14:paraId="39A29602" w14:textId="77777777" w:rsidR="007B61E8" w:rsidRPr="00B07BDF" w:rsidRDefault="007B61E8" w:rsidP="007B61E8">
      <w:pPr>
        <w:pStyle w:val="Bodyafterbullets"/>
      </w:pPr>
      <w:r w:rsidRPr="00B07BDF">
        <w:t>This allows staff to:</w:t>
      </w:r>
    </w:p>
    <w:p w14:paraId="2D618E77" w14:textId="77777777" w:rsidR="007B61E8" w:rsidRPr="00B07BDF" w:rsidRDefault="007B61E8" w:rsidP="007B61E8">
      <w:pPr>
        <w:pStyle w:val="Bullet1"/>
        <w:ind w:left="360" w:hanging="360"/>
      </w:pPr>
      <w:r>
        <w:t>p</w:t>
      </w:r>
      <w:r w:rsidRPr="00B07BDF">
        <w:t>rovide clear, accurate information to renters about upcoming or overdue checks</w:t>
      </w:r>
    </w:p>
    <w:p w14:paraId="12A32680" w14:textId="77777777" w:rsidR="007B61E8" w:rsidRPr="00B07BDF" w:rsidRDefault="007B61E8" w:rsidP="007B61E8">
      <w:pPr>
        <w:pStyle w:val="Bullet1"/>
        <w:ind w:left="360" w:hanging="360"/>
      </w:pPr>
      <w:r>
        <w:t>i</w:t>
      </w:r>
      <w:r w:rsidRPr="00B07BDF">
        <w:t>dentify and flag any gaps in compliance or missing documentation</w:t>
      </w:r>
    </w:p>
    <w:p w14:paraId="1808C9FB" w14:textId="394C036E" w:rsidR="007B61E8" w:rsidRPr="00B07BDF" w:rsidRDefault="007B61E8" w:rsidP="007B61E8">
      <w:pPr>
        <w:pStyle w:val="Bullet1"/>
        <w:ind w:left="360" w:hanging="360"/>
      </w:pPr>
      <w:r>
        <w:t>r</w:t>
      </w:r>
      <w:r w:rsidRPr="00B07BDF">
        <w:t xml:space="preserve">eassure renters that safety is a </w:t>
      </w:r>
      <w:r w:rsidR="001D31CB" w:rsidRPr="00B07BDF">
        <w:t>priority,</w:t>
      </w:r>
      <w:r w:rsidRPr="00B07BDF">
        <w:t xml:space="preserve"> and their home is being actively maintained, and</w:t>
      </w:r>
    </w:p>
    <w:p w14:paraId="24394E9E" w14:textId="77777777" w:rsidR="007B61E8" w:rsidRPr="00B07BDF" w:rsidRDefault="007B61E8" w:rsidP="007B61E8">
      <w:pPr>
        <w:pStyle w:val="Bullet1"/>
        <w:ind w:left="360" w:hanging="360"/>
      </w:pPr>
      <w:r>
        <w:t>r</w:t>
      </w:r>
      <w:r w:rsidRPr="00B07BDF">
        <w:t>educe the need for follow-up visits or renter uncertainty.</w:t>
      </w:r>
    </w:p>
    <w:p w14:paraId="4589D239" w14:textId="0DE1553B" w:rsidR="007B61E8" w:rsidRPr="0059342E" w:rsidRDefault="007B61E8" w:rsidP="003C24C7">
      <w:pPr>
        <w:pStyle w:val="Heading2"/>
        <w:numPr>
          <w:ilvl w:val="1"/>
          <w:numId w:val="10"/>
        </w:numPr>
      </w:pPr>
      <w:bookmarkStart w:id="133" w:name="_Toc236043350"/>
      <w:bookmarkStart w:id="134" w:name="_Toc237875245"/>
      <w:r w:rsidRPr="0059342E">
        <w:t>Head contractor failed access</w:t>
      </w:r>
      <w:bookmarkEnd w:id="133"/>
      <w:bookmarkEnd w:id="134"/>
    </w:p>
    <w:p w14:paraId="5352B1D8" w14:textId="77777777" w:rsidR="007B61E8" w:rsidRPr="0059342E" w:rsidRDefault="007B61E8" w:rsidP="007B61E8">
      <w:pPr>
        <w:pStyle w:val="Body"/>
      </w:pPr>
      <w:r w:rsidRPr="0059342E">
        <w:t xml:space="preserve">When safety checks are due, the Housing Call Centre raises a work order in </w:t>
      </w:r>
      <w:proofErr w:type="spellStart"/>
      <w:r w:rsidRPr="0059342E">
        <w:t>HiiP</w:t>
      </w:r>
      <w:proofErr w:type="spellEnd"/>
      <w:r w:rsidRPr="0059342E">
        <w:t xml:space="preserve"> Repairs on behalf of Homes Victoria. This work order triggers </w:t>
      </w:r>
      <w:proofErr w:type="spellStart"/>
      <w:r w:rsidRPr="0059342E">
        <w:t>HiiP</w:t>
      </w:r>
      <w:proofErr w:type="spellEnd"/>
      <w:r w:rsidRPr="0059342E">
        <w:t xml:space="preserve"> to automatically generate a letter informing renters that the department</w:t>
      </w:r>
      <w:r>
        <w:t>’</w:t>
      </w:r>
      <w:r w:rsidRPr="0059342E">
        <w:t xml:space="preserve">s </w:t>
      </w:r>
      <w:r>
        <w:t>h</w:t>
      </w:r>
      <w:r w:rsidRPr="0059342E">
        <w:t xml:space="preserve">ead contractor will contact them to schedule a safety check. This letter is viewable in the Safety and Compliance document tab in </w:t>
      </w:r>
      <w:proofErr w:type="spellStart"/>
      <w:r w:rsidRPr="0059342E">
        <w:t>HiiP</w:t>
      </w:r>
      <w:proofErr w:type="spellEnd"/>
      <w:r w:rsidRPr="0059342E">
        <w:t xml:space="preserve"> following its generation.</w:t>
      </w:r>
    </w:p>
    <w:p w14:paraId="267D7CD8" w14:textId="77777777" w:rsidR="007B61E8" w:rsidRPr="0059342E" w:rsidRDefault="007B61E8" w:rsidP="007B61E8">
      <w:pPr>
        <w:pStyle w:val="Body"/>
      </w:pPr>
      <w:r w:rsidRPr="0059342E">
        <w:t>When safety checks fall due, the Head contractor must make two reasonable attempts to gain entry to the property to complete the required inspections and maintenance. These attempts include:</w:t>
      </w:r>
    </w:p>
    <w:p w14:paraId="372B27FC" w14:textId="77777777" w:rsidR="007B61E8" w:rsidRPr="0059342E" w:rsidRDefault="007B61E8" w:rsidP="007B61E8">
      <w:pPr>
        <w:pStyle w:val="Bullet1"/>
        <w:ind w:left="360" w:hanging="360"/>
      </w:pPr>
      <w:r>
        <w:t>c</w:t>
      </w:r>
      <w:r w:rsidRPr="0059342E">
        <w:t>ontacting the renter, and</w:t>
      </w:r>
    </w:p>
    <w:p w14:paraId="0DA9CD42" w14:textId="77777777" w:rsidR="007B61E8" w:rsidRPr="0059342E" w:rsidRDefault="007B61E8" w:rsidP="007B61E8">
      <w:pPr>
        <w:pStyle w:val="Bullet1"/>
        <w:ind w:left="360" w:hanging="360"/>
      </w:pPr>
      <w:r>
        <w:t>s</w:t>
      </w:r>
      <w:r w:rsidRPr="0059342E">
        <w:t>cheduling visits at mutually convenient times.</w:t>
      </w:r>
    </w:p>
    <w:p w14:paraId="4634273B" w14:textId="77777777" w:rsidR="007B61E8" w:rsidRPr="0059342E" w:rsidRDefault="007B61E8" w:rsidP="007B61E8">
      <w:pPr>
        <w:pStyle w:val="Bodyafterbullets"/>
      </w:pPr>
      <w:r w:rsidRPr="0059342E">
        <w:t>If access cannot be obtained after these reasonable efforts, the Head contractor will:</w:t>
      </w:r>
    </w:p>
    <w:p w14:paraId="59D1DC7F" w14:textId="77777777" w:rsidR="007B61E8" w:rsidRPr="0059342E" w:rsidRDefault="007B61E8" w:rsidP="007B61E8">
      <w:pPr>
        <w:pStyle w:val="Bullet1"/>
        <w:ind w:left="360" w:hanging="360"/>
      </w:pPr>
      <w:r>
        <w:t>p</w:t>
      </w:r>
      <w:r w:rsidRPr="0059342E">
        <w:t>lace the job on-hold, and</w:t>
      </w:r>
    </w:p>
    <w:p w14:paraId="6304DAB6" w14:textId="77777777" w:rsidR="007B61E8" w:rsidRPr="0059342E" w:rsidRDefault="007B61E8" w:rsidP="007B61E8">
      <w:pPr>
        <w:pStyle w:val="Bullet1"/>
        <w:ind w:left="360" w:hanging="360"/>
      </w:pPr>
      <w:r>
        <w:t>e</w:t>
      </w:r>
      <w:r w:rsidRPr="0059342E">
        <w:t xml:space="preserve">scalate the issue by raising a failed access report through </w:t>
      </w:r>
      <w:proofErr w:type="spellStart"/>
      <w:r w:rsidRPr="0059342E">
        <w:t>HiiP</w:t>
      </w:r>
      <w:proofErr w:type="spellEnd"/>
      <w:r w:rsidRPr="0059342E">
        <w:t xml:space="preserve"> Repairs, following established contractor memoranda.</w:t>
      </w:r>
    </w:p>
    <w:p w14:paraId="4C476B82" w14:textId="77777777" w:rsidR="007B61E8" w:rsidRPr="0059342E" w:rsidRDefault="007B61E8" w:rsidP="007B61E8">
      <w:pPr>
        <w:pStyle w:val="Bodyafterbullets"/>
      </w:pPr>
      <w:r w:rsidRPr="0059342E">
        <w:t xml:space="preserve">This escalation notifies staff, who are then responsible for proactively working with the renter to arrange entry, </w:t>
      </w:r>
      <w:r>
        <w:t xml:space="preserve">so </w:t>
      </w:r>
      <w:r w:rsidRPr="0059342E">
        <w:t>that safety checks are completed promptly and in compliance with legislative requirements.</w:t>
      </w:r>
    </w:p>
    <w:p w14:paraId="6AF42993" w14:textId="77777777" w:rsidR="007B61E8" w:rsidRPr="0059342E" w:rsidRDefault="007B61E8" w:rsidP="007B61E8">
      <w:pPr>
        <w:pStyle w:val="Body"/>
      </w:pPr>
      <w:r w:rsidRPr="0059342E">
        <w:t xml:space="preserve">On-hold jobs will also appear in </w:t>
      </w:r>
      <w:proofErr w:type="spellStart"/>
      <w:r w:rsidRPr="0059342E">
        <w:t>HiiP’s</w:t>
      </w:r>
      <w:proofErr w:type="spellEnd"/>
      <w:r w:rsidRPr="0059342E">
        <w:t xml:space="preserve"> Tenancy Task List. Staff are required to manage these safety check-related tasks by regularly reviewing their list. Managers are equally accountable and must monitor the task list to </w:t>
      </w:r>
      <w:r>
        <w:t xml:space="preserve">support </w:t>
      </w:r>
      <w:r w:rsidRPr="0059342E">
        <w:t>timely follow-up by staff.</w:t>
      </w:r>
    </w:p>
    <w:p w14:paraId="33EBD3F4" w14:textId="618CADDD" w:rsidR="007B61E8" w:rsidRPr="0059342E" w:rsidRDefault="007B61E8" w:rsidP="003C24C7">
      <w:pPr>
        <w:pStyle w:val="Heading2"/>
        <w:numPr>
          <w:ilvl w:val="1"/>
          <w:numId w:val="10"/>
        </w:numPr>
        <w:rPr>
          <w:rFonts w:eastAsia="Arial"/>
        </w:rPr>
      </w:pPr>
      <w:bookmarkStart w:id="135" w:name="_Toc236043351"/>
      <w:bookmarkStart w:id="136" w:name="_Toc237875246"/>
      <w:r w:rsidRPr="0059342E">
        <w:rPr>
          <w:rFonts w:eastAsia="Arial"/>
        </w:rPr>
        <w:t>Notice of Entry</w:t>
      </w:r>
      <w:bookmarkEnd w:id="135"/>
      <w:bookmarkEnd w:id="136"/>
    </w:p>
    <w:p w14:paraId="792F12AD" w14:textId="77777777" w:rsidR="007B61E8" w:rsidRPr="00452490" w:rsidRDefault="007B61E8" w:rsidP="00452490">
      <w:pPr>
        <w:pStyle w:val="Body"/>
      </w:pPr>
      <w:r w:rsidRPr="00452490">
        <w:t>When a suitable time is agreed upon between the Head contractor and the renter, a follow-up letter, accompanied by a Notice of Entry, must be sent to the renter confirming the date and time of the safety check. The follow-up letter can be generated by staff via the “Generate User Initiated Letter” function within the renter’s tenancy record.</w:t>
      </w:r>
    </w:p>
    <w:p w14:paraId="1DEC6B4A" w14:textId="77777777" w:rsidR="007B61E8" w:rsidRPr="0059342E" w:rsidRDefault="007B61E8" w:rsidP="00452490">
      <w:pPr>
        <w:pStyle w:val="Body"/>
      </w:pPr>
      <w:r w:rsidRPr="0059342E">
        <w:t>For more detailed information on Notice of Entry requirements, refer to the following sections:</w:t>
      </w:r>
    </w:p>
    <w:p w14:paraId="11DCB3DA" w14:textId="77777777" w:rsidR="007B61E8" w:rsidRPr="0059342E" w:rsidRDefault="007B61E8" w:rsidP="007B61E8">
      <w:pPr>
        <w:pStyle w:val="Bullet1"/>
        <w:ind w:left="360" w:hanging="360"/>
      </w:pPr>
      <w:hyperlink w:anchor="_Proactively_addressing_potential_1" w:history="1">
        <w:r w:rsidRPr="0059342E">
          <w:rPr>
            <w:rStyle w:val="Hyperlink"/>
          </w:rPr>
          <w:t>Section 12 Proactively addressing potential barriers to entry</w:t>
        </w:r>
      </w:hyperlink>
    </w:p>
    <w:p w14:paraId="5AEC6DFD" w14:textId="77777777" w:rsidR="007B61E8" w:rsidRDefault="007B61E8" w:rsidP="007B61E8">
      <w:pPr>
        <w:pStyle w:val="Bullet1"/>
        <w:ind w:left="360" w:hanging="360"/>
      </w:pPr>
      <w:hyperlink w:anchor="_Exercising_a_right" w:history="1">
        <w:r w:rsidRPr="0059342E">
          <w:rPr>
            <w:rStyle w:val="Hyperlink"/>
          </w:rPr>
          <w:t>Section 13 Exercising a right of entry</w:t>
        </w:r>
      </w:hyperlink>
    </w:p>
    <w:p w14:paraId="3B445ACD" w14:textId="77777777" w:rsidR="007B61E8" w:rsidRDefault="007B61E8" w:rsidP="007B61E8">
      <w:pPr>
        <w:pStyle w:val="Bodyafterbullets"/>
      </w:pPr>
      <w:r w:rsidRPr="006C2AB8">
        <w:t xml:space="preserve">If the renter fails to comply with the Notice of Entry, a breach must be initiated following the procedures set out in the </w:t>
      </w:r>
      <w:hyperlink r:id="rId35" w:history="1">
        <w:r w:rsidRPr="00BB3830">
          <w:rPr>
            <w:rStyle w:val="Hyperlink"/>
          </w:rPr>
          <w:t>Residential Rental Agreement Breach Management Operational Guidelines</w:t>
        </w:r>
      </w:hyperlink>
      <w:r>
        <w:rPr>
          <w:rStyle w:val="FootnoteReference"/>
        </w:rPr>
        <w:footnoteReference w:id="19"/>
      </w:r>
      <w:r>
        <w:t>.</w:t>
      </w:r>
    </w:p>
    <w:p w14:paraId="485C46C9" w14:textId="63239141" w:rsidR="007B61E8" w:rsidRDefault="007B61E8" w:rsidP="003C24C7">
      <w:pPr>
        <w:pStyle w:val="Heading1"/>
        <w:numPr>
          <w:ilvl w:val="0"/>
          <w:numId w:val="10"/>
        </w:numPr>
      </w:pPr>
      <w:bookmarkStart w:id="137" w:name="_Notifying_renters_entry_1"/>
      <w:bookmarkStart w:id="138" w:name="_Toc236043352"/>
      <w:bookmarkStart w:id="139" w:name="_Toc237875247"/>
      <w:bookmarkEnd w:id="137"/>
      <w:r>
        <w:lastRenderedPageBreak/>
        <w:t>Notifying renters entry occurred in their absence</w:t>
      </w:r>
      <w:bookmarkEnd w:id="138"/>
      <w:bookmarkEnd w:id="139"/>
    </w:p>
    <w:p w14:paraId="17145E78" w14:textId="77777777" w:rsidR="007B61E8" w:rsidRPr="00774180" w:rsidRDefault="007B61E8" w:rsidP="007B61E8">
      <w:pPr>
        <w:pStyle w:val="Body"/>
        <w:rPr>
          <w:lang w:eastAsia="en-GB"/>
        </w:rPr>
      </w:pPr>
      <w:r w:rsidRPr="00774180">
        <w:rPr>
          <w:lang w:eastAsia="en-GB"/>
        </w:rPr>
        <w:t>If the renter was not home when entry was made</w:t>
      </w:r>
      <w:r>
        <w:rPr>
          <w:lang w:eastAsia="en-GB"/>
        </w:rPr>
        <w:t xml:space="preserve"> </w:t>
      </w:r>
      <w:r w:rsidRPr="00774180">
        <w:rPr>
          <w:lang w:eastAsia="en-GB"/>
        </w:rPr>
        <w:t xml:space="preserve">whether through a </w:t>
      </w:r>
      <w:r>
        <w:rPr>
          <w:lang w:eastAsia="en-GB"/>
        </w:rPr>
        <w:t>Notice of Entry</w:t>
      </w:r>
      <w:r w:rsidRPr="00774180">
        <w:rPr>
          <w:lang w:eastAsia="en-GB"/>
        </w:rPr>
        <w:t xml:space="preserve"> or in an emergency without prior notice</w:t>
      </w:r>
      <w:r>
        <w:rPr>
          <w:lang w:eastAsia="en-GB"/>
        </w:rPr>
        <w:t xml:space="preserve"> </w:t>
      </w:r>
      <w:r w:rsidRPr="00774180">
        <w:rPr>
          <w:lang w:eastAsia="en-GB"/>
        </w:rPr>
        <w:t>staff must:</w:t>
      </w:r>
    </w:p>
    <w:p w14:paraId="0378E615" w14:textId="77777777" w:rsidR="007B61E8" w:rsidRDefault="007B61E8" w:rsidP="007B61E8">
      <w:pPr>
        <w:pStyle w:val="Bullet1"/>
        <w:ind w:left="360" w:hanging="360"/>
        <w:rPr>
          <w:lang w:eastAsia="en-GB"/>
        </w:rPr>
      </w:pPr>
      <w:r w:rsidRPr="00774180">
        <w:rPr>
          <w:lang w:eastAsia="en-GB"/>
        </w:rPr>
        <w:t>Leave a prominent notice at the property (e.g., attached to the front door)</w:t>
      </w:r>
      <w:r>
        <w:rPr>
          <w:lang w:eastAsia="en-GB"/>
        </w:rPr>
        <w:t xml:space="preserve"> that includes:</w:t>
      </w:r>
    </w:p>
    <w:p w14:paraId="501F67DA" w14:textId="77777777" w:rsidR="007B61E8" w:rsidRPr="00452490" w:rsidRDefault="007B61E8" w:rsidP="00452490">
      <w:pPr>
        <w:pStyle w:val="Bullet2"/>
      </w:pPr>
      <w:r w:rsidRPr="00452490">
        <w:t>the reason their property was entered</w:t>
      </w:r>
    </w:p>
    <w:p w14:paraId="5FE00730" w14:textId="77777777" w:rsidR="007B61E8" w:rsidRPr="00452490" w:rsidRDefault="007B61E8" w:rsidP="00452490">
      <w:pPr>
        <w:pStyle w:val="Bullet2"/>
      </w:pPr>
      <w:r w:rsidRPr="00452490">
        <w:t>the contact details of the relevant local housing office including an afterhours number to access the lockbox keys (if applicable)</w:t>
      </w:r>
    </w:p>
    <w:p w14:paraId="308092FB" w14:textId="5D3A0A5E" w:rsidR="007B61E8" w:rsidRPr="00452490" w:rsidRDefault="007B61E8" w:rsidP="00452490">
      <w:pPr>
        <w:pStyle w:val="Bullet2"/>
      </w:pPr>
      <w:r w:rsidRPr="00452490">
        <w:t>the details of any services that entered the property (</w:t>
      </w:r>
      <w:r w:rsidR="004A3A26" w:rsidRPr="00452490">
        <w:t>e, g</w:t>
      </w:r>
      <w:r w:rsidRPr="00452490">
        <w:t>., police or fire services, RSPCA)</w:t>
      </w:r>
    </w:p>
    <w:p w14:paraId="4F937928" w14:textId="77777777" w:rsidR="007B61E8" w:rsidRPr="00452490" w:rsidRDefault="007B61E8" w:rsidP="00452490">
      <w:pPr>
        <w:pStyle w:val="Bullet2"/>
      </w:pPr>
      <w:r w:rsidRPr="00452490">
        <w:t>the date and time the entry occurred</w:t>
      </w:r>
    </w:p>
    <w:p w14:paraId="679BC26E" w14:textId="77777777" w:rsidR="007B61E8" w:rsidRPr="00452490" w:rsidRDefault="007B61E8" w:rsidP="00452490">
      <w:pPr>
        <w:pStyle w:val="Bullet2"/>
      </w:pPr>
      <w:r w:rsidRPr="00452490">
        <w:t>the reason for changing the front door locks.</w:t>
      </w:r>
    </w:p>
    <w:p w14:paraId="5D7EDA10" w14:textId="77777777" w:rsidR="007B61E8" w:rsidRDefault="007B61E8" w:rsidP="007B61E8">
      <w:pPr>
        <w:pStyle w:val="Bullet1"/>
        <w:ind w:left="360" w:hanging="360"/>
        <w:rPr>
          <w:lang w:eastAsia="en-GB"/>
        </w:rPr>
      </w:pPr>
      <w:r>
        <w:rPr>
          <w:lang w:eastAsia="en-GB"/>
        </w:rPr>
        <w:t>if locks were changed,</w:t>
      </w:r>
      <w:r w:rsidRPr="003E0604">
        <w:rPr>
          <w:lang w:eastAsia="en-GB"/>
        </w:rPr>
        <w:t xml:space="preserve"> </w:t>
      </w:r>
      <w:r>
        <w:rPr>
          <w:lang w:eastAsia="en-GB"/>
        </w:rPr>
        <w:t>place the</w:t>
      </w:r>
      <w:r w:rsidRPr="003E0604">
        <w:rPr>
          <w:lang w:eastAsia="en-GB"/>
        </w:rPr>
        <w:t xml:space="preserve"> new keys</w:t>
      </w:r>
      <w:r>
        <w:rPr>
          <w:lang w:eastAsia="en-GB"/>
        </w:rPr>
        <w:t xml:space="preserve"> in a</w:t>
      </w:r>
      <w:r w:rsidRPr="003E0604">
        <w:rPr>
          <w:lang w:eastAsia="en-GB"/>
        </w:rPr>
        <w:t xml:space="preserve"> lockbox </w:t>
      </w:r>
      <w:r>
        <w:rPr>
          <w:lang w:eastAsia="en-GB"/>
        </w:rPr>
        <w:t>securely a</w:t>
      </w:r>
      <w:r w:rsidRPr="003E0604">
        <w:rPr>
          <w:lang w:eastAsia="en-GB"/>
        </w:rPr>
        <w:t>ttached to the front of the property</w:t>
      </w:r>
    </w:p>
    <w:p w14:paraId="66808B6D" w14:textId="77777777" w:rsidR="007B61E8" w:rsidRDefault="007B61E8" w:rsidP="007B61E8">
      <w:pPr>
        <w:pStyle w:val="Bullet1"/>
        <w:ind w:left="360" w:hanging="360"/>
        <w:rPr>
          <w:lang w:eastAsia="en-GB"/>
        </w:rPr>
      </w:pPr>
      <w:r>
        <w:rPr>
          <w:lang w:eastAsia="en-GB"/>
        </w:rPr>
        <w:t>r</w:t>
      </w:r>
      <w:r w:rsidRPr="00774180">
        <w:rPr>
          <w:lang w:eastAsia="en-GB"/>
        </w:rPr>
        <w:t xml:space="preserve">ecord the lockbox code in a </w:t>
      </w:r>
      <w:proofErr w:type="gramStart"/>
      <w:r w:rsidRPr="114FA981">
        <w:rPr>
          <w:lang w:eastAsia="en-GB"/>
        </w:rPr>
        <w:t xml:space="preserve">high </w:t>
      </w:r>
      <w:r w:rsidRPr="00774180">
        <w:rPr>
          <w:lang w:eastAsia="en-GB"/>
        </w:rPr>
        <w:t>priority</w:t>
      </w:r>
      <w:proofErr w:type="gramEnd"/>
      <w:r w:rsidRPr="00774180">
        <w:rPr>
          <w:lang w:eastAsia="en-GB"/>
        </w:rPr>
        <w:t xml:space="preserve"> property note in </w:t>
      </w:r>
      <w:proofErr w:type="spellStart"/>
      <w:r w:rsidRPr="00774180">
        <w:rPr>
          <w:lang w:eastAsia="en-GB"/>
        </w:rPr>
        <w:t>HiiP</w:t>
      </w:r>
      <w:proofErr w:type="spellEnd"/>
      <w:r w:rsidRPr="00774180">
        <w:rPr>
          <w:lang w:eastAsia="en-GB"/>
        </w:rPr>
        <w:t xml:space="preserve"> Repairs </w:t>
      </w:r>
      <w:r>
        <w:rPr>
          <w:lang w:eastAsia="en-GB"/>
        </w:rPr>
        <w:t xml:space="preserve">so that </w:t>
      </w:r>
      <w:r w:rsidRPr="00774180">
        <w:rPr>
          <w:lang w:eastAsia="en-GB"/>
        </w:rPr>
        <w:t>the renter can access the keys after hours.</w:t>
      </w:r>
    </w:p>
    <w:p w14:paraId="6C71B8D9" w14:textId="51C2D26B" w:rsidR="007B61E8" w:rsidRDefault="007B61E8" w:rsidP="003C24C7">
      <w:pPr>
        <w:pStyle w:val="Heading1"/>
        <w:numPr>
          <w:ilvl w:val="0"/>
          <w:numId w:val="10"/>
        </w:numPr>
        <w:rPr>
          <w:lang w:eastAsia="en-GB"/>
        </w:rPr>
      </w:pPr>
      <w:bookmarkStart w:id="140" w:name="_Toc236043353"/>
      <w:bookmarkStart w:id="141" w:name="_Entry_in_emergencies"/>
      <w:bookmarkStart w:id="142" w:name="_Toc236043354"/>
      <w:bookmarkStart w:id="143" w:name="_Toc237875248"/>
      <w:bookmarkEnd w:id="140"/>
      <w:bookmarkEnd w:id="141"/>
      <w:r>
        <w:rPr>
          <w:lang w:eastAsia="en-GB"/>
        </w:rPr>
        <w:t>Entry in emergencies</w:t>
      </w:r>
      <w:bookmarkEnd w:id="142"/>
      <w:bookmarkEnd w:id="143"/>
    </w:p>
    <w:p w14:paraId="61CD5E62" w14:textId="77777777" w:rsidR="007B61E8" w:rsidRDefault="007B61E8" w:rsidP="007B61E8">
      <w:pPr>
        <w:pStyle w:val="Body"/>
        <w:rPr>
          <w:lang w:eastAsia="en-GB"/>
        </w:rPr>
      </w:pPr>
      <w:r w:rsidRPr="003B43DB">
        <w:rPr>
          <w:lang w:eastAsia="en-GB"/>
        </w:rPr>
        <w:t>The following sections are to be read and applied holistically. For example, if there is a flooding incident or abandoned/distressed animal, staff should also consider whether the procedures for Welfare Checks may also apply in the circumstances.</w:t>
      </w:r>
    </w:p>
    <w:p w14:paraId="1EAAB1B1" w14:textId="555ECB5B" w:rsidR="007B61E8" w:rsidRDefault="007B61E8" w:rsidP="003C24C7">
      <w:pPr>
        <w:pStyle w:val="Heading2"/>
        <w:numPr>
          <w:ilvl w:val="1"/>
          <w:numId w:val="10"/>
        </w:numPr>
        <w:rPr>
          <w:lang w:eastAsia="en-GB"/>
        </w:rPr>
      </w:pPr>
      <w:bookmarkStart w:id="144" w:name="_Toc236043355"/>
      <w:bookmarkStart w:id="145" w:name="_Toc237875249"/>
      <w:r>
        <w:rPr>
          <w:lang w:eastAsia="en-GB"/>
        </w:rPr>
        <w:t>Emergencies</w:t>
      </w:r>
      <w:bookmarkEnd w:id="144"/>
      <w:bookmarkEnd w:id="145"/>
    </w:p>
    <w:p w14:paraId="156F8FD9" w14:textId="77777777" w:rsidR="007B61E8" w:rsidRPr="002A68F4" w:rsidRDefault="007B61E8" w:rsidP="007B61E8">
      <w:pPr>
        <w:pStyle w:val="Body"/>
        <w:rPr>
          <w:lang w:eastAsia="en-GB"/>
        </w:rPr>
      </w:pPr>
      <w:r w:rsidRPr="63CB231C">
        <w:rPr>
          <w:lang w:eastAsia="en-GB"/>
        </w:rPr>
        <w:t xml:space="preserve">In certain emergency situations where there is an immediate and serious risk to renter or other person or property inside the rented premises, staff may need to facilitate entry for authorised persons, such as emergency services, without renter consent or issuing a </w:t>
      </w:r>
      <w:r>
        <w:rPr>
          <w:lang w:eastAsia="en-GB"/>
        </w:rPr>
        <w:t>Notice of Entry</w:t>
      </w:r>
      <w:r w:rsidRPr="63CB231C">
        <w:rPr>
          <w:lang w:eastAsia="en-GB"/>
        </w:rPr>
        <w:t xml:space="preserve">. These situations are considered </w:t>
      </w:r>
      <w:r w:rsidRPr="00A32199">
        <w:rPr>
          <w:lang w:eastAsia="en-GB"/>
        </w:rPr>
        <w:t>a ‘reasonable excuse’ under s</w:t>
      </w:r>
      <w:r>
        <w:rPr>
          <w:lang w:eastAsia="en-GB"/>
        </w:rPr>
        <w:t xml:space="preserve">ection </w:t>
      </w:r>
      <w:r w:rsidRPr="63CB231C">
        <w:rPr>
          <w:lang w:eastAsia="en-GB"/>
        </w:rPr>
        <w:t>91A of the RTA and include:</w:t>
      </w:r>
    </w:p>
    <w:p w14:paraId="73EE2250" w14:textId="77777777" w:rsidR="007B61E8" w:rsidRPr="002A68F4" w:rsidRDefault="007B61E8" w:rsidP="007B61E8">
      <w:pPr>
        <w:pStyle w:val="Bullet1"/>
        <w:ind w:left="360" w:hanging="360"/>
        <w:rPr>
          <w:lang w:eastAsia="en-GB"/>
        </w:rPr>
      </w:pPr>
      <w:r>
        <w:rPr>
          <w:lang w:eastAsia="en-GB"/>
        </w:rPr>
        <w:t>c</w:t>
      </w:r>
      <w:r w:rsidRPr="002A68F4">
        <w:rPr>
          <w:lang w:eastAsia="en-GB"/>
        </w:rPr>
        <w:t>oncerns about potential injury</w:t>
      </w:r>
      <w:r>
        <w:rPr>
          <w:lang w:eastAsia="en-GB"/>
        </w:rPr>
        <w:t xml:space="preserve"> or death</w:t>
      </w:r>
      <w:r w:rsidRPr="002A68F4">
        <w:rPr>
          <w:lang w:eastAsia="en-GB"/>
        </w:rPr>
        <w:t xml:space="preserve"> (e.g., welfare checks)</w:t>
      </w:r>
    </w:p>
    <w:p w14:paraId="11A756E5" w14:textId="77777777" w:rsidR="007B61E8" w:rsidRPr="00DE2013" w:rsidRDefault="007B61E8" w:rsidP="007B61E8">
      <w:pPr>
        <w:pStyle w:val="Bullet1"/>
        <w:ind w:left="360" w:hanging="360"/>
        <w:rPr>
          <w:lang w:eastAsia="en-GB"/>
        </w:rPr>
      </w:pPr>
      <w:r>
        <w:rPr>
          <w:lang w:eastAsia="en-GB"/>
        </w:rPr>
        <w:t>f</w:t>
      </w:r>
      <w:r w:rsidRPr="00DE2013">
        <w:rPr>
          <w:lang w:eastAsia="en-GB"/>
        </w:rPr>
        <w:t>looding, fire, gas leaks, or dangerous electrical faults</w:t>
      </w:r>
    </w:p>
    <w:p w14:paraId="5BBD3E2C" w14:textId="77777777" w:rsidR="007B61E8" w:rsidRPr="00DE2013" w:rsidRDefault="007B61E8" w:rsidP="007B61E8">
      <w:pPr>
        <w:pStyle w:val="Bullet1"/>
        <w:ind w:left="360" w:hanging="360"/>
        <w:rPr>
          <w:lang w:eastAsia="en-GB"/>
        </w:rPr>
      </w:pPr>
      <w:r>
        <w:rPr>
          <w:lang w:eastAsia="en-GB"/>
        </w:rPr>
        <w:t>l</w:t>
      </w:r>
      <w:r w:rsidRPr="63CB231C">
        <w:rPr>
          <w:lang w:eastAsia="en-GB"/>
        </w:rPr>
        <w:t>egal entry authorisation (e.g., Victoria Police, Fire services)</w:t>
      </w:r>
    </w:p>
    <w:p w14:paraId="0606F38E" w14:textId="77777777" w:rsidR="007B61E8" w:rsidRPr="002A68F4" w:rsidRDefault="007B61E8" w:rsidP="007B61E8">
      <w:pPr>
        <w:pStyle w:val="Bullet1"/>
        <w:ind w:left="360" w:hanging="360"/>
        <w:rPr>
          <w:lang w:eastAsia="en-GB"/>
        </w:rPr>
      </w:pPr>
      <w:r>
        <w:rPr>
          <w:lang w:eastAsia="en-GB"/>
        </w:rPr>
        <w:t>s</w:t>
      </w:r>
      <w:r w:rsidRPr="002A68F4">
        <w:rPr>
          <w:lang w:eastAsia="en-GB"/>
        </w:rPr>
        <w:t>ituations where household members, animals, or young children are locked inside or outside and at risk</w:t>
      </w:r>
      <w:r>
        <w:rPr>
          <w:lang w:eastAsia="en-GB"/>
        </w:rPr>
        <w:t>.</w:t>
      </w:r>
    </w:p>
    <w:p w14:paraId="53BA52B2" w14:textId="77777777" w:rsidR="007B61E8" w:rsidRDefault="007B61E8" w:rsidP="00452490">
      <w:pPr>
        <w:pStyle w:val="Body"/>
        <w:rPr>
          <w:lang w:eastAsia="en-GB"/>
        </w:rPr>
      </w:pPr>
      <w:r w:rsidRPr="002A68F4">
        <w:rPr>
          <w:lang w:eastAsia="en-GB"/>
        </w:rPr>
        <w:t xml:space="preserve">To facilitate entry, </w:t>
      </w:r>
      <w:r w:rsidRPr="00A12A45">
        <w:rPr>
          <w:lang w:eastAsia="en-GB"/>
        </w:rPr>
        <w:t>staff should first attempt to obtain consent from the renter to enter the property. However, if this cannot be achieved, staff may use master keys where available. If master keys are not accessible or entry cannot be gained within a reasonable time based on the circumstances,</w:t>
      </w:r>
      <w:r>
        <w:rPr>
          <w:lang w:eastAsia="en-GB"/>
        </w:rPr>
        <w:t xml:space="preserve"> </w:t>
      </w:r>
      <w:r w:rsidRPr="002A68F4">
        <w:rPr>
          <w:lang w:eastAsia="en-GB"/>
        </w:rPr>
        <w:t xml:space="preserve">arrangements should be made for lock changes or engaging contractors to </w:t>
      </w:r>
      <w:r>
        <w:rPr>
          <w:lang w:eastAsia="en-GB"/>
        </w:rPr>
        <w:t xml:space="preserve">support </w:t>
      </w:r>
      <w:r w:rsidRPr="002A68F4">
        <w:rPr>
          <w:lang w:eastAsia="en-GB"/>
        </w:rPr>
        <w:t xml:space="preserve">timely </w:t>
      </w:r>
      <w:r w:rsidRPr="3BE437BF">
        <w:rPr>
          <w:lang w:eastAsia="en-GB"/>
        </w:rPr>
        <w:t>entry</w:t>
      </w:r>
      <w:r w:rsidRPr="002A68F4">
        <w:rPr>
          <w:lang w:eastAsia="en-GB"/>
        </w:rPr>
        <w:t>.</w:t>
      </w:r>
      <w:r>
        <w:rPr>
          <w:lang w:eastAsia="en-GB"/>
        </w:rPr>
        <w:t xml:space="preserve"> Where the renter is not home, refer to </w:t>
      </w:r>
      <w:hyperlink w:anchor="_Notifying_renters_entry_1" w:history="1">
        <w:r w:rsidRPr="0038403D">
          <w:rPr>
            <w:rStyle w:val="Hyperlink"/>
            <w:lang w:eastAsia="en-GB"/>
          </w:rPr>
          <w:t>Section 1</w:t>
        </w:r>
        <w:r>
          <w:rPr>
            <w:rStyle w:val="Hyperlink"/>
            <w:lang w:eastAsia="en-GB"/>
          </w:rPr>
          <w:t>7</w:t>
        </w:r>
        <w:r w:rsidRPr="0038403D">
          <w:rPr>
            <w:rStyle w:val="Hyperlink"/>
            <w:lang w:eastAsia="en-GB"/>
          </w:rPr>
          <w:t xml:space="preserve"> Notifying </w:t>
        </w:r>
        <w:proofErr w:type="gramStart"/>
        <w:r w:rsidRPr="001C4D02">
          <w:rPr>
            <w:rStyle w:val="Hyperlink"/>
            <w:lang w:eastAsia="en-GB"/>
          </w:rPr>
          <w:t>renters</w:t>
        </w:r>
        <w:proofErr w:type="gramEnd"/>
        <w:r w:rsidRPr="0038403D">
          <w:rPr>
            <w:rStyle w:val="Hyperlink"/>
            <w:lang w:eastAsia="en-GB"/>
          </w:rPr>
          <w:t xml:space="preserve"> entry occurred in their absence</w:t>
        </w:r>
      </w:hyperlink>
      <w:r>
        <w:rPr>
          <w:lang w:eastAsia="en-GB"/>
        </w:rPr>
        <w:t>, so that they are appropriately informed.</w:t>
      </w:r>
    </w:p>
    <w:p w14:paraId="2E0354C7" w14:textId="77777777" w:rsidR="007B61E8" w:rsidRDefault="007B61E8" w:rsidP="00452490">
      <w:pPr>
        <w:pStyle w:val="Body"/>
        <w:rPr>
          <w:lang w:eastAsia="en-GB"/>
        </w:rPr>
      </w:pPr>
      <w:r w:rsidRPr="006F125F">
        <w:rPr>
          <w:b/>
          <w:bCs/>
          <w:lang w:eastAsia="en-GB"/>
        </w:rPr>
        <w:t xml:space="preserve">Staff should </w:t>
      </w:r>
      <w:r>
        <w:rPr>
          <w:b/>
          <w:bCs/>
          <w:lang w:eastAsia="en-GB"/>
        </w:rPr>
        <w:t xml:space="preserve">make sure </w:t>
      </w:r>
      <w:r w:rsidRPr="006F125F">
        <w:rPr>
          <w:b/>
          <w:bCs/>
          <w:lang w:eastAsia="en-GB"/>
        </w:rPr>
        <w:t>that entry is only facilitated when it is safe to do so, both for the renter and staff.</w:t>
      </w:r>
      <w:r>
        <w:rPr>
          <w:lang w:eastAsia="en-GB"/>
        </w:rPr>
        <w:t xml:space="preserve"> If staff are unsure whether entry is safe, they should consult their line manager or emergency services on 000 for guidance.</w:t>
      </w:r>
    </w:p>
    <w:p w14:paraId="50D80F2A" w14:textId="77777777" w:rsidR="007B61E8" w:rsidRDefault="007B61E8" w:rsidP="00452490">
      <w:pPr>
        <w:pStyle w:val="Body"/>
        <w:rPr>
          <w:lang w:eastAsia="en-GB"/>
        </w:rPr>
      </w:pPr>
      <w:r w:rsidRPr="002A68F4">
        <w:rPr>
          <w:lang w:eastAsia="en-GB"/>
        </w:rPr>
        <w:t xml:space="preserve">The primary goal of emergency entry is to manage the immediate issue, prevent further damage, and </w:t>
      </w:r>
      <w:r>
        <w:rPr>
          <w:lang w:eastAsia="en-GB"/>
        </w:rPr>
        <w:t xml:space="preserve">protect </w:t>
      </w:r>
      <w:r w:rsidRPr="002A68F4">
        <w:rPr>
          <w:lang w:eastAsia="en-GB"/>
        </w:rPr>
        <w:t xml:space="preserve">the safety and well-being of the renter and the property. Once the emergency is </w:t>
      </w:r>
      <w:r w:rsidRPr="002A68F4">
        <w:rPr>
          <w:lang w:eastAsia="en-GB"/>
        </w:rPr>
        <w:lastRenderedPageBreak/>
        <w:t>resolved, follow-up actions, such as repairs or further assessments, can be arranged with the renter.</w:t>
      </w:r>
    </w:p>
    <w:p w14:paraId="0BCA92EE" w14:textId="77777777" w:rsidR="007B61E8" w:rsidRPr="002A68F4" w:rsidRDefault="007B61E8" w:rsidP="00452490">
      <w:pPr>
        <w:pStyle w:val="Body"/>
        <w:rPr>
          <w:lang w:eastAsia="en-GB"/>
        </w:rPr>
      </w:pPr>
      <w:r w:rsidRPr="63CB231C">
        <w:rPr>
          <w:b/>
          <w:bCs/>
          <w:lang w:eastAsia="en-GB"/>
        </w:rPr>
        <w:t>Note</w:t>
      </w:r>
      <w:r w:rsidRPr="63CB231C">
        <w:rPr>
          <w:lang w:eastAsia="en-GB"/>
        </w:rPr>
        <w:t>: Entering a property without ‘reasonable excuse’ under s</w:t>
      </w:r>
      <w:r>
        <w:rPr>
          <w:lang w:eastAsia="en-GB"/>
        </w:rPr>
        <w:t>ection</w:t>
      </w:r>
      <w:r w:rsidRPr="63CB231C">
        <w:rPr>
          <w:lang w:eastAsia="en-GB"/>
        </w:rPr>
        <w:t xml:space="preserve"> 91A of the RTA is an </w:t>
      </w:r>
      <w:r>
        <w:rPr>
          <w:lang w:eastAsia="en-GB"/>
        </w:rPr>
        <w:t>offence</w:t>
      </w:r>
      <w:r w:rsidRPr="63CB231C">
        <w:rPr>
          <w:lang w:eastAsia="en-GB"/>
        </w:rPr>
        <w:t xml:space="preserve"> and may result in Homes Victoria being fined 60 penalty units. </w:t>
      </w:r>
    </w:p>
    <w:p w14:paraId="757371AD" w14:textId="74C73821" w:rsidR="007B61E8" w:rsidRDefault="007B61E8" w:rsidP="003C24C7">
      <w:pPr>
        <w:pStyle w:val="Heading2"/>
        <w:numPr>
          <w:ilvl w:val="1"/>
          <w:numId w:val="10"/>
        </w:numPr>
        <w:rPr>
          <w:rFonts w:eastAsiaTheme="minorEastAsia"/>
          <w:lang w:eastAsia="en-GB"/>
        </w:rPr>
      </w:pPr>
      <w:bookmarkStart w:id="146" w:name="_Toc236043356"/>
      <w:bookmarkStart w:id="147" w:name="_Toc237875250"/>
      <w:r w:rsidRPr="001F2599">
        <w:rPr>
          <w:rFonts w:eastAsiaTheme="minorEastAsia"/>
          <w:lang w:eastAsia="en-GB"/>
        </w:rPr>
        <w:t xml:space="preserve">Welfare </w:t>
      </w:r>
      <w:r>
        <w:rPr>
          <w:rFonts w:eastAsiaTheme="minorEastAsia"/>
          <w:lang w:eastAsia="en-GB"/>
        </w:rPr>
        <w:t>checks</w:t>
      </w:r>
      <w:bookmarkEnd w:id="146"/>
      <w:bookmarkEnd w:id="147"/>
    </w:p>
    <w:p w14:paraId="68DCE30B" w14:textId="77777777" w:rsidR="007B61E8" w:rsidRPr="00A825CF" w:rsidRDefault="007B61E8" w:rsidP="007B61E8">
      <w:pPr>
        <w:pStyle w:val="Body"/>
        <w:rPr>
          <w:lang w:eastAsia="en-GB"/>
        </w:rPr>
      </w:pPr>
      <w:r w:rsidRPr="00A825CF">
        <w:rPr>
          <w:lang w:eastAsia="en-GB"/>
        </w:rPr>
        <w:t>Welfare checks may be initiated when there are concerns about a renter or household member’s well-being, such as unexplained absence. In such cases, staff should:</w:t>
      </w:r>
    </w:p>
    <w:p w14:paraId="7CFF1E18" w14:textId="77777777" w:rsidR="007B61E8" w:rsidRPr="00A825CF" w:rsidRDefault="007B61E8" w:rsidP="007B61E8">
      <w:pPr>
        <w:pStyle w:val="Bullet1"/>
        <w:ind w:left="360" w:hanging="360"/>
        <w:rPr>
          <w:lang w:eastAsia="en-GB"/>
        </w:rPr>
      </w:pPr>
      <w:r>
        <w:rPr>
          <w:lang w:eastAsia="en-GB"/>
        </w:rPr>
        <w:t>c</w:t>
      </w:r>
      <w:r w:rsidRPr="00A825CF">
        <w:rPr>
          <w:lang w:eastAsia="en-GB"/>
        </w:rPr>
        <w:t xml:space="preserve">heck the renter’s tenancy record in </w:t>
      </w:r>
      <w:proofErr w:type="spellStart"/>
      <w:r w:rsidRPr="00A825CF">
        <w:rPr>
          <w:lang w:eastAsia="en-GB"/>
        </w:rPr>
        <w:t>HiiP</w:t>
      </w:r>
      <w:proofErr w:type="spellEnd"/>
      <w:r w:rsidRPr="00A825CF">
        <w:rPr>
          <w:lang w:eastAsia="en-GB"/>
        </w:rPr>
        <w:t xml:space="preserve"> for any recorded temporary absence</w:t>
      </w:r>
    </w:p>
    <w:p w14:paraId="62327DA5" w14:textId="77777777" w:rsidR="007B61E8" w:rsidRPr="00A825CF" w:rsidRDefault="007B61E8" w:rsidP="007B61E8">
      <w:pPr>
        <w:pStyle w:val="Bullet1"/>
        <w:ind w:left="360" w:hanging="360"/>
        <w:rPr>
          <w:lang w:eastAsia="en-GB"/>
        </w:rPr>
      </w:pPr>
      <w:r>
        <w:rPr>
          <w:lang w:eastAsia="en-GB"/>
        </w:rPr>
        <w:t>a</w:t>
      </w:r>
      <w:r w:rsidRPr="00A825CF">
        <w:rPr>
          <w:lang w:eastAsia="en-GB"/>
        </w:rPr>
        <w:t>ttempt to contact the renter directly</w:t>
      </w:r>
    </w:p>
    <w:p w14:paraId="460B17C1" w14:textId="77777777" w:rsidR="007B61E8" w:rsidRPr="00A825CF" w:rsidRDefault="007B61E8" w:rsidP="007B61E8">
      <w:pPr>
        <w:pStyle w:val="Bullet1"/>
        <w:ind w:left="360" w:hanging="360"/>
        <w:rPr>
          <w:lang w:eastAsia="en-GB"/>
        </w:rPr>
      </w:pPr>
      <w:r>
        <w:rPr>
          <w:lang w:eastAsia="en-GB"/>
        </w:rPr>
        <w:t>r</w:t>
      </w:r>
      <w:r w:rsidRPr="00A825CF">
        <w:rPr>
          <w:lang w:eastAsia="en-GB"/>
        </w:rPr>
        <w:t xml:space="preserve">each out to </w:t>
      </w:r>
      <w:r>
        <w:rPr>
          <w:lang w:eastAsia="en-GB"/>
        </w:rPr>
        <w:t>authorised</w:t>
      </w:r>
      <w:r w:rsidRPr="00A825CF">
        <w:rPr>
          <w:lang w:eastAsia="en-GB"/>
        </w:rPr>
        <w:t xml:space="preserve"> supports or emergency contacts.</w:t>
      </w:r>
    </w:p>
    <w:p w14:paraId="329B27C6" w14:textId="77777777" w:rsidR="007B61E8" w:rsidRPr="00A825CF" w:rsidRDefault="007B61E8" w:rsidP="007B61E8">
      <w:pPr>
        <w:pStyle w:val="Bodyafterbullets"/>
        <w:rPr>
          <w:lang w:eastAsia="en-GB"/>
        </w:rPr>
      </w:pPr>
      <w:r w:rsidRPr="00A825CF">
        <w:rPr>
          <w:lang w:eastAsia="en-GB"/>
        </w:rPr>
        <w:t xml:space="preserve">If the renter’s welfare or whereabouts cannot be confirmed, staff may initiate a home visit. If there is no response, check with </w:t>
      </w:r>
      <w:r>
        <w:rPr>
          <w:lang w:eastAsia="en-GB"/>
        </w:rPr>
        <w:t>neighbours</w:t>
      </w:r>
      <w:r w:rsidRPr="00A825CF">
        <w:rPr>
          <w:lang w:eastAsia="en-GB"/>
        </w:rPr>
        <w:t xml:space="preserve"> for any information or signs of neglect, such as uncollected mail or lights left on.</w:t>
      </w:r>
    </w:p>
    <w:p w14:paraId="0551968C" w14:textId="77777777" w:rsidR="007B61E8" w:rsidRPr="00A825CF" w:rsidRDefault="007B61E8" w:rsidP="007B61E8">
      <w:pPr>
        <w:pStyle w:val="Body"/>
        <w:rPr>
          <w:lang w:eastAsia="en-GB"/>
        </w:rPr>
      </w:pPr>
      <w:r w:rsidRPr="00A825CF">
        <w:rPr>
          <w:lang w:eastAsia="en-GB"/>
        </w:rPr>
        <w:t>If it is suspected that a renter or household member is:</w:t>
      </w:r>
    </w:p>
    <w:p w14:paraId="26093481" w14:textId="77777777" w:rsidR="007B61E8" w:rsidRPr="00A825CF" w:rsidRDefault="007B61E8" w:rsidP="007B61E8">
      <w:pPr>
        <w:pStyle w:val="Bullet1"/>
        <w:ind w:left="360" w:hanging="360"/>
        <w:rPr>
          <w:lang w:eastAsia="en-GB"/>
        </w:rPr>
      </w:pPr>
      <w:r>
        <w:rPr>
          <w:lang w:eastAsia="en-GB"/>
        </w:rPr>
        <w:t>s</w:t>
      </w:r>
      <w:r w:rsidRPr="00A825CF">
        <w:rPr>
          <w:lang w:eastAsia="en-GB"/>
        </w:rPr>
        <w:t>eriously injured</w:t>
      </w:r>
    </w:p>
    <w:p w14:paraId="4A3002D1" w14:textId="77777777" w:rsidR="007B61E8" w:rsidRPr="00A825CF" w:rsidRDefault="007B61E8" w:rsidP="007B61E8">
      <w:pPr>
        <w:pStyle w:val="Bullet1"/>
        <w:ind w:left="360" w:hanging="360"/>
        <w:rPr>
          <w:lang w:eastAsia="en-GB"/>
        </w:rPr>
      </w:pPr>
      <w:r>
        <w:rPr>
          <w:lang w:eastAsia="en-GB"/>
        </w:rPr>
        <w:t>i</w:t>
      </w:r>
      <w:r w:rsidRPr="00A825CF">
        <w:rPr>
          <w:lang w:eastAsia="en-GB"/>
        </w:rPr>
        <w:t>n need of immediate medical attention</w:t>
      </w:r>
    </w:p>
    <w:p w14:paraId="2EE8F07B" w14:textId="77777777" w:rsidR="007B61E8" w:rsidRPr="00A825CF" w:rsidRDefault="007B61E8" w:rsidP="007B61E8">
      <w:pPr>
        <w:pStyle w:val="Bullet1"/>
        <w:ind w:left="360" w:hanging="360"/>
        <w:rPr>
          <w:lang w:eastAsia="en-GB"/>
        </w:rPr>
      </w:pPr>
      <w:r>
        <w:rPr>
          <w:lang w:eastAsia="en-GB"/>
        </w:rPr>
        <w:t>i</w:t>
      </w:r>
      <w:r w:rsidRPr="00A825CF">
        <w:rPr>
          <w:lang w:eastAsia="en-GB"/>
        </w:rPr>
        <w:t>n a life-threatening condition</w:t>
      </w:r>
    </w:p>
    <w:p w14:paraId="395E6F62" w14:textId="77777777" w:rsidR="007B61E8" w:rsidRPr="00A825CF" w:rsidRDefault="007B61E8" w:rsidP="007B61E8">
      <w:pPr>
        <w:pStyle w:val="Bullet1"/>
        <w:ind w:left="360" w:hanging="360"/>
        <w:rPr>
          <w:lang w:eastAsia="en-GB"/>
        </w:rPr>
      </w:pPr>
      <w:r>
        <w:rPr>
          <w:lang w:eastAsia="en-GB"/>
        </w:rPr>
        <w:t>d</w:t>
      </w:r>
      <w:r w:rsidRPr="00A825CF">
        <w:rPr>
          <w:lang w:eastAsia="en-GB"/>
        </w:rPr>
        <w:t>eceased inside the property</w:t>
      </w:r>
      <w:r>
        <w:rPr>
          <w:lang w:eastAsia="en-GB"/>
        </w:rPr>
        <w:t>.</w:t>
      </w:r>
    </w:p>
    <w:p w14:paraId="76E3CE20" w14:textId="77777777" w:rsidR="007B61E8" w:rsidRDefault="007B61E8" w:rsidP="007B61E8">
      <w:pPr>
        <w:pStyle w:val="Bodyafterbullets"/>
        <w:rPr>
          <w:lang w:eastAsia="en-GB"/>
        </w:rPr>
      </w:pPr>
      <w:r w:rsidRPr="00A825CF">
        <w:rPr>
          <w:lang w:eastAsia="en-GB"/>
        </w:rPr>
        <w:t xml:space="preserve">Staff must immediately contact emergency services </w:t>
      </w:r>
      <w:r>
        <w:rPr>
          <w:lang w:eastAsia="en-GB"/>
        </w:rPr>
        <w:t xml:space="preserve">on </w:t>
      </w:r>
      <w:r w:rsidRPr="00A825CF">
        <w:rPr>
          <w:lang w:eastAsia="en-GB"/>
        </w:rPr>
        <w:t xml:space="preserve">000 and facilitate entry to the property. </w:t>
      </w:r>
    </w:p>
    <w:p w14:paraId="1C67A56D" w14:textId="77777777" w:rsidR="007B61E8" w:rsidRPr="0059342E" w:rsidRDefault="007B61E8" w:rsidP="007B61E8">
      <w:pPr>
        <w:pStyle w:val="Body"/>
      </w:pPr>
      <w:r w:rsidRPr="0059342E">
        <w:t>Staff must not enter the property if a death is suspected. In the event a renter is found deceased, the police will arrange the removal of the body and notify the next of kin. Once the police have completed their investigation and removed the body, staff should secure the property.</w:t>
      </w:r>
    </w:p>
    <w:p w14:paraId="4F420D8E" w14:textId="1E041086" w:rsidR="007B61E8" w:rsidRPr="0059342E" w:rsidRDefault="007B61E8" w:rsidP="003C24C7">
      <w:pPr>
        <w:pStyle w:val="Heading3"/>
        <w:numPr>
          <w:ilvl w:val="2"/>
          <w:numId w:val="10"/>
        </w:numPr>
        <w:rPr>
          <w:lang w:eastAsia="en-GB"/>
        </w:rPr>
      </w:pPr>
      <w:r w:rsidRPr="0059342E">
        <w:rPr>
          <w:lang w:eastAsia="en-GB"/>
        </w:rPr>
        <w:t>Industrial cleaning</w:t>
      </w:r>
    </w:p>
    <w:p w14:paraId="340EDAF3" w14:textId="77777777" w:rsidR="007B61E8" w:rsidRPr="0059342E" w:rsidRDefault="007B61E8" w:rsidP="007B61E8">
      <w:pPr>
        <w:pStyle w:val="Body"/>
        <w:rPr>
          <w:lang w:eastAsia="en-GB"/>
        </w:rPr>
      </w:pPr>
      <w:r w:rsidRPr="0059342E">
        <w:rPr>
          <w:lang w:eastAsia="en-GB"/>
        </w:rPr>
        <w:t>If a body is found, the police or forensic services will determine whether an industrial clean is necessary due to biohazard contamination or other health and safety concerns. The decision to arrange for an industrial clean is based on the following factors:</w:t>
      </w:r>
    </w:p>
    <w:p w14:paraId="38F2785D" w14:textId="77777777" w:rsidR="007B61E8" w:rsidRPr="0059342E" w:rsidRDefault="007B61E8" w:rsidP="007B61E8">
      <w:pPr>
        <w:pStyle w:val="Bullet1"/>
        <w:ind w:left="360" w:hanging="360"/>
        <w:rPr>
          <w:lang w:eastAsia="en-GB"/>
        </w:rPr>
      </w:pPr>
      <w:r>
        <w:rPr>
          <w:lang w:eastAsia="en-GB"/>
        </w:rPr>
        <w:t>t</w:t>
      </w:r>
      <w:r w:rsidRPr="0059342E">
        <w:rPr>
          <w:lang w:eastAsia="en-GB"/>
        </w:rPr>
        <w:t>he need for an industrial clean and the urgency of arranging it may vary depending on whether the event occurred during business hours or after hours</w:t>
      </w:r>
    </w:p>
    <w:p w14:paraId="49006AB1" w14:textId="77777777" w:rsidR="007B61E8" w:rsidRPr="0059342E" w:rsidRDefault="007B61E8" w:rsidP="007B61E8">
      <w:pPr>
        <w:pStyle w:val="Bullet1"/>
        <w:ind w:left="360" w:hanging="360"/>
        <w:rPr>
          <w:lang w:eastAsia="en-GB"/>
        </w:rPr>
      </w:pPr>
      <w:r>
        <w:rPr>
          <w:lang w:eastAsia="en-GB"/>
        </w:rPr>
        <w:t>t</w:t>
      </w:r>
      <w:r w:rsidRPr="0059342E">
        <w:rPr>
          <w:lang w:eastAsia="en-GB"/>
        </w:rPr>
        <w:t>he extent to which the situation affects nearby renters or residents will also be considered</w:t>
      </w:r>
    </w:p>
    <w:p w14:paraId="3009D926" w14:textId="77777777" w:rsidR="007B61E8" w:rsidRPr="0059342E" w:rsidRDefault="007B61E8" w:rsidP="007B61E8">
      <w:pPr>
        <w:pStyle w:val="Bullet1"/>
        <w:ind w:left="360" w:hanging="360"/>
        <w:rPr>
          <w:lang w:eastAsia="en-GB"/>
        </w:rPr>
      </w:pPr>
      <w:r>
        <w:rPr>
          <w:lang w:eastAsia="en-GB"/>
        </w:rPr>
        <w:t>t</w:t>
      </w:r>
      <w:r w:rsidRPr="0059342E">
        <w:rPr>
          <w:lang w:eastAsia="en-GB"/>
        </w:rPr>
        <w:t>he severity of the situation and advice from authorities, CSHS managers, and/or standby managers will guide the decision.</w:t>
      </w:r>
    </w:p>
    <w:p w14:paraId="04DC6046" w14:textId="77777777" w:rsidR="007B61E8" w:rsidRDefault="007B61E8" w:rsidP="007B61E8">
      <w:pPr>
        <w:pStyle w:val="Bodyafterbullets"/>
        <w:rPr>
          <w:lang w:eastAsia="en-GB"/>
        </w:rPr>
      </w:pPr>
      <w:r w:rsidRPr="0059342E">
        <w:rPr>
          <w:lang w:eastAsia="en-GB"/>
        </w:rPr>
        <w:t>Once the investigation is complete, staff will be notified to arrange for a professional industrial clean to restore the property to a safe and habitable condition.</w:t>
      </w:r>
    </w:p>
    <w:p w14:paraId="15660C43" w14:textId="5ADAD9FA" w:rsidR="007B61E8" w:rsidRDefault="007B61E8" w:rsidP="003C24C7">
      <w:pPr>
        <w:pStyle w:val="Heading2"/>
        <w:numPr>
          <w:ilvl w:val="1"/>
          <w:numId w:val="10"/>
        </w:numPr>
      </w:pPr>
      <w:bookmarkStart w:id="148" w:name="_Toc236043357"/>
      <w:bookmarkStart w:id="149" w:name="_Toc237875251"/>
      <w:r>
        <w:t>Flooding</w:t>
      </w:r>
      <w:bookmarkEnd w:id="148"/>
      <w:bookmarkEnd w:id="149"/>
    </w:p>
    <w:p w14:paraId="06F12DFA" w14:textId="77777777" w:rsidR="007B61E8" w:rsidRPr="00820DDB" w:rsidRDefault="007B61E8" w:rsidP="007B61E8">
      <w:pPr>
        <w:pStyle w:val="Body"/>
        <w:rPr>
          <w:lang w:eastAsia="en-GB"/>
        </w:rPr>
      </w:pPr>
      <w:r w:rsidRPr="00820DDB">
        <w:rPr>
          <w:lang w:eastAsia="en-GB"/>
        </w:rPr>
        <w:t>Staff must promptly investigate flooding reports, which typically fall into two categories:</w:t>
      </w:r>
    </w:p>
    <w:p w14:paraId="6D7D75CE" w14:textId="77777777" w:rsidR="007B61E8" w:rsidRPr="00820DDB" w:rsidRDefault="007B61E8" w:rsidP="007B61E8">
      <w:pPr>
        <w:pStyle w:val="Bullet1"/>
        <w:ind w:left="360" w:hanging="360"/>
        <w:rPr>
          <w:lang w:eastAsia="en-GB"/>
        </w:rPr>
      </w:pPr>
      <w:r w:rsidRPr="00820DDB">
        <w:rPr>
          <w:lang w:eastAsia="en-GB"/>
        </w:rPr>
        <w:t>Flooding in a single house or unit, with the renter not at home</w:t>
      </w:r>
    </w:p>
    <w:p w14:paraId="011D6390" w14:textId="77777777" w:rsidR="007B61E8" w:rsidRPr="00820DDB" w:rsidRDefault="007B61E8" w:rsidP="007B61E8">
      <w:pPr>
        <w:pStyle w:val="Bullet1"/>
        <w:ind w:left="360" w:hanging="360"/>
        <w:rPr>
          <w:lang w:eastAsia="en-GB"/>
        </w:rPr>
      </w:pPr>
      <w:r w:rsidRPr="00820DDB">
        <w:rPr>
          <w:lang w:eastAsia="en-GB"/>
        </w:rPr>
        <w:t>Flooding in multiple properties (e.g., high-rise), affecting other units, with or without the renter at home.</w:t>
      </w:r>
    </w:p>
    <w:p w14:paraId="5F814B60" w14:textId="77777777" w:rsidR="007B61E8" w:rsidRDefault="007B61E8" w:rsidP="007B61E8">
      <w:pPr>
        <w:pStyle w:val="Bodyafterbullets"/>
      </w:pPr>
      <w:r w:rsidRPr="00E0176A">
        <w:lastRenderedPageBreak/>
        <w:t>Before entering a property, staff should ascertain if the flooding can be resolved by turning off the water supply at the meter. If entry is required, the immediate priority is to stop flooding and minimise damage. Following this, necessary make-safe work should be arranged with a contractor</w:t>
      </w:r>
      <w:r>
        <w:t>.</w:t>
      </w:r>
    </w:p>
    <w:p w14:paraId="7E358753" w14:textId="6C9D3C33" w:rsidR="007B61E8" w:rsidRPr="00CE6F88" w:rsidRDefault="007B61E8" w:rsidP="003C24C7">
      <w:pPr>
        <w:pStyle w:val="Heading3"/>
        <w:numPr>
          <w:ilvl w:val="2"/>
          <w:numId w:val="10"/>
        </w:numPr>
        <w:rPr>
          <w:lang w:eastAsia="en-GB"/>
        </w:rPr>
      </w:pPr>
      <w:r w:rsidRPr="00CE6F88">
        <w:rPr>
          <w:lang w:eastAsia="en-GB"/>
        </w:rPr>
        <w:t xml:space="preserve">Flood </w:t>
      </w:r>
      <w:r>
        <w:rPr>
          <w:lang w:eastAsia="en-GB"/>
        </w:rPr>
        <w:t>r</w:t>
      </w:r>
      <w:r w:rsidRPr="00CE6F88">
        <w:rPr>
          <w:lang w:eastAsia="en-GB"/>
        </w:rPr>
        <w:t xml:space="preserve">emediation </w:t>
      </w:r>
      <w:r>
        <w:rPr>
          <w:lang w:eastAsia="en-GB"/>
        </w:rPr>
        <w:t>w</w:t>
      </w:r>
      <w:r w:rsidRPr="00CE6F88">
        <w:rPr>
          <w:lang w:eastAsia="en-GB"/>
        </w:rPr>
        <w:t>orks</w:t>
      </w:r>
    </w:p>
    <w:p w14:paraId="66958492" w14:textId="77777777" w:rsidR="007B61E8" w:rsidRPr="005E12AF" w:rsidRDefault="007B61E8" w:rsidP="007B61E8">
      <w:pPr>
        <w:pStyle w:val="Body"/>
        <w:rPr>
          <w:lang w:eastAsia="en-GB"/>
        </w:rPr>
      </w:pPr>
      <w:r w:rsidRPr="005E12AF">
        <w:rPr>
          <w:lang w:eastAsia="en-GB"/>
        </w:rPr>
        <w:t>In the event of suspected damage or water accumulation, the following actions must be taken:</w:t>
      </w:r>
    </w:p>
    <w:p w14:paraId="110BB3FA" w14:textId="77777777" w:rsidR="007B61E8" w:rsidRPr="005E12AF" w:rsidRDefault="007B61E8" w:rsidP="007B61E8">
      <w:pPr>
        <w:pStyle w:val="Bullet1"/>
        <w:ind w:left="360" w:hanging="360"/>
        <w:rPr>
          <w:lang w:eastAsia="en-GB"/>
        </w:rPr>
      </w:pPr>
      <w:r w:rsidRPr="00EF7DC3">
        <w:rPr>
          <w:b/>
          <w:bCs/>
          <w:lang w:eastAsia="en-GB"/>
        </w:rPr>
        <w:t>Electrical safety check:</w:t>
      </w:r>
      <w:r>
        <w:rPr>
          <w:b/>
          <w:bCs/>
          <w:lang w:eastAsia="en-GB"/>
        </w:rPr>
        <w:t xml:space="preserve"> </w:t>
      </w:r>
      <w:r>
        <w:rPr>
          <w:lang w:eastAsia="en-GB"/>
        </w:rPr>
        <w:t>i</w:t>
      </w:r>
      <w:r w:rsidRPr="005E12AF">
        <w:rPr>
          <w:lang w:eastAsia="en-GB"/>
        </w:rPr>
        <w:t>f there is any suspicion that electrical outlets or wiring may have been damaged due to water accumulation, an electrical check by a licensed contractor must be arranged immediately.</w:t>
      </w:r>
    </w:p>
    <w:p w14:paraId="0904369F" w14:textId="77777777" w:rsidR="007B61E8" w:rsidRPr="005E12AF" w:rsidRDefault="007B61E8" w:rsidP="007B61E8">
      <w:pPr>
        <w:pStyle w:val="Bullet1"/>
        <w:ind w:left="360" w:hanging="360"/>
        <w:rPr>
          <w:lang w:eastAsia="en-GB"/>
        </w:rPr>
      </w:pPr>
      <w:r w:rsidRPr="00EF7DC3">
        <w:rPr>
          <w:b/>
          <w:bCs/>
          <w:lang w:eastAsia="en-GB"/>
        </w:rPr>
        <w:t>Wet vacuuming:</w:t>
      </w:r>
      <w:r>
        <w:rPr>
          <w:b/>
          <w:bCs/>
          <w:lang w:eastAsia="en-GB"/>
        </w:rPr>
        <w:t xml:space="preserve"> </w:t>
      </w:r>
      <w:r>
        <w:rPr>
          <w:lang w:eastAsia="en-GB"/>
        </w:rPr>
        <w:t>i</w:t>
      </w:r>
      <w:r w:rsidRPr="005E12AF">
        <w:rPr>
          <w:lang w:eastAsia="en-GB"/>
        </w:rPr>
        <w:t>f the property has experienced significant water accumulation, a professional cleaning contractor should be engaged to use a wet vacuum to remove excess water</w:t>
      </w:r>
      <w:r>
        <w:rPr>
          <w:lang w:eastAsia="en-GB"/>
        </w:rPr>
        <w:t>.</w:t>
      </w:r>
    </w:p>
    <w:p w14:paraId="01B0191A" w14:textId="77777777" w:rsidR="007B61E8" w:rsidRPr="005E12AF" w:rsidRDefault="007B61E8" w:rsidP="007B61E8">
      <w:pPr>
        <w:pStyle w:val="Bullet1"/>
        <w:ind w:left="360" w:hanging="360"/>
        <w:rPr>
          <w:lang w:eastAsia="en-GB"/>
        </w:rPr>
      </w:pPr>
      <w:r w:rsidRPr="00EF7DC3">
        <w:rPr>
          <w:b/>
          <w:bCs/>
          <w:lang w:eastAsia="en-GB"/>
        </w:rPr>
        <w:t>Carpet removal:</w:t>
      </w:r>
      <w:r>
        <w:rPr>
          <w:b/>
          <w:bCs/>
          <w:lang w:eastAsia="en-GB"/>
        </w:rPr>
        <w:t xml:space="preserve"> </w:t>
      </w:r>
      <w:r>
        <w:rPr>
          <w:lang w:eastAsia="en-GB"/>
        </w:rPr>
        <w:t>i</w:t>
      </w:r>
      <w:r w:rsidRPr="005E12AF">
        <w:rPr>
          <w:lang w:eastAsia="en-GB"/>
        </w:rPr>
        <w:t xml:space="preserve">f water damage is severe, removal of carpets may be required to prevent </w:t>
      </w:r>
      <w:r>
        <w:rPr>
          <w:lang w:eastAsia="en-GB"/>
        </w:rPr>
        <w:t>mould</w:t>
      </w:r>
      <w:r w:rsidRPr="005E12AF">
        <w:rPr>
          <w:lang w:eastAsia="en-GB"/>
        </w:rPr>
        <w:t xml:space="preserve"> and </w:t>
      </w:r>
      <w:r>
        <w:rPr>
          <w:lang w:eastAsia="en-GB"/>
        </w:rPr>
        <w:t xml:space="preserve">support </w:t>
      </w:r>
      <w:r w:rsidRPr="005E12AF">
        <w:rPr>
          <w:lang w:eastAsia="en-GB"/>
        </w:rPr>
        <w:t>proper drying and sanitation.</w:t>
      </w:r>
    </w:p>
    <w:p w14:paraId="5BBFBBC8" w14:textId="77777777" w:rsidR="007B61E8" w:rsidRPr="00B61817" w:rsidRDefault="007B61E8" w:rsidP="007B61E8">
      <w:pPr>
        <w:pStyle w:val="Bullet1"/>
        <w:ind w:left="360" w:hanging="360"/>
        <w:rPr>
          <w:lang w:eastAsia="en-GB"/>
        </w:rPr>
      </w:pPr>
      <w:r w:rsidRPr="00EF7DC3">
        <w:rPr>
          <w:b/>
          <w:bCs/>
          <w:lang w:eastAsia="en-GB"/>
        </w:rPr>
        <w:t>On-</w:t>
      </w:r>
      <w:r>
        <w:rPr>
          <w:b/>
          <w:bCs/>
          <w:lang w:eastAsia="en-GB"/>
        </w:rPr>
        <w:t>s</w:t>
      </w:r>
      <w:r w:rsidRPr="00EF7DC3">
        <w:rPr>
          <w:b/>
          <w:bCs/>
          <w:lang w:eastAsia="en-GB"/>
        </w:rPr>
        <w:t>ite presence:</w:t>
      </w:r>
      <w:r>
        <w:rPr>
          <w:b/>
          <w:bCs/>
          <w:lang w:eastAsia="en-GB"/>
        </w:rPr>
        <w:t xml:space="preserve"> </w:t>
      </w:r>
      <w:r>
        <w:rPr>
          <w:lang w:eastAsia="en-GB"/>
        </w:rPr>
        <w:t>i</w:t>
      </w:r>
      <w:r w:rsidRPr="005E12AF">
        <w:rPr>
          <w:lang w:eastAsia="en-GB"/>
        </w:rPr>
        <w:t xml:space="preserve">f the property is unoccupied, staff must remain on-site with contractors during the cleaning process and </w:t>
      </w:r>
      <w:r>
        <w:rPr>
          <w:lang w:eastAsia="en-GB"/>
        </w:rPr>
        <w:t xml:space="preserve">confirm </w:t>
      </w:r>
      <w:r w:rsidRPr="005E12AF">
        <w:rPr>
          <w:lang w:eastAsia="en-GB"/>
        </w:rPr>
        <w:t>the property is secured once the issue is resolved.</w:t>
      </w:r>
    </w:p>
    <w:p w14:paraId="6593D07B" w14:textId="7B88E9E6" w:rsidR="007B61E8" w:rsidRPr="005E12AF" w:rsidRDefault="007B61E8" w:rsidP="003C24C7">
      <w:pPr>
        <w:pStyle w:val="Heading2"/>
        <w:numPr>
          <w:ilvl w:val="1"/>
          <w:numId w:val="10"/>
        </w:numPr>
      </w:pPr>
      <w:bookmarkStart w:id="150" w:name="_Toc236043358"/>
      <w:bookmarkStart w:id="151" w:name="_Toc237875252"/>
      <w:r>
        <w:t>Fires, gas leaks or other serious safety risks</w:t>
      </w:r>
      <w:bookmarkEnd w:id="150"/>
      <w:bookmarkEnd w:id="151"/>
    </w:p>
    <w:p w14:paraId="72B1F3F2" w14:textId="77777777" w:rsidR="007B61E8" w:rsidRDefault="007B61E8" w:rsidP="007B61E8">
      <w:pPr>
        <w:pStyle w:val="Body"/>
      </w:pPr>
      <w:r>
        <w:t xml:space="preserve">In emergencies such as fires, gas leaks, or other serious safety risks, staff must immediately contact 000. Information sharing may be necessary in these situations to protect individuals and prevent further harm. Any information shared must comply with relevant privacy laws. </w:t>
      </w:r>
    </w:p>
    <w:p w14:paraId="2FE86F05" w14:textId="77777777" w:rsidR="007B61E8" w:rsidRDefault="007B61E8" w:rsidP="007B61E8">
      <w:pPr>
        <w:pStyle w:val="Body"/>
      </w:pPr>
      <w:r>
        <w:t>If fire services attend, staff should obtain the attending officers’ contact details, including their name, position and phone number.</w:t>
      </w:r>
    </w:p>
    <w:p w14:paraId="02F7E012" w14:textId="77777777" w:rsidR="007B61E8" w:rsidRPr="00B804BD" w:rsidRDefault="007B61E8" w:rsidP="00452490">
      <w:pPr>
        <w:pStyle w:val="Body"/>
        <w:rPr>
          <w:lang w:eastAsia="en-GB"/>
        </w:rPr>
      </w:pPr>
      <w:r w:rsidRPr="00B804BD">
        <w:rPr>
          <w:lang w:eastAsia="en-GB"/>
        </w:rPr>
        <w:t xml:space="preserve">Once fire services have completed their work, coordinate with contractors to address any remaining health and safety risks, such as gas leaks or electrical faults, </w:t>
      </w:r>
      <w:r>
        <w:rPr>
          <w:lang w:eastAsia="en-GB"/>
        </w:rPr>
        <w:t xml:space="preserve">and facilitate </w:t>
      </w:r>
      <w:r w:rsidRPr="00B804BD">
        <w:rPr>
          <w:lang w:eastAsia="en-GB"/>
        </w:rPr>
        <w:t>timely entry for necessary repairs.</w:t>
      </w:r>
    </w:p>
    <w:p w14:paraId="7A5BD06D" w14:textId="4C85DC31" w:rsidR="007B61E8" w:rsidRPr="007F44F3" w:rsidRDefault="007B61E8" w:rsidP="003C24C7">
      <w:pPr>
        <w:pStyle w:val="Heading2"/>
        <w:numPr>
          <w:ilvl w:val="1"/>
          <w:numId w:val="10"/>
        </w:numPr>
      </w:pPr>
      <w:bookmarkStart w:id="152" w:name="_Toc236043359"/>
      <w:bookmarkStart w:id="153" w:name="_Toc237875253"/>
      <w:r w:rsidRPr="007F44F3">
        <w:t>Abandoned or distressed animals</w:t>
      </w:r>
      <w:bookmarkEnd w:id="152"/>
      <w:bookmarkEnd w:id="153"/>
    </w:p>
    <w:p w14:paraId="2F57E727" w14:textId="77777777" w:rsidR="007B61E8" w:rsidRPr="007F44F3" w:rsidRDefault="007B61E8" w:rsidP="007B61E8">
      <w:pPr>
        <w:pStyle w:val="Body"/>
        <w:rPr>
          <w:lang w:eastAsia="en-GB"/>
        </w:rPr>
      </w:pPr>
      <w:r w:rsidRPr="007F44F3">
        <w:rPr>
          <w:lang w:eastAsia="en-GB"/>
        </w:rPr>
        <w:t>When reports are received about distressed or abandoned pets inside a property, staff should:</w:t>
      </w:r>
    </w:p>
    <w:p w14:paraId="5A4B8FD1" w14:textId="77777777" w:rsidR="007B61E8" w:rsidRPr="007F44F3" w:rsidRDefault="007B61E8" w:rsidP="007B61E8">
      <w:pPr>
        <w:pStyle w:val="Bullet1"/>
        <w:ind w:left="360" w:hanging="360"/>
        <w:rPr>
          <w:lang w:eastAsia="en-GB"/>
        </w:rPr>
      </w:pPr>
      <w:r>
        <w:rPr>
          <w:lang w:eastAsia="en-GB"/>
        </w:rPr>
        <w:t>r</w:t>
      </w:r>
      <w:r w:rsidRPr="007F44F3">
        <w:rPr>
          <w:lang w:eastAsia="en-GB"/>
        </w:rPr>
        <w:t>ecord the details of the person making the report</w:t>
      </w:r>
    </w:p>
    <w:p w14:paraId="1FD93E29" w14:textId="77777777" w:rsidR="007B61E8" w:rsidRPr="007F44F3" w:rsidRDefault="007B61E8" w:rsidP="007B61E8">
      <w:pPr>
        <w:pStyle w:val="Bullet1"/>
        <w:ind w:left="360" w:hanging="360"/>
        <w:rPr>
          <w:lang w:eastAsia="en-GB"/>
        </w:rPr>
      </w:pPr>
      <w:r>
        <w:rPr>
          <w:lang w:eastAsia="en-GB"/>
        </w:rPr>
        <w:t>i</w:t>
      </w:r>
      <w:r w:rsidRPr="007F44F3">
        <w:rPr>
          <w:lang w:eastAsia="en-GB"/>
        </w:rPr>
        <w:t>dentify the type and number of animals</w:t>
      </w:r>
    </w:p>
    <w:p w14:paraId="6C3280AF" w14:textId="77777777" w:rsidR="007B61E8" w:rsidRPr="007F44F3" w:rsidRDefault="007B61E8" w:rsidP="007B61E8">
      <w:pPr>
        <w:pStyle w:val="Bullet1"/>
        <w:ind w:left="360" w:hanging="360"/>
        <w:rPr>
          <w:lang w:eastAsia="en-GB"/>
        </w:rPr>
      </w:pPr>
      <w:r>
        <w:rPr>
          <w:lang w:eastAsia="en-GB"/>
        </w:rPr>
        <w:t>c</w:t>
      </w:r>
      <w:r w:rsidRPr="007F44F3">
        <w:rPr>
          <w:lang w:eastAsia="en-GB"/>
        </w:rPr>
        <w:t>onfirm how long the animals have been unattended</w:t>
      </w:r>
    </w:p>
    <w:p w14:paraId="687FB8F3" w14:textId="77777777" w:rsidR="007B61E8" w:rsidRPr="007F44F3" w:rsidRDefault="007B61E8" w:rsidP="007B61E8">
      <w:pPr>
        <w:pStyle w:val="Bullet1"/>
        <w:ind w:left="360" w:hanging="360"/>
        <w:rPr>
          <w:lang w:eastAsia="en-GB"/>
        </w:rPr>
      </w:pPr>
      <w:r>
        <w:rPr>
          <w:lang w:eastAsia="en-GB"/>
        </w:rPr>
        <w:t>a</w:t>
      </w:r>
      <w:r w:rsidRPr="007F44F3">
        <w:rPr>
          <w:lang w:eastAsia="en-GB"/>
        </w:rPr>
        <w:t>ttempt to contact the renter to discuss the concerns.</w:t>
      </w:r>
    </w:p>
    <w:p w14:paraId="06E73A64" w14:textId="77777777" w:rsidR="007B61E8" w:rsidRPr="007F44F3" w:rsidRDefault="007B61E8" w:rsidP="007B61E8">
      <w:pPr>
        <w:pStyle w:val="Bodyafterbullets"/>
        <w:rPr>
          <w:lang w:eastAsia="en-GB"/>
        </w:rPr>
      </w:pPr>
      <w:r w:rsidRPr="007F44F3">
        <w:rPr>
          <w:lang w:eastAsia="en-GB"/>
        </w:rPr>
        <w:t>If abandonment is suspected, staff should:</w:t>
      </w:r>
    </w:p>
    <w:p w14:paraId="6FB7C852" w14:textId="77777777" w:rsidR="007B61E8" w:rsidRDefault="007B61E8" w:rsidP="007B61E8">
      <w:pPr>
        <w:pStyle w:val="Bullet1"/>
        <w:ind w:left="360" w:hanging="360"/>
      </w:pPr>
      <w:r>
        <w:rPr>
          <w:lang w:eastAsia="en-GB"/>
        </w:rPr>
        <w:t>c</w:t>
      </w:r>
      <w:r w:rsidRPr="007F44F3">
        <w:rPr>
          <w:lang w:eastAsia="en-GB"/>
        </w:rPr>
        <w:t>onduct a home visit to verify the situation</w:t>
      </w:r>
      <w:r>
        <w:rPr>
          <w:lang w:eastAsia="en-GB"/>
        </w:rPr>
        <w:t xml:space="preserve"> and i</w:t>
      </w:r>
      <w:r w:rsidRPr="007F44F3">
        <w:t>f confirmed, staff should</w:t>
      </w:r>
      <w:r>
        <w:t>:</w:t>
      </w:r>
    </w:p>
    <w:p w14:paraId="788CE241" w14:textId="77777777" w:rsidR="007B61E8" w:rsidRPr="00452490" w:rsidRDefault="007B61E8" w:rsidP="00452490">
      <w:pPr>
        <w:pStyle w:val="Bullet2"/>
      </w:pPr>
      <w:r w:rsidRPr="00452490">
        <w:t xml:space="preserve">refer the case to RSPCA Victoria, local police or council, and </w:t>
      </w:r>
    </w:p>
    <w:p w14:paraId="4FD0CA2E" w14:textId="77777777" w:rsidR="007B61E8" w:rsidRPr="00452490" w:rsidRDefault="007B61E8" w:rsidP="00452490">
      <w:pPr>
        <w:pStyle w:val="Bullet2"/>
      </w:pPr>
      <w:r w:rsidRPr="00452490">
        <w:t>facilitate entry to the property as necessary to address the safety and wellbeing of the animals.</w:t>
      </w:r>
    </w:p>
    <w:p w14:paraId="17E91636" w14:textId="561FF51F" w:rsidR="007B61E8" w:rsidRPr="00C75438" w:rsidRDefault="007B61E8" w:rsidP="003C24C7">
      <w:pPr>
        <w:pStyle w:val="Heading2"/>
        <w:numPr>
          <w:ilvl w:val="1"/>
          <w:numId w:val="10"/>
        </w:numPr>
      </w:pPr>
      <w:bookmarkStart w:id="154" w:name="_Toc236043360"/>
      <w:bookmarkStart w:id="155" w:name="_Toc237875254"/>
      <w:r>
        <w:t>Entrapment or lockout</w:t>
      </w:r>
      <w:bookmarkEnd w:id="154"/>
      <w:bookmarkEnd w:id="155"/>
    </w:p>
    <w:p w14:paraId="6405E4BD" w14:textId="77777777" w:rsidR="007B61E8" w:rsidRPr="00DC1420" w:rsidRDefault="007B61E8" w:rsidP="007B61E8">
      <w:pPr>
        <w:pStyle w:val="Body"/>
        <w:rPr>
          <w:lang w:eastAsia="en-GB"/>
        </w:rPr>
      </w:pPr>
      <w:r w:rsidRPr="00DC1420">
        <w:rPr>
          <w:lang w:eastAsia="en-GB"/>
        </w:rPr>
        <w:t xml:space="preserve">Staff may arrange entry if a household member is locked inside and at risk of harm. If the situation is unknown, staff should </w:t>
      </w:r>
      <w:r>
        <w:rPr>
          <w:lang w:eastAsia="en-GB"/>
        </w:rPr>
        <w:t xml:space="preserve">follow the procedures for welfare checks and </w:t>
      </w:r>
      <w:r w:rsidRPr="00DC1420">
        <w:rPr>
          <w:lang w:eastAsia="en-GB"/>
        </w:rPr>
        <w:t xml:space="preserve">contact 000 for advice and facilitate entry as soon as possible to </w:t>
      </w:r>
      <w:r>
        <w:rPr>
          <w:lang w:eastAsia="en-GB"/>
        </w:rPr>
        <w:t xml:space="preserve">protect </w:t>
      </w:r>
      <w:r w:rsidRPr="00DC1420">
        <w:rPr>
          <w:lang w:eastAsia="en-GB"/>
        </w:rPr>
        <w:t>safety.</w:t>
      </w:r>
    </w:p>
    <w:p w14:paraId="51251FAB" w14:textId="77777777" w:rsidR="007B61E8" w:rsidRPr="00044A5F" w:rsidRDefault="007B61E8" w:rsidP="007B61E8">
      <w:pPr>
        <w:pStyle w:val="Body"/>
      </w:pPr>
      <w:r w:rsidRPr="00044A5F">
        <w:t xml:space="preserve">For </w:t>
      </w:r>
      <w:r w:rsidRPr="00A32199">
        <w:t>lock-out situations during business hours that do not pose a safety risk, entry</w:t>
      </w:r>
      <w:r w:rsidRPr="00044A5F">
        <w:t xml:space="preserve"> </w:t>
      </w:r>
      <w:r>
        <w:t>is permitted</w:t>
      </w:r>
      <w:r w:rsidRPr="00044A5F">
        <w:t xml:space="preserve"> if:</w:t>
      </w:r>
    </w:p>
    <w:p w14:paraId="183CCA60" w14:textId="77777777" w:rsidR="007B61E8" w:rsidRPr="00FB5AE4" w:rsidRDefault="007B61E8" w:rsidP="007B61E8">
      <w:pPr>
        <w:pStyle w:val="Bullet1"/>
        <w:ind w:left="360" w:hanging="360"/>
      </w:pPr>
      <w:r>
        <w:lastRenderedPageBreak/>
        <w:t>t</w:t>
      </w:r>
      <w:r w:rsidRPr="00FB5AE4">
        <w:t>he person’s identity is verified, and they are a permanent household member aged 13 or older</w:t>
      </w:r>
    </w:p>
    <w:p w14:paraId="6F2C83E3" w14:textId="77777777" w:rsidR="007B61E8" w:rsidRPr="00FB5AE4" w:rsidRDefault="007B61E8" w:rsidP="007B61E8">
      <w:pPr>
        <w:pStyle w:val="Bullet1"/>
        <w:ind w:left="360" w:hanging="360"/>
      </w:pPr>
      <w:r>
        <w:t>t</w:t>
      </w:r>
      <w:r w:rsidRPr="00FB5AE4">
        <w:t>he renter confirms their whereabouts and consents to entry</w:t>
      </w:r>
      <w:r>
        <w:t>.</w:t>
      </w:r>
    </w:p>
    <w:p w14:paraId="19CC9274" w14:textId="77777777" w:rsidR="007B61E8" w:rsidRPr="00044A5F" w:rsidRDefault="007B61E8" w:rsidP="007B61E8">
      <w:pPr>
        <w:pStyle w:val="Bodyafterbullets"/>
      </w:pPr>
      <w:r w:rsidRPr="00044A5F">
        <w:t>If master keys are available, entry may be made using them, or a lock change can be arranged at the renter’s expense.</w:t>
      </w:r>
    </w:p>
    <w:p w14:paraId="581B30B3" w14:textId="77777777" w:rsidR="007B61E8" w:rsidRPr="00410D0F" w:rsidRDefault="007B61E8" w:rsidP="00452490">
      <w:pPr>
        <w:pStyle w:val="Body"/>
        <w:rPr>
          <w:lang w:eastAsia="en-GB"/>
        </w:rPr>
      </w:pPr>
      <w:r w:rsidRPr="00410D0F">
        <w:rPr>
          <w:lang w:eastAsia="en-GB"/>
        </w:rPr>
        <w:t>If there are concerns relating to:</w:t>
      </w:r>
    </w:p>
    <w:p w14:paraId="26282496" w14:textId="77777777" w:rsidR="007B61E8" w:rsidRPr="00410D0F" w:rsidRDefault="007B61E8" w:rsidP="007B61E8">
      <w:pPr>
        <w:pStyle w:val="Bullet1"/>
        <w:ind w:left="360" w:hanging="360"/>
        <w:rPr>
          <w:lang w:eastAsia="en-GB"/>
        </w:rPr>
      </w:pPr>
      <w:r>
        <w:rPr>
          <w:lang w:eastAsia="en-GB"/>
        </w:rPr>
        <w:t>t</w:t>
      </w:r>
      <w:r w:rsidRPr="00410D0F">
        <w:rPr>
          <w:lang w:eastAsia="en-GB"/>
        </w:rPr>
        <w:t>he identity of the locked-out person,</w:t>
      </w:r>
    </w:p>
    <w:p w14:paraId="6D1054FF" w14:textId="77777777" w:rsidR="007B61E8" w:rsidRPr="00410D0F" w:rsidRDefault="007B61E8" w:rsidP="007B61E8">
      <w:pPr>
        <w:pStyle w:val="Bullet1"/>
        <w:ind w:left="360" w:hanging="360"/>
        <w:rPr>
          <w:lang w:eastAsia="en-GB"/>
        </w:rPr>
      </w:pPr>
      <w:r>
        <w:rPr>
          <w:lang w:eastAsia="en-GB"/>
        </w:rPr>
        <w:t>f</w:t>
      </w:r>
      <w:r w:rsidRPr="00410D0F">
        <w:rPr>
          <w:lang w:eastAsia="en-GB"/>
        </w:rPr>
        <w:t>amily violence, or</w:t>
      </w:r>
    </w:p>
    <w:p w14:paraId="2699B7EB" w14:textId="77777777" w:rsidR="007B61E8" w:rsidRDefault="007B61E8" w:rsidP="007B61E8">
      <w:pPr>
        <w:pStyle w:val="Bullet1"/>
        <w:ind w:left="360" w:hanging="360"/>
      </w:pPr>
      <w:r>
        <w:rPr>
          <w:lang w:eastAsia="en-GB"/>
        </w:rPr>
        <w:t xml:space="preserve">a </w:t>
      </w:r>
      <w:r w:rsidRPr="00410D0F">
        <w:rPr>
          <w:lang w:eastAsia="en-GB"/>
        </w:rPr>
        <w:t>child under 13 and the renter cannot be contacted;</w:t>
      </w:r>
      <w:r>
        <w:rPr>
          <w:lang w:eastAsia="en-GB"/>
        </w:rPr>
        <w:t xml:space="preserve"> </w:t>
      </w:r>
      <w:r>
        <w:t>staff should report the situation to the police. If the child is able, they may assist in contacting others (e.g., household members, relatives, school, or support worker) who can help reach the renter, give consent for entry, or collect the child.</w:t>
      </w:r>
    </w:p>
    <w:p w14:paraId="723180D1" w14:textId="77777777" w:rsidR="007B61E8" w:rsidRPr="00BC1A4D" w:rsidRDefault="007B61E8" w:rsidP="007B61E8">
      <w:pPr>
        <w:pStyle w:val="Bodyafterbullets"/>
      </w:pPr>
      <w:r w:rsidRPr="00BC1A4D">
        <w:rPr>
          <w:b/>
          <w:bCs/>
        </w:rPr>
        <w:t>Note:</w:t>
      </w:r>
      <w:r>
        <w:t xml:space="preserve"> </w:t>
      </w:r>
      <w:r w:rsidRPr="00BC1A4D">
        <w:t xml:space="preserve">There is no legal minimum age for leaving a child alone but concerns about child wellbeing can be reported to Child Protection under the </w:t>
      </w:r>
      <w:r w:rsidRPr="00BC1A4D">
        <w:rPr>
          <w:i/>
          <w:iCs/>
        </w:rPr>
        <w:t>Children, Youth, and Families Act 2005</w:t>
      </w:r>
      <w:r w:rsidRPr="00BC1A4D">
        <w:t>.</w:t>
      </w:r>
    </w:p>
    <w:p w14:paraId="7027D8F2" w14:textId="37F146B8" w:rsidR="007B61E8" w:rsidRPr="0059342E" w:rsidRDefault="007B61E8" w:rsidP="003C24C7">
      <w:pPr>
        <w:pStyle w:val="Heading1"/>
        <w:numPr>
          <w:ilvl w:val="0"/>
          <w:numId w:val="10"/>
        </w:numPr>
      </w:pPr>
      <w:bookmarkStart w:id="156" w:name="_Toc236043361"/>
      <w:bookmarkStart w:id="157" w:name="_Toc237875255"/>
      <w:r w:rsidRPr="0059342E">
        <w:rPr>
          <w:rStyle w:val="Heading2Char"/>
          <w:b w:val="0"/>
          <w:sz w:val="44"/>
          <w:szCs w:val="44"/>
        </w:rPr>
        <w:t>Incident</w:t>
      </w:r>
      <w:r w:rsidRPr="0059342E">
        <w:t xml:space="preserve"> reporting</w:t>
      </w:r>
      <w:bookmarkEnd w:id="156"/>
      <w:bookmarkEnd w:id="157"/>
    </w:p>
    <w:p w14:paraId="43BAA20B" w14:textId="77777777" w:rsidR="007B61E8" w:rsidRPr="0059342E" w:rsidRDefault="007B61E8" w:rsidP="007B61E8">
      <w:pPr>
        <w:pStyle w:val="Body"/>
      </w:pPr>
      <w:r w:rsidRPr="0059342E">
        <w:t>The Client Incident Management System (CIMS) is a framework for reporting and managing incidents, enabling collaboration between clients, service providers, and the department.</w:t>
      </w:r>
    </w:p>
    <w:p w14:paraId="69E749A6" w14:textId="77777777" w:rsidR="007B61E8" w:rsidRPr="0059342E" w:rsidRDefault="007B61E8" w:rsidP="007B61E8">
      <w:pPr>
        <w:pStyle w:val="Body"/>
      </w:pPr>
      <w:r w:rsidRPr="0059342E">
        <w:t xml:space="preserve">Incidents that meet the CIMS threshold must be reported according to the </w:t>
      </w:r>
      <w:hyperlink r:id="rId36" w:history="1">
        <w:r>
          <w:rPr>
            <w:rStyle w:val="Hyperlink"/>
          </w:rPr>
          <w:t>Client incident management policy and guidance (CIMS)</w:t>
        </w:r>
      </w:hyperlink>
      <w:r>
        <w:rPr>
          <w:rStyle w:val="FootnoteReference"/>
        </w:rPr>
        <w:footnoteReference w:id="20"/>
      </w:r>
      <w:r w:rsidRPr="0059342E">
        <w:t>. Examples include:</w:t>
      </w:r>
    </w:p>
    <w:p w14:paraId="69015459" w14:textId="77777777" w:rsidR="007B61E8" w:rsidRPr="0059342E" w:rsidRDefault="007B61E8" w:rsidP="007B61E8">
      <w:pPr>
        <w:pStyle w:val="Bullet1"/>
        <w:ind w:left="360" w:hanging="360"/>
      </w:pPr>
      <w:r>
        <w:t>c</w:t>
      </w:r>
      <w:r w:rsidRPr="0059342E">
        <w:t>lient’s whereabouts unknown or unauthorised absence likely causing harm</w:t>
      </w:r>
    </w:p>
    <w:p w14:paraId="730DBB83" w14:textId="77777777" w:rsidR="007B61E8" w:rsidRPr="0059342E" w:rsidRDefault="007B61E8" w:rsidP="007B61E8">
      <w:pPr>
        <w:pStyle w:val="Bullet1"/>
        <w:ind w:left="360" w:hanging="360"/>
      </w:pPr>
      <w:r>
        <w:t>i</w:t>
      </w:r>
      <w:r w:rsidRPr="0059342E">
        <w:t>ntentional self-harm to end life</w:t>
      </w:r>
    </w:p>
    <w:p w14:paraId="70DF80FB" w14:textId="77777777" w:rsidR="007B61E8" w:rsidRPr="0059342E" w:rsidRDefault="007B61E8" w:rsidP="007B61E8">
      <w:pPr>
        <w:pStyle w:val="Bullet1"/>
        <w:ind w:left="360" w:hanging="360"/>
      </w:pPr>
      <w:r>
        <w:t>u</w:t>
      </w:r>
      <w:r w:rsidRPr="0059342E">
        <w:t>nexpected client death, including substance-related cases.</w:t>
      </w:r>
    </w:p>
    <w:p w14:paraId="496408B5" w14:textId="219A9B5F" w:rsidR="007B61E8" w:rsidRPr="0059342E" w:rsidRDefault="007B61E8" w:rsidP="003C24C7">
      <w:pPr>
        <w:pStyle w:val="Heading2"/>
        <w:numPr>
          <w:ilvl w:val="1"/>
          <w:numId w:val="10"/>
        </w:numPr>
      </w:pPr>
      <w:bookmarkStart w:id="158" w:name="_Toc236043362"/>
      <w:bookmarkStart w:id="159" w:name="_Toc237875256"/>
      <w:proofErr w:type="spellStart"/>
      <w:r w:rsidRPr="0059342E">
        <w:t>HiiP</w:t>
      </w:r>
      <w:proofErr w:type="spellEnd"/>
      <w:r w:rsidRPr="0059342E">
        <w:t xml:space="preserve"> incident reporting</w:t>
      </w:r>
      <w:bookmarkEnd w:id="158"/>
      <w:bookmarkEnd w:id="159"/>
    </w:p>
    <w:p w14:paraId="1DAED468" w14:textId="77777777" w:rsidR="007B61E8" w:rsidRPr="0059342E" w:rsidRDefault="007B61E8" w:rsidP="007B61E8">
      <w:pPr>
        <w:pStyle w:val="Bodyafterbullets"/>
      </w:pPr>
      <w:proofErr w:type="spellStart"/>
      <w:r w:rsidRPr="0059342E">
        <w:t>HiiP</w:t>
      </w:r>
      <w:proofErr w:type="spellEnd"/>
      <w:r w:rsidRPr="0059342E">
        <w:t xml:space="preserve"> incident reporting is an additional mandatory process that enables the documentation and recording of incidents linked to properties and any involved clients in </w:t>
      </w:r>
      <w:proofErr w:type="spellStart"/>
      <w:r w:rsidRPr="0059342E">
        <w:t>HiiP</w:t>
      </w:r>
      <w:proofErr w:type="spellEnd"/>
      <w:r w:rsidRPr="0059342E">
        <w:t>. Reportable incident types include:</w:t>
      </w:r>
    </w:p>
    <w:p w14:paraId="57176CA7" w14:textId="77777777" w:rsidR="007B61E8" w:rsidRDefault="007B61E8" w:rsidP="007B61E8">
      <w:pPr>
        <w:pStyle w:val="Bullet1"/>
        <w:ind w:left="360" w:hanging="360"/>
      </w:pPr>
      <w:r w:rsidRPr="0059342E">
        <w:t>Acts of nature, such as</w:t>
      </w:r>
      <w:r>
        <w:t>:</w:t>
      </w:r>
    </w:p>
    <w:p w14:paraId="38B01876" w14:textId="77777777" w:rsidR="007B61E8" w:rsidRPr="00452490" w:rsidRDefault="007B61E8" w:rsidP="00452490">
      <w:pPr>
        <w:pStyle w:val="Bullet2"/>
      </w:pPr>
      <w:r w:rsidRPr="00452490">
        <w:t>storm damage.</w:t>
      </w:r>
    </w:p>
    <w:p w14:paraId="56A73FE2" w14:textId="77777777" w:rsidR="007B61E8" w:rsidRPr="0059342E" w:rsidRDefault="007B61E8" w:rsidP="007B61E8">
      <w:pPr>
        <w:pStyle w:val="Bullet1"/>
        <w:ind w:left="360" w:hanging="360"/>
      </w:pPr>
      <w:r w:rsidRPr="0059342E">
        <w:t>Fire</w:t>
      </w:r>
    </w:p>
    <w:p w14:paraId="694A92D9" w14:textId="77777777" w:rsidR="007B61E8" w:rsidRPr="0059342E" w:rsidRDefault="007B61E8" w:rsidP="007B61E8">
      <w:pPr>
        <w:pStyle w:val="Bullet1"/>
        <w:ind w:left="360" w:hanging="360"/>
      </w:pPr>
      <w:r w:rsidRPr="0059342E">
        <w:t>Criminal activity</w:t>
      </w:r>
    </w:p>
    <w:p w14:paraId="6CF06F30" w14:textId="77777777" w:rsidR="007B61E8" w:rsidRDefault="007B61E8" w:rsidP="007B61E8">
      <w:pPr>
        <w:pStyle w:val="Bullet1"/>
        <w:ind w:left="360" w:hanging="360"/>
      </w:pPr>
      <w:r w:rsidRPr="0059342E">
        <w:t>Hazards, such as</w:t>
      </w:r>
      <w:r>
        <w:t>:</w:t>
      </w:r>
    </w:p>
    <w:p w14:paraId="5EE674E7" w14:textId="77777777" w:rsidR="007B61E8" w:rsidRPr="0059342E" w:rsidRDefault="007B61E8" w:rsidP="00452490">
      <w:pPr>
        <w:pStyle w:val="Bullet2"/>
      </w:pPr>
      <w:r w:rsidRPr="0059342E">
        <w:t>floods, gas leaks, or electrical faults</w:t>
      </w:r>
    </w:p>
    <w:p w14:paraId="4A1FB47C" w14:textId="77777777" w:rsidR="007B61E8" w:rsidRPr="0059342E" w:rsidRDefault="007B61E8" w:rsidP="007B61E8">
      <w:pPr>
        <w:pStyle w:val="Bullet1"/>
        <w:ind w:left="360" w:hanging="360"/>
      </w:pPr>
      <w:r w:rsidRPr="0059342E">
        <w:t>Methamphetamine contamination</w:t>
      </w:r>
    </w:p>
    <w:p w14:paraId="3D5BC879" w14:textId="77777777" w:rsidR="007B61E8" w:rsidRPr="0059342E" w:rsidRDefault="007B61E8" w:rsidP="007B61E8">
      <w:pPr>
        <w:pStyle w:val="Bullet1"/>
        <w:ind w:left="360" w:hanging="360"/>
      </w:pPr>
      <w:r w:rsidRPr="0059342E">
        <w:t>Squatters</w:t>
      </w:r>
    </w:p>
    <w:p w14:paraId="0526921E" w14:textId="77777777" w:rsidR="007B61E8" w:rsidRPr="0059342E" w:rsidRDefault="007B61E8" w:rsidP="007B61E8">
      <w:pPr>
        <w:pStyle w:val="Bullet1"/>
        <w:ind w:left="360" w:hanging="360"/>
      </w:pPr>
      <w:r w:rsidRPr="0059342E">
        <w:t>Vandalism</w:t>
      </w:r>
      <w:r>
        <w:t>.</w:t>
      </w:r>
    </w:p>
    <w:p w14:paraId="33C0394E" w14:textId="77777777" w:rsidR="007B61E8" w:rsidRPr="0059342E" w:rsidRDefault="007B61E8" w:rsidP="007B61E8">
      <w:pPr>
        <w:pStyle w:val="Bodyafterbullets"/>
      </w:pPr>
      <w:r w:rsidRPr="0059342E">
        <w:t>Incident categories align with the CIMS policy and support recording of detailed information such as:</w:t>
      </w:r>
    </w:p>
    <w:p w14:paraId="706325D9" w14:textId="77777777" w:rsidR="007B61E8" w:rsidRPr="0059342E" w:rsidRDefault="007B61E8" w:rsidP="007B61E8">
      <w:pPr>
        <w:pStyle w:val="Bullet1"/>
        <w:ind w:left="360" w:hanging="360"/>
      </w:pPr>
      <w:r>
        <w:t>i</w:t>
      </w:r>
      <w:r w:rsidRPr="0059342E">
        <w:t>ncident category (e.g., Category 1 or 2)</w:t>
      </w:r>
    </w:p>
    <w:p w14:paraId="26AFDEBC" w14:textId="77777777" w:rsidR="007B61E8" w:rsidRPr="0059342E" w:rsidRDefault="007B61E8" w:rsidP="007B61E8">
      <w:pPr>
        <w:pStyle w:val="Bullet1"/>
        <w:ind w:left="360" w:hanging="360"/>
      </w:pPr>
      <w:r>
        <w:t>d</w:t>
      </w:r>
      <w:r w:rsidRPr="0059342E">
        <w:t>escription of the incident</w:t>
      </w:r>
    </w:p>
    <w:p w14:paraId="44009129" w14:textId="77777777" w:rsidR="007B61E8" w:rsidRPr="0059342E" w:rsidRDefault="007B61E8" w:rsidP="007B61E8">
      <w:pPr>
        <w:pStyle w:val="Bullet1"/>
        <w:ind w:left="360" w:hanging="360"/>
      </w:pPr>
      <w:r>
        <w:lastRenderedPageBreak/>
        <w:t>s</w:t>
      </w:r>
      <w:r w:rsidRPr="0059342E">
        <w:t>afety and security details, including:</w:t>
      </w:r>
    </w:p>
    <w:p w14:paraId="64CDBAF1" w14:textId="77777777" w:rsidR="007B61E8" w:rsidRPr="0059342E" w:rsidRDefault="007B61E8" w:rsidP="00452490">
      <w:pPr>
        <w:pStyle w:val="Bullet2"/>
      </w:pPr>
      <w:r w:rsidRPr="00452490">
        <w:t>completion</w:t>
      </w:r>
      <w:r w:rsidRPr="0059342E">
        <w:t xml:space="preserve"> of </w:t>
      </w:r>
      <w:r>
        <w:t xml:space="preserve">an </w:t>
      </w:r>
      <w:proofErr w:type="spellStart"/>
      <w:r>
        <w:t>OurSafety</w:t>
      </w:r>
      <w:proofErr w:type="spellEnd"/>
      <w:r>
        <w:t xml:space="preserve"> Incident Report</w:t>
      </w:r>
      <w:r w:rsidRPr="0059342E">
        <w:t>, evaluations, injuries, police investigations, client involvement, estimated damage costs, work notes, and photo evidence uploads.</w:t>
      </w:r>
    </w:p>
    <w:p w14:paraId="4389A2B7" w14:textId="3A140024" w:rsidR="007B61E8" w:rsidRDefault="007B61E8" w:rsidP="003C24C7">
      <w:pPr>
        <w:pStyle w:val="Heading1"/>
        <w:numPr>
          <w:ilvl w:val="0"/>
          <w:numId w:val="10"/>
        </w:numPr>
      </w:pPr>
      <w:bookmarkStart w:id="160" w:name="_Toc236043363"/>
      <w:bookmarkStart w:id="161" w:name="_Toc237875257"/>
      <w:r>
        <w:t xml:space="preserve">Master </w:t>
      </w:r>
      <w:proofErr w:type="gramStart"/>
      <w:r>
        <w:t>key</w:t>
      </w:r>
      <w:proofErr w:type="gramEnd"/>
      <w:r>
        <w:t xml:space="preserve"> sign out – Police requests for entry</w:t>
      </w:r>
      <w:bookmarkEnd w:id="160"/>
      <w:bookmarkEnd w:id="161"/>
    </w:p>
    <w:p w14:paraId="1234274A" w14:textId="77777777" w:rsidR="007B61E8" w:rsidRPr="00714FE5" w:rsidRDefault="007B61E8" w:rsidP="007B61E8">
      <w:pPr>
        <w:pStyle w:val="Body"/>
        <w:rPr>
          <w:lang w:eastAsia="en-GB"/>
        </w:rPr>
      </w:pPr>
      <w:r>
        <w:rPr>
          <w:lang w:eastAsia="en-GB"/>
        </w:rPr>
        <w:t xml:space="preserve">Staff </w:t>
      </w:r>
      <w:r w:rsidRPr="00714FE5">
        <w:rPr>
          <w:lang w:eastAsia="en-GB"/>
        </w:rPr>
        <w:t xml:space="preserve">may provide master keys to police </w:t>
      </w:r>
      <w:r w:rsidRPr="00D5732B">
        <w:rPr>
          <w:lang w:eastAsia="en-GB"/>
        </w:rPr>
        <w:t>through a sign-out process if the</w:t>
      </w:r>
      <w:r w:rsidRPr="00714FE5">
        <w:rPr>
          <w:lang w:eastAsia="en-GB"/>
        </w:rPr>
        <w:t xml:space="preserve"> following conditions are met:</w:t>
      </w:r>
    </w:p>
    <w:p w14:paraId="75D40F6E" w14:textId="77777777" w:rsidR="007B61E8" w:rsidRPr="00C3073A" w:rsidRDefault="007B61E8" w:rsidP="007B61E8">
      <w:pPr>
        <w:pStyle w:val="Bullet1"/>
        <w:ind w:left="360" w:hanging="360"/>
        <w:rPr>
          <w:b/>
          <w:bCs/>
          <w:lang w:eastAsia="en-GB"/>
        </w:rPr>
      </w:pPr>
      <w:r>
        <w:rPr>
          <w:b/>
          <w:bCs/>
          <w:lang w:eastAsia="en-GB"/>
        </w:rPr>
        <w:t>P</w:t>
      </w:r>
      <w:r w:rsidRPr="00C3073A">
        <w:rPr>
          <w:b/>
          <w:bCs/>
          <w:lang w:eastAsia="en-GB"/>
        </w:rPr>
        <w:t xml:space="preserve">olice </w:t>
      </w:r>
      <w:r>
        <w:rPr>
          <w:b/>
          <w:bCs/>
          <w:lang w:eastAsia="en-GB"/>
        </w:rPr>
        <w:t>p</w:t>
      </w:r>
      <w:r w:rsidRPr="00C3073A">
        <w:rPr>
          <w:b/>
          <w:bCs/>
          <w:lang w:eastAsia="en-GB"/>
        </w:rPr>
        <w:t xml:space="preserve">resent a </w:t>
      </w:r>
      <w:r>
        <w:rPr>
          <w:b/>
          <w:bCs/>
          <w:lang w:eastAsia="en-GB"/>
        </w:rPr>
        <w:t>v</w:t>
      </w:r>
      <w:r w:rsidRPr="00C3073A">
        <w:rPr>
          <w:b/>
          <w:bCs/>
          <w:lang w:eastAsia="en-GB"/>
        </w:rPr>
        <w:t xml:space="preserve">alid </w:t>
      </w:r>
      <w:r>
        <w:rPr>
          <w:b/>
          <w:bCs/>
          <w:lang w:eastAsia="en-GB"/>
        </w:rPr>
        <w:t>w</w:t>
      </w:r>
      <w:r w:rsidRPr="00C3073A">
        <w:rPr>
          <w:b/>
          <w:bCs/>
          <w:lang w:eastAsia="en-GB"/>
        </w:rPr>
        <w:t>arrant</w:t>
      </w:r>
      <w:r>
        <w:rPr>
          <w:b/>
          <w:bCs/>
          <w:lang w:eastAsia="en-GB"/>
        </w:rPr>
        <w:t>:</w:t>
      </w:r>
    </w:p>
    <w:p w14:paraId="6360EF16" w14:textId="77777777" w:rsidR="007B61E8" w:rsidRPr="00452490" w:rsidRDefault="007B61E8" w:rsidP="00452490">
      <w:pPr>
        <w:pStyle w:val="Bullet2"/>
      </w:pPr>
      <w:r w:rsidRPr="00452490">
        <w:t>the warrant is current, signed, and dated.</w:t>
      </w:r>
    </w:p>
    <w:p w14:paraId="18C11036" w14:textId="77777777" w:rsidR="007B61E8" w:rsidRPr="00452490" w:rsidRDefault="007B61E8" w:rsidP="00452490">
      <w:pPr>
        <w:pStyle w:val="Bullet2"/>
      </w:pPr>
      <w:r w:rsidRPr="00452490">
        <w:t xml:space="preserve">the address specified in the warrant matches a </w:t>
      </w:r>
      <w:proofErr w:type="spellStart"/>
      <w:r w:rsidRPr="00452490">
        <w:t>Homes</w:t>
      </w:r>
      <w:proofErr w:type="spellEnd"/>
      <w:r w:rsidRPr="00452490">
        <w:t xml:space="preserve"> Victoria-owned or managed property or permits police to enter any location where the named individual is suspected to be.</w:t>
      </w:r>
    </w:p>
    <w:p w14:paraId="4197ACB4" w14:textId="77777777" w:rsidR="007B61E8" w:rsidRPr="00BC1A4D" w:rsidRDefault="007B61E8" w:rsidP="007B61E8">
      <w:pPr>
        <w:pStyle w:val="Bullet1"/>
        <w:ind w:left="360" w:hanging="360"/>
      </w:pPr>
      <w:r>
        <w:rPr>
          <w:b/>
          <w:bCs/>
          <w:lang w:eastAsia="en-GB"/>
        </w:rPr>
        <w:t>H</w:t>
      </w:r>
      <w:r w:rsidRPr="00BC1A4D">
        <w:rPr>
          <w:b/>
          <w:bCs/>
          <w:lang w:eastAsia="en-GB"/>
        </w:rPr>
        <w:t xml:space="preserve">ousehold member verification: </w:t>
      </w:r>
      <w:r w:rsidRPr="00BC1A4D">
        <w:rPr>
          <w:lang w:eastAsia="en-GB"/>
        </w:rPr>
        <w:t>t</w:t>
      </w:r>
      <w:r w:rsidRPr="00BC1A4D">
        <w:t>he person named on the warrant is a listed household member of the property</w:t>
      </w:r>
      <w:r>
        <w:t>.</w:t>
      </w:r>
    </w:p>
    <w:p w14:paraId="72C93AFF" w14:textId="77777777" w:rsidR="007B61E8" w:rsidRPr="00714FE5" w:rsidRDefault="007B61E8" w:rsidP="007B61E8">
      <w:pPr>
        <w:pStyle w:val="Bullet1"/>
        <w:ind w:left="360" w:hanging="360"/>
      </w:pPr>
      <w:r w:rsidRPr="00136258">
        <w:rPr>
          <w:b/>
          <w:bCs/>
          <w:lang w:eastAsia="en-GB"/>
        </w:rPr>
        <w:t>CSHS manager</w:t>
      </w:r>
      <w:r>
        <w:rPr>
          <w:b/>
          <w:bCs/>
          <w:lang w:eastAsia="en-GB"/>
        </w:rPr>
        <w:t xml:space="preserve"> </w:t>
      </w:r>
      <w:r w:rsidRPr="00136258">
        <w:rPr>
          <w:b/>
          <w:bCs/>
          <w:lang w:eastAsia="en-GB"/>
        </w:rPr>
        <w:t>oversight and approval:</w:t>
      </w:r>
      <w:r>
        <w:rPr>
          <w:b/>
          <w:bCs/>
          <w:lang w:eastAsia="en-GB"/>
        </w:rPr>
        <w:t xml:space="preserve"> </w:t>
      </w:r>
      <w:r w:rsidRPr="007724F8">
        <w:rPr>
          <w:lang w:eastAsia="en-GB"/>
        </w:rPr>
        <w:t>s</w:t>
      </w:r>
      <w:r w:rsidRPr="007724F8">
        <w:t>t</w:t>
      </w:r>
      <w:r>
        <w:t>aff have consulted and obtained CSHS manager approval to sign out master keys.</w:t>
      </w:r>
    </w:p>
    <w:p w14:paraId="2CE93F06" w14:textId="77777777" w:rsidR="007B61E8" w:rsidRPr="00714FE5" w:rsidRDefault="007B61E8" w:rsidP="007B61E8">
      <w:pPr>
        <w:pStyle w:val="Bodyafterbullets"/>
        <w:rPr>
          <w:lang w:eastAsia="en-GB"/>
        </w:rPr>
      </w:pPr>
      <w:r w:rsidRPr="00714FE5">
        <w:rPr>
          <w:lang w:eastAsia="en-GB"/>
        </w:rPr>
        <w:t>Before signing out a master key, staff must:</w:t>
      </w:r>
    </w:p>
    <w:p w14:paraId="0B23A2B9" w14:textId="77777777" w:rsidR="007B61E8" w:rsidRPr="00714FE5" w:rsidRDefault="007B61E8" w:rsidP="007B61E8">
      <w:pPr>
        <w:pStyle w:val="Bullet1"/>
        <w:ind w:left="360" w:hanging="360"/>
        <w:rPr>
          <w:lang w:eastAsia="en-GB"/>
        </w:rPr>
      </w:pPr>
      <w:r>
        <w:rPr>
          <w:lang w:eastAsia="en-GB"/>
        </w:rPr>
        <w:t>r</w:t>
      </w:r>
      <w:r w:rsidRPr="00DD6C13">
        <w:rPr>
          <w:lang w:eastAsia="en-GB"/>
        </w:rPr>
        <w:t>ecord</w:t>
      </w:r>
      <w:r>
        <w:rPr>
          <w:lang w:eastAsia="en-GB"/>
        </w:rPr>
        <w:t xml:space="preserve"> </w:t>
      </w:r>
      <w:r w:rsidRPr="00DD6C13">
        <w:rPr>
          <w:lang w:eastAsia="en-GB"/>
        </w:rPr>
        <w:t>appropriate contact details</w:t>
      </w:r>
      <w:r>
        <w:rPr>
          <w:lang w:eastAsia="en-GB"/>
        </w:rPr>
        <w:t xml:space="preserve"> </w:t>
      </w:r>
      <w:r w:rsidRPr="00DD6C13">
        <w:rPr>
          <w:lang w:eastAsia="en-GB"/>
        </w:rPr>
        <w:t>of the</w:t>
      </w:r>
      <w:r w:rsidRPr="00714FE5">
        <w:rPr>
          <w:lang w:eastAsia="en-GB"/>
        </w:rPr>
        <w:t xml:space="preserve"> police officer signing out the key</w:t>
      </w:r>
      <w:r>
        <w:rPr>
          <w:lang w:eastAsia="en-GB"/>
        </w:rPr>
        <w:t xml:space="preserve">s </w:t>
      </w:r>
      <w:r w:rsidRPr="00BE2E93">
        <w:rPr>
          <w:lang w:eastAsia="en-GB"/>
        </w:rPr>
        <w:t xml:space="preserve">in </w:t>
      </w:r>
      <w:proofErr w:type="spellStart"/>
      <w:r w:rsidRPr="00BE2E93">
        <w:rPr>
          <w:lang w:eastAsia="en-GB"/>
        </w:rPr>
        <w:t>HiiP</w:t>
      </w:r>
      <w:r>
        <w:rPr>
          <w:lang w:eastAsia="en-GB"/>
        </w:rPr>
        <w:t>’s</w:t>
      </w:r>
      <w:proofErr w:type="spellEnd"/>
      <w:r w:rsidRPr="00BE2E93">
        <w:rPr>
          <w:lang w:eastAsia="en-GB"/>
        </w:rPr>
        <w:t xml:space="preserve"> key register, which forms part of the tenancy record</w:t>
      </w:r>
    </w:p>
    <w:p w14:paraId="71264901" w14:textId="77777777" w:rsidR="007B61E8" w:rsidRDefault="007B61E8" w:rsidP="007B61E8">
      <w:pPr>
        <w:pStyle w:val="Bullet1"/>
        <w:ind w:left="360" w:hanging="360"/>
        <w:rPr>
          <w:lang w:eastAsia="en-GB"/>
        </w:rPr>
      </w:pPr>
      <w:r>
        <w:rPr>
          <w:lang w:eastAsia="en-GB"/>
        </w:rPr>
        <w:t xml:space="preserve">make sure </w:t>
      </w:r>
      <w:r w:rsidRPr="00714FE5">
        <w:rPr>
          <w:lang w:eastAsia="en-GB"/>
        </w:rPr>
        <w:t>the key</w:t>
      </w:r>
      <w:r>
        <w:rPr>
          <w:lang w:eastAsia="en-GB"/>
        </w:rPr>
        <w:t xml:space="preserve">s are </w:t>
      </w:r>
      <w:r w:rsidRPr="00714FE5">
        <w:rPr>
          <w:lang w:eastAsia="en-GB"/>
        </w:rPr>
        <w:t>signed out with a</w:t>
      </w:r>
      <w:r>
        <w:rPr>
          <w:lang w:eastAsia="en-GB"/>
        </w:rPr>
        <w:t>n</w:t>
      </w:r>
      <w:r w:rsidRPr="00714FE5">
        <w:rPr>
          <w:lang w:eastAsia="en-GB"/>
        </w:rPr>
        <w:t xml:space="preserve"> expected return time</w:t>
      </w:r>
      <w:r>
        <w:rPr>
          <w:lang w:eastAsia="en-GB"/>
        </w:rPr>
        <w:t>,</w:t>
      </w:r>
      <w:r w:rsidRPr="003E4434">
        <w:rPr>
          <w:lang w:eastAsia="en-GB"/>
        </w:rPr>
        <w:t xml:space="preserve"> </w:t>
      </w:r>
      <w:r>
        <w:rPr>
          <w:lang w:eastAsia="en-GB"/>
        </w:rPr>
        <w:t xml:space="preserve">no later than </w:t>
      </w:r>
      <w:r w:rsidRPr="003E4434">
        <w:rPr>
          <w:lang w:eastAsia="en-GB"/>
        </w:rPr>
        <w:t>4pm on the same day</w:t>
      </w:r>
      <w:r>
        <w:rPr>
          <w:lang w:eastAsia="en-GB"/>
        </w:rPr>
        <w:t>.</w:t>
      </w:r>
    </w:p>
    <w:p w14:paraId="5025E626" w14:textId="191EBE59" w:rsidR="007B61E8" w:rsidRDefault="007B61E8" w:rsidP="007B61E8">
      <w:pPr>
        <w:pStyle w:val="Bodyafterbullets"/>
      </w:pPr>
      <w:r w:rsidRPr="63CB231C">
        <w:rPr>
          <w:b/>
          <w:bCs/>
        </w:rPr>
        <w:t>Note</w:t>
      </w:r>
      <w:r>
        <w:t xml:space="preserve">: Police may enter properties without a warrant under the </w:t>
      </w:r>
      <w:r w:rsidRPr="63CB231C">
        <w:rPr>
          <w:rStyle w:val="Emphasis"/>
          <w:rFonts w:eastAsia="Times New Roman"/>
          <w:color w:val="000000" w:themeColor="text1"/>
        </w:rPr>
        <w:t>Crimes Act 1958 (Vic)</w:t>
      </w:r>
      <w:r>
        <w:t xml:space="preserve"> (s. 459A), which permits them to enter and use reasonable force in certain situations. However, this authority does not extend to housing staff, who cannot permit police entry without a valid warrant. Allowing police access without a warrant would breach the renter's right to quiet enjoyment.</w:t>
      </w:r>
    </w:p>
    <w:sectPr w:rsidR="007B61E8" w:rsidSect="00F15144">
      <w:headerReference w:type="even" r:id="rId37"/>
      <w:headerReference w:type="default" r:id="rId38"/>
      <w:footerReference w:type="even" r:id="rId39"/>
      <w:footerReference w:type="default" r:id="rId40"/>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8FEB9" w14:textId="77777777" w:rsidR="00287CD9" w:rsidRDefault="00287CD9">
      <w:r>
        <w:separator/>
      </w:r>
    </w:p>
    <w:p w14:paraId="1A30C20C" w14:textId="77777777" w:rsidR="00287CD9" w:rsidRDefault="00287CD9"/>
  </w:endnote>
  <w:endnote w:type="continuationSeparator" w:id="0">
    <w:p w14:paraId="63EFD6DC" w14:textId="77777777" w:rsidR="00287CD9" w:rsidRDefault="00287CD9">
      <w:r>
        <w:continuationSeparator/>
      </w:r>
    </w:p>
    <w:p w14:paraId="0312AA97" w14:textId="77777777" w:rsidR="00287CD9" w:rsidRDefault="00287CD9"/>
  </w:endnote>
  <w:endnote w:type="continuationNotice" w:id="1">
    <w:p w14:paraId="3B7F78D7" w14:textId="77777777" w:rsidR="00287CD9" w:rsidRDefault="00287C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79DF" w14:textId="77777777"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9EF1D0"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499EF1D0"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EE55" w14:textId="77777777"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7F0BDD"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777F0BDD"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9181" w14:textId="77777777"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16AE79"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2416AE79"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AB9C" w14:textId="77777777"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4CFACF"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714CFACF"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8C15" w14:textId="11D530F8" w:rsidR="00431A70" w:rsidRDefault="00EB4BC7" w:rsidP="00DC00C1">
    <w:pPr>
      <w:pStyle w:val="Footer"/>
      <w:tabs>
        <w:tab w:val="left" w:pos="3667"/>
      </w:tabs>
    </w:pPr>
    <w:r>
      <w:rPr>
        <w:noProof/>
        <w:lang w:eastAsia="en-AU"/>
      </w:rPr>
      <mc:AlternateContent>
        <mc:Choice Requires="wps">
          <w:drawing>
            <wp:anchor distT="0" distB="0" distL="114300" distR="114300" simplePos="0" relativeHeight="251658243" behindDoc="0" locked="0" layoutInCell="0" allowOverlap="1" wp14:anchorId="1BA32EAB" wp14:editId="3AC451D7">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60EE46"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A32EAB" id="_x0000_t202" coordsize="21600,21600" o:spt="202" path="m,l,21600r21600,l21600,xe">
              <v:stroke joinstyle="miter"/>
              <v:path gradientshapeok="t" o:connecttype="rect"/>
            </v:shapetype>
            <v:shape id="MSIPCM82764d688816a9dc96a1b608" o:spid="_x0000_s1030"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1A60EE46"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DCA83" w14:textId="77777777" w:rsidR="00287CD9" w:rsidRDefault="00287CD9" w:rsidP="00207717">
      <w:pPr>
        <w:spacing w:before="120"/>
      </w:pPr>
      <w:r>
        <w:separator/>
      </w:r>
    </w:p>
  </w:footnote>
  <w:footnote w:type="continuationSeparator" w:id="0">
    <w:p w14:paraId="07051E65" w14:textId="77777777" w:rsidR="00287CD9" w:rsidRDefault="00287CD9">
      <w:r>
        <w:continuationSeparator/>
      </w:r>
    </w:p>
    <w:p w14:paraId="6A6BCCCD" w14:textId="77777777" w:rsidR="00287CD9" w:rsidRDefault="00287CD9"/>
  </w:footnote>
  <w:footnote w:type="continuationNotice" w:id="1">
    <w:p w14:paraId="4A7BDD5D" w14:textId="77777777" w:rsidR="00287CD9" w:rsidRDefault="00287CD9">
      <w:pPr>
        <w:spacing w:after="0" w:line="240" w:lineRule="auto"/>
      </w:pPr>
    </w:p>
  </w:footnote>
  <w:footnote w:id="2">
    <w:p w14:paraId="712911F5" w14:textId="2C26B48F" w:rsidR="007B61E8" w:rsidRPr="00D851A8" w:rsidRDefault="007B61E8" w:rsidP="007B61E8">
      <w:pPr>
        <w:pStyle w:val="FootnoteText"/>
        <w:rPr>
          <w:lang w:val="en-US"/>
        </w:rPr>
      </w:pPr>
      <w:r>
        <w:rPr>
          <w:rStyle w:val="FootnoteReference"/>
        </w:rPr>
        <w:footnoteRef/>
      </w:r>
      <w:r>
        <w:t xml:space="preserve"> </w:t>
      </w:r>
      <w:r w:rsidRPr="00530BCB">
        <w:t>https://dhhsvicgovau.sharepoint.com/sites/StaffHSW-DFFH/SitePages/OurSafety-Incident-Reporting-%26-Investigation.aspx</w:t>
      </w:r>
      <w:r w:rsidR="001D1397">
        <w:t xml:space="preserve"> </w:t>
      </w:r>
      <w:r w:rsidR="00F62EBB">
        <w:t>(internal link)</w:t>
      </w:r>
    </w:p>
  </w:footnote>
  <w:footnote w:id="3">
    <w:p w14:paraId="6EEAF5DE" w14:textId="01B58763" w:rsidR="00147F52" w:rsidRPr="00147F52" w:rsidRDefault="00147F52">
      <w:pPr>
        <w:pStyle w:val="FootnoteText"/>
        <w:rPr>
          <w:lang w:val="en-US"/>
        </w:rPr>
      </w:pPr>
      <w:r>
        <w:rPr>
          <w:rStyle w:val="FootnoteReference"/>
        </w:rPr>
        <w:footnoteRef/>
      </w:r>
      <w:r>
        <w:t xml:space="preserve"> </w:t>
      </w:r>
      <w:r w:rsidR="00F62EBB" w:rsidRPr="008E2BD2">
        <w:t>https://dhhsvicgovau.sharepoint.com/sites/StaffHSW-DFFH/SitePages/Employee-Wellbeing-and-Support-Program-EAP.aspx</w:t>
      </w:r>
      <w:r w:rsidR="00F62EBB">
        <w:t xml:space="preserve"> (internal link)</w:t>
      </w:r>
    </w:p>
  </w:footnote>
  <w:footnote w:id="4">
    <w:p w14:paraId="7946C2C9" w14:textId="1F954581" w:rsidR="00FC18B5" w:rsidRPr="00FC18B5" w:rsidRDefault="00FC18B5">
      <w:pPr>
        <w:pStyle w:val="FootnoteText"/>
        <w:rPr>
          <w:lang w:val="en-US"/>
        </w:rPr>
      </w:pPr>
      <w:r>
        <w:rPr>
          <w:rStyle w:val="FootnoteReference"/>
        </w:rPr>
        <w:footnoteRef/>
      </w:r>
      <w:r>
        <w:t xml:space="preserve"> </w:t>
      </w:r>
      <w:r w:rsidR="001D1397" w:rsidRPr="008E2BD2">
        <w:t>https://dhhsvicgovau.sharepoint.com/sites/dffh/SitePages/Managing-feedback.aspx</w:t>
      </w:r>
      <w:r w:rsidR="001D1397">
        <w:t xml:space="preserve"> (internal link)</w:t>
      </w:r>
    </w:p>
  </w:footnote>
  <w:footnote w:id="5">
    <w:p w14:paraId="7B545351" w14:textId="336700E3" w:rsidR="007B61E8" w:rsidRPr="00F25A2B" w:rsidRDefault="007B61E8" w:rsidP="007B61E8">
      <w:pPr>
        <w:pStyle w:val="FootnoteText"/>
        <w:rPr>
          <w:lang w:val="en-US"/>
        </w:rPr>
      </w:pPr>
      <w:r>
        <w:rPr>
          <w:rStyle w:val="FootnoteReference"/>
        </w:rPr>
        <w:footnoteRef/>
      </w:r>
      <w:r>
        <w:t xml:space="preserve"> </w:t>
      </w:r>
      <w:r w:rsidR="006C191C" w:rsidRPr="008E2BD2">
        <w:t>https://dhhsvicgovau.sharepoint.com/sites/dffh/SitePages/Health-safety-and-wellbeing.aspx</w:t>
      </w:r>
      <w:r w:rsidR="006C191C" w:rsidRPr="006C191C">
        <w:t xml:space="preserve"> </w:t>
      </w:r>
      <w:r w:rsidR="001D1397" w:rsidRPr="006C191C">
        <w:t>(internal link)</w:t>
      </w:r>
    </w:p>
  </w:footnote>
  <w:footnote w:id="6">
    <w:p w14:paraId="6D0D3B7D" w14:textId="0A2944A5" w:rsidR="007B61E8" w:rsidRPr="00451EF1" w:rsidRDefault="007B61E8" w:rsidP="007B61E8">
      <w:pPr>
        <w:pStyle w:val="FootnoteText"/>
        <w:rPr>
          <w:lang w:val="en-US"/>
        </w:rPr>
      </w:pPr>
      <w:r>
        <w:rPr>
          <w:rStyle w:val="FootnoteReference"/>
        </w:rPr>
        <w:footnoteRef/>
      </w:r>
      <w:r>
        <w:t xml:space="preserve"> </w:t>
      </w:r>
      <w:r w:rsidRPr="00AE4698">
        <w:t>https://providers.dffh.vic.gov.au/tenancy-management-operational-guidelines</w:t>
      </w:r>
      <w:r w:rsidR="00C0311E">
        <w:t xml:space="preserve"> </w:t>
      </w:r>
    </w:p>
  </w:footnote>
  <w:footnote w:id="7">
    <w:p w14:paraId="2FB02E5C" w14:textId="3788D426" w:rsidR="007B61E8" w:rsidRPr="00FA6486" w:rsidRDefault="007B61E8" w:rsidP="007B61E8">
      <w:pPr>
        <w:pStyle w:val="FootnoteText"/>
        <w:rPr>
          <w:lang w:val="en-US"/>
        </w:rPr>
      </w:pPr>
      <w:r>
        <w:rPr>
          <w:rStyle w:val="FootnoteReference"/>
        </w:rPr>
        <w:footnoteRef/>
      </w:r>
      <w:r>
        <w:t xml:space="preserve"> </w:t>
      </w:r>
      <w:r w:rsidR="002F759C" w:rsidRPr="00AC02D5">
        <w:t>https://dhhsvicgovau.sharepoint.com/sites/Publichousingresources/SitePages/Keeping-safe-at-work.aspx</w:t>
      </w:r>
      <w:r w:rsidR="002F759C">
        <w:t xml:space="preserve"> (internal link)</w:t>
      </w:r>
    </w:p>
  </w:footnote>
  <w:footnote w:id="8">
    <w:p w14:paraId="60965DB2" w14:textId="2E804826" w:rsidR="00886253" w:rsidRPr="00886253" w:rsidRDefault="00886253">
      <w:pPr>
        <w:pStyle w:val="FootnoteText"/>
        <w:rPr>
          <w:lang w:val="en-US"/>
        </w:rPr>
      </w:pPr>
      <w:r>
        <w:rPr>
          <w:rStyle w:val="FootnoteReference"/>
        </w:rPr>
        <w:footnoteRef/>
      </w:r>
      <w:r>
        <w:t xml:space="preserve"> </w:t>
      </w:r>
      <w:r w:rsidRPr="00886253">
        <w:t>https://providers.dffh.vic.gov.au/information-sharing</w:t>
      </w:r>
    </w:p>
  </w:footnote>
  <w:footnote w:id="9">
    <w:p w14:paraId="14EF5452" w14:textId="77777777" w:rsidR="007B61E8" w:rsidRPr="00FA6486" w:rsidRDefault="007B61E8" w:rsidP="007B61E8">
      <w:pPr>
        <w:pStyle w:val="FootnoteText"/>
        <w:rPr>
          <w:lang w:val="en-US"/>
        </w:rPr>
      </w:pPr>
      <w:r>
        <w:rPr>
          <w:rStyle w:val="FootnoteReference"/>
        </w:rPr>
        <w:footnoteRef/>
      </w:r>
      <w:r>
        <w:t xml:space="preserve"> </w:t>
      </w:r>
      <w:r w:rsidRPr="00AE4698">
        <w:t>https://providers.dffh.vic.gov.au/business-practice-operational-guidelines</w:t>
      </w:r>
    </w:p>
  </w:footnote>
  <w:footnote w:id="10">
    <w:p w14:paraId="3C82798C" w14:textId="7D1A573D" w:rsidR="007B61E8" w:rsidRPr="00FA6486" w:rsidRDefault="007B61E8" w:rsidP="007B61E8">
      <w:pPr>
        <w:pStyle w:val="FootnoteText"/>
        <w:rPr>
          <w:lang w:val="en-US"/>
        </w:rPr>
      </w:pPr>
      <w:r>
        <w:rPr>
          <w:rStyle w:val="FootnoteReference"/>
        </w:rPr>
        <w:footnoteRef/>
      </w:r>
      <w:r>
        <w:t xml:space="preserve"> </w:t>
      </w:r>
      <w:r w:rsidR="004D7EC6" w:rsidRPr="00AC02D5">
        <w:t>https://dhhsvicgovau.sharepoint.com/:u:/r/sites/dffh/SitePages/Housing-information-sharing.aspx?csf=1&amp;web=1&amp;e=5XwOSe</w:t>
      </w:r>
      <w:r w:rsidR="004D7EC6">
        <w:t xml:space="preserve"> (internal link)</w:t>
      </w:r>
    </w:p>
  </w:footnote>
  <w:footnote w:id="11">
    <w:p w14:paraId="747DCCB1" w14:textId="4FA0CD88" w:rsidR="007B61E8" w:rsidRPr="00FA6486" w:rsidRDefault="007B61E8" w:rsidP="007B61E8">
      <w:pPr>
        <w:pStyle w:val="FootnoteText"/>
        <w:rPr>
          <w:lang w:val="en-US"/>
        </w:rPr>
      </w:pPr>
      <w:r>
        <w:rPr>
          <w:rStyle w:val="FootnoteReference"/>
        </w:rPr>
        <w:footnoteRef/>
      </w:r>
      <w:r>
        <w:t xml:space="preserve"> </w:t>
      </w:r>
      <w:r w:rsidR="00357D44" w:rsidRPr="00AC02D5">
        <w:t>https://providers.dffh.vic.gov.au/make-safe-guidance-services-working-people-living-hoarding-and-environmental-neglect-word</w:t>
      </w:r>
      <w:r w:rsidR="00357D44">
        <w:t xml:space="preserve"> (internal link)</w:t>
      </w:r>
    </w:p>
  </w:footnote>
  <w:footnote w:id="12">
    <w:p w14:paraId="1922A487" w14:textId="77777777" w:rsidR="007B61E8" w:rsidRPr="002C2464" w:rsidRDefault="007B61E8" w:rsidP="007B61E8">
      <w:pPr>
        <w:pStyle w:val="FootnoteText"/>
        <w:rPr>
          <w:lang w:val="en-US"/>
        </w:rPr>
      </w:pPr>
      <w:r>
        <w:rPr>
          <w:rStyle w:val="FootnoteReference"/>
        </w:rPr>
        <w:footnoteRef/>
      </w:r>
      <w:r>
        <w:t xml:space="preserve"> </w:t>
      </w:r>
      <w:r w:rsidRPr="00AE4698">
        <w:t>https://ovic.vic.gov.au/book/ipp-2-use-and-disclosure/#IPP_2.1(d):_Necessary_to_lessen_or_prevent_serious_threats_to_health_or_safety</w:t>
      </w:r>
    </w:p>
  </w:footnote>
  <w:footnote w:id="13">
    <w:p w14:paraId="3C52AFB7" w14:textId="132BB615" w:rsidR="008D7A25" w:rsidRPr="008D7A25" w:rsidRDefault="008D7A25">
      <w:pPr>
        <w:pStyle w:val="FootnoteText"/>
        <w:rPr>
          <w:lang w:val="en-US"/>
        </w:rPr>
      </w:pPr>
      <w:r>
        <w:rPr>
          <w:rStyle w:val="FootnoteReference"/>
        </w:rPr>
        <w:footnoteRef/>
      </w:r>
      <w:r>
        <w:t xml:space="preserve"> </w:t>
      </w:r>
      <w:r w:rsidR="000614C3" w:rsidRPr="00AC02D5">
        <w:t>https://dhhsvicgovau.sharepoint.com/sites/Publichousingresources/SitePages/Working-with-other-services.aspx</w:t>
      </w:r>
      <w:r w:rsidR="000614C3">
        <w:t xml:space="preserve"> (internal link)</w:t>
      </w:r>
    </w:p>
  </w:footnote>
  <w:footnote w:id="14">
    <w:p w14:paraId="1C8327E5" w14:textId="6606607F" w:rsidR="005D2956" w:rsidRPr="005D2956" w:rsidRDefault="005D2956">
      <w:pPr>
        <w:pStyle w:val="FootnoteText"/>
        <w:rPr>
          <w:lang w:val="en-US"/>
        </w:rPr>
      </w:pPr>
      <w:r>
        <w:rPr>
          <w:rStyle w:val="FootnoteReference"/>
        </w:rPr>
        <w:footnoteRef/>
      </w:r>
      <w:r>
        <w:t xml:space="preserve"> </w:t>
      </w:r>
      <w:r w:rsidR="00DE3D20" w:rsidRPr="00AC02D5">
        <w:t>https://dhhsvicgovau.sharepoint.com/sites/Publichousingresources/SitePages/Housing-Practice-Advice-and-Support.aspx</w:t>
      </w:r>
      <w:r w:rsidR="00DE3D20">
        <w:t xml:space="preserve"> (internal link)</w:t>
      </w:r>
    </w:p>
  </w:footnote>
  <w:footnote w:id="15">
    <w:p w14:paraId="08B14BF4" w14:textId="77777777" w:rsidR="007B61E8" w:rsidRPr="00906A80" w:rsidRDefault="007B61E8" w:rsidP="007B61E8">
      <w:pPr>
        <w:pStyle w:val="FootnoteText"/>
        <w:rPr>
          <w:lang w:val="en-US"/>
        </w:rPr>
      </w:pPr>
      <w:r>
        <w:rPr>
          <w:rStyle w:val="FootnoteReference"/>
        </w:rPr>
        <w:footnoteRef/>
      </w:r>
      <w:r>
        <w:t xml:space="preserve"> </w:t>
      </w:r>
      <w:r w:rsidRPr="00DE6766">
        <w:t>https://providers.dffh.vic.gov.au/tenancy-management-operational-guidelines</w:t>
      </w:r>
    </w:p>
  </w:footnote>
  <w:footnote w:id="16">
    <w:p w14:paraId="14BB7961" w14:textId="77777777" w:rsidR="007B61E8" w:rsidRPr="00906A80" w:rsidRDefault="007B61E8" w:rsidP="007B61E8">
      <w:pPr>
        <w:pStyle w:val="FootnoteText"/>
        <w:rPr>
          <w:lang w:val="en-US"/>
        </w:rPr>
      </w:pPr>
      <w:r>
        <w:rPr>
          <w:rStyle w:val="FootnoteReference"/>
        </w:rPr>
        <w:footnoteRef/>
      </w:r>
      <w:r>
        <w:t xml:space="preserve"> </w:t>
      </w:r>
      <w:r w:rsidRPr="00DE6766">
        <w:t>https://providers.dffh.vic.gov.au/tenancy-management-operational-guidelines</w:t>
      </w:r>
    </w:p>
  </w:footnote>
  <w:footnote w:id="17">
    <w:p w14:paraId="772C3861" w14:textId="77777777" w:rsidR="007B61E8" w:rsidRPr="0008517F" w:rsidRDefault="007B61E8" w:rsidP="007B61E8">
      <w:pPr>
        <w:pStyle w:val="FootnoteText"/>
        <w:rPr>
          <w:lang w:val="en-US"/>
        </w:rPr>
      </w:pPr>
      <w:r>
        <w:rPr>
          <w:rStyle w:val="FootnoteReference"/>
        </w:rPr>
        <w:footnoteRef/>
      </w:r>
      <w:r>
        <w:t xml:space="preserve"> </w:t>
      </w:r>
      <w:r w:rsidRPr="00DE6766">
        <w:t>https://providers.dffh.vic.gov.au/tenancy-management-operational-guidelines</w:t>
      </w:r>
    </w:p>
  </w:footnote>
  <w:footnote w:id="18">
    <w:p w14:paraId="767BDFA4" w14:textId="77777777" w:rsidR="007B61E8" w:rsidRPr="0008517F" w:rsidRDefault="007B61E8" w:rsidP="007B61E8">
      <w:pPr>
        <w:pStyle w:val="FootnoteText"/>
        <w:rPr>
          <w:lang w:val="en-US"/>
        </w:rPr>
      </w:pPr>
      <w:r>
        <w:rPr>
          <w:rStyle w:val="FootnoteReference"/>
        </w:rPr>
        <w:footnoteRef/>
      </w:r>
      <w:r>
        <w:t xml:space="preserve"> </w:t>
      </w:r>
      <w:r w:rsidRPr="00E949C0">
        <w:t>https://www.dffh.vic.gov.au/publications/framework-trauma-informed-practice</w:t>
      </w:r>
    </w:p>
  </w:footnote>
  <w:footnote w:id="19">
    <w:p w14:paraId="093F80E8" w14:textId="77777777" w:rsidR="007B61E8" w:rsidRPr="0008517F" w:rsidRDefault="007B61E8" w:rsidP="007B61E8">
      <w:pPr>
        <w:pStyle w:val="FootnoteText"/>
        <w:rPr>
          <w:lang w:val="en-US"/>
        </w:rPr>
      </w:pPr>
      <w:r>
        <w:rPr>
          <w:rStyle w:val="FootnoteReference"/>
        </w:rPr>
        <w:footnoteRef/>
      </w:r>
      <w:r w:rsidRPr="00E949C0">
        <w:t>https://providers.dffh.vic.gov.au/tenancy-management-operational-guidelines</w:t>
      </w:r>
    </w:p>
  </w:footnote>
  <w:footnote w:id="20">
    <w:p w14:paraId="6440EE2A" w14:textId="77777777" w:rsidR="007B61E8" w:rsidRPr="0008517F" w:rsidRDefault="007B61E8" w:rsidP="007B61E8">
      <w:pPr>
        <w:pStyle w:val="FootnoteText"/>
        <w:rPr>
          <w:lang w:val="en-US"/>
        </w:rPr>
      </w:pPr>
      <w:r>
        <w:rPr>
          <w:rStyle w:val="FootnoteReference"/>
        </w:rPr>
        <w:footnoteRef/>
      </w:r>
      <w:r>
        <w:t xml:space="preserve"> </w:t>
      </w:r>
      <w:r w:rsidRPr="008A7864">
        <w:t>https://providers.dffh.vic.gov.au/cims#CimsGuides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E902" w14:textId="77777777"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6C83" w14:textId="799100F9" w:rsidR="00562811" w:rsidRPr="001C7128" w:rsidRDefault="007B61E8" w:rsidP="001C7128">
    <w:pPr>
      <w:pStyle w:val="Header"/>
    </w:pPr>
    <w:r w:rsidRPr="007B61E8">
      <w:t>Home Visits and Lawful Entry to Rented Properties Operational Guidelines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3B23"/>
    <w:multiLevelType w:val="multilevel"/>
    <w:tmpl w:val="C1E88E7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3C4303A5"/>
    <w:multiLevelType w:val="multilevel"/>
    <w:tmpl w:val="986E24B0"/>
    <w:lvl w:ilvl="0">
      <w:start w:val="1"/>
      <w:numFmt w:val="lowerRoman"/>
      <w:lvlText w:val="(%1)"/>
      <w:lvlJc w:val="left"/>
      <w:pPr>
        <w:tabs>
          <w:tab w:val="num" w:pos="397"/>
        </w:tabs>
        <w:ind w:left="397" w:hanging="397"/>
      </w:pPr>
      <w:rPr>
        <w:rFonts w:hint="default"/>
      </w:rPr>
    </w:lvl>
    <w:lvl w:ilvl="1">
      <w:start w:val="1"/>
      <w:numFmt w:val="lowerRoman"/>
      <w:pStyle w:val="DHHSnumberdigit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3E6C68D4"/>
    <w:multiLevelType w:val="multilevel"/>
    <w:tmpl w:val="9D040EF8"/>
    <w:styleLink w:val="ZZQuotebullets6"/>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774787977">
    <w:abstractNumId w:val="3"/>
  </w:num>
  <w:num w:numId="2" w16cid:durableId="6095556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4669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2066259">
    <w:abstractNumId w:val="6"/>
  </w:num>
  <w:num w:numId="5" w16cid:durableId="597568604">
    <w:abstractNumId w:val="5"/>
  </w:num>
  <w:num w:numId="6" w16cid:durableId="1605532688">
    <w:abstractNumId w:val="7"/>
  </w:num>
  <w:num w:numId="7" w16cid:durableId="1440564946">
    <w:abstractNumId w:val="4"/>
  </w:num>
  <w:num w:numId="8" w16cid:durableId="641496931">
    <w:abstractNumId w:val="1"/>
  </w:num>
  <w:num w:numId="9" w16cid:durableId="1307776664">
    <w:abstractNumId w:val="2"/>
  </w:num>
  <w:num w:numId="10" w16cid:durableId="63992159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E8"/>
    <w:rsid w:val="00000719"/>
    <w:rsid w:val="00002D68"/>
    <w:rsid w:val="000033F7"/>
    <w:rsid w:val="00003403"/>
    <w:rsid w:val="00005347"/>
    <w:rsid w:val="000072B6"/>
    <w:rsid w:val="0001021B"/>
    <w:rsid w:val="00011D89"/>
    <w:rsid w:val="000154FD"/>
    <w:rsid w:val="00020678"/>
    <w:rsid w:val="00020D13"/>
    <w:rsid w:val="00022271"/>
    <w:rsid w:val="000235E8"/>
    <w:rsid w:val="00024D89"/>
    <w:rsid w:val="000250B6"/>
    <w:rsid w:val="00033D81"/>
    <w:rsid w:val="00033DC9"/>
    <w:rsid w:val="00037366"/>
    <w:rsid w:val="00041BF0"/>
    <w:rsid w:val="00042C8A"/>
    <w:rsid w:val="0004536B"/>
    <w:rsid w:val="00046B68"/>
    <w:rsid w:val="000527DD"/>
    <w:rsid w:val="00056D4A"/>
    <w:rsid w:val="00056EC4"/>
    <w:rsid w:val="000578B2"/>
    <w:rsid w:val="00060959"/>
    <w:rsid w:val="00060C8F"/>
    <w:rsid w:val="000614C3"/>
    <w:rsid w:val="0006298A"/>
    <w:rsid w:val="000663CD"/>
    <w:rsid w:val="000733FE"/>
    <w:rsid w:val="00074219"/>
    <w:rsid w:val="00074ED5"/>
    <w:rsid w:val="0008170F"/>
    <w:rsid w:val="0008204A"/>
    <w:rsid w:val="0008508E"/>
    <w:rsid w:val="00085F50"/>
    <w:rsid w:val="00087951"/>
    <w:rsid w:val="0009113B"/>
    <w:rsid w:val="00093402"/>
    <w:rsid w:val="000939ED"/>
    <w:rsid w:val="00094DA3"/>
    <w:rsid w:val="00096CD1"/>
    <w:rsid w:val="000A012C"/>
    <w:rsid w:val="000A0EB9"/>
    <w:rsid w:val="000A186C"/>
    <w:rsid w:val="000A1C74"/>
    <w:rsid w:val="000A1EA4"/>
    <w:rsid w:val="000A2476"/>
    <w:rsid w:val="000A4B9E"/>
    <w:rsid w:val="000A5AE2"/>
    <w:rsid w:val="000A641A"/>
    <w:rsid w:val="000B3EDB"/>
    <w:rsid w:val="000B543D"/>
    <w:rsid w:val="000B55F9"/>
    <w:rsid w:val="000B5BF7"/>
    <w:rsid w:val="000B6BC8"/>
    <w:rsid w:val="000C0303"/>
    <w:rsid w:val="000C2E9F"/>
    <w:rsid w:val="000C3170"/>
    <w:rsid w:val="000C42EA"/>
    <w:rsid w:val="000C4546"/>
    <w:rsid w:val="000D02EC"/>
    <w:rsid w:val="000D1242"/>
    <w:rsid w:val="000D2ABA"/>
    <w:rsid w:val="000D3942"/>
    <w:rsid w:val="000E0970"/>
    <w:rsid w:val="000E3CC7"/>
    <w:rsid w:val="000E6BD4"/>
    <w:rsid w:val="000E6D6D"/>
    <w:rsid w:val="000F1F1E"/>
    <w:rsid w:val="000F2259"/>
    <w:rsid w:val="000F2DDA"/>
    <w:rsid w:val="000F2EA0"/>
    <w:rsid w:val="000F5213"/>
    <w:rsid w:val="00100B98"/>
    <w:rsid w:val="00101001"/>
    <w:rsid w:val="00103276"/>
    <w:rsid w:val="0010392D"/>
    <w:rsid w:val="0010447F"/>
    <w:rsid w:val="00104FE3"/>
    <w:rsid w:val="001058ED"/>
    <w:rsid w:val="0010714F"/>
    <w:rsid w:val="001120C5"/>
    <w:rsid w:val="00120BD3"/>
    <w:rsid w:val="00122FEA"/>
    <w:rsid w:val="001232BD"/>
    <w:rsid w:val="00124ED5"/>
    <w:rsid w:val="001276FA"/>
    <w:rsid w:val="001447B3"/>
    <w:rsid w:val="00147F52"/>
    <w:rsid w:val="00152073"/>
    <w:rsid w:val="00152329"/>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54D"/>
    <w:rsid w:val="001A1950"/>
    <w:rsid w:val="001A1C54"/>
    <w:rsid w:val="001A3ACE"/>
    <w:rsid w:val="001A6272"/>
    <w:rsid w:val="001B00AA"/>
    <w:rsid w:val="001B058F"/>
    <w:rsid w:val="001B33C8"/>
    <w:rsid w:val="001B6B96"/>
    <w:rsid w:val="001B738B"/>
    <w:rsid w:val="001C09DB"/>
    <w:rsid w:val="001C277E"/>
    <w:rsid w:val="001C2A72"/>
    <w:rsid w:val="001C31B7"/>
    <w:rsid w:val="001C3B82"/>
    <w:rsid w:val="001C4D02"/>
    <w:rsid w:val="001C7128"/>
    <w:rsid w:val="001D066F"/>
    <w:rsid w:val="001D0B75"/>
    <w:rsid w:val="001D1397"/>
    <w:rsid w:val="001D31CB"/>
    <w:rsid w:val="001D39A5"/>
    <w:rsid w:val="001D3C09"/>
    <w:rsid w:val="001D44E8"/>
    <w:rsid w:val="001D5B14"/>
    <w:rsid w:val="001D60EC"/>
    <w:rsid w:val="001D650B"/>
    <w:rsid w:val="001D68A3"/>
    <w:rsid w:val="001D6F59"/>
    <w:rsid w:val="001E44DF"/>
    <w:rsid w:val="001E68A5"/>
    <w:rsid w:val="001E6BB0"/>
    <w:rsid w:val="001E7282"/>
    <w:rsid w:val="001E7CE9"/>
    <w:rsid w:val="001F32D4"/>
    <w:rsid w:val="001F3826"/>
    <w:rsid w:val="001F6E46"/>
    <w:rsid w:val="001F7C91"/>
    <w:rsid w:val="00200CB9"/>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4D98"/>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87CD9"/>
    <w:rsid w:val="00291373"/>
    <w:rsid w:val="0029597D"/>
    <w:rsid w:val="002962C3"/>
    <w:rsid w:val="0029752B"/>
    <w:rsid w:val="002A0969"/>
    <w:rsid w:val="002A0A9C"/>
    <w:rsid w:val="002A483C"/>
    <w:rsid w:val="002B0C7C"/>
    <w:rsid w:val="002B1729"/>
    <w:rsid w:val="002B36C7"/>
    <w:rsid w:val="002B4DD4"/>
    <w:rsid w:val="002B5277"/>
    <w:rsid w:val="002B5375"/>
    <w:rsid w:val="002B77C1"/>
    <w:rsid w:val="002C0ED7"/>
    <w:rsid w:val="002C2728"/>
    <w:rsid w:val="002C5B7C"/>
    <w:rsid w:val="002D1E0D"/>
    <w:rsid w:val="002D26C4"/>
    <w:rsid w:val="002D5006"/>
    <w:rsid w:val="002D7C61"/>
    <w:rsid w:val="002E01D0"/>
    <w:rsid w:val="002E161D"/>
    <w:rsid w:val="002E28A2"/>
    <w:rsid w:val="002E3100"/>
    <w:rsid w:val="002E6C95"/>
    <w:rsid w:val="002E7C36"/>
    <w:rsid w:val="002F3D32"/>
    <w:rsid w:val="002F5F31"/>
    <w:rsid w:val="002F5F46"/>
    <w:rsid w:val="002F759C"/>
    <w:rsid w:val="00302216"/>
    <w:rsid w:val="00303614"/>
    <w:rsid w:val="00303E53"/>
    <w:rsid w:val="00305CC1"/>
    <w:rsid w:val="00306E5F"/>
    <w:rsid w:val="00307E14"/>
    <w:rsid w:val="00314054"/>
    <w:rsid w:val="00314388"/>
    <w:rsid w:val="00316F27"/>
    <w:rsid w:val="003214F1"/>
    <w:rsid w:val="00322463"/>
    <w:rsid w:val="00322E4B"/>
    <w:rsid w:val="00327870"/>
    <w:rsid w:val="0033259D"/>
    <w:rsid w:val="003333D2"/>
    <w:rsid w:val="00334686"/>
    <w:rsid w:val="00337339"/>
    <w:rsid w:val="00340345"/>
    <w:rsid w:val="003406C6"/>
    <w:rsid w:val="003418CC"/>
    <w:rsid w:val="00343287"/>
    <w:rsid w:val="003434EE"/>
    <w:rsid w:val="003459BD"/>
    <w:rsid w:val="00350D38"/>
    <w:rsid w:val="00351B36"/>
    <w:rsid w:val="00357B4E"/>
    <w:rsid w:val="00357D44"/>
    <w:rsid w:val="003716FD"/>
    <w:rsid w:val="0037204B"/>
    <w:rsid w:val="003744CF"/>
    <w:rsid w:val="00374717"/>
    <w:rsid w:val="003752A2"/>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B6FEC"/>
    <w:rsid w:val="003C08A2"/>
    <w:rsid w:val="003C2045"/>
    <w:rsid w:val="003C24C7"/>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48F9"/>
    <w:rsid w:val="00417BF4"/>
    <w:rsid w:val="0042084E"/>
    <w:rsid w:val="00421EEF"/>
    <w:rsid w:val="004221DB"/>
    <w:rsid w:val="00424D65"/>
    <w:rsid w:val="0042526D"/>
    <w:rsid w:val="00430393"/>
    <w:rsid w:val="00431806"/>
    <w:rsid w:val="00431A70"/>
    <w:rsid w:val="00431F42"/>
    <w:rsid w:val="00440923"/>
    <w:rsid w:val="00442C6C"/>
    <w:rsid w:val="00443CBE"/>
    <w:rsid w:val="00443E8A"/>
    <w:rsid w:val="004441BC"/>
    <w:rsid w:val="004468B4"/>
    <w:rsid w:val="00446D86"/>
    <w:rsid w:val="00446FAF"/>
    <w:rsid w:val="0045230A"/>
    <w:rsid w:val="00452490"/>
    <w:rsid w:val="00454AD0"/>
    <w:rsid w:val="00457337"/>
    <w:rsid w:val="00462E3D"/>
    <w:rsid w:val="00466E79"/>
    <w:rsid w:val="00470D7D"/>
    <w:rsid w:val="0047372D"/>
    <w:rsid w:val="00473BA3"/>
    <w:rsid w:val="004743DD"/>
    <w:rsid w:val="00474CEA"/>
    <w:rsid w:val="00477D9B"/>
    <w:rsid w:val="00483968"/>
    <w:rsid w:val="004841BE"/>
    <w:rsid w:val="00484F86"/>
    <w:rsid w:val="00490746"/>
    <w:rsid w:val="00490852"/>
    <w:rsid w:val="00491C9C"/>
    <w:rsid w:val="00492F30"/>
    <w:rsid w:val="004946F4"/>
    <w:rsid w:val="0049487E"/>
    <w:rsid w:val="004A160D"/>
    <w:rsid w:val="004A3A26"/>
    <w:rsid w:val="004A3E81"/>
    <w:rsid w:val="004A4195"/>
    <w:rsid w:val="004A5C62"/>
    <w:rsid w:val="004A5CE5"/>
    <w:rsid w:val="004A6C67"/>
    <w:rsid w:val="004A707D"/>
    <w:rsid w:val="004B0974"/>
    <w:rsid w:val="004B35A5"/>
    <w:rsid w:val="004B36B9"/>
    <w:rsid w:val="004B4185"/>
    <w:rsid w:val="004C014B"/>
    <w:rsid w:val="004C5541"/>
    <w:rsid w:val="004C6EEE"/>
    <w:rsid w:val="004C702B"/>
    <w:rsid w:val="004C7329"/>
    <w:rsid w:val="004D0033"/>
    <w:rsid w:val="004D016B"/>
    <w:rsid w:val="004D1B22"/>
    <w:rsid w:val="004D23CC"/>
    <w:rsid w:val="004D36F2"/>
    <w:rsid w:val="004D7EC6"/>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369C8"/>
    <w:rsid w:val="00542A03"/>
    <w:rsid w:val="00543903"/>
    <w:rsid w:val="00543BCC"/>
    <w:rsid w:val="00543F11"/>
    <w:rsid w:val="00544DE0"/>
    <w:rsid w:val="00546305"/>
    <w:rsid w:val="00547A95"/>
    <w:rsid w:val="0055119B"/>
    <w:rsid w:val="00557EAA"/>
    <w:rsid w:val="00560B2A"/>
    <w:rsid w:val="00561202"/>
    <w:rsid w:val="00562507"/>
    <w:rsid w:val="00562811"/>
    <w:rsid w:val="00572031"/>
    <w:rsid w:val="00572282"/>
    <w:rsid w:val="0057262F"/>
    <w:rsid w:val="00573CE3"/>
    <w:rsid w:val="00576E84"/>
    <w:rsid w:val="00580394"/>
    <w:rsid w:val="005809CD"/>
    <w:rsid w:val="00582B8C"/>
    <w:rsid w:val="005838C2"/>
    <w:rsid w:val="0058757E"/>
    <w:rsid w:val="00595C2A"/>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2956"/>
    <w:rsid w:val="005D6597"/>
    <w:rsid w:val="005E14E7"/>
    <w:rsid w:val="005E26A3"/>
    <w:rsid w:val="005E2ECB"/>
    <w:rsid w:val="005E447E"/>
    <w:rsid w:val="005E4FD1"/>
    <w:rsid w:val="005E76EF"/>
    <w:rsid w:val="005F0775"/>
    <w:rsid w:val="005F0CF5"/>
    <w:rsid w:val="005F21EB"/>
    <w:rsid w:val="005F64CF"/>
    <w:rsid w:val="0060036B"/>
    <w:rsid w:val="006041AD"/>
    <w:rsid w:val="00605908"/>
    <w:rsid w:val="00607850"/>
    <w:rsid w:val="00607EF7"/>
    <w:rsid w:val="00610D7C"/>
    <w:rsid w:val="00613414"/>
    <w:rsid w:val="006148E9"/>
    <w:rsid w:val="006150E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619A"/>
    <w:rsid w:val="00667770"/>
    <w:rsid w:val="00670597"/>
    <w:rsid w:val="006706D0"/>
    <w:rsid w:val="006752A7"/>
    <w:rsid w:val="00677574"/>
    <w:rsid w:val="006812ED"/>
    <w:rsid w:val="00683878"/>
    <w:rsid w:val="00684380"/>
    <w:rsid w:val="0068454C"/>
    <w:rsid w:val="00691B62"/>
    <w:rsid w:val="006933B5"/>
    <w:rsid w:val="00693546"/>
    <w:rsid w:val="00693D14"/>
    <w:rsid w:val="00696F27"/>
    <w:rsid w:val="006A0E14"/>
    <w:rsid w:val="006A18C2"/>
    <w:rsid w:val="006A2717"/>
    <w:rsid w:val="006A3383"/>
    <w:rsid w:val="006B077C"/>
    <w:rsid w:val="006B0C81"/>
    <w:rsid w:val="006B6803"/>
    <w:rsid w:val="006C191C"/>
    <w:rsid w:val="006D0F16"/>
    <w:rsid w:val="006D2A3F"/>
    <w:rsid w:val="006D2FBC"/>
    <w:rsid w:val="006D3EF9"/>
    <w:rsid w:val="006D6E34"/>
    <w:rsid w:val="006E138B"/>
    <w:rsid w:val="006E1867"/>
    <w:rsid w:val="006E41ED"/>
    <w:rsid w:val="006F0330"/>
    <w:rsid w:val="006F1FDC"/>
    <w:rsid w:val="006F6B76"/>
    <w:rsid w:val="006F6B8C"/>
    <w:rsid w:val="007013EF"/>
    <w:rsid w:val="007055BD"/>
    <w:rsid w:val="00714642"/>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56B2B"/>
    <w:rsid w:val="007573C1"/>
    <w:rsid w:val="007627C2"/>
    <w:rsid w:val="00763139"/>
    <w:rsid w:val="00764F58"/>
    <w:rsid w:val="00770F37"/>
    <w:rsid w:val="007711A0"/>
    <w:rsid w:val="00772D5E"/>
    <w:rsid w:val="0077463E"/>
    <w:rsid w:val="007754A6"/>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13FE"/>
    <w:rsid w:val="007B32E5"/>
    <w:rsid w:val="007B3DB9"/>
    <w:rsid w:val="007B589F"/>
    <w:rsid w:val="007B6186"/>
    <w:rsid w:val="007B61E8"/>
    <w:rsid w:val="007B73BC"/>
    <w:rsid w:val="007C08C2"/>
    <w:rsid w:val="007C1838"/>
    <w:rsid w:val="007C20B9"/>
    <w:rsid w:val="007C46F7"/>
    <w:rsid w:val="007C669D"/>
    <w:rsid w:val="007C7301"/>
    <w:rsid w:val="007C7859"/>
    <w:rsid w:val="007C7F28"/>
    <w:rsid w:val="007D1466"/>
    <w:rsid w:val="007D2BDE"/>
    <w:rsid w:val="007D2FB6"/>
    <w:rsid w:val="007D49EB"/>
    <w:rsid w:val="007D4BA1"/>
    <w:rsid w:val="007D5E1C"/>
    <w:rsid w:val="007E0DE2"/>
    <w:rsid w:val="007E3667"/>
    <w:rsid w:val="007E3B98"/>
    <w:rsid w:val="007E4164"/>
    <w:rsid w:val="007E417A"/>
    <w:rsid w:val="007F0C24"/>
    <w:rsid w:val="007F31B6"/>
    <w:rsid w:val="007F546C"/>
    <w:rsid w:val="007F625F"/>
    <w:rsid w:val="007F665E"/>
    <w:rsid w:val="00800412"/>
    <w:rsid w:val="00802748"/>
    <w:rsid w:val="0080587B"/>
    <w:rsid w:val="00806468"/>
    <w:rsid w:val="0081016C"/>
    <w:rsid w:val="008119CA"/>
    <w:rsid w:val="008130C4"/>
    <w:rsid w:val="008155F0"/>
    <w:rsid w:val="00816735"/>
    <w:rsid w:val="00816760"/>
    <w:rsid w:val="00820141"/>
    <w:rsid w:val="00820E0C"/>
    <w:rsid w:val="00823275"/>
    <w:rsid w:val="0082366F"/>
    <w:rsid w:val="00830147"/>
    <w:rsid w:val="00831B47"/>
    <w:rsid w:val="008338A2"/>
    <w:rsid w:val="00840532"/>
    <w:rsid w:val="00841AA9"/>
    <w:rsid w:val="00844833"/>
    <w:rsid w:val="008474FE"/>
    <w:rsid w:val="00853AF7"/>
    <w:rsid w:val="00853EE4"/>
    <w:rsid w:val="00855535"/>
    <w:rsid w:val="00857C5A"/>
    <w:rsid w:val="0086255E"/>
    <w:rsid w:val="008633F0"/>
    <w:rsid w:val="00863B7C"/>
    <w:rsid w:val="00867D9D"/>
    <w:rsid w:val="00872E0A"/>
    <w:rsid w:val="00873594"/>
    <w:rsid w:val="00875285"/>
    <w:rsid w:val="00875605"/>
    <w:rsid w:val="00877635"/>
    <w:rsid w:val="00884B62"/>
    <w:rsid w:val="0088529C"/>
    <w:rsid w:val="00886253"/>
    <w:rsid w:val="00887903"/>
    <w:rsid w:val="0089270A"/>
    <w:rsid w:val="00893AF6"/>
    <w:rsid w:val="00894978"/>
    <w:rsid w:val="00894BC4"/>
    <w:rsid w:val="00896890"/>
    <w:rsid w:val="008A28A8"/>
    <w:rsid w:val="008A5B32"/>
    <w:rsid w:val="008B2029"/>
    <w:rsid w:val="008B2EE4"/>
    <w:rsid w:val="008B3821"/>
    <w:rsid w:val="008B4D3D"/>
    <w:rsid w:val="008B57C7"/>
    <w:rsid w:val="008C0698"/>
    <w:rsid w:val="008C2F92"/>
    <w:rsid w:val="008C3546"/>
    <w:rsid w:val="008C589D"/>
    <w:rsid w:val="008C6124"/>
    <w:rsid w:val="008C6D51"/>
    <w:rsid w:val="008D2846"/>
    <w:rsid w:val="008D4236"/>
    <w:rsid w:val="008D462F"/>
    <w:rsid w:val="008D6DCF"/>
    <w:rsid w:val="008D7122"/>
    <w:rsid w:val="008D7A25"/>
    <w:rsid w:val="008E2BD2"/>
    <w:rsid w:val="008E4376"/>
    <w:rsid w:val="008E7807"/>
    <w:rsid w:val="008E7A0A"/>
    <w:rsid w:val="008E7B49"/>
    <w:rsid w:val="008F59F6"/>
    <w:rsid w:val="00900719"/>
    <w:rsid w:val="009017AC"/>
    <w:rsid w:val="00902A9A"/>
    <w:rsid w:val="00904A1C"/>
    <w:rsid w:val="00905030"/>
    <w:rsid w:val="00906490"/>
    <w:rsid w:val="009111B2"/>
    <w:rsid w:val="009151F5"/>
    <w:rsid w:val="009208B9"/>
    <w:rsid w:val="00920E90"/>
    <w:rsid w:val="00924AE1"/>
    <w:rsid w:val="00924B57"/>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5B2D"/>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FD"/>
    <w:rsid w:val="009B0A6F"/>
    <w:rsid w:val="009B0A94"/>
    <w:rsid w:val="009B0C62"/>
    <w:rsid w:val="009B2AE8"/>
    <w:rsid w:val="009B3C70"/>
    <w:rsid w:val="009B5622"/>
    <w:rsid w:val="009B59E9"/>
    <w:rsid w:val="009B70AA"/>
    <w:rsid w:val="009C245E"/>
    <w:rsid w:val="009C3CF1"/>
    <w:rsid w:val="009C5E77"/>
    <w:rsid w:val="009C7A7E"/>
    <w:rsid w:val="009D02E8"/>
    <w:rsid w:val="009D328F"/>
    <w:rsid w:val="009D51D0"/>
    <w:rsid w:val="009D70A4"/>
    <w:rsid w:val="009D7B14"/>
    <w:rsid w:val="009E08D1"/>
    <w:rsid w:val="009E0D96"/>
    <w:rsid w:val="009E1B95"/>
    <w:rsid w:val="009E45BB"/>
    <w:rsid w:val="009E496F"/>
    <w:rsid w:val="009E4B0D"/>
    <w:rsid w:val="009E5250"/>
    <w:rsid w:val="009E7A69"/>
    <w:rsid w:val="009E7F92"/>
    <w:rsid w:val="009F02A3"/>
    <w:rsid w:val="009F2182"/>
    <w:rsid w:val="009F2F27"/>
    <w:rsid w:val="009F34AA"/>
    <w:rsid w:val="009F6BCB"/>
    <w:rsid w:val="009F7B78"/>
    <w:rsid w:val="00A0057A"/>
    <w:rsid w:val="00A01FB1"/>
    <w:rsid w:val="00A0243E"/>
    <w:rsid w:val="00A02FA1"/>
    <w:rsid w:val="00A04CCE"/>
    <w:rsid w:val="00A04F0B"/>
    <w:rsid w:val="00A07421"/>
    <w:rsid w:val="00A0776B"/>
    <w:rsid w:val="00A10FB9"/>
    <w:rsid w:val="00A11421"/>
    <w:rsid w:val="00A1389F"/>
    <w:rsid w:val="00A157B1"/>
    <w:rsid w:val="00A22229"/>
    <w:rsid w:val="00A24442"/>
    <w:rsid w:val="00A24ADA"/>
    <w:rsid w:val="00A31871"/>
    <w:rsid w:val="00A32577"/>
    <w:rsid w:val="00A330BB"/>
    <w:rsid w:val="00A426D6"/>
    <w:rsid w:val="00A446F5"/>
    <w:rsid w:val="00A44882"/>
    <w:rsid w:val="00A45125"/>
    <w:rsid w:val="00A53411"/>
    <w:rsid w:val="00A54715"/>
    <w:rsid w:val="00A56878"/>
    <w:rsid w:val="00A6061C"/>
    <w:rsid w:val="00A62D44"/>
    <w:rsid w:val="00A67263"/>
    <w:rsid w:val="00A7161C"/>
    <w:rsid w:val="00A71CE4"/>
    <w:rsid w:val="00A77AA3"/>
    <w:rsid w:val="00A80972"/>
    <w:rsid w:val="00A8236D"/>
    <w:rsid w:val="00A854EB"/>
    <w:rsid w:val="00A872E5"/>
    <w:rsid w:val="00A91406"/>
    <w:rsid w:val="00A96E65"/>
    <w:rsid w:val="00A96ECE"/>
    <w:rsid w:val="00A97C72"/>
    <w:rsid w:val="00AA310B"/>
    <w:rsid w:val="00AA63D4"/>
    <w:rsid w:val="00AA72AA"/>
    <w:rsid w:val="00AB06E8"/>
    <w:rsid w:val="00AB1CD3"/>
    <w:rsid w:val="00AB352F"/>
    <w:rsid w:val="00AC02D5"/>
    <w:rsid w:val="00AC274B"/>
    <w:rsid w:val="00AC4764"/>
    <w:rsid w:val="00AC4D58"/>
    <w:rsid w:val="00AC6D36"/>
    <w:rsid w:val="00AD0CBA"/>
    <w:rsid w:val="00AD26E2"/>
    <w:rsid w:val="00AD784C"/>
    <w:rsid w:val="00AE10A3"/>
    <w:rsid w:val="00AE126A"/>
    <w:rsid w:val="00AE1BAE"/>
    <w:rsid w:val="00AE3005"/>
    <w:rsid w:val="00AE3BD5"/>
    <w:rsid w:val="00AE59A0"/>
    <w:rsid w:val="00AF0C57"/>
    <w:rsid w:val="00AF2305"/>
    <w:rsid w:val="00AF26F3"/>
    <w:rsid w:val="00AF5F04"/>
    <w:rsid w:val="00B00672"/>
    <w:rsid w:val="00B01B4D"/>
    <w:rsid w:val="00B04489"/>
    <w:rsid w:val="00B06571"/>
    <w:rsid w:val="00B068BA"/>
    <w:rsid w:val="00B07217"/>
    <w:rsid w:val="00B13851"/>
    <w:rsid w:val="00B13B1C"/>
    <w:rsid w:val="00B14B5F"/>
    <w:rsid w:val="00B1590E"/>
    <w:rsid w:val="00B21F90"/>
    <w:rsid w:val="00B22291"/>
    <w:rsid w:val="00B23D3B"/>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678D0"/>
    <w:rsid w:val="00B75646"/>
    <w:rsid w:val="00B7629E"/>
    <w:rsid w:val="00B90729"/>
    <w:rsid w:val="00B907DA"/>
    <w:rsid w:val="00B94C5E"/>
    <w:rsid w:val="00B950BC"/>
    <w:rsid w:val="00B9714C"/>
    <w:rsid w:val="00BA251D"/>
    <w:rsid w:val="00BA29AD"/>
    <w:rsid w:val="00BA33CF"/>
    <w:rsid w:val="00BA3F8D"/>
    <w:rsid w:val="00BB7A10"/>
    <w:rsid w:val="00BC60BE"/>
    <w:rsid w:val="00BC7468"/>
    <w:rsid w:val="00BC7D4F"/>
    <w:rsid w:val="00BC7ED7"/>
    <w:rsid w:val="00BD2850"/>
    <w:rsid w:val="00BE28D2"/>
    <w:rsid w:val="00BE4A64"/>
    <w:rsid w:val="00BE5E43"/>
    <w:rsid w:val="00BF44E1"/>
    <w:rsid w:val="00BF557D"/>
    <w:rsid w:val="00BF658D"/>
    <w:rsid w:val="00BF7F58"/>
    <w:rsid w:val="00C01381"/>
    <w:rsid w:val="00C01AB1"/>
    <w:rsid w:val="00C026A0"/>
    <w:rsid w:val="00C0311E"/>
    <w:rsid w:val="00C054B6"/>
    <w:rsid w:val="00C06137"/>
    <w:rsid w:val="00C06929"/>
    <w:rsid w:val="00C079B8"/>
    <w:rsid w:val="00C10037"/>
    <w:rsid w:val="00C115E1"/>
    <w:rsid w:val="00C123EA"/>
    <w:rsid w:val="00C12A49"/>
    <w:rsid w:val="00C12B05"/>
    <w:rsid w:val="00C133EE"/>
    <w:rsid w:val="00C149D0"/>
    <w:rsid w:val="00C15D95"/>
    <w:rsid w:val="00C22307"/>
    <w:rsid w:val="00C26588"/>
    <w:rsid w:val="00C27DE9"/>
    <w:rsid w:val="00C32989"/>
    <w:rsid w:val="00C33388"/>
    <w:rsid w:val="00C35484"/>
    <w:rsid w:val="00C37334"/>
    <w:rsid w:val="00C4173A"/>
    <w:rsid w:val="00C42822"/>
    <w:rsid w:val="00C478D4"/>
    <w:rsid w:val="00C50DED"/>
    <w:rsid w:val="00C52217"/>
    <w:rsid w:val="00C565FA"/>
    <w:rsid w:val="00C602FF"/>
    <w:rsid w:val="00C60411"/>
    <w:rsid w:val="00C61174"/>
    <w:rsid w:val="00C6148F"/>
    <w:rsid w:val="00C621B1"/>
    <w:rsid w:val="00C62F7A"/>
    <w:rsid w:val="00C63B9C"/>
    <w:rsid w:val="00C6682F"/>
    <w:rsid w:val="00C67BF4"/>
    <w:rsid w:val="00C7275E"/>
    <w:rsid w:val="00C731AF"/>
    <w:rsid w:val="00C74C5D"/>
    <w:rsid w:val="00C74E12"/>
    <w:rsid w:val="00C83021"/>
    <w:rsid w:val="00C863C4"/>
    <w:rsid w:val="00C90DAB"/>
    <w:rsid w:val="00C920EA"/>
    <w:rsid w:val="00C93C3E"/>
    <w:rsid w:val="00C96D1B"/>
    <w:rsid w:val="00CA12E3"/>
    <w:rsid w:val="00CA1476"/>
    <w:rsid w:val="00CA6611"/>
    <w:rsid w:val="00CA6AE6"/>
    <w:rsid w:val="00CA703D"/>
    <w:rsid w:val="00CA782F"/>
    <w:rsid w:val="00CB0310"/>
    <w:rsid w:val="00CB187B"/>
    <w:rsid w:val="00CB2835"/>
    <w:rsid w:val="00CB3285"/>
    <w:rsid w:val="00CB4500"/>
    <w:rsid w:val="00CB5EA8"/>
    <w:rsid w:val="00CC0C72"/>
    <w:rsid w:val="00CC140E"/>
    <w:rsid w:val="00CC2BFD"/>
    <w:rsid w:val="00CC6F40"/>
    <w:rsid w:val="00CD3476"/>
    <w:rsid w:val="00CD64DF"/>
    <w:rsid w:val="00CD768F"/>
    <w:rsid w:val="00CD7AC6"/>
    <w:rsid w:val="00CE225F"/>
    <w:rsid w:val="00CF230C"/>
    <w:rsid w:val="00CF2F50"/>
    <w:rsid w:val="00CF42B1"/>
    <w:rsid w:val="00CF6198"/>
    <w:rsid w:val="00D02919"/>
    <w:rsid w:val="00D03BAA"/>
    <w:rsid w:val="00D04C61"/>
    <w:rsid w:val="00D05B8D"/>
    <w:rsid w:val="00D05B9B"/>
    <w:rsid w:val="00D065A2"/>
    <w:rsid w:val="00D079AA"/>
    <w:rsid w:val="00D07F00"/>
    <w:rsid w:val="00D1130F"/>
    <w:rsid w:val="00D1571F"/>
    <w:rsid w:val="00D17B72"/>
    <w:rsid w:val="00D24BDF"/>
    <w:rsid w:val="00D3185C"/>
    <w:rsid w:val="00D3205F"/>
    <w:rsid w:val="00D3318E"/>
    <w:rsid w:val="00D33E72"/>
    <w:rsid w:val="00D35BD6"/>
    <w:rsid w:val="00D361B5"/>
    <w:rsid w:val="00D40D38"/>
    <w:rsid w:val="00D411A2"/>
    <w:rsid w:val="00D441FA"/>
    <w:rsid w:val="00D4606D"/>
    <w:rsid w:val="00D50B9C"/>
    <w:rsid w:val="00D513AF"/>
    <w:rsid w:val="00D52D73"/>
    <w:rsid w:val="00D52E58"/>
    <w:rsid w:val="00D5493B"/>
    <w:rsid w:val="00D56B20"/>
    <w:rsid w:val="00D578B3"/>
    <w:rsid w:val="00D618F4"/>
    <w:rsid w:val="00D63636"/>
    <w:rsid w:val="00D640AD"/>
    <w:rsid w:val="00D6692F"/>
    <w:rsid w:val="00D714CC"/>
    <w:rsid w:val="00D75EA7"/>
    <w:rsid w:val="00D77252"/>
    <w:rsid w:val="00D81894"/>
    <w:rsid w:val="00D81ADF"/>
    <w:rsid w:val="00D81F21"/>
    <w:rsid w:val="00D83D06"/>
    <w:rsid w:val="00D864F2"/>
    <w:rsid w:val="00D943F8"/>
    <w:rsid w:val="00D95470"/>
    <w:rsid w:val="00D961F4"/>
    <w:rsid w:val="00D96B55"/>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3D20"/>
    <w:rsid w:val="00DE6028"/>
    <w:rsid w:val="00DE6C85"/>
    <w:rsid w:val="00DE78A3"/>
    <w:rsid w:val="00DF1A71"/>
    <w:rsid w:val="00DF50FC"/>
    <w:rsid w:val="00DF68C7"/>
    <w:rsid w:val="00DF731A"/>
    <w:rsid w:val="00E04BBB"/>
    <w:rsid w:val="00E06B75"/>
    <w:rsid w:val="00E11332"/>
    <w:rsid w:val="00E11352"/>
    <w:rsid w:val="00E13814"/>
    <w:rsid w:val="00E170DC"/>
    <w:rsid w:val="00E17546"/>
    <w:rsid w:val="00E210B5"/>
    <w:rsid w:val="00E261B3"/>
    <w:rsid w:val="00E26818"/>
    <w:rsid w:val="00E27FFC"/>
    <w:rsid w:val="00E30B15"/>
    <w:rsid w:val="00E33237"/>
    <w:rsid w:val="00E40181"/>
    <w:rsid w:val="00E52EC7"/>
    <w:rsid w:val="00E54950"/>
    <w:rsid w:val="00E55FB3"/>
    <w:rsid w:val="00E56A01"/>
    <w:rsid w:val="00E629A1"/>
    <w:rsid w:val="00E6794C"/>
    <w:rsid w:val="00E67A15"/>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5B9B"/>
    <w:rsid w:val="00ED5BB5"/>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4654"/>
    <w:rsid w:val="00F15144"/>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57F14"/>
    <w:rsid w:val="00F60082"/>
    <w:rsid w:val="00F61A9F"/>
    <w:rsid w:val="00F61B5F"/>
    <w:rsid w:val="00F62EBB"/>
    <w:rsid w:val="00F64696"/>
    <w:rsid w:val="00F65AA9"/>
    <w:rsid w:val="00F6768F"/>
    <w:rsid w:val="00F72C2C"/>
    <w:rsid w:val="00F73DB5"/>
    <w:rsid w:val="00F741F2"/>
    <w:rsid w:val="00F76CAB"/>
    <w:rsid w:val="00F772C6"/>
    <w:rsid w:val="00F815B5"/>
    <w:rsid w:val="00F85195"/>
    <w:rsid w:val="00F857D4"/>
    <w:rsid w:val="00F868E3"/>
    <w:rsid w:val="00F938BA"/>
    <w:rsid w:val="00F97919"/>
    <w:rsid w:val="00FA230B"/>
    <w:rsid w:val="00FA2C46"/>
    <w:rsid w:val="00FA3525"/>
    <w:rsid w:val="00FA3C2F"/>
    <w:rsid w:val="00FA5A53"/>
    <w:rsid w:val="00FB1F6E"/>
    <w:rsid w:val="00FB4769"/>
    <w:rsid w:val="00FB4CDA"/>
    <w:rsid w:val="00FB6481"/>
    <w:rsid w:val="00FB6D36"/>
    <w:rsid w:val="00FC0965"/>
    <w:rsid w:val="00FC0F81"/>
    <w:rsid w:val="00FC18B5"/>
    <w:rsid w:val="00FC252F"/>
    <w:rsid w:val="00FC279A"/>
    <w:rsid w:val="00FC395C"/>
    <w:rsid w:val="00FC5E8E"/>
    <w:rsid w:val="00FC6DB7"/>
    <w:rsid w:val="00FD3766"/>
    <w:rsid w:val="00FD3D05"/>
    <w:rsid w:val="00FD47C4"/>
    <w:rsid w:val="00FE0151"/>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95F93A"/>
  <w15:docId w15:val="{A8FC5E24-CACA-4D49-85CF-A0A732F5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9"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9"/>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7B61E8"/>
    <w:pPr>
      <w:keepNext/>
      <w:keepLines/>
      <w:tabs>
        <w:tab w:val="num" w:pos="0"/>
        <w:tab w:val="num" w:pos="360"/>
      </w:tabs>
      <w:spacing w:before="40" w:after="0"/>
      <w:ind w:left="1152" w:hanging="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B61E8"/>
    <w:pPr>
      <w:keepNext/>
      <w:keepLines/>
      <w:tabs>
        <w:tab w:val="num" w:pos="360"/>
      </w:tabs>
      <w:spacing w:before="40" w:after="0"/>
      <w:ind w:left="1296" w:hanging="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B61E8"/>
    <w:pPr>
      <w:keepNext/>
      <w:keepLines/>
      <w:tabs>
        <w:tab w:val="num" w:pos="360"/>
      </w:tabs>
      <w:spacing w:before="40" w:after="0"/>
      <w:ind w:left="1440"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B61E8"/>
    <w:pPr>
      <w:keepNext/>
      <w:keepLines/>
      <w:tabs>
        <w:tab w:val="num" w:pos="360"/>
      </w:tabs>
      <w:spacing w:before="40" w:after="0"/>
      <w:ind w:left="1584"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9"/>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5"/>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5"/>
      </w:numPr>
    </w:pPr>
  </w:style>
  <w:style w:type="numbering" w:customStyle="1" w:styleId="ZZTablebullets">
    <w:name w:val="ZZ Table bullets"/>
    <w:basedOn w:val="NoList"/>
    <w:rsid w:val="00C60411"/>
    <w:pPr>
      <w:numPr>
        <w:numId w:val="5"/>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4"/>
      </w:numPr>
    </w:pPr>
  </w:style>
  <w:style w:type="numbering" w:customStyle="1" w:styleId="ZZNumbersdigit">
    <w:name w:val="ZZ Numbers digit"/>
    <w:rsid w:val="00F15144"/>
  </w:style>
  <w:style w:type="numbering" w:customStyle="1" w:styleId="ZZQuotebullets">
    <w:name w:val="ZZ Quote bullets"/>
    <w:basedOn w:val="ZZNumbersdigit"/>
    <w:rsid w:val="00C60411"/>
    <w:pPr>
      <w:numPr>
        <w:numId w:val="6"/>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8"/>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8"/>
      </w:numPr>
    </w:pPr>
  </w:style>
  <w:style w:type="paragraph" w:customStyle="1" w:styleId="Numberlowerroman">
    <w:name w:val="Number lower roman"/>
    <w:basedOn w:val="Body"/>
    <w:uiPriority w:val="3"/>
    <w:rsid w:val="00C60411"/>
    <w:pPr>
      <w:numPr>
        <w:numId w:val="7"/>
      </w:numPr>
    </w:pPr>
  </w:style>
  <w:style w:type="paragraph" w:customStyle="1" w:styleId="Numberlowerromanindent">
    <w:name w:val="Number lower roman indent"/>
    <w:basedOn w:val="Body"/>
    <w:uiPriority w:val="3"/>
    <w:rsid w:val="00C60411"/>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7"/>
      </w:numPr>
    </w:pPr>
  </w:style>
  <w:style w:type="numbering" w:customStyle="1" w:styleId="ZZNumbersloweralpha">
    <w:name w:val="ZZ Numbers lower alpha"/>
    <w:basedOn w:val="NoList"/>
    <w:rsid w:val="00C60411"/>
    <w:pPr>
      <w:numPr>
        <w:numId w:val="8"/>
      </w:numPr>
    </w:pPr>
  </w:style>
  <w:style w:type="paragraph" w:customStyle="1" w:styleId="Quotebullet1">
    <w:name w:val="Quote bullet 1"/>
    <w:basedOn w:val="Quotetext"/>
    <w:rsid w:val="00C60411"/>
    <w:pPr>
      <w:numPr>
        <w:numId w:val="6"/>
      </w:numPr>
    </w:pPr>
  </w:style>
  <w:style w:type="paragraph" w:customStyle="1" w:styleId="Quotebullet2">
    <w:name w:val="Quote bullet 2"/>
    <w:basedOn w:val="Quotetext"/>
    <w:rsid w:val="00C60411"/>
    <w:pPr>
      <w:numPr>
        <w:ilvl w:val="1"/>
        <w:numId w:val="6"/>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Caption">
    <w:name w:val="caption"/>
    <w:basedOn w:val="Normal"/>
    <w:next w:val="Normal"/>
    <w:uiPriority w:val="35"/>
    <w:unhideWhenUsed/>
    <w:qFormat/>
    <w:rsid w:val="001A154D"/>
    <w:pPr>
      <w:spacing w:before="240" w:line="250" w:lineRule="atLeast"/>
    </w:pPr>
    <w:rPr>
      <w:b/>
      <w:iCs/>
      <w:color w:val="000000" w:themeColor="text1"/>
      <w:szCs w:val="18"/>
    </w:rPr>
  </w:style>
  <w:style w:type="character" w:customStyle="1" w:styleId="Heading6Char">
    <w:name w:val="Heading 6 Char"/>
    <w:basedOn w:val="DefaultParagraphFont"/>
    <w:link w:val="Heading6"/>
    <w:uiPriority w:val="9"/>
    <w:semiHidden/>
    <w:rsid w:val="007B61E8"/>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7B61E8"/>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7B61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B61E8"/>
    <w:rPr>
      <w:rFonts w:asciiTheme="majorHAnsi" w:eastAsiaTheme="majorEastAsia" w:hAnsiTheme="majorHAnsi" w:cstheme="majorBidi"/>
      <w:i/>
      <w:iCs/>
      <w:color w:val="272727" w:themeColor="text1" w:themeTint="D8"/>
      <w:sz w:val="21"/>
      <w:szCs w:val="21"/>
      <w:lang w:eastAsia="en-US"/>
    </w:rPr>
  </w:style>
  <w:style w:type="numbering" w:customStyle="1" w:styleId="ZZNumbersloweralpha1">
    <w:name w:val="ZZ Numbers lower alpha1"/>
    <w:basedOn w:val="NoList"/>
    <w:rsid w:val="007B61E8"/>
  </w:style>
  <w:style w:type="numbering" w:customStyle="1" w:styleId="ZZNumbersloweralpha2">
    <w:name w:val="ZZ Numbers lower alpha2"/>
    <w:basedOn w:val="NoList"/>
    <w:rsid w:val="007B61E8"/>
  </w:style>
  <w:style w:type="numbering" w:customStyle="1" w:styleId="ZZNumbersloweralpha3">
    <w:name w:val="ZZ Numbers lower alpha3"/>
    <w:basedOn w:val="NoList"/>
    <w:rsid w:val="007B61E8"/>
  </w:style>
  <w:style w:type="numbering" w:customStyle="1" w:styleId="ZZNumbersloweralpha4">
    <w:name w:val="ZZ Numbers lower alpha4"/>
    <w:basedOn w:val="NoList"/>
    <w:rsid w:val="007B61E8"/>
  </w:style>
  <w:style w:type="numbering" w:customStyle="1" w:styleId="ZZNumbersloweralpha5">
    <w:name w:val="ZZ Numbers lower alpha5"/>
    <w:basedOn w:val="NoList"/>
    <w:rsid w:val="007B61E8"/>
  </w:style>
  <w:style w:type="numbering" w:customStyle="1" w:styleId="ZZNumbersloweralpha6">
    <w:name w:val="ZZ Numbers lower alpha6"/>
    <w:basedOn w:val="NoList"/>
    <w:rsid w:val="007B61E8"/>
  </w:style>
  <w:style w:type="numbering" w:customStyle="1" w:styleId="ZZNumbersloweralpha7">
    <w:name w:val="ZZ Numbers lower alpha7"/>
    <w:basedOn w:val="NoList"/>
    <w:rsid w:val="007B61E8"/>
  </w:style>
  <w:style w:type="numbering" w:customStyle="1" w:styleId="ZZNumbersloweralpha8">
    <w:name w:val="ZZ Numbers lower alpha8"/>
    <w:basedOn w:val="NoList"/>
    <w:rsid w:val="007B61E8"/>
  </w:style>
  <w:style w:type="numbering" w:customStyle="1" w:styleId="ZZNumbersloweralpha9">
    <w:name w:val="ZZ Numbers lower alpha9"/>
    <w:basedOn w:val="NoList"/>
    <w:rsid w:val="007B61E8"/>
  </w:style>
  <w:style w:type="numbering" w:customStyle="1" w:styleId="ZZNumbersloweralpha10">
    <w:name w:val="ZZ Numbers lower alpha10"/>
    <w:basedOn w:val="NoList"/>
    <w:rsid w:val="007B61E8"/>
  </w:style>
  <w:style w:type="paragraph" w:styleId="HTMLPreformatted">
    <w:name w:val="HTML Preformatted"/>
    <w:basedOn w:val="Normal"/>
    <w:link w:val="HTMLPreformattedChar"/>
    <w:uiPriority w:val="99"/>
    <w:semiHidden/>
    <w:unhideWhenUsed/>
    <w:rsid w:val="007B61E8"/>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7B61E8"/>
    <w:rPr>
      <w:rFonts w:ascii="Consolas" w:hAnsi="Consolas"/>
      <w:lang w:eastAsia="en-US"/>
    </w:rPr>
  </w:style>
  <w:style w:type="character" w:styleId="Mention">
    <w:name w:val="Mention"/>
    <w:basedOn w:val="DefaultParagraphFont"/>
    <w:uiPriority w:val="99"/>
    <w:unhideWhenUsed/>
    <w:rsid w:val="007B61E8"/>
    <w:rPr>
      <w:color w:val="2B579A"/>
      <w:shd w:val="clear" w:color="auto" w:fill="E1DFDD"/>
    </w:rPr>
  </w:style>
  <w:style w:type="paragraph" w:styleId="NormalWeb">
    <w:name w:val="Normal (Web)"/>
    <w:basedOn w:val="Normal"/>
    <w:uiPriority w:val="99"/>
    <w:unhideWhenUsed/>
    <w:rsid w:val="007B61E8"/>
    <w:pPr>
      <w:spacing w:before="100" w:beforeAutospacing="1" w:after="100" w:afterAutospacing="1" w:line="240" w:lineRule="auto"/>
    </w:pPr>
    <w:rPr>
      <w:rFonts w:ascii="Times New Roman" w:eastAsiaTheme="minorEastAsia" w:hAnsi="Times New Roman"/>
      <w:sz w:val="24"/>
      <w:szCs w:val="24"/>
      <w:lang w:eastAsia="en-GB"/>
    </w:rPr>
  </w:style>
  <w:style w:type="paragraph" w:styleId="ListParagraph">
    <w:name w:val="List Paragraph"/>
    <w:basedOn w:val="Normal"/>
    <w:uiPriority w:val="34"/>
    <w:qFormat/>
    <w:rsid w:val="007B61E8"/>
    <w:pPr>
      <w:ind w:left="720"/>
      <w:contextualSpacing/>
    </w:pPr>
  </w:style>
  <w:style w:type="paragraph" w:customStyle="1" w:styleId="msonormal0">
    <w:name w:val="msonormal"/>
    <w:basedOn w:val="Normal"/>
    <w:rsid w:val="007B61E8"/>
    <w:pPr>
      <w:spacing w:before="100" w:beforeAutospacing="1" w:after="100" w:afterAutospacing="1" w:line="240" w:lineRule="auto"/>
    </w:pPr>
    <w:rPr>
      <w:rFonts w:ascii="Times New Roman" w:eastAsiaTheme="minorEastAsia" w:hAnsi="Times New Roman"/>
      <w:sz w:val="24"/>
      <w:szCs w:val="24"/>
      <w:lang w:eastAsia="en-GB"/>
    </w:rPr>
  </w:style>
  <w:style w:type="paragraph" w:customStyle="1" w:styleId="DHHSnumberloweralpha">
    <w:name w:val="DHHS number lower alpha"/>
    <w:basedOn w:val="Normal"/>
    <w:uiPriority w:val="3"/>
    <w:rsid w:val="007B61E8"/>
    <w:pPr>
      <w:spacing w:line="270" w:lineRule="atLeast"/>
    </w:pPr>
    <w:rPr>
      <w:rFonts w:eastAsia="Times"/>
      <w:sz w:val="20"/>
    </w:rPr>
  </w:style>
  <w:style w:type="paragraph" w:customStyle="1" w:styleId="DHHSnumberloweralphaindent">
    <w:name w:val="DHHS number lower alpha indent"/>
    <w:basedOn w:val="Normal"/>
    <w:uiPriority w:val="3"/>
    <w:rsid w:val="007B61E8"/>
    <w:pPr>
      <w:spacing w:line="270" w:lineRule="atLeast"/>
    </w:pPr>
    <w:rPr>
      <w:rFonts w:eastAsia="Times"/>
      <w:sz w:val="20"/>
    </w:rPr>
  </w:style>
  <w:style w:type="numbering" w:customStyle="1" w:styleId="ZZNumbers">
    <w:name w:val="ZZ Numbers"/>
    <w:rsid w:val="007B61E8"/>
  </w:style>
  <w:style w:type="paragraph" w:customStyle="1" w:styleId="DHHSnumberlowerroman">
    <w:name w:val="DHHS number lower roman"/>
    <w:basedOn w:val="Normal"/>
    <w:uiPriority w:val="3"/>
    <w:rsid w:val="007B61E8"/>
    <w:pPr>
      <w:tabs>
        <w:tab w:val="num" w:pos="397"/>
      </w:tabs>
      <w:spacing w:line="270" w:lineRule="atLeast"/>
      <w:ind w:left="397" w:hanging="397"/>
    </w:pPr>
    <w:rPr>
      <w:rFonts w:eastAsia="Times"/>
      <w:sz w:val="20"/>
    </w:rPr>
  </w:style>
  <w:style w:type="paragraph" w:customStyle="1" w:styleId="DHHSnumberlowerromanindent">
    <w:name w:val="DHHS number lower roman indent"/>
    <w:basedOn w:val="Normal"/>
    <w:uiPriority w:val="3"/>
    <w:rsid w:val="007B61E8"/>
    <w:pPr>
      <w:tabs>
        <w:tab w:val="num" w:pos="794"/>
      </w:tabs>
      <w:spacing w:line="270" w:lineRule="atLeast"/>
      <w:ind w:left="794" w:hanging="397"/>
    </w:pPr>
    <w:rPr>
      <w:rFonts w:eastAsia="Times"/>
      <w:sz w:val="20"/>
    </w:rPr>
  </w:style>
  <w:style w:type="paragraph" w:customStyle="1" w:styleId="DHHSnumberdigitindent">
    <w:name w:val="DHHS number digit indent"/>
    <w:basedOn w:val="DHHSnumberloweralphaindent"/>
    <w:uiPriority w:val="3"/>
    <w:rsid w:val="007B61E8"/>
    <w:pPr>
      <w:numPr>
        <w:ilvl w:val="1"/>
        <w:numId w:val="9"/>
      </w:numPr>
    </w:pPr>
  </w:style>
  <w:style w:type="paragraph" w:customStyle="1" w:styleId="DHHStablebullet">
    <w:name w:val="DHHS table bullet"/>
    <w:basedOn w:val="Normal"/>
    <w:uiPriority w:val="3"/>
    <w:rsid w:val="007B61E8"/>
    <w:pPr>
      <w:spacing w:before="80" w:after="60" w:line="240" w:lineRule="auto"/>
      <w:ind w:left="227" w:hanging="227"/>
    </w:pPr>
    <w:rPr>
      <w:sz w:val="20"/>
    </w:rPr>
  </w:style>
  <w:style w:type="character" w:styleId="Emphasis">
    <w:name w:val="Emphasis"/>
    <w:basedOn w:val="DefaultParagraphFont"/>
    <w:uiPriority w:val="20"/>
    <w:qFormat/>
    <w:rsid w:val="007B61E8"/>
    <w:rPr>
      <w:i/>
      <w:iCs/>
    </w:rPr>
  </w:style>
  <w:style w:type="paragraph" w:customStyle="1" w:styleId="p1">
    <w:name w:val="p1"/>
    <w:basedOn w:val="Normal"/>
    <w:rsid w:val="007B61E8"/>
    <w:pPr>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1">
    <w:name w:val="s1"/>
    <w:basedOn w:val="DefaultParagraphFont"/>
    <w:rsid w:val="007B61E8"/>
  </w:style>
  <w:style w:type="numbering" w:customStyle="1" w:styleId="ZZBullets1">
    <w:name w:val="ZZ Bullets1"/>
    <w:rsid w:val="007B61E8"/>
  </w:style>
  <w:style w:type="numbering" w:customStyle="1" w:styleId="ZZNumbersdigit1">
    <w:name w:val="ZZ Numbers digit1"/>
    <w:rsid w:val="007B61E8"/>
  </w:style>
  <w:style w:type="numbering" w:customStyle="1" w:styleId="ZZQuotebullets1">
    <w:name w:val="ZZ Quote bullets1"/>
    <w:basedOn w:val="ZZNumbersdigit"/>
    <w:rsid w:val="007B61E8"/>
  </w:style>
  <w:style w:type="numbering" w:customStyle="1" w:styleId="ZZNumberslowerroman1">
    <w:name w:val="ZZ Numbers lower roman1"/>
    <w:basedOn w:val="ZZQuotebullets"/>
    <w:rsid w:val="007B61E8"/>
    <w:pPr>
      <w:numPr>
        <w:numId w:val="6"/>
      </w:numPr>
    </w:pPr>
  </w:style>
  <w:style w:type="paragraph" w:customStyle="1" w:styleId="paragraph">
    <w:name w:val="paragraph"/>
    <w:basedOn w:val="Normal"/>
    <w:rsid w:val="007B61E8"/>
    <w:pPr>
      <w:spacing w:before="100" w:beforeAutospacing="1" w:after="100" w:afterAutospacing="1" w:line="240" w:lineRule="auto"/>
    </w:pPr>
    <w:rPr>
      <w:rFonts w:ascii="Times New Roman" w:hAnsi="Times New Roman"/>
      <w:sz w:val="24"/>
      <w:szCs w:val="24"/>
      <w:lang w:eastAsia="en-AU"/>
    </w:rPr>
  </w:style>
  <w:style w:type="numbering" w:customStyle="1" w:styleId="ZZQuotebullets2">
    <w:name w:val="ZZ Quote bullets2"/>
    <w:basedOn w:val="ZZNumbersdigit"/>
    <w:rsid w:val="007B61E8"/>
  </w:style>
  <w:style w:type="numbering" w:customStyle="1" w:styleId="ZZQuotebullets3">
    <w:name w:val="ZZ Quote bullets3"/>
    <w:basedOn w:val="ZZNumbersdigit"/>
    <w:rsid w:val="007B61E8"/>
  </w:style>
  <w:style w:type="numbering" w:customStyle="1" w:styleId="ZZQuotebullets4">
    <w:name w:val="ZZ Quote bullets4"/>
    <w:basedOn w:val="ZZNumbersdigit"/>
    <w:rsid w:val="007B61E8"/>
  </w:style>
  <w:style w:type="numbering" w:customStyle="1" w:styleId="ZZQuotebullets5">
    <w:name w:val="ZZ Quote bullets5"/>
    <w:basedOn w:val="ZZNumbersdigit"/>
    <w:rsid w:val="007B61E8"/>
  </w:style>
  <w:style w:type="numbering" w:customStyle="1" w:styleId="ZZQuotebullets6">
    <w:name w:val="ZZ Quote bullets6"/>
    <w:basedOn w:val="ZZNumbersdigit"/>
    <w:rsid w:val="007B61E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hhsvicgovau.sharepoint.com/sites/StaffHSW-DFFH/SitePages/Employee-Wellbeing-and-Support-Program-EAP.aspx" TargetMode="External"/><Relationship Id="rId26" Type="http://schemas.openxmlformats.org/officeDocument/2006/relationships/hyperlink" Target="https://dhhsvicgovau.sharepoint.com/:u:/r/sites/dffh/SitePages/Housing-information-sharing.aspx?csf=1&amp;web=1&amp;e=5XwOSe" TargetMode="External"/><Relationship Id="rId39" Type="http://schemas.openxmlformats.org/officeDocument/2006/relationships/footer" Target="footer4.xml"/><Relationship Id="rId21" Type="http://schemas.openxmlformats.org/officeDocument/2006/relationships/hyperlink" Target="https://dhhsvicgovau.sharepoint.com/sites/dffh/SitePages/Health-safety-and-wellbeing.aspx" TargetMode="External"/><Relationship Id="rId34" Type="http://schemas.openxmlformats.org/officeDocument/2006/relationships/hyperlink" Target="https://www.dffh.vic.gov.au/publications/framework-trauma-informed-practic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viders.dffh.vic.gov.au/tenancy-management-operational-guidelines" TargetMode="External"/><Relationship Id="rId20" Type="http://schemas.openxmlformats.org/officeDocument/2006/relationships/hyperlink" Target="https://dhhsvicgovau.sharepoint.com/sites/StaffHSW-DFFH/SitePages/Employee-Wellbeing-%26-Support.aspx" TargetMode="External"/><Relationship Id="rId29" Type="http://schemas.openxmlformats.org/officeDocument/2006/relationships/hyperlink" Target="https://dhhsvicgovau.sharepoint.com/sites/Publichousingresources/SitePages/Working-with-other-services.asp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ders.dffh.vic.gov.au/information-sharing" TargetMode="External"/><Relationship Id="rId32" Type="http://schemas.openxmlformats.org/officeDocument/2006/relationships/hyperlink" Target="https://providers.dffh.vic.gov.au/tenancy-management-operational-guidelines" TargetMode="External"/><Relationship Id="rId37" Type="http://schemas.openxmlformats.org/officeDocument/2006/relationships/header" Target="header1.xml"/><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mailto:enquiries@homes.vic.gov.au" TargetMode="External"/><Relationship Id="rId23" Type="http://schemas.openxmlformats.org/officeDocument/2006/relationships/hyperlink" Target="https://dhhsvicgovau.sharepoint.com/sites/Publichousingresources/SitePages/Keeping-safe-at-work.aspx" TargetMode="External"/><Relationship Id="rId28" Type="http://schemas.openxmlformats.org/officeDocument/2006/relationships/hyperlink" Target="https://ovic.vic.gov.au/book/ipp-2-use-and-disclosure/" TargetMode="External"/><Relationship Id="rId36" Type="http://schemas.openxmlformats.org/officeDocument/2006/relationships/hyperlink" Target="https://providers.dffh.vic.gov.au/client-incident-management-system-policy-and-guidance-word" TargetMode="External"/><Relationship Id="rId10" Type="http://schemas.openxmlformats.org/officeDocument/2006/relationships/endnotes" Target="endnotes.xml"/><Relationship Id="rId19" Type="http://schemas.openxmlformats.org/officeDocument/2006/relationships/hyperlink" Target="https://dhhsvicgovau.sharepoint.com/sites/dffh/SitePages/Managing-feedback.aspx" TargetMode="External"/><Relationship Id="rId31" Type="http://schemas.openxmlformats.org/officeDocument/2006/relationships/hyperlink" Target="https://providers.dffh.vic.gov.au/tenancy-management-operational-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providers.dffh.vic.gov.au/tenancy-management-operational-guidelines" TargetMode="External"/><Relationship Id="rId27" Type="http://schemas.openxmlformats.org/officeDocument/2006/relationships/hyperlink" Target="https://providers.dffh.vic.gov.au/make-safe-guidance-services-working-people-living-hoarding-and-environmental-neglect-word" TargetMode="External"/><Relationship Id="rId30" Type="http://schemas.openxmlformats.org/officeDocument/2006/relationships/hyperlink" Target="https://dhhsvicgovau.sharepoint.com/sites/Publichousingresources/SitePages/Housing-Practice-Advice-and-Support.aspx" TargetMode="External"/><Relationship Id="rId35" Type="http://schemas.openxmlformats.org/officeDocument/2006/relationships/hyperlink" Target="https://providers.dffh.vic.gov.au/tenancy-management-operational-guidelin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dhhsvicgovau.sharepoint.com/sites/StaffHSW-DFFH/SitePages/OurSafety-Incident-Reporting-%26-Investigation.aspx" TargetMode="External"/><Relationship Id="rId25" Type="http://schemas.openxmlformats.org/officeDocument/2006/relationships/hyperlink" Target="https://providers.dffh.vic.gov.au/business-practice-operational-guidelines" TargetMode="External"/><Relationship Id="rId33" Type="http://schemas.openxmlformats.org/officeDocument/2006/relationships/hyperlink" Target="https://providers.dffh.vic.gov.au/tenancy-management-operational-guidelines" TargetMode="External"/><Relationship Id="rId3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FFH/Visual%20Style/DFFH%20cy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19E57E9B24DB41BBF1ABFB82127421" ma:contentTypeVersion="19" ma:contentTypeDescription="Create a new document." ma:contentTypeScope="" ma:versionID="56b40db94667d0e878c54488b0756c73">
  <xsd:schema xmlns:xsd="http://www.w3.org/2001/XMLSchema" xmlns:xs="http://www.w3.org/2001/XMLSchema" xmlns:p="http://schemas.microsoft.com/office/2006/metadata/properties" xmlns:ns2="05a23c12-eb64-4047-9d50-c4f465f3c0dd" xmlns:ns3="13404760-8ec3-4f68-8110-bc572b2bfb09" xmlns:ns4="5ce0f2b5-5be5-4508-bce9-d7011ece0659" targetNamespace="http://schemas.microsoft.com/office/2006/metadata/properties" ma:root="true" ma:fieldsID="37c49353af7ac2e8f3704c48d25238af" ns2:_="" ns3:_="" ns4:_="">
    <xsd:import namespace="05a23c12-eb64-4047-9d50-c4f465f3c0dd"/>
    <xsd:import namespace="13404760-8ec3-4f68-8110-bc572b2bfb0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OCR" minOccurs="0"/>
                <xsd:element ref="ns2:MediaServiceSearchProperties" minOccurs="0"/>
                <xsd:element ref="ns2:MediaLengthInSecond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23c12-eb64-4047-9d50-c4f465f3c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404760-8ec3-4f68-8110-bc572b2bfb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8daaf-ef9e-4564-a435-35f838f0f641}" ma:internalName="TaxCatchAll" ma:showField="CatchAllData" ma:web="13404760-8ec3-4f68-8110-bc572b2bf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mments xmlns="05a23c12-eb64-4047-9d50-c4f465f3c0dd" xsi:nil="true"/>
    <TaxCatchAll xmlns="5ce0f2b5-5be5-4508-bce9-d7011ece0659"/>
    <lcf76f155ced4ddcb4097134ff3c332f xmlns="05a23c12-eb64-4047-9d50-c4f465f3c0d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F4B21-C0E1-465E-ADE0-E2E7B0DF7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23c12-eb64-4047-9d50-c4f465f3c0dd"/>
    <ds:schemaRef ds:uri="13404760-8ec3-4f68-8110-bc572b2bfb0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5a23c12-eb64-4047-9d50-c4f465f3c0dd"/>
    <ds:schemaRef ds:uri="5ce0f2b5-5be5-4508-bce9-d7011ece0659"/>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DFFH%20cyan%20report.dotx</Template>
  <TotalTime>0</TotalTime>
  <Pages>40</Pages>
  <Words>13831</Words>
  <Characters>78843</Characters>
  <Application>Microsoft Office Word</Application>
  <DocSecurity>0</DocSecurity>
  <Lines>657</Lines>
  <Paragraphs>184</Paragraphs>
  <ScaleCrop>false</ScaleCrop>
  <HeadingPairs>
    <vt:vector size="2" baseType="variant">
      <vt:variant>
        <vt:lpstr>Title</vt:lpstr>
      </vt:variant>
      <vt:variant>
        <vt:i4>1</vt:i4>
      </vt:variant>
    </vt:vector>
  </HeadingPairs>
  <TitlesOfParts>
    <vt:vector size="1" baseType="lpstr">
      <vt:lpstr>Home Visits and Lawful Entry to Rented Properties Operational Guidelines</vt:lpstr>
    </vt:vector>
  </TitlesOfParts>
  <Manager/>
  <Company>Victoria State Government, Department of Families, Fairness and Housing</Company>
  <LinksUpToDate>false</LinksUpToDate>
  <CharactersWithSpaces>92490</CharactersWithSpaces>
  <SharedDoc>false</SharedDoc>
  <HyperlinkBase/>
  <HLinks>
    <vt:vector size="606" baseType="variant">
      <vt:variant>
        <vt:i4>5570564</vt:i4>
      </vt:variant>
      <vt:variant>
        <vt:i4>492</vt:i4>
      </vt:variant>
      <vt:variant>
        <vt:i4>0</vt:i4>
      </vt:variant>
      <vt:variant>
        <vt:i4>5</vt:i4>
      </vt:variant>
      <vt:variant>
        <vt:lpwstr>https://providers.dffh.vic.gov.au/client-incident-management-system-policy-and-guidance-word</vt:lpwstr>
      </vt:variant>
      <vt:variant>
        <vt:lpwstr/>
      </vt:variant>
      <vt:variant>
        <vt:i4>2162798</vt:i4>
      </vt:variant>
      <vt:variant>
        <vt:i4>489</vt:i4>
      </vt:variant>
      <vt:variant>
        <vt:i4>0</vt:i4>
      </vt:variant>
      <vt:variant>
        <vt:i4>5</vt:i4>
      </vt:variant>
      <vt:variant>
        <vt:lpwstr/>
      </vt:variant>
      <vt:variant>
        <vt:lpwstr>_Notifying_renters_entry_1</vt:lpwstr>
      </vt:variant>
      <vt:variant>
        <vt:i4>3145854</vt:i4>
      </vt:variant>
      <vt:variant>
        <vt:i4>486</vt:i4>
      </vt:variant>
      <vt:variant>
        <vt:i4>0</vt:i4>
      </vt:variant>
      <vt:variant>
        <vt:i4>5</vt:i4>
      </vt:variant>
      <vt:variant>
        <vt:lpwstr>https://providers.dffh.vic.gov.au/tenancy-management-operational-guidelines</vt:lpwstr>
      </vt:variant>
      <vt:variant>
        <vt:lpwstr/>
      </vt:variant>
      <vt:variant>
        <vt:i4>8323142</vt:i4>
      </vt:variant>
      <vt:variant>
        <vt:i4>483</vt:i4>
      </vt:variant>
      <vt:variant>
        <vt:i4>0</vt:i4>
      </vt:variant>
      <vt:variant>
        <vt:i4>5</vt:i4>
      </vt:variant>
      <vt:variant>
        <vt:lpwstr/>
      </vt:variant>
      <vt:variant>
        <vt:lpwstr>_Exercising_a_right</vt:lpwstr>
      </vt:variant>
      <vt:variant>
        <vt:i4>7012473</vt:i4>
      </vt:variant>
      <vt:variant>
        <vt:i4>480</vt:i4>
      </vt:variant>
      <vt:variant>
        <vt:i4>0</vt:i4>
      </vt:variant>
      <vt:variant>
        <vt:i4>5</vt:i4>
      </vt:variant>
      <vt:variant>
        <vt:lpwstr/>
      </vt:variant>
      <vt:variant>
        <vt:lpwstr>_Proactively_addressing_potential_1</vt:lpwstr>
      </vt:variant>
      <vt:variant>
        <vt:i4>2293809</vt:i4>
      </vt:variant>
      <vt:variant>
        <vt:i4>477</vt:i4>
      </vt:variant>
      <vt:variant>
        <vt:i4>0</vt:i4>
      </vt:variant>
      <vt:variant>
        <vt:i4>5</vt:i4>
      </vt:variant>
      <vt:variant>
        <vt:lpwstr>https://www.dffh.vic.gov.au/publications/framework-trauma-informed-practice</vt:lpwstr>
      </vt:variant>
      <vt:variant>
        <vt:lpwstr/>
      </vt:variant>
      <vt:variant>
        <vt:i4>3145854</vt:i4>
      </vt:variant>
      <vt:variant>
        <vt:i4>474</vt:i4>
      </vt:variant>
      <vt:variant>
        <vt:i4>0</vt:i4>
      </vt:variant>
      <vt:variant>
        <vt:i4>5</vt:i4>
      </vt:variant>
      <vt:variant>
        <vt:lpwstr>https://providers.dffh.vic.gov.au/tenancy-management-operational-guidelines</vt:lpwstr>
      </vt:variant>
      <vt:variant>
        <vt:lpwstr/>
      </vt:variant>
      <vt:variant>
        <vt:i4>3145854</vt:i4>
      </vt:variant>
      <vt:variant>
        <vt:i4>471</vt:i4>
      </vt:variant>
      <vt:variant>
        <vt:i4>0</vt:i4>
      </vt:variant>
      <vt:variant>
        <vt:i4>5</vt:i4>
      </vt:variant>
      <vt:variant>
        <vt:lpwstr>https://providers.dffh.vic.gov.au/tenancy-management-operational-guidelines</vt:lpwstr>
      </vt:variant>
      <vt:variant>
        <vt:lpwstr/>
      </vt:variant>
      <vt:variant>
        <vt:i4>3145854</vt:i4>
      </vt:variant>
      <vt:variant>
        <vt:i4>468</vt:i4>
      </vt:variant>
      <vt:variant>
        <vt:i4>0</vt:i4>
      </vt:variant>
      <vt:variant>
        <vt:i4>5</vt:i4>
      </vt:variant>
      <vt:variant>
        <vt:lpwstr>https://providers.dffh.vic.gov.au/tenancy-management-operational-guidelines</vt:lpwstr>
      </vt:variant>
      <vt:variant>
        <vt:lpwstr/>
      </vt:variant>
      <vt:variant>
        <vt:i4>3997711</vt:i4>
      </vt:variant>
      <vt:variant>
        <vt:i4>465</vt:i4>
      </vt:variant>
      <vt:variant>
        <vt:i4>0</vt:i4>
      </vt:variant>
      <vt:variant>
        <vt:i4>5</vt:i4>
      </vt:variant>
      <vt:variant>
        <vt:lpwstr/>
      </vt:variant>
      <vt:variant>
        <vt:lpwstr>_Occupational_Health_and</vt:lpwstr>
      </vt:variant>
      <vt:variant>
        <vt:i4>7274619</vt:i4>
      </vt:variant>
      <vt:variant>
        <vt:i4>462</vt:i4>
      </vt:variant>
      <vt:variant>
        <vt:i4>0</vt:i4>
      </vt:variant>
      <vt:variant>
        <vt:i4>5</vt:i4>
      </vt:variant>
      <vt:variant>
        <vt:lpwstr>https://dhhsvicgovau.sharepoint.com/sites/Publichousingresources/SitePages/Housing-Practice-Advice-and-Support.aspx</vt:lpwstr>
      </vt:variant>
      <vt:variant>
        <vt:lpwstr/>
      </vt:variant>
      <vt:variant>
        <vt:i4>786485</vt:i4>
      </vt:variant>
      <vt:variant>
        <vt:i4>459</vt:i4>
      </vt:variant>
      <vt:variant>
        <vt:i4>0</vt:i4>
      </vt:variant>
      <vt:variant>
        <vt:i4>5</vt:i4>
      </vt:variant>
      <vt:variant>
        <vt:lpwstr/>
      </vt:variant>
      <vt:variant>
        <vt:lpwstr>_Preparing_and_arranging</vt:lpwstr>
      </vt:variant>
      <vt:variant>
        <vt:i4>3670122</vt:i4>
      </vt:variant>
      <vt:variant>
        <vt:i4>456</vt:i4>
      </vt:variant>
      <vt:variant>
        <vt:i4>0</vt:i4>
      </vt:variant>
      <vt:variant>
        <vt:i4>5</vt:i4>
      </vt:variant>
      <vt:variant>
        <vt:lpwstr>https://dhhsvicgovau.sharepoint.com/sites/Publichousingresources/SitePages/Working-with-other-services.aspx</vt:lpwstr>
      </vt:variant>
      <vt:variant>
        <vt:lpwstr/>
      </vt:variant>
      <vt:variant>
        <vt:i4>1179659</vt:i4>
      </vt:variant>
      <vt:variant>
        <vt:i4>453</vt:i4>
      </vt:variant>
      <vt:variant>
        <vt:i4>0</vt:i4>
      </vt:variant>
      <vt:variant>
        <vt:i4>5</vt:i4>
      </vt:variant>
      <vt:variant>
        <vt:lpwstr>https://ovic.vic.gov.au/book/ipp-2-use-and-disclosure/</vt:lpwstr>
      </vt:variant>
      <vt:variant>
        <vt:lpwstr>IPP_2.1(d):_Necessary_to_lessen_or_prevent_serious_threats_to_health_or_safety</vt:lpwstr>
      </vt:variant>
      <vt:variant>
        <vt:i4>7864354</vt:i4>
      </vt:variant>
      <vt:variant>
        <vt:i4>450</vt:i4>
      </vt:variant>
      <vt:variant>
        <vt:i4>0</vt:i4>
      </vt:variant>
      <vt:variant>
        <vt:i4>5</vt:i4>
      </vt:variant>
      <vt:variant>
        <vt:lpwstr>https://providers.dffh.vic.gov.au/make-safe-guidance-services-working-people-living-hoarding-and-environmental-neglect-word</vt:lpwstr>
      </vt:variant>
      <vt:variant>
        <vt:lpwstr/>
      </vt:variant>
      <vt:variant>
        <vt:i4>4653084</vt:i4>
      </vt:variant>
      <vt:variant>
        <vt:i4>447</vt:i4>
      </vt:variant>
      <vt:variant>
        <vt:i4>0</vt:i4>
      </vt:variant>
      <vt:variant>
        <vt:i4>5</vt:i4>
      </vt:variant>
      <vt:variant>
        <vt:lpwstr>https://dhhsvicgovau.sharepoint.com/:u:/r/sites/dffh/SitePages/Housing-information-sharing.aspx?csf=1&amp;web=1&amp;e=5XwOSe</vt:lpwstr>
      </vt:variant>
      <vt:variant>
        <vt:lpwstr/>
      </vt:variant>
      <vt:variant>
        <vt:i4>8192036</vt:i4>
      </vt:variant>
      <vt:variant>
        <vt:i4>444</vt:i4>
      </vt:variant>
      <vt:variant>
        <vt:i4>0</vt:i4>
      </vt:variant>
      <vt:variant>
        <vt:i4>5</vt:i4>
      </vt:variant>
      <vt:variant>
        <vt:lpwstr>https://providers.dffh.vic.gov.au/business-practice-operational-guidelines</vt:lpwstr>
      </vt:variant>
      <vt:variant>
        <vt:lpwstr/>
      </vt:variant>
      <vt:variant>
        <vt:i4>4653087</vt:i4>
      </vt:variant>
      <vt:variant>
        <vt:i4>441</vt:i4>
      </vt:variant>
      <vt:variant>
        <vt:i4>0</vt:i4>
      </vt:variant>
      <vt:variant>
        <vt:i4>5</vt:i4>
      </vt:variant>
      <vt:variant>
        <vt:lpwstr>https://providers.dffh.vic.gov.au/information-sharing</vt:lpwstr>
      </vt:variant>
      <vt:variant>
        <vt:lpwstr/>
      </vt:variant>
      <vt:variant>
        <vt:i4>2228242</vt:i4>
      </vt:variant>
      <vt:variant>
        <vt:i4>438</vt:i4>
      </vt:variant>
      <vt:variant>
        <vt:i4>0</vt:i4>
      </vt:variant>
      <vt:variant>
        <vt:i4>5</vt:i4>
      </vt:variant>
      <vt:variant>
        <vt:lpwstr/>
      </vt:variant>
      <vt:variant>
        <vt:lpwstr>_Entry_in_emergencies</vt:lpwstr>
      </vt:variant>
      <vt:variant>
        <vt:i4>6225922</vt:i4>
      </vt:variant>
      <vt:variant>
        <vt:i4>435</vt:i4>
      </vt:variant>
      <vt:variant>
        <vt:i4>0</vt:i4>
      </vt:variant>
      <vt:variant>
        <vt:i4>5</vt:i4>
      </vt:variant>
      <vt:variant>
        <vt:lpwstr>https://dhhsvicgovau.sharepoint.com/sites/Publichousingresources/SitePages/Keeping-safe-at-work.aspx</vt:lpwstr>
      </vt:variant>
      <vt:variant>
        <vt:lpwstr/>
      </vt:variant>
      <vt:variant>
        <vt:i4>3145854</vt:i4>
      </vt:variant>
      <vt:variant>
        <vt:i4>432</vt:i4>
      </vt:variant>
      <vt:variant>
        <vt:i4>0</vt:i4>
      </vt:variant>
      <vt:variant>
        <vt:i4>5</vt:i4>
      </vt:variant>
      <vt:variant>
        <vt:lpwstr>https://providers.dffh.vic.gov.au/tenancy-management-operational-guidelines</vt:lpwstr>
      </vt:variant>
      <vt:variant>
        <vt:lpwstr/>
      </vt:variant>
      <vt:variant>
        <vt:i4>589880</vt:i4>
      </vt:variant>
      <vt:variant>
        <vt:i4>429</vt:i4>
      </vt:variant>
      <vt:variant>
        <vt:i4>0</vt:i4>
      </vt:variant>
      <vt:variant>
        <vt:i4>5</vt:i4>
      </vt:variant>
      <vt:variant>
        <vt:lpwstr/>
      </vt:variant>
      <vt:variant>
        <vt:lpwstr>_Potential_impacts_of</vt:lpwstr>
      </vt:variant>
      <vt:variant>
        <vt:i4>5374066</vt:i4>
      </vt:variant>
      <vt:variant>
        <vt:i4>426</vt:i4>
      </vt:variant>
      <vt:variant>
        <vt:i4>0</vt:i4>
      </vt:variant>
      <vt:variant>
        <vt:i4>5</vt:i4>
      </vt:variant>
      <vt:variant>
        <vt:lpwstr/>
      </vt:variant>
      <vt:variant>
        <vt:lpwstr>_Failure_to_comply</vt:lpwstr>
      </vt:variant>
      <vt:variant>
        <vt:i4>6160506</vt:i4>
      </vt:variant>
      <vt:variant>
        <vt:i4>423</vt:i4>
      </vt:variant>
      <vt:variant>
        <vt:i4>0</vt:i4>
      </vt:variant>
      <vt:variant>
        <vt:i4>5</vt:i4>
      </vt:variant>
      <vt:variant>
        <vt:lpwstr/>
      </vt:variant>
      <vt:variant>
        <vt:lpwstr>_Behaviours_of_concern</vt:lpwstr>
      </vt:variant>
      <vt:variant>
        <vt:i4>8323142</vt:i4>
      </vt:variant>
      <vt:variant>
        <vt:i4>420</vt:i4>
      </vt:variant>
      <vt:variant>
        <vt:i4>0</vt:i4>
      </vt:variant>
      <vt:variant>
        <vt:i4>5</vt:i4>
      </vt:variant>
      <vt:variant>
        <vt:lpwstr/>
      </vt:variant>
      <vt:variant>
        <vt:lpwstr>_Exercising_a_right</vt:lpwstr>
      </vt:variant>
      <vt:variant>
        <vt:i4>7012473</vt:i4>
      </vt:variant>
      <vt:variant>
        <vt:i4>417</vt:i4>
      </vt:variant>
      <vt:variant>
        <vt:i4>0</vt:i4>
      </vt:variant>
      <vt:variant>
        <vt:i4>5</vt:i4>
      </vt:variant>
      <vt:variant>
        <vt:lpwstr/>
      </vt:variant>
      <vt:variant>
        <vt:lpwstr>_Proactively_addressing_potential_1</vt:lpwstr>
      </vt:variant>
      <vt:variant>
        <vt:i4>4915227</vt:i4>
      </vt:variant>
      <vt:variant>
        <vt:i4>414</vt:i4>
      </vt:variant>
      <vt:variant>
        <vt:i4>0</vt:i4>
      </vt:variant>
      <vt:variant>
        <vt:i4>5</vt:i4>
      </vt:variant>
      <vt:variant>
        <vt:lpwstr>https://dhhsvicgovau.sharepoint.com/sites/StaffHSW-DFFH/SitePages/Employee-Wellbeing-%26-Support.aspx</vt:lpwstr>
      </vt:variant>
      <vt:variant>
        <vt:lpwstr/>
      </vt:variant>
      <vt:variant>
        <vt:i4>4915227</vt:i4>
      </vt:variant>
      <vt:variant>
        <vt:i4>411</vt:i4>
      </vt:variant>
      <vt:variant>
        <vt:i4>0</vt:i4>
      </vt:variant>
      <vt:variant>
        <vt:i4>5</vt:i4>
      </vt:variant>
      <vt:variant>
        <vt:lpwstr>https://dhhsvicgovau.sharepoint.com/sites/StaffHSW-DFFH/SitePages/Employee-Wellbeing-%26-Support.aspx</vt:lpwstr>
      </vt:variant>
      <vt:variant>
        <vt:lpwstr/>
      </vt:variant>
      <vt:variant>
        <vt:i4>7077935</vt:i4>
      </vt:variant>
      <vt:variant>
        <vt:i4>408</vt:i4>
      </vt:variant>
      <vt:variant>
        <vt:i4>0</vt:i4>
      </vt:variant>
      <vt:variant>
        <vt:i4>5</vt:i4>
      </vt:variant>
      <vt:variant>
        <vt:lpwstr>https://dhhsvicgovau.sharepoint.com/sites/dffh/SitePages/Managing-feedback.aspx</vt:lpwstr>
      </vt:variant>
      <vt:variant>
        <vt:lpwstr/>
      </vt:variant>
      <vt:variant>
        <vt:i4>4718674</vt:i4>
      </vt:variant>
      <vt:variant>
        <vt:i4>405</vt:i4>
      </vt:variant>
      <vt:variant>
        <vt:i4>0</vt:i4>
      </vt:variant>
      <vt:variant>
        <vt:i4>5</vt:i4>
      </vt:variant>
      <vt:variant>
        <vt:lpwstr>https://dhhsvicgovau.sharepoint.com/sites/StaffHSW-DFFH/SitePages/Employee-Wellbeing-and-Support-Program-EAP.aspx</vt:lpwstr>
      </vt:variant>
      <vt:variant>
        <vt:lpwstr/>
      </vt:variant>
      <vt:variant>
        <vt:i4>720898</vt:i4>
      </vt:variant>
      <vt:variant>
        <vt:i4>402</vt:i4>
      </vt:variant>
      <vt:variant>
        <vt:i4>0</vt:i4>
      </vt:variant>
      <vt:variant>
        <vt:i4>5</vt:i4>
      </vt:variant>
      <vt:variant>
        <vt:lpwstr>https://dhhsvicgovau.sharepoint.com/sites/StaffHSW-DFFH/SitePages/OurSafety-Incident-Reporting-%26-Investigation.aspx</vt:lpwstr>
      </vt:variant>
      <vt:variant>
        <vt:lpwstr/>
      </vt:variant>
      <vt:variant>
        <vt:i4>7274567</vt:i4>
      </vt:variant>
      <vt:variant>
        <vt:i4>399</vt:i4>
      </vt:variant>
      <vt:variant>
        <vt:i4>0</vt:i4>
      </vt:variant>
      <vt:variant>
        <vt:i4>5</vt:i4>
      </vt:variant>
      <vt:variant>
        <vt:lpwstr/>
      </vt:variant>
      <vt:variant>
        <vt:lpwstr>_Standards_for_conduct</vt:lpwstr>
      </vt:variant>
      <vt:variant>
        <vt:i4>5701756</vt:i4>
      </vt:variant>
      <vt:variant>
        <vt:i4>396</vt:i4>
      </vt:variant>
      <vt:variant>
        <vt:i4>0</vt:i4>
      </vt:variant>
      <vt:variant>
        <vt:i4>5</vt:i4>
      </vt:variant>
      <vt:variant>
        <vt:lpwstr/>
      </vt:variant>
      <vt:variant>
        <vt:lpwstr>_Making_informed_decisions</vt:lpwstr>
      </vt:variant>
      <vt:variant>
        <vt:i4>6488135</vt:i4>
      </vt:variant>
      <vt:variant>
        <vt:i4>393</vt:i4>
      </vt:variant>
      <vt:variant>
        <vt:i4>0</vt:i4>
      </vt:variant>
      <vt:variant>
        <vt:i4>5</vt:i4>
      </vt:variant>
      <vt:variant>
        <vt:lpwstr/>
      </vt:variant>
      <vt:variant>
        <vt:lpwstr>_Before_leaving_the</vt:lpwstr>
      </vt:variant>
      <vt:variant>
        <vt:i4>4587644</vt:i4>
      </vt:variant>
      <vt:variant>
        <vt:i4>390</vt:i4>
      </vt:variant>
      <vt:variant>
        <vt:i4>0</vt:i4>
      </vt:variant>
      <vt:variant>
        <vt:i4>5</vt:i4>
      </vt:variant>
      <vt:variant>
        <vt:lpwstr/>
      </vt:variant>
      <vt:variant>
        <vt:lpwstr>_Vehicle_tool_kits</vt:lpwstr>
      </vt:variant>
      <vt:variant>
        <vt:i4>2097175</vt:i4>
      </vt:variant>
      <vt:variant>
        <vt:i4>387</vt:i4>
      </vt:variant>
      <vt:variant>
        <vt:i4>0</vt:i4>
      </vt:variant>
      <vt:variant>
        <vt:i4>5</vt:i4>
      </vt:variant>
      <vt:variant>
        <vt:lpwstr/>
      </vt:variant>
      <vt:variant>
        <vt:lpwstr>_Worker_safety_assessment</vt:lpwstr>
      </vt:variant>
      <vt:variant>
        <vt:i4>983086</vt:i4>
      </vt:variant>
      <vt:variant>
        <vt:i4>384</vt:i4>
      </vt:variant>
      <vt:variant>
        <vt:i4>0</vt:i4>
      </vt:variant>
      <vt:variant>
        <vt:i4>5</vt:i4>
      </vt:variant>
      <vt:variant>
        <vt:lpwstr/>
      </vt:variant>
      <vt:variant>
        <vt:lpwstr>_Preparing_for_a</vt:lpwstr>
      </vt:variant>
      <vt:variant>
        <vt:i4>786485</vt:i4>
      </vt:variant>
      <vt:variant>
        <vt:i4>381</vt:i4>
      </vt:variant>
      <vt:variant>
        <vt:i4>0</vt:i4>
      </vt:variant>
      <vt:variant>
        <vt:i4>5</vt:i4>
      </vt:variant>
      <vt:variant>
        <vt:lpwstr/>
      </vt:variant>
      <vt:variant>
        <vt:lpwstr>_Preparing_and_arranging</vt:lpwstr>
      </vt:variant>
      <vt:variant>
        <vt:i4>2031671</vt:i4>
      </vt:variant>
      <vt:variant>
        <vt:i4>374</vt:i4>
      </vt:variant>
      <vt:variant>
        <vt:i4>0</vt:i4>
      </vt:variant>
      <vt:variant>
        <vt:i4>5</vt:i4>
      </vt:variant>
      <vt:variant>
        <vt:lpwstr/>
      </vt:variant>
      <vt:variant>
        <vt:lpwstr>_Toc236301397</vt:lpwstr>
      </vt:variant>
      <vt:variant>
        <vt:i4>2031671</vt:i4>
      </vt:variant>
      <vt:variant>
        <vt:i4>368</vt:i4>
      </vt:variant>
      <vt:variant>
        <vt:i4>0</vt:i4>
      </vt:variant>
      <vt:variant>
        <vt:i4>5</vt:i4>
      </vt:variant>
      <vt:variant>
        <vt:lpwstr/>
      </vt:variant>
      <vt:variant>
        <vt:lpwstr>_Toc236301396</vt:lpwstr>
      </vt:variant>
      <vt:variant>
        <vt:i4>2031671</vt:i4>
      </vt:variant>
      <vt:variant>
        <vt:i4>362</vt:i4>
      </vt:variant>
      <vt:variant>
        <vt:i4>0</vt:i4>
      </vt:variant>
      <vt:variant>
        <vt:i4>5</vt:i4>
      </vt:variant>
      <vt:variant>
        <vt:lpwstr/>
      </vt:variant>
      <vt:variant>
        <vt:lpwstr>_Toc236301395</vt:lpwstr>
      </vt:variant>
      <vt:variant>
        <vt:i4>2031671</vt:i4>
      </vt:variant>
      <vt:variant>
        <vt:i4>356</vt:i4>
      </vt:variant>
      <vt:variant>
        <vt:i4>0</vt:i4>
      </vt:variant>
      <vt:variant>
        <vt:i4>5</vt:i4>
      </vt:variant>
      <vt:variant>
        <vt:lpwstr/>
      </vt:variant>
      <vt:variant>
        <vt:lpwstr>_Toc236301394</vt:lpwstr>
      </vt:variant>
      <vt:variant>
        <vt:i4>2031671</vt:i4>
      </vt:variant>
      <vt:variant>
        <vt:i4>350</vt:i4>
      </vt:variant>
      <vt:variant>
        <vt:i4>0</vt:i4>
      </vt:variant>
      <vt:variant>
        <vt:i4>5</vt:i4>
      </vt:variant>
      <vt:variant>
        <vt:lpwstr/>
      </vt:variant>
      <vt:variant>
        <vt:lpwstr>_Toc236301393</vt:lpwstr>
      </vt:variant>
      <vt:variant>
        <vt:i4>2031671</vt:i4>
      </vt:variant>
      <vt:variant>
        <vt:i4>344</vt:i4>
      </vt:variant>
      <vt:variant>
        <vt:i4>0</vt:i4>
      </vt:variant>
      <vt:variant>
        <vt:i4>5</vt:i4>
      </vt:variant>
      <vt:variant>
        <vt:lpwstr/>
      </vt:variant>
      <vt:variant>
        <vt:lpwstr>_Toc236301392</vt:lpwstr>
      </vt:variant>
      <vt:variant>
        <vt:i4>2031671</vt:i4>
      </vt:variant>
      <vt:variant>
        <vt:i4>338</vt:i4>
      </vt:variant>
      <vt:variant>
        <vt:i4>0</vt:i4>
      </vt:variant>
      <vt:variant>
        <vt:i4>5</vt:i4>
      </vt:variant>
      <vt:variant>
        <vt:lpwstr/>
      </vt:variant>
      <vt:variant>
        <vt:lpwstr>_Toc236301391</vt:lpwstr>
      </vt:variant>
      <vt:variant>
        <vt:i4>2031671</vt:i4>
      </vt:variant>
      <vt:variant>
        <vt:i4>332</vt:i4>
      </vt:variant>
      <vt:variant>
        <vt:i4>0</vt:i4>
      </vt:variant>
      <vt:variant>
        <vt:i4>5</vt:i4>
      </vt:variant>
      <vt:variant>
        <vt:lpwstr/>
      </vt:variant>
      <vt:variant>
        <vt:lpwstr>_Toc236301390</vt:lpwstr>
      </vt:variant>
      <vt:variant>
        <vt:i4>1966135</vt:i4>
      </vt:variant>
      <vt:variant>
        <vt:i4>326</vt:i4>
      </vt:variant>
      <vt:variant>
        <vt:i4>0</vt:i4>
      </vt:variant>
      <vt:variant>
        <vt:i4>5</vt:i4>
      </vt:variant>
      <vt:variant>
        <vt:lpwstr/>
      </vt:variant>
      <vt:variant>
        <vt:lpwstr>_Toc236301389</vt:lpwstr>
      </vt:variant>
      <vt:variant>
        <vt:i4>1966135</vt:i4>
      </vt:variant>
      <vt:variant>
        <vt:i4>320</vt:i4>
      </vt:variant>
      <vt:variant>
        <vt:i4>0</vt:i4>
      </vt:variant>
      <vt:variant>
        <vt:i4>5</vt:i4>
      </vt:variant>
      <vt:variant>
        <vt:lpwstr/>
      </vt:variant>
      <vt:variant>
        <vt:lpwstr>_Toc236301388</vt:lpwstr>
      </vt:variant>
      <vt:variant>
        <vt:i4>1966135</vt:i4>
      </vt:variant>
      <vt:variant>
        <vt:i4>314</vt:i4>
      </vt:variant>
      <vt:variant>
        <vt:i4>0</vt:i4>
      </vt:variant>
      <vt:variant>
        <vt:i4>5</vt:i4>
      </vt:variant>
      <vt:variant>
        <vt:lpwstr/>
      </vt:variant>
      <vt:variant>
        <vt:lpwstr>_Toc236301387</vt:lpwstr>
      </vt:variant>
      <vt:variant>
        <vt:i4>1966135</vt:i4>
      </vt:variant>
      <vt:variant>
        <vt:i4>308</vt:i4>
      </vt:variant>
      <vt:variant>
        <vt:i4>0</vt:i4>
      </vt:variant>
      <vt:variant>
        <vt:i4>5</vt:i4>
      </vt:variant>
      <vt:variant>
        <vt:lpwstr/>
      </vt:variant>
      <vt:variant>
        <vt:lpwstr>_Toc236301386</vt:lpwstr>
      </vt:variant>
      <vt:variant>
        <vt:i4>1966135</vt:i4>
      </vt:variant>
      <vt:variant>
        <vt:i4>302</vt:i4>
      </vt:variant>
      <vt:variant>
        <vt:i4>0</vt:i4>
      </vt:variant>
      <vt:variant>
        <vt:i4>5</vt:i4>
      </vt:variant>
      <vt:variant>
        <vt:lpwstr/>
      </vt:variant>
      <vt:variant>
        <vt:lpwstr>_Toc236301385</vt:lpwstr>
      </vt:variant>
      <vt:variant>
        <vt:i4>1966135</vt:i4>
      </vt:variant>
      <vt:variant>
        <vt:i4>296</vt:i4>
      </vt:variant>
      <vt:variant>
        <vt:i4>0</vt:i4>
      </vt:variant>
      <vt:variant>
        <vt:i4>5</vt:i4>
      </vt:variant>
      <vt:variant>
        <vt:lpwstr/>
      </vt:variant>
      <vt:variant>
        <vt:lpwstr>_Toc236301384</vt:lpwstr>
      </vt:variant>
      <vt:variant>
        <vt:i4>1966135</vt:i4>
      </vt:variant>
      <vt:variant>
        <vt:i4>290</vt:i4>
      </vt:variant>
      <vt:variant>
        <vt:i4>0</vt:i4>
      </vt:variant>
      <vt:variant>
        <vt:i4>5</vt:i4>
      </vt:variant>
      <vt:variant>
        <vt:lpwstr/>
      </vt:variant>
      <vt:variant>
        <vt:lpwstr>_Toc236301383</vt:lpwstr>
      </vt:variant>
      <vt:variant>
        <vt:i4>1966135</vt:i4>
      </vt:variant>
      <vt:variant>
        <vt:i4>284</vt:i4>
      </vt:variant>
      <vt:variant>
        <vt:i4>0</vt:i4>
      </vt:variant>
      <vt:variant>
        <vt:i4>5</vt:i4>
      </vt:variant>
      <vt:variant>
        <vt:lpwstr/>
      </vt:variant>
      <vt:variant>
        <vt:lpwstr>_Toc236301382</vt:lpwstr>
      </vt:variant>
      <vt:variant>
        <vt:i4>1966135</vt:i4>
      </vt:variant>
      <vt:variant>
        <vt:i4>278</vt:i4>
      </vt:variant>
      <vt:variant>
        <vt:i4>0</vt:i4>
      </vt:variant>
      <vt:variant>
        <vt:i4>5</vt:i4>
      </vt:variant>
      <vt:variant>
        <vt:lpwstr/>
      </vt:variant>
      <vt:variant>
        <vt:lpwstr>_Toc236301381</vt:lpwstr>
      </vt:variant>
      <vt:variant>
        <vt:i4>1966135</vt:i4>
      </vt:variant>
      <vt:variant>
        <vt:i4>272</vt:i4>
      </vt:variant>
      <vt:variant>
        <vt:i4>0</vt:i4>
      </vt:variant>
      <vt:variant>
        <vt:i4>5</vt:i4>
      </vt:variant>
      <vt:variant>
        <vt:lpwstr/>
      </vt:variant>
      <vt:variant>
        <vt:lpwstr>_Toc236301380</vt:lpwstr>
      </vt:variant>
      <vt:variant>
        <vt:i4>1114167</vt:i4>
      </vt:variant>
      <vt:variant>
        <vt:i4>266</vt:i4>
      </vt:variant>
      <vt:variant>
        <vt:i4>0</vt:i4>
      </vt:variant>
      <vt:variant>
        <vt:i4>5</vt:i4>
      </vt:variant>
      <vt:variant>
        <vt:lpwstr/>
      </vt:variant>
      <vt:variant>
        <vt:lpwstr>_Toc236301379</vt:lpwstr>
      </vt:variant>
      <vt:variant>
        <vt:i4>1114167</vt:i4>
      </vt:variant>
      <vt:variant>
        <vt:i4>260</vt:i4>
      </vt:variant>
      <vt:variant>
        <vt:i4>0</vt:i4>
      </vt:variant>
      <vt:variant>
        <vt:i4>5</vt:i4>
      </vt:variant>
      <vt:variant>
        <vt:lpwstr/>
      </vt:variant>
      <vt:variant>
        <vt:lpwstr>_Toc236301378</vt:lpwstr>
      </vt:variant>
      <vt:variant>
        <vt:i4>1114167</vt:i4>
      </vt:variant>
      <vt:variant>
        <vt:i4>254</vt:i4>
      </vt:variant>
      <vt:variant>
        <vt:i4>0</vt:i4>
      </vt:variant>
      <vt:variant>
        <vt:i4>5</vt:i4>
      </vt:variant>
      <vt:variant>
        <vt:lpwstr/>
      </vt:variant>
      <vt:variant>
        <vt:lpwstr>_Toc236301377</vt:lpwstr>
      </vt:variant>
      <vt:variant>
        <vt:i4>1114167</vt:i4>
      </vt:variant>
      <vt:variant>
        <vt:i4>248</vt:i4>
      </vt:variant>
      <vt:variant>
        <vt:i4>0</vt:i4>
      </vt:variant>
      <vt:variant>
        <vt:i4>5</vt:i4>
      </vt:variant>
      <vt:variant>
        <vt:lpwstr/>
      </vt:variant>
      <vt:variant>
        <vt:lpwstr>_Toc236301376</vt:lpwstr>
      </vt:variant>
      <vt:variant>
        <vt:i4>1114167</vt:i4>
      </vt:variant>
      <vt:variant>
        <vt:i4>242</vt:i4>
      </vt:variant>
      <vt:variant>
        <vt:i4>0</vt:i4>
      </vt:variant>
      <vt:variant>
        <vt:i4>5</vt:i4>
      </vt:variant>
      <vt:variant>
        <vt:lpwstr/>
      </vt:variant>
      <vt:variant>
        <vt:lpwstr>_Toc236301375</vt:lpwstr>
      </vt:variant>
      <vt:variant>
        <vt:i4>1114167</vt:i4>
      </vt:variant>
      <vt:variant>
        <vt:i4>236</vt:i4>
      </vt:variant>
      <vt:variant>
        <vt:i4>0</vt:i4>
      </vt:variant>
      <vt:variant>
        <vt:i4>5</vt:i4>
      </vt:variant>
      <vt:variant>
        <vt:lpwstr/>
      </vt:variant>
      <vt:variant>
        <vt:lpwstr>_Toc236301374</vt:lpwstr>
      </vt:variant>
      <vt:variant>
        <vt:i4>1114167</vt:i4>
      </vt:variant>
      <vt:variant>
        <vt:i4>230</vt:i4>
      </vt:variant>
      <vt:variant>
        <vt:i4>0</vt:i4>
      </vt:variant>
      <vt:variant>
        <vt:i4>5</vt:i4>
      </vt:variant>
      <vt:variant>
        <vt:lpwstr/>
      </vt:variant>
      <vt:variant>
        <vt:lpwstr>_Toc236301373</vt:lpwstr>
      </vt:variant>
      <vt:variant>
        <vt:i4>1114167</vt:i4>
      </vt:variant>
      <vt:variant>
        <vt:i4>224</vt:i4>
      </vt:variant>
      <vt:variant>
        <vt:i4>0</vt:i4>
      </vt:variant>
      <vt:variant>
        <vt:i4>5</vt:i4>
      </vt:variant>
      <vt:variant>
        <vt:lpwstr/>
      </vt:variant>
      <vt:variant>
        <vt:lpwstr>_Toc236301372</vt:lpwstr>
      </vt:variant>
      <vt:variant>
        <vt:i4>1114167</vt:i4>
      </vt:variant>
      <vt:variant>
        <vt:i4>218</vt:i4>
      </vt:variant>
      <vt:variant>
        <vt:i4>0</vt:i4>
      </vt:variant>
      <vt:variant>
        <vt:i4>5</vt:i4>
      </vt:variant>
      <vt:variant>
        <vt:lpwstr/>
      </vt:variant>
      <vt:variant>
        <vt:lpwstr>_Toc236301371</vt:lpwstr>
      </vt:variant>
      <vt:variant>
        <vt:i4>1114167</vt:i4>
      </vt:variant>
      <vt:variant>
        <vt:i4>212</vt:i4>
      </vt:variant>
      <vt:variant>
        <vt:i4>0</vt:i4>
      </vt:variant>
      <vt:variant>
        <vt:i4>5</vt:i4>
      </vt:variant>
      <vt:variant>
        <vt:lpwstr/>
      </vt:variant>
      <vt:variant>
        <vt:lpwstr>_Toc236301370</vt:lpwstr>
      </vt:variant>
      <vt:variant>
        <vt:i4>1048631</vt:i4>
      </vt:variant>
      <vt:variant>
        <vt:i4>206</vt:i4>
      </vt:variant>
      <vt:variant>
        <vt:i4>0</vt:i4>
      </vt:variant>
      <vt:variant>
        <vt:i4>5</vt:i4>
      </vt:variant>
      <vt:variant>
        <vt:lpwstr/>
      </vt:variant>
      <vt:variant>
        <vt:lpwstr>_Toc236301369</vt:lpwstr>
      </vt:variant>
      <vt:variant>
        <vt:i4>1048631</vt:i4>
      </vt:variant>
      <vt:variant>
        <vt:i4>200</vt:i4>
      </vt:variant>
      <vt:variant>
        <vt:i4>0</vt:i4>
      </vt:variant>
      <vt:variant>
        <vt:i4>5</vt:i4>
      </vt:variant>
      <vt:variant>
        <vt:lpwstr/>
      </vt:variant>
      <vt:variant>
        <vt:lpwstr>_Toc236301368</vt:lpwstr>
      </vt:variant>
      <vt:variant>
        <vt:i4>1048631</vt:i4>
      </vt:variant>
      <vt:variant>
        <vt:i4>194</vt:i4>
      </vt:variant>
      <vt:variant>
        <vt:i4>0</vt:i4>
      </vt:variant>
      <vt:variant>
        <vt:i4>5</vt:i4>
      </vt:variant>
      <vt:variant>
        <vt:lpwstr/>
      </vt:variant>
      <vt:variant>
        <vt:lpwstr>_Toc236301367</vt:lpwstr>
      </vt:variant>
      <vt:variant>
        <vt:i4>1048631</vt:i4>
      </vt:variant>
      <vt:variant>
        <vt:i4>188</vt:i4>
      </vt:variant>
      <vt:variant>
        <vt:i4>0</vt:i4>
      </vt:variant>
      <vt:variant>
        <vt:i4>5</vt:i4>
      </vt:variant>
      <vt:variant>
        <vt:lpwstr/>
      </vt:variant>
      <vt:variant>
        <vt:lpwstr>_Toc236301366</vt:lpwstr>
      </vt:variant>
      <vt:variant>
        <vt:i4>1048631</vt:i4>
      </vt:variant>
      <vt:variant>
        <vt:i4>182</vt:i4>
      </vt:variant>
      <vt:variant>
        <vt:i4>0</vt:i4>
      </vt:variant>
      <vt:variant>
        <vt:i4>5</vt:i4>
      </vt:variant>
      <vt:variant>
        <vt:lpwstr/>
      </vt:variant>
      <vt:variant>
        <vt:lpwstr>_Toc236301365</vt:lpwstr>
      </vt:variant>
      <vt:variant>
        <vt:i4>1048631</vt:i4>
      </vt:variant>
      <vt:variant>
        <vt:i4>176</vt:i4>
      </vt:variant>
      <vt:variant>
        <vt:i4>0</vt:i4>
      </vt:variant>
      <vt:variant>
        <vt:i4>5</vt:i4>
      </vt:variant>
      <vt:variant>
        <vt:lpwstr/>
      </vt:variant>
      <vt:variant>
        <vt:lpwstr>_Toc236301364</vt:lpwstr>
      </vt:variant>
      <vt:variant>
        <vt:i4>1048631</vt:i4>
      </vt:variant>
      <vt:variant>
        <vt:i4>170</vt:i4>
      </vt:variant>
      <vt:variant>
        <vt:i4>0</vt:i4>
      </vt:variant>
      <vt:variant>
        <vt:i4>5</vt:i4>
      </vt:variant>
      <vt:variant>
        <vt:lpwstr/>
      </vt:variant>
      <vt:variant>
        <vt:lpwstr>_Toc236301363</vt:lpwstr>
      </vt:variant>
      <vt:variant>
        <vt:i4>1048631</vt:i4>
      </vt:variant>
      <vt:variant>
        <vt:i4>164</vt:i4>
      </vt:variant>
      <vt:variant>
        <vt:i4>0</vt:i4>
      </vt:variant>
      <vt:variant>
        <vt:i4>5</vt:i4>
      </vt:variant>
      <vt:variant>
        <vt:lpwstr/>
      </vt:variant>
      <vt:variant>
        <vt:lpwstr>_Toc236301362</vt:lpwstr>
      </vt:variant>
      <vt:variant>
        <vt:i4>1048631</vt:i4>
      </vt:variant>
      <vt:variant>
        <vt:i4>158</vt:i4>
      </vt:variant>
      <vt:variant>
        <vt:i4>0</vt:i4>
      </vt:variant>
      <vt:variant>
        <vt:i4>5</vt:i4>
      </vt:variant>
      <vt:variant>
        <vt:lpwstr/>
      </vt:variant>
      <vt:variant>
        <vt:lpwstr>_Toc236301361</vt:lpwstr>
      </vt:variant>
      <vt:variant>
        <vt:i4>1048631</vt:i4>
      </vt:variant>
      <vt:variant>
        <vt:i4>152</vt:i4>
      </vt:variant>
      <vt:variant>
        <vt:i4>0</vt:i4>
      </vt:variant>
      <vt:variant>
        <vt:i4>5</vt:i4>
      </vt:variant>
      <vt:variant>
        <vt:lpwstr/>
      </vt:variant>
      <vt:variant>
        <vt:lpwstr>_Toc236301360</vt:lpwstr>
      </vt:variant>
      <vt:variant>
        <vt:i4>1245239</vt:i4>
      </vt:variant>
      <vt:variant>
        <vt:i4>146</vt:i4>
      </vt:variant>
      <vt:variant>
        <vt:i4>0</vt:i4>
      </vt:variant>
      <vt:variant>
        <vt:i4>5</vt:i4>
      </vt:variant>
      <vt:variant>
        <vt:lpwstr/>
      </vt:variant>
      <vt:variant>
        <vt:lpwstr>_Toc236301359</vt:lpwstr>
      </vt:variant>
      <vt:variant>
        <vt:i4>1245239</vt:i4>
      </vt:variant>
      <vt:variant>
        <vt:i4>140</vt:i4>
      </vt:variant>
      <vt:variant>
        <vt:i4>0</vt:i4>
      </vt:variant>
      <vt:variant>
        <vt:i4>5</vt:i4>
      </vt:variant>
      <vt:variant>
        <vt:lpwstr/>
      </vt:variant>
      <vt:variant>
        <vt:lpwstr>_Toc236301358</vt:lpwstr>
      </vt:variant>
      <vt:variant>
        <vt:i4>1245239</vt:i4>
      </vt:variant>
      <vt:variant>
        <vt:i4>134</vt:i4>
      </vt:variant>
      <vt:variant>
        <vt:i4>0</vt:i4>
      </vt:variant>
      <vt:variant>
        <vt:i4>5</vt:i4>
      </vt:variant>
      <vt:variant>
        <vt:lpwstr/>
      </vt:variant>
      <vt:variant>
        <vt:lpwstr>_Toc236301357</vt:lpwstr>
      </vt:variant>
      <vt:variant>
        <vt:i4>1245239</vt:i4>
      </vt:variant>
      <vt:variant>
        <vt:i4>128</vt:i4>
      </vt:variant>
      <vt:variant>
        <vt:i4>0</vt:i4>
      </vt:variant>
      <vt:variant>
        <vt:i4>5</vt:i4>
      </vt:variant>
      <vt:variant>
        <vt:lpwstr/>
      </vt:variant>
      <vt:variant>
        <vt:lpwstr>_Toc236301356</vt:lpwstr>
      </vt:variant>
      <vt:variant>
        <vt:i4>1245239</vt:i4>
      </vt:variant>
      <vt:variant>
        <vt:i4>122</vt:i4>
      </vt:variant>
      <vt:variant>
        <vt:i4>0</vt:i4>
      </vt:variant>
      <vt:variant>
        <vt:i4>5</vt:i4>
      </vt:variant>
      <vt:variant>
        <vt:lpwstr/>
      </vt:variant>
      <vt:variant>
        <vt:lpwstr>_Toc236301355</vt:lpwstr>
      </vt:variant>
      <vt:variant>
        <vt:i4>1245239</vt:i4>
      </vt:variant>
      <vt:variant>
        <vt:i4>116</vt:i4>
      </vt:variant>
      <vt:variant>
        <vt:i4>0</vt:i4>
      </vt:variant>
      <vt:variant>
        <vt:i4>5</vt:i4>
      </vt:variant>
      <vt:variant>
        <vt:lpwstr/>
      </vt:variant>
      <vt:variant>
        <vt:lpwstr>_Toc236301354</vt:lpwstr>
      </vt:variant>
      <vt:variant>
        <vt:i4>1245239</vt:i4>
      </vt:variant>
      <vt:variant>
        <vt:i4>110</vt:i4>
      </vt:variant>
      <vt:variant>
        <vt:i4>0</vt:i4>
      </vt:variant>
      <vt:variant>
        <vt:i4>5</vt:i4>
      </vt:variant>
      <vt:variant>
        <vt:lpwstr/>
      </vt:variant>
      <vt:variant>
        <vt:lpwstr>_Toc236301353</vt:lpwstr>
      </vt:variant>
      <vt:variant>
        <vt:i4>1245239</vt:i4>
      </vt:variant>
      <vt:variant>
        <vt:i4>104</vt:i4>
      </vt:variant>
      <vt:variant>
        <vt:i4>0</vt:i4>
      </vt:variant>
      <vt:variant>
        <vt:i4>5</vt:i4>
      </vt:variant>
      <vt:variant>
        <vt:lpwstr/>
      </vt:variant>
      <vt:variant>
        <vt:lpwstr>_Toc236301352</vt:lpwstr>
      </vt:variant>
      <vt:variant>
        <vt:i4>1245239</vt:i4>
      </vt:variant>
      <vt:variant>
        <vt:i4>98</vt:i4>
      </vt:variant>
      <vt:variant>
        <vt:i4>0</vt:i4>
      </vt:variant>
      <vt:variant>
        <vt:i4>5</vt:i4>
      </vt:variant>
      <vt:variant>
        <vt:lpwstr/>
      </vt:variant>
      <vt:variant>
        <vt:lpwstr>_Toc236301351</vt:lpwstr>
      </vt:variant>
      <vt:variant>
        <vt:i4>1245239</vt:i4>
      </vt:variant>
      <vt:variant>
        <vt:i4>92</vt:i4>
      </vt:variant>
      <vt:variant>
        <vt:i4>0</vt:i4>
      </vt:variant>
      <vt:variant>
        <vt:i4>5</vt:i4>
      </vt:variant>
      <vt:variant>
        <vt:lpwstr/>
      </vt:variant>
      <vt:variant>
        <vt:lpwstr>_Toc236301350</vt:lpwstr>
      </vt:variant>
      <vt:variant>
        <vt:i4>1179703</vt:i4>
      </vt:variant>
      <vt:variant>
        <vt:i4>86</vt:i4>
      </vt:variant>
      <vt:variant>
        <vt:i4>0</vt:i4>
      </vt:variant>
      <vt:variant>
        <vt:i4>5</vt:i4>
      </vt:variant>
      <vt:variant>
        <vt:lpwstr/>
      </vt:variant>
      <vt:variant>
        <vt:lpwstr>_Toc236301349</vt:lpwstr>
      </vt:variant>
      <vt:variant>
        <vt:i4>1179703</vt:i4>
      </vt:variant>
      <vt:variant>
        <vt:i4>80</vt:i4>
      </vt:variant>
      <vt:variant>
        <vt:i4>0</vt:i4>
      </vt:variant>
      <vt:variant>
        <vt:i4>5</vt:i4>
      </vt:variant>
      <vt:variant>
        <vt:lpwstr/>
      </vt:variant>
      <vt:variant>
        <vt:lpwstr>_Toc236301348</vt:lpwstr>
      </vt:variant>
      <vt:variant>
        <vt:i4>1179703</vt:i4>
      </vt:variant>
      <vt:variant>
        <vt:i4>74</vt:i4>
      </vt:variant>
      <vt:variant>
        <vt:i4>0</vt:i4>
      </vt:variant>
      <vt:variant>
        <vt:i4>5</vt:i4>
      </vt:variant>
      <vt:variant>
        <vt:lpwstr/>
      </vt:variant>
      <vt:variant>
        <vt:lpwstr>_Toc236301347</vt:lpwstr>
      </vt:variant>
      <vt:variant>
        <vt:i4>1179703</vt:i4>
      </vt:variant>
      <vt:variant>
        <vt:i4>68</vt:i4>
      </vt:variant>
      <vt:variant>
        <vt:i4>0</vt:i4>
      </vt:variant>
      <vt:variant>
        <vt:i4>5</vt:i4>
      </vt:variant>
      <vt:variant>
        <vt:lpwstr/>
      </vt:variant>
      <vt:variant>
        <vt:lpwstr>_Toc236301346</vt:lpwstr>
      </vt:variant>
      <vt:variant>
        <vt:i4>1179703</vt:i4>
      </vt:variant>
      <vt:variant>
        <vt:i4>62</vt:i4>
      </vt:variant>
      <vt:variant>
        <vt:i4>0</vt:i4>
      </vt:variant>
      <vt:variant>
        <vt:i4>5</vt:i4>
      </vt:variant>
      <vt:variant>
        <vt:lpwstr/>
      </vt:variant>
      <vt:variant>
        <vt:lpwstr>_Toc236301345</vt:lpwstr>
      </vt:variant>
      <vt:variant>
        <vt:i4>1179703</vt:i4>
      </vt:variant>
      <vt:variant>
        <vt:i4>56</vt:i4>
      </vt:variant>
      <vt:variant>
        <vt:i4>0</vt:i4>
      </vt:variant>
      <vt:variant>
        <vt:i4>5</vt:i4>
      </vt:variant>
      <vt:variant>
        <vt:lpwstr/>
      </vt:variant>
      <vt:variant>
        <vt:lpwstr>_Toc236301344</vt:lpwstr>
      </vt:variant>
      <vt:variant>
        <vt:i4>1179703</vt:i4>
      </vt:variant>
      <vt:variant>
        <vt:i4>50</vt:i4>
      </vt:variant>
      <vt:variant>
        <vt:i4>0</vt:i4>
      </vt:variant>
      <vt:variant>
        <vt:i4>5</vt:i4>
      </vt:variant>
      <vt:variant>
        <vt:lpwstr/>
      </vt:variant>
      <vt:variant>
        <vt:lpwstr>_Toc236301343</vt:lpwstr>
      </vt:variant>
      <vt:variant>
        <vt:i4>1179703</vt:i4>
      </vt:variant>
      <vt:variant>
        <vt:i4>44</vt:i4>
      </vt:variant>
      <vt:variant>
        <vt:i4>0</vt:i4>
      </vt:variant>
      <vt:variant>
        <vt:i4>5</vt:i4>
      </vt:variant>
      <vt:variant>
        <vt:lpwstr/>
      </vt:variant>
      <vt:variant>
        <vt:lpwstr>_Toc236301342</vt:lpwstr>
      </vt:variant>
      <vt:variant>
        <vt:i4>1179703</vt:i4>
      </vt:variant>
      <vt:variant>
        <vt:i4>38</vt:i4>
      </vt:variant>
      <vt:variant>
        <vt:i4>0</vt:i4>
      </vt:variant>
      <vt:variant>
        <vt:i4>5</vt:i4>
      </vt:variant>
      <vt:variant>
        <vt:lpwstr/>
      </vt:variant>
      <vt:variant>
        <vt:lpwstr>_Toc236301341</vt:lpwstr>
      </vt:variant>
      <vt:variant>
        <vt:i4>1179703</vt:i4>
      </vt:variant>
      <vt:variant>
        <vt:i4>32</vt:i4>
      </vt:variant>
      <vt:variant>
        <vt:i4>0</vt:i4>
      </vt:variant>
      <vt:variant>
        <vt:i4>5</vt:i4>
      </vt:variant>
      <vt:variant>
        <vt:lpwstr/>
      </vt:variant>
      <vt:variant>
        <vt:lpwstr>_Toc236301340</vt:lpwstr>
      </vt:variant>
      <vt:variant>
        <vt:i4>1376311</vt:i4>
      </vt:variant>
      <vt:variant>
        <vt:i4>26</vt:i4>
      </vt:variant>
      <vt:variant>
        <vt:i4>0</vt:i4>
      </vt:variant>
      <vt:variant>
        <vt:i4>5</vt:i4>
      </vt:variant>
      <vt:variant>
        <vt:lpwstr/>
      </vt:variant>
      <vt:variant>
        <vt:lpwstr>_Toc236301339</vt:lpwstr>
      </vt:variant>
      <vt:variant>
        <vt:i4>1376311</vt:i4>
      </vt:variant>
      <vt:variant>
        <vt:i4>20</vt:i4>
      </vt:variant>
      <vt:variant>
        <vt:i4>0</vt:i4>
      </vt:variant>
      <vt:variant>
        <vt:i4>5</vt:i4>
      </vt:variant>
      <vt:variant>
        <vt:lpwstr/>
      </vt:variant>
      <vt:variant>
        <vt:lpwstr>_Toc236301338</vt:lpwstr>
      </vt:variant>
      <vt:variant>
        <vt:i4>1376311</vt:i4>
      </vt:variant>
      <vt:variant>
        <vt:i4>14</vt:i4>
      </vt:variant>
      <vt:variant>
        <vt:i4>0</vt:i4>
      </vt:variant>
      <vt:variant>
        <vt:i4>5</vt:i4>
      </vt:variant>
      <vt:variant>
        <vt:lpwstr/>
      </vt:variant>
      <vt:variant>
        <vt:lpwstr>_Toc236301337</vt:lpwstr>
      </vt:variant>
      <vt:variant>
        <vt:i4>1376311</vt:i4>
      </vt:variant>
      <vt:variant>
        <vt:i4>8</vt:i4>
      </vt:variant>
      <vt:variant>
        <vt:i4>0</vt:i4>
      </vt:variant>
      <vt:variant>
        <vt:i4>5</vt:i4>
      </vt:variant>
      <vt:variant>
        <vt:lpwstr/>
      </vt:variant>
      <vt:variant>
        <vt:lpwstr>_Toc236301336</vt:lpwstr>
      </vt:variant>
      <vt:variant>
        <vt:i4>1441828</vt:i4>
      </vt:variant>
      <vt:variant>
        <vt:i4>3</vt:i4>
      </vt:variant>
      <vt:variant>
        <vt:i4>0</vt:i4>
      </vt:variant>
      <vt:variant>
        <vt:i4>5</vt:i4>
      </vt:variant>
      <vt:variant>
        <vt:lpwstr>mailto:enquiries@homes.vic.gov.au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Visits and Lawful Entry to Rented Properties Operational Guidelines</dc:title>
  <dc:subject>Home Visits and Lawful Entry to Rented Properties Operational Guidelines</dc:subject>
  <dc:creator>Housing Operational Guidelines Team</dc:creator>
  <cp:keywords>Home visits, lawful entry, rented properties, dffh, homes victoria</cp:keywords>
  <cp:lastPrinted>2021-01-29T05:27:00Z</cp:lastPrinted>
  <dcterms:created xsi:type="dcterms:W3CDTF">2026-08-17T06:24:00Z</dcterms:created>
  <dcterms:modified xsi:type="dcterms:W3CDTF">2026-08-17T06:24:00Z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2022-02-28T01:49:00Z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63f486b4-8569-4046-8df0-77b8936f4c9d</vt:lpwstr>
  </property>
  <property fmtid="{D5CDD505-2E9C-101B-9397-08002B2CF9AE}" pid="10" name="MSIP_Label_43e64453-338c-4f93-8a4d-0039a0a41f2a_ContentBits">
    <vt:lpwstr>2</vt:lpwstr>
  </property>
  <property fmtid="{D5CDD505-2E9C-101B-9397-08002B2CF9AE}" pid="11" name="Order">
    <vt:r8>2600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Report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https://dhhsvicgovau.sharepoint.com/:w:/s/dffh/Ec1sUX29ovVNg1yz-k3q1CIBvxIHfUXXZlqlU8WV6A4LBA</vt:lpwstr>
  </property>
  <property fmtid="{D5CDD505-2E9C-101B-9397-08002B2CF9AE}" pid="20" name="Link">
    <vt:lpwstr>https://dhhsvicgovau.sharepoint.com/:w:/s/dffh/Ec1sUX29ovVNg1yz-k3q1CIBvxIHfUXXZlqlU8WV6A4LBA, https://dhhsvicgovau.sharepoint.com/:w:/s/dffh/Ec1sUX29ovVNg1yz-k3q1CIBvxIHfUXXZlqlU8WV6A4LBA</vt:lpwstr>
  </property>
  <property fmtid="{D5CDD505-2E9C-101B-9397-08002B2CF9AE}" pid="21" name="xd_Signature">
    <vt:bool>false</vt:bool>
  </property>
  <property fmtid="{D5CDD505-2E9C-101B-9397-08002B2CF9AE}" pid="22" name="GrammarlyDocumentId">
    <vt:lpwstr>6461dc9e-6069-4ca4-862e-f9527cb4175d</vt:lpwstr>
  </property>
  <property fmtid="{D5CDD505-2E9C-101B-9397-08002B2CF9AE}" pid="23" name="ContentTypeId">
    <vt:lpwstr>0x0101003C19E57E9B24DB41BBF1ABFB82127421</vt:lpwstr>
  </property>
  <property fmtid="{D5CDD505-2E9C-101B-9397-08002B2CF9AE}" pid="24" name="MediaServiceImageTags">
    <vt:lpwstr/>
  </property>
</Properties>
</file>