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2990" w:rsidRPr="003072C6" w:rsidRDefault="00DF1223" w:rsidP="00A55989">
      <w:pPr>
        <w:pStyle w:val="DHHSbodynospace"/>
      </w:pPr>
      <w:bookmarkStart w:id="0" w:name="_GoBack"/>
      <w:bookmarkEnd w:id="0"/>
      <w:r>
        <w:rPr>
          <w:noProof/>
          <w:lang w:eastAsia="en-AU"/>
        </w:rPr>
        <w:drawing>
          <wp:anchor distT="0" distB="0" distL="114300" distR="114300" simplePos="0" relativeHeight="251643392" behindDoc="1" locked="1" layoutInCell="0" allowOverlap="1">
            <wp:simplePos x="0" y="0"/>
            <wp:positionH relativeFrom="page">
              <wp:posOffset>0</wp:posOffset>
            </wp:positionH>
            <wp:positionV relativeFrom="page">
              <wp:posOffset>0</wp:posOffset>
            </wp:positionV>
            <wp:extent cx="7563485" cy="10700385"/>
            <wp:effectExtent l="0" t="0" r="0" b="0"/>
            <wp:wrapNone/>
            <wp:docPr id="95" name="Picture 95"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ictoria State Government Department of Health and Human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7938" w:type="dxa"/>
        <w:tblInd w:w="113" w:type="dxa"/>
        <w:tblCellMar>
          <w:left w:w="0" w:type="dxa"/>
          <w:right w:w="0" w:type="dxa"/>
        </w:tblCellMar>
        <w:tblLook w:val="04A0" w:firstRow="1" w:lastRow="0" w:firstColumn="1" w:lastColumn="0" w:noHBand="0" w:noVBand="1"/>
      </w:tblPr>
      <w:tblGrid>
        <w:gridCol w:w="7938"/>
      </w:tblGrid>
      <w:tr w:rsidR="001817CD" w:rsidRPr="003072C6" w:rsidTr="004C5777">
        <w:trPr>
          <w:trHeight w:val="3988"/>
        </w:trPr>
        <w:tc>
          <w:tcPr>
            <w:tcW w:w="7938" w:type="dxa"/>
            <w:shd w:val="clear" w:color="auto" w:fill="auto"/>
          </w:tcPr>
          <w:p w:rsidR="00DF1223" w:rsidRDefault="00DF1223" w:rsidP="00E91933">
            <w:pPr>
              <w:pStyle w:val="DHHSreportsubtitlewhite"/>
              <w:rPr>
                <w:sz w:val="50"/>
                <w:szCs w:val="50"/>
              </w:rPr>
            </w:pPr>
            <w:r w:rsidRPr="00DF1223">
              <w:rPr>
                <w:sz w:val="50"/>
                <w:szCs w:val="50"/>
              </w:rPr>
              <w:t>Fire Safety Induction Program</w:t>
            </w:r>
          </w:p>
          <w:p w:rsidR="00444D82" w:rsidRPr="003072C6" w:rsidRDefault="00F523FF" w:rsidP="00A941DB">
            <w:pPr>
              <w:pStyle w:val="DHHSreportsubtitlewhite"/>
              <w:tabs>
                <w:tab w:val="center" w:pos="3969"/>
              </w:tabs>
            </w:pPr>
            <w:r>
              <w:t>Participant manual</w:t>
            </w:r>
            <w:r w:rsidR="002121FB">
              <w:t xml:space="preserve"> </w:t>
            </w:r>
          </w:p>
        </w:tc>
      </w:tr>
      <w:tr w:rsidR="001817CD" w:rsidRPr="003072C6" w:rsidTr="003F3057">
        <w:trPr>
          <w:trHeight w:val="4664"/>
        </w:trPr>
        <w:tc>
          <w:tcPr>
            <w:tcW w:w="10252" w:type="dxa"/>
            <w:shd w:val="clear" w:color="auto" w:fill="auto"/>
          </w:tcPr>
          <w:p w:rsidR="00BC01C1" w:rsidRPr="003072C6" w:rsidRDefault="00BC01C1" w:rsidP="003F3057">
            <w:pPr>
              <w:pStyle w:val="Coverinstructions"/>
            </w:pPr>
          </w:p>
        </w:tc>
      </w:tr>
    </w:tbl>
    <w:p w:rsidR="0069374A" w:rsidRPr="003072C6" w:rsidRDefault="0069374A" w:rsidP="00C2657D">
      <w:pPr>
        <w:pStyle w:val="DHHSbodynospace"/>
        <w:ind w:left="-454"/>
      </w:pPr>
    </w:p>
    <w:p w:rsidR="00C51B1C" w:rsidRDefault="00C51B1C" w:rsidP="00CA6D4E">
      <w:pPr>
        <w:pStyle w:val="DHHSbodynospace"/>
        <w:sectPr w:rsidR="00C51B1C" w:rsidSect="00A55989">
          <w:type w:val="oddPage"/>
          <w:pgSz w:w="11906" w:h="16838"/>
          <w:pgMar w:top="3969" w:right="1304" w:bottom="1134" w:left="1304" w:header="454" w:footer="567" w:gutter="0"/>
          <w:cols w:space="720"/>
          <w:docGrid w:linePitch="360"/>
        </w:sectPr>
      </w:pPr>
    </w:p>
    <w:p w:rsidR="00F171E9" w:rsidRPr="003072C6" w:rsidRDefault="00F171E9" w:rsidP="002121FB">
      <w:pPr>
        <w:pStyle w:val="DHHSbodynospace"/>
      </w:pP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2121FB" w:rsidRPr="003072C6" w:rsidTr="002121FB">
        <w:trPr>
          <w:trHeight w:val="4313"/>
        </w:trPr>
        <w:tc>
          <w:tcPr>
            <w:tcW w:w="9401" w:type="dxa"/>
          </w:tcPr>
          <w:p w:rsidR="002121FB" w:rsidRPr="00F171E9" w:rsidRDefault="002121FB" w:rsidP="00F171E9">
            <w:pPr>
              <w:pStyle w:val="DHHSbody"/>
            </w:pPr>
          </w:p>
        </w:tc>
      </w:tr>
      <w:tr w:rsidR="002121FB" w:rsidRPr="003072C6" w:rsidTr="002121FB">
        <w:trPr>
          <w:trHeight w:val="6336"/>
        </w:trPr>
        <w:tc>
          <w:tcPr>
            <w:tcW w:w="9401" w:type="dxa"/>
            <w:vAlign w:val="bottom"/>
          </w:tcPr>
          <w:p w:rsidR="002121FB" w:rsidRPr="00605B5B" w:rsidRDefault="002121FB" w:rsidP="002121F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w:t>
            </w:r>
            <w:hyperlink r:id="rId10" w:history="1">
              <w:r w:rsidRPr="00F171E9">
                <w:rPr>
                  <w:rStyle w:val="Hyperlink"/>
                  <w:rFonts w:ascii="Arial" w:eastAsia="Times" w:hAnsi="Arial"/>
                  <w:sz w:val="24"/>
                  <w:szCs w:val="19"/>
                </w:rPr>
                <w:t>email</w:t>
              </w:r>
              <w:r w:rsidR="00F171E9" w:rsidRPr="00F171E9">
                <w:rPr>
                  <w:rStyle w:val="Hyperlink"/>
                  <w:rFonts w:ascii="Arial" w:eastAsia="Times" w:hAnsi="Arial"/>
                  <w:sz w:val="24"/>
                  <w:szCs w:val="19"/>
                </w:rPr>
                <w:t xml:space="preserve"> Centre for Learning and Professional Development</w:t>
              </w:r>
            </w:hyperlink>
            <w:r w:rsidRPr="00605B5B">
              <w:rPr>
                <w:rFonts w:ascii="Arial" w:eastAsia="Times" w:hAnsi="Arial"/>
                <w:sz w:val="24"/>
                <w:szCs w:val="19"/>
              </w:rPr>
              <w:t xml:space="preserve"> </w:t>
            </w:r>
            <w:r w:rsidRPr="00F171E9">
              <w:rPr>
                <w:rFonts w:ascii="Arial" w:eastAsia="Times" w:hAnsi="Arial"/>
                <w:sz w:val="24"/>
                <w:szCs w:val="19"/>
              </w:rPr>
              <w:t>&lt;</w:t>
            </w:r>
            <w:r w:rsidR="00F171E9" w:rsidRPr="00F171E9">
              <w:rPr>
                <w:rFonts w:ascii="Arial" w:eastAsia="Times" w:hAnsi="Arial"/>
                <w:sz w:val="24"/>
                <w:szCs w:val="19"/>
              </w:rPr>
              <w:t>learning@dhhs.vic.gov.au</w:t>
            </w:r>
            <w:r w:rsidRPr="00F171E9">
              <w:rPr>
                <w:rFonts w:ascii="Arial" w:eastAsia="Times" w:hAnsi="Arial"/>
                <w:sz w:val="24"/>
                <w:szCs w:val="19"/>
              </w:rPr>
              <w:t>&gt;</w:t>
            </w:r>
          </w:p>
          <w:p w:rsidR="002121FB" w:rsidRPr="00605B5B" w:rsidRDefault="002121FB" w:rsidP="002121F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rsidR="002121FB" w:rsidRPr="00605B5B" w:rsidRDefault="002121FB" w:rsidP="002121FB">
            <w:pPr>
              <w:spacing w:after="120" w:line="270" w:lineRule="atLeast"/>
              <w:rPr>
                <w:rFonts w:ascii="Arial" w:eastAsia="Times" w:hAnsi="Arial"/>
              </w:rPr>
            </w:pPr>
            <w:r w:rsidRPr="00605B5B">
              <w:rPr>
                <w:rFonts w:ascii="Arial" w:eastAsia="Times" w:hAnsi="Arial"/>
              </w:rPr>
              <w:t xml:space="preserve">© State of Victoria, Department of Health </w:t>
            </w:r>
            <w:r>
              <w:rPr>
                <w:rFonts w:ascii="Arial" w:eastAsia="Times" w:hAnsi="Arial"/>
              </w:rPr>
              <w:t>and</w:t>
            </w:r>
            <w:r w:rsidRPr="00605B5B">
              <w:rPr>
                <w:rFonts w:ascii="Arial" w:eastAsia="Times" w:hAnsi="Arial"/>
              </w:rPr>
              <w:t xml:space="preserve"> Human Services</w:t>
            </w:r>
            <w:r w:rsidR="00F171E9">
              <w:rPr>
                <w:rFonts w:ascii="Arial" w:eastAsia="Times" w:hAnsi="Arial"/>
              </w:rPr>
              <w:t>, December 2018.</w:t>
            </w:r>
          </w:p>
          <w:p w:rsidR="002121FB" w:rsidRPr="00CB6247" w:rsidRDefault="00C46F0D" w:rsidP="00C46F0D">
            <w:pPr>
              <w:pStyle w:val="DHHSbody"/>
              <w:rPr>
                <w:highlight w:val="yellow"/>
              </w:rPr>
            </w:pPr>
            <w:r>
              <w:rPr>
                <w:szCs w:val="19"/>
              </w:rPr>
              <w:t xml:space="preserve">Available from the </w:t>
            </w:r>
            <w:hyperlink r:id="rId11" w:history="1">
              <w:r w:rsidRPr="00C46F0D">
                <w:rPr>
                  <w:rStyle w:val="Hyperlink"/>
                  <w:szCs w:val="19"/>
                </w:rPr>
                <w:t>Fire safety induction</w:t>
              </w:r>
              <w:r>
                <w:rPr>
                  <w:rStyle w:val="Hyperlink"/>
                  <w:szCs w:val="19"/>
                </w:rPr>
                <w:t xml:space="preserve"> program</w:t>
              </w:r>
              <w:r w:rsidRPr="00C46F0D">
                <w:rPr>
                  <w:rStyle w:val="Hyperlink"/>
                  <w:szCs w:val="19"/>
                </w:rPr>
                <w:t xml:space="preserve"> page</w:t>
              </w:r>
            </w:hyperlink>
            <w:r>
              <w:rPr>
                <w:szCs w:val="19"/>
              </w:rPr>
              <w:t xml:space="preserve"> of the Providers website</w:t>
            </w:r>
            <w:r w:rsidR="002121FB" w:rsidRPr="00605B5B">
              <w:rPr>
                <w:szCs w:val="19"/>
              </w:rPr>
              <w:t xml:space="preserve"> </w:t>
            </w:r>
            <w:r w:rsidR="002121FB" w:rsidRPr="00CB6247">
              <w:t>&lt;</w:t>
            </w:r>
            <w:r w:rsidR="00CB6247" w:rsidRPr="00C46F0D">
              <w:t>https://providers.dhhs.vic.gov.au/fire-safety-induction-program</w:t>
            </w:r>
            <w:r w:rsidR="002121FB" w:rsidRPr="00CB6247">
              <w:t>&gt;</w:t>
            </w:r>
          </w:p>
        </w:tc>
      </w:tr>
      <w:tr w:rsidR="002121FB" w:rsidRPr="003072C6" w:rsidTr="002121FB">
        <w:tc>
          <w:tcPr>
            <w:tcW w:w="9401" w:type="dxa"/>
            <w:vAlign w:val="bottom"/>
          </w:tcPr>
          <w:p w:rsidR="002121FB" w:rsidRPr="003072C6" w:rsidRDefault="002121FB" w:rsidP="002121FB">
            <w:pPr>
              <w:pStyle w:val="DHHSbody"/>
            </w:pPr>
          </w:p>
        </w:tc>
      </w:tr>
    </w:tbl>
    <w:p w:rsidR="002121FB" w:rsidRPr="003072C6" w:rsidRDefault="002121FB" w:rsidP="002121FB">
      <w:pPr>
        <w:pStyle w:val="DHHSbody"/>
      </w:pPr>
    </w:p>
    <w:p w:rsidR="00BD218F" w:rsidRDefault="00BD218F">
      <w:pPr>
        <w:rPr>
          <w:rFonts w:ascii="Arial" w:hAnsi="Arial"/>
          <w:bCs/>
          <w:color w:val="D50032"/>
          <w:sz w:val="44"/>
          <w:szCs w:val="44"/>
        </w:rPr>
      </w:pPr>
      <w:r>
        <w:br w:type="page"/>
      </w:r>
    </w:p>
    <w:bookmarkStart w:id="1" w:name="_Toc532979152"/>
    <w:p w:rsidR="002121FB" w:rsidRDefault="00DF1223" w:rsidP="002121FB">
      <w:pPr>
        <w:pStyle w:val="Heading1"/>
      </w:pPr>
      <w:r w:rsidRPr="003072C6">
        <w:rPr>
          <w:noProof/>
          <w:lang w:eastAsia="en-AU"/>
        </w:rPr>
        <w:lastRenderedPageBreak/>
        <mc:AlternateContent>
          <mc:Choice Requires="wps">
            <w:drawing>
              <wp:anchor distT="0" distB="0" distL="114300" distR="114300" simplePos="0" relativeHeight="251641344" behindDoc="0" locked="0" layoutInCell="1" allowOverlap="1">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5E54" w:rsidRDefault="00F75E54"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rsidR="00F75E54" w:rsidRDefault="00F75E54" w:rsidP="00AC0C3B">
                      <w:pPr>
                        <w:jc w:val="right"/>
                      </w:pPr>
                      <w:r w:rsidRPr="000147AF">
                        <w:rPr>
                          <w:rFonts w:ascii="Arial" w:hAnsi="Arial" w:cs="Arial"/>
                          <w:color w:val="808080"/>
                          <w:sz w:val="22"/>
                          <w:szCs w:val="22"/>
                        </w:rPr>
                        <w:t>Department of Health</w:t>
                      </w:r>
                    </w:p>
                  </w:txbxContent>
                </v:textbox>
              </v:shape>
            </w:pict>
          </mc:Fallback>
        </mc:AlternateContent>
      </w:r>
      <w:r w:rsidR="002121FB" w:rsidRPr="00421A33">
        <w:t>Program overview</w:t>
      </w:r>
      <w:bookmarkEnd w:id="1"/>
    </w:p>
    <w:p w:rsidR="00BD218F" w:rsidRDefault="00BD218F" w:rsidP="00BD218F">
      <w:pPr>
        <w:pStyle w:val="Heading2"/>
      </w:pPr>
      <w:bookmarkStart w:id="2" w:name="_Toc532979153"/>
      <w:r>
        <w:t>Introduction</w:t>
      </w:r>
      <w:bookmarkEnd w:id="2"/>
    </w:p>
    <w:p w:rsidR="002121FB" w:rsidRDefault="002121FB" w:rsidP="002121FB">
      <w:pPr>
        <w:pStyle w:val="DHHSbodynospace"/>
      </w:pPr>
      <w:r>
        <w:t>This program has been developed to provide Department Health and Human Service’s staff with instruction and information on emergency procedures, fire safety, portable fire attack equipment and fire prevention.</w:t>
      </w:r>
    </w:p>
    <w:p w:rsidR="002121FB" w:rsidRDefault="002121FB" w:rsidP="002121FB">
      <w:pPr>
        <w:pStyle w:val="DHHSbodynospace"/>
      </w:pPr>
      <w:r>
        <w:t>After completing this program, you will understand:</w:t>
      </w:r>
    </w:p>
    <w:p w:rsidR="002121FB" w:rsidRDefault="002121FB" w:rsidP="002121FB">
      <w:pPr>
        <w:pStyle w:val="DHHSbullet1"/>
      </w:pPr>
      <w:r>
        <w:t>basic fire prevention and safety strategies</w:t>
      </w:r>
    </w:p>
    <w:p w:rsidR="002121FB" w:rsidRDefault="002121FB" w:rsidP="002121FB">
      <w:pPr>
        <w:pStyle w:val="DHHSbullet1"/>
      </w:pPr>
      <w:r>
        <w:t>the procedures to be followed during any emergency evacuation</w:t>
      </w:r>
    </w:p>
    <w:p w:rsidR="002121FB" w:rsidRDefault="002121FB" w:rsidP="002121FB">
      <w:pPr>
        <w:pStyle w:val="DHHSbullet1"/>
      </w:pPr>
      <w:r>
        <w:t>how to identify and use a portable dry chemical powder extinguisher and a fire blanket, and</w:t>
      </w:r>
    </w:p>
    <w:p w:rsidR="00CA6D4E" w:rsidRDefault="002121FB" w:rsidP="002121FB">
      <w:pPr>
        <w:pStyle w:val="DHHSbullet1"/>
      </w:pPr>
      <w:r>
        <w:t>the use of smoke alarms or smoke detectors and sprinkler systems installed in 24 hour supported residential facilities owned, operated or funded by the Department of Health and Human Services.</w:t>
      </w:r>
    </w:p>
    <w:p w:rsidR="00861EF1" w:rsidRPr="00861EF1" w:rsidRDefault="00F31A12" w:rsidP="00861EF1">
      <w:pPr>
        <w:pStyle w:val="Heading2"/>
        <w:rPr>
          <w:rFonts w:eastAsia="Times"/>
          <w:lang w:val="en"/>
        </w:rPr>
      </w:pPr>
      <w:bookmarkStart w:id="3" w:name="_Toc532979154"/>
      <w:r>
        <w:rPr>
          <w:rFonts w:eastAsia="Times"/>
          <w:lang w:val="en"/>
        </w:rPr>
        <w:t>Fire s</w:t>
      </w:r>
      <w:r w:rsidR="00861EF1" w:rsidRPr="00861EF1">
        <w:rPr>
          <w:rFonts w:eastAsia="Times"/>
          <w:lang w:val="en"/>
        </w:rPr>
        <w:t xml:space="preserve">afety </w:t>
      </w:r>
      <w:r>
        <w:rPr>
          <w:rFonts w:eastAsia="Times"/>
          <w:lang w:val="en"/>
        </w:rPr>
        <w:t>s</w:t>
      </w:r>
      <w:r w:rsidR="00861EF1" w:rsidRPr="00861EF1">
        <w:rPr>
          <w:rFonts w:eastAsia="Times"/>
          <w:lang w:val="en"/>
        </w:rPr>
        <w:t>kills maintenance</w:t>
      </w:r>
      <w:bookmarkEnd w:id="3"/>
      <w:r w:rsidR="00861EF1" w:rsidRPr="00861EF1">
        <w:rPr>
          <w:rFonts w:eastAsia="Times"/>
          <w:lang w:val="en"/>
        </w:rPr>
        <w:t xml:space="preserve"> </w:t>
      </w:r>
    </w:p>
    <w:p w:rsidR="00861EF1" w:rsidRPr="00861EF1" w:rsidRDefault="00BD218F" w:rsidP="00861EF1">
      <w:pPr>
        <w:pStyle w:val="DHHSbody"/>
        <w:rPr>
          <w:lang w:val="en"/>
        </w:rPr>
      </w:pPr>
      <w:r w:rsidRPr="00861EF1">
        <w:rPr>
          <w:lang w:val="en"/>
        </w:rPr>
        <w:t>This model</w:t>
      </w:r>
      <w:r w:rsidR="00861EF1" w:rsidRPr="00861EF1">
        <w:rPr>
          <w:lang w:val="en"/>
        </w:rPr>
        <w:t xml:space="preserve"> outlines the required process to ensure compliance and safety maintenance for both clients and staff</w:t>
      </w:r>
      <w:r>
        <w:rPr>
          <w:lang w:val="en"/>
        </w:rPr>
        <w:t>.</w:t>
      </w:r>
    </w:p>
    <w:p w:rsidR="00861EF1" w:rsidRPr="00861EF1" w:rsidRDefault="00861EF1" w:rsidP="00861EF1">
      <w:pPr>
        <w:pStyle w:val="DHHSbody"/>
        <w:rPr>
          <w:lang w:val="en"/>
        </w:rPr>
      </w:pPr>
      <w:r w:rsidRPr="00861EF1">
        <w:rPr>
          <w:lang w:val="en"/>
        </w:rPr>
        <w:t xml:space="preserve">To ensure the ongoing maintenance of fire safety skills, all staff are required to compete the following tasks. </w:t>
      </w:r>
    </w:p>
    <w:p w:rsidR="00861EF1" w:rsidRPr="00861EF1" w:rsidRDefault="00861EF1" w:rsidP="00292876">
      <w:pPr>
        <w:pStyle w:val="DHHSbody"/>
        <w:numPr>
          <w:ilvl w:val="0"/>
          <w:numId w:val="38"/>
        </w:numPr>
        <w:rPr>
          <w:lang w:val="en"/>
        </w:rPr>
      </w:pPr>
      <w:r w:rsidRPr="00861EF1">
        <w:rPr>
          <w:lang w:val="en"/>
        </w:rPr>
        <w:t xml:space="preserve">Fire safety </w:t>
      </w:r>
      <w:hyperlink r:id="rId12" w:history="1">
        <w:r w:rsidRPr="002D1FF5">
          <w:rPr>
            <w:rStyle w:val="Hyperlink"/>
            <w:rFonts w:cs="Arial"/>
            <w:bdr w:val="none" w:sz="0" w:space="0" w:color="auto" w:frame="1"/>
            <w:shd w:val="clear" w:color="auto" w:fill="FFFFFF"/>
          </w:rPr>
          <w:t>orientation checklist</w:t>
        </w:r>
      </w:hyperlink>
      <w:r w:rsidRPr="00861EF1">
        <w:rPr>
          <w:lang w:val="en"/>
        </w:rPr>
        <w:t xml:space="preserve"> </w:t>
      </w:r>
      <w:r w:rsidR="00292876">
        <w:rPr>
          <w:lang w:val="en"/>
        </w:rPr>
        <w:t>&lt;</w:t>
      </w:r>
      <w:r w:rsidR="00292876" w:rsidRPr="00292876">
        <w:rPr>
          <w:lang w:val="en"/>
        </w:rPr>
        <w:t>https://providers.dhhs.vic.gov.au/fire-safety-induction-program-24-hour-supported-accommodation</w:t>
      </w:r>
      <w:r w:rsidR="00292876">
        <w:rPr>
          <w:lang w:val="en"/>
        </w:rPr>
        <w:t xml:space="preserve">&gt; </w:t>
      </w:r>
      <w:r w:rsidRPr="00861EF1">
        <w:rPr>
          <w:lang w:val="en"/>
        </w:rPr>
        <w:t>(on their first shift at a new location)</w:t>
      </w:r>
    </w:p>
    <w:p w:rsidR="00861EF1" w:rsidRPr="00861EF1" w:rsidRDefault="00E129A4" w:rsidP="00292876">
      <w:pPr>
        <w:pStyle w:val="DHHSbody"/>
        <w:numPr>
          <w:ilvl w:val="0"/>
          <w:numId w:val="38"/>
        </w:numPr>
        <w:rPr>
          <w:lang w:val="en"/>
        </w:rPr>
      </w:pPr>
      <w:hyperlink r:id="rId13" w:history="1">
        <w:r w:rsidR="00861EF1" w:rsidRPr="002D1FF5">
          <w:rPr>
            <w:rStyle w:val="Hyperlink"/>
            <w:rFonts w:cs="Arial"/>
            <w:bdr w:val="none" w:sz="0" w:space="0" w:color="auto" w:frame="1"/>
            <w:shd w:val="clear" w:color="auto" w:fill="FFFFFF"/>
          </w:rPr>
          <w:t>Weekly Fire Safety</w:t>
        </w:r>
      </w:hyperlink>
      <w:r w:rsidR="00861EF1" w:rsidRPr="00861EF1">
        <w:rPr>
          <w:lang w:val="en"/>
        </w:rPr>
        <w:t xml:space="preserve"> </w:t>
      </w:r>
      <w:r w:rsidR="00292876">
        <w:rPr>
          <w:lang w:val="en"/>
        </w:rPr>
        <w:t>&lt;</w:t>
      </w:r>
      <w:r w:rsidR="00292876" w:rsidRPr="00292876">
        <w:t xml:space="preserve"> </w:t>
      </w:r>
      <w:r w:rsidR="00292876" w:rsidRPr="00292876">
        <w:rPr>
          <w:lang w:val="en"/>
        </w:rPr>
        <w:t>https://providers.dhhs.vic.gov.au/fire-safety-induction-program-24-hour-supported-accommodation</w:t>
      </w:r>
      <w:r w:rsidR="00292876">
        <w:rPr>
          <w:lang w:val="en"/>
        </w:rPr>
        <w:t xml:space="preserve">&gt; </w:t>
      </w:r>
      <w:r w:rsidR="00861EF1" w:rsidRPr="00861EF1">
        <w:rPr>
          <w:lang w:val="en"/>
        </w:rPr>
        <w:t>equipment check - this checklist needs to be completed by every staff member (apart from casual staff) at least once every 12 months.</w:t>
      </w:r>
    </w:p>
    <w:p w:rsidR="00861EF1" w:rsidRPr="00861EF1" w:rsidRDefault="00861EF1" w:rsidP="00292876">
      <w:pPr>
        <w:pStyle w:val="DHHSbody"/>
        <w:numPr>
          <w:ilvl w:val="0"/>
          <w:numId w:val="38"/>
        </w:numPr>
        <w:rPr>
          <w:lang w:val="en"/>
        </w:rPr>
      </w:pPr>
      <w:r w:rsidRPr="00861EF1">
        <w:rPr>
          <w:lang w:val="en"/>
        </w:rPr>
        <w:t xml:space="preserve">Participate in an </w:t>
      </w:r>
      <w:hyperlink r:id="rId14" w:history="1">
        <w:r w:rsidRPr="002D1FF5">
          <w:rPr>
            <w:rStyle w:val="Hyperlink"/>
            <w:rFonts w:cs="Arial"/>
            <w:bdr w:val="none" w:sz="0" w:space="0" w:color="auto" w:frame="1"/>
            <w:shd w:val="clear" w:color="auto" w:fill="FFFFFF"/>
          </w:rPr>
          <w:t>evacuation exercise</w:t>
        </w:r>
      </w:hyperlink>
      <w:r w:rsidRPr="00861EF1">
        <w:rPr>
          <w:lang w:val="en"/>
        </w:rPr>
        <w:t xml:space="preserve"> </w:t>
      </w:r>
      <w:r w:rsidR="00292876">
        <w:rPr>
          <w:lang w:val="en"/>
        </w:rPr>
        <w:t>&lt;</w:t>
      </w:r>
      <w:r w:rsidR="00292876" w:rsidRPr="00292876">
        <w:t xml:space="preserve"> </w:t>
      </w:r>
      <w:r w:rsidR="00292876" w:rsidRPr="00292876">
        <w:rPr>
          <w:lang w:val="en"/>
        </w:rPr>
        <w:t>https://providers.dhhs.vic.gov.au/fire-safety-induction-program-24-hour-supported-accommodation</w:t>
      </w:r>
      <w:r w:rsidR="00292876">
        <w:rPr>
          <w:lang w:val="en"/>
        </w:rPr>
        <w:t xml:space="preserve">&gt; </w:t>
      </w:r>
      <w:r w:rsidRPr="00861EF1">
        <w:rPr>
          <w:lang w:val="en"/>
        </w:rPr>
        <w:t xml:space="preserve">- must be performed either during the day and/or at night, so that every staff member participates in at least </w:t>
      </w:r>
      <w:r w:rsidRPr="002D1FF5">
        <w:rPr>
          <w:bCs/>
          <w:lang w:val="en"/>
        </w:rPr>
        <w:t>1 exercise per year</w:t>
      </w:r>
      <w:r w:rsidRPr="00861EF1">
        <w:rPr>
          <w:lang w:val="en"/>
        </w:rPr>
        <w:t xml:space="preserve"> (once with 12 months). The exercise may be conducted as table-top, tactical or field exercises. Casual staff are excluded from this exercise, however may participate at any time.</w:t>
      </w:r>
    </w:p>
    <w:p w:rsidR="00861EF1" w:rsidRDefault="00861EF1" w:rsidP="00861EF1">
      <w:pPr>
        <w:pStyle w:val="DHHSbody"/>
        <w:rPr>
          <w:lang w:val="en"/>
        </w:rPr>
      </w:pPr>
      <w:r w:rsidRPr="00861EF1">
        <w:rPr>
          <w:lang w:val="en"/>
        </w:rPr>
        <w:t>This information needs to be monitored and recorded by your organisition in order to demonstrate compliance when required.</w:t>
      </w:r>
    </w:p>
    <w:p w:rsidR="00AC0C3B" w:rsidRPr="003072C6" w:rsidRDefault="00C81BA6" w:rsidP="00CA6D4E">
      <w:pPr>
        <w:pStyle w:val="DHHSbodynospace"/>
      </w:pPr>
      <w:r w:rsidRPr="003072C6">
        <w:br w:type="page"/>
      </w:r>
    </w:p>
    <w:p w:rsidR="00AC0C3B" w:rsidRPr="00AB50C1" w:rsidRDefault="006470DB" w:rsidP="00AB50C1">
      <w:pPr>
        <w:pStyle w:val="DHHSTOCheadingreport"/>
      </w:pPr>
      <w:r>
        <w:lastRenderedPageBreak/>
        <w:t>C</w:t>
      </w:r>
      <w:r w:rsidR="00AC0C3B" w:rsidRPr="00AB50C1">
        <w:t>ontents</w:t>
      </w:r>
    </w:p>
    <w:p w:rsidR="00773F16" w:rsidRDefault="00E15DA9">
      <w:pPr>
        <w:pStyle w:val="TOC1"/>
        <w:rPr>
          <w:rFonts w:asciiTheme="minorHAnsi" w:eastAsiaTheme="minorEastAsia" w:hAnsiTheme="minorHAnsi" w:cstheme="minorBidi"/>
          <w:b w:val="0"/>
          <w:sz w:val="22"/>
          <w:szCs w:val="22"/>
          <w:lang w:eastAsia="en-AU"/>
        </w:rPr>
      </w:pPr>
      <w:r w:rsidRPr="003072C6">
        <w:rPr>
          <w:noProof w:val="0"/>
        </w:rPr>
        <w:fldChar w:fldCharType="begin"/>
      </w:r>
      <w:r w:rsidRPr="003072C6">
        <w:rPr>
          <w:noProof w:val="0"/>
        </w:rPr>
        <w:instrText xml:space="preserve"> TOC \h \z \t "Heading 1,1,Heading 2,2" </w:instrText>
      </w:r>
      <w:r w:rsidRPr="003072C6">
        <w:rPr>
          <w:noProof w:val="0"/>
        </w:rPr>
        <w:fldChar w:fldCharType="separate"/>
      </w:r>
      <w:hyperlink w:anchor="_Toc532979152" w:history="1">
        <w:r w:rsidR="00773F16" w:rsidRPr="008801D3">
          <w:rPr>
            <w:rStyle w:val="Hyperlink"/>
          </w:rPr>
          <w:t>Program overview</w:t>
        </w:r>
        <w:r w:rsidR="00773F16">
          <w:rPr>
            <w:webHidden/>
          </w:rPr>
          <w:tab/>
        </w:r>
        <w:r w:rsidR="00773F16">
          <w:rPr>
            <w:webHidden/>
          </w:rPr>
          <w:fldChar w:fldCharType="begin"/>
        </w:r>
        <w:r w:rsidR="00773F16">
          <w:rPr>
            <w:webHidden/>
          </w:rPr>
          <w:instrText xml:space="preserve"> PAGEREF _Toc532979152 \h </w:instrText>
        </w:r>
        <w:r w:rsidR="00773F16">
          <w:rPr>
            <w:webHidden/>
          </w:rPr>
        </w:r>
        <w:r w:rsidR="00773F16">
          <w:rPr>
            <w:webHidden/>
          </w:rPr>
          <w:fldChar w:fldCharType="separate"/>
        </w:r>
        <w:r w:rsidR="00773F16">
          <w:rPr>
            <w:webHidden/>
          </w:rPr>
          <w:t>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53" w:history="1">
        <w:r w:rsidR="00773F16" w:rsidRPr="008801D3">
          <w:rPr>
            <w:rStyle w:val="Hyperlink"/>
          </w:rPr>
          <w:t>Introduction</w:t>
        </w:r>
        <w:r w:rsidR="00773F16">
          <w:rPr>
            <w:webHidden/>
          </w:rPr>
          <w:tab/>
        </w:r>
        <w:r w:rsidR="00773F16">
          <w:rPr>
            <w:webHidden/>
          </w:rPr>
          <w:fldChar w:fldCharType="begin"/>
        </w:r>
        <w:r w:rsidR="00773F16">
          <w:rPr>
            <w:webHidden/>
          </w:rPr>
          <w:instrText xml:space="preserve"> PAGEREF _Toc532979153 \h </w:instrText>
        </w:r>
        <w:r w:rsidR="00773F16">
          <w:rPr>
            <w:webHidden/>
          </w:rPr>
        </w:r>
        <w:r w:rsidR="00773F16">
          <w:rPr>
            <w:webHidden/>
          </w:rPr>
          <w:fldChar w:fldCharType="separate"/>
        </w:r>
        <w:r w:rsidR="00773F16">
          <w:rPr>
            <w:webHidden/>
          </w:rPr>
          <w:t>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54" w:history="1">
        <w:r w:rsidR="00773F16" w:rsidRPr="008801D3">
          <w:rPr>
            <w:rStyle w:val="Hyperlink"/>
            <w:rFonts w:eastAsia="Times"/>
            <w:lang w:val="en"/>
          </w:rPr>
          <w:t>Fire safety skills maintenance</w:t>
        </w:r>
        <w:r w:rsidR="00773F16">
          <w:rPr>
            <w:webHidden/>
          </w:rPr>
          <w:tab/>
        </w:r>
        <w:r w:rsidR="00773F16">
          <w:rPr>
            <w:webHidden/>
          </w:rPr>
          <w:fldChar w:fldCharType="begin"/>
        </w:r>
        <w:r w:rsidR="00773F16">
          <w:rPr>
            <w:webHidden/>
          </w:rPr>
          <w:instrText xml:space="preserve"> PAGEREF _Toc532979154 \h </w:instrText>
        </w:r>
        <w:r w:rsidR="00773F16">
          <w:rPr>
            <w:webHidden/>
          </w:rPr>
        </w:r>
        <w:r w:rsidR="00773F16">
          <w:rPr>
            <w:webHidden/>
          </w:rPr>
          <w:fldChar w:fldCharType="separate"/>
        </w:r>
        <w:r w:rsidR="00773F16">
          <w:rPr>
            <w:webHidden/>
          </w:rPr>
          <w:t>3</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155" w:history="1">
        <w:r w:rsidR="00773F16" w:rsidRPr="008801D3">
          <w:rPr>
            <w:rStyle w:val="Hyperlink"/>
          </w:rPr>
          <w:t>Fire awareness</w:t>
        </w:r>
        <w:r w:rsidR="00773F16">
          <w:rPr>
            <w:webHidden/>
          </w:rPr>
          <w:tab/>
        </w:r>
        <w:r w:rsidR="00773F16">
          <w:rPr>
            <w:webHidden/>
          </w:rPr>
          <w:fldChar w:fldCharType="begin"/>
        </w:r>
        <w:r w:rsidR="00773F16">
          <w:rPr>
            <w:webHidden/>
          </w:rPr>
          <w:instrText xml:space="preserve"> PAGEREF _Toc532979155 \h </w:instrText>
        </w:r>
        <w:r w:rsidR="00773F16">
          <w:rPr>
            <w:webHidden/>
          </w:rPr>
        </w:r>
        <w:r w:rsidR="00773F16">
          <w:rPr>
            <w:webHidden/>
          </w:rPr>
          <w:fldChar w:fldCharType="separate"/>
        </w:r>
        <w:r w:rsidR="00773F16">
          <w:rPr>
            <w:webHidden/>
          </w:rPr>
          <w:t>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56" w:history="1">
        <w:r w:rsidR="00773F16" w:rsidRPr="008801D3">
          <w:rPr>
            <w:rStyle w:val="Hyperlink"/>
          </w:rPr>
          <w:t>Why fires occur</w:t>
        </w:r>
        <w:r w:rsidR="00773F16">
          <w:rPr>
            <w:webHidden/>
          </w:rPr>
          <w:tab/>
        </w:r>
        <w:r w:rsidR="00773F16">
          <w:rPr>
            <w:webHidden/>
          </w:rPr>
          <w:fldChar w:fldCharType="begin"/>
        </w:r>
        <w:r w:rsidR="00773F16">
          <w:rPr>
            <w:webHidden/>
          </w:rPr>
          <w:instrText xml:space="preserve"> PAGEREF _Toc532979156 \h </w:instrText>
        </w:r>
        <w:r w:rsidR="00773F16">
          <w:rPr>
            <w:webHidden/>
          </w:rPr>
        </w:r>
        <w:r w:rsidR="00773F16">
          <w:rPr>
            <w:webHidden/>
          </w:rPr>
          <w:fldChar w:fldCharType="separate"/>
        </w:r>
        <w:r w:rsidR="00773F16">
          <w:rPr>
            <w:webHidden/>
          </w:rPr>
          <w:t>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57" w:history="1">
        <w:r w:rsidR="00773F16" w:rsidRPr="008801D3">
          <w:rPr>
            <w:rStyle w:val="Hyperlink"/>
          </w:rPr>
          <w:t>Fire triangle</w:t>
        </w:r>
        <w:r w:rsidR="00773F16">
          <w:rPr>
            <w:webHidden/>
          </w:rPr>
          <w:tab/>
        </w:r>
        <w:r w:rsidR="00773F16">
          <w:rPr>
            <w:webHidden/>
          </w:rPr>
          <w:fldChar w:fldCharType="begin"/>
        </w:r>
        <w:r w:rsidR="00773F16">
          <w:rPr>
            <w:webHidden/>
          </w:rPr>
          <w:instrText xml:space="preserve"> PAGEREF _Toc532979157 \h </w:instrText>
        </w:r>
        <w:r w:rsidR="00773F16">
          <w:rPr>
            <w:webHidden/>
          </w:rPr>
        </w:r>
        <w:r w:rsidR="00773F16">
          <w:rPr>
            <w:webHidden/>
          </w:rPr>
          <w:fldChar w:fldCharType="separate"/>
        </w:r>
        <w:r w:rsidR="00773F16">
          <w:rPr>
            <w:webHidden/>
          </w:rPr>
          <w:t>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58" w:history="1">
        <w:r w:rsidR="00773F16" w:rsidRPr="008801D3">
          <w:rPr>
            <w:rStyle w:val="Hyperlink"/>
          </w:rPr>
          <w:t>Extinguishing methods</w:t>
        </w:r>
        <w:r w:rsidR="00773F16">
          <w:rPr>
            <w:webHidden/>
          </w:rPr>
          <w:tab/>
        </w:r>
        <w:r w:rsidR="00773F16">
          <w:rPr>
            <w:webHidden/>
          </w:rPr>
          <w:fldChar w:fldCharType="begin"/>
        </w:r>
        <w:r w:rsidR="00773F16">
          <w:rPr>
            <w:webHidden/>
          </w:rPr>
          <w:instrText xml:space="preserve"> PAGEREF _Toc532979158 \h </w:instrText>
        </w:r>
        <w:r w:rsidR="00773F16">
          <w:rPr>
            <w:webHidden/>
          </w:rPr>
        </w:r>
        <w:r w:rsidR="00773F16">
          <w:rPr>
            <w:webHidden/>
          </w:rPr>
          <w:fldChar w:fldCharType="separate"/>
        </w:r>
        <w:r w:rsidR="00773F16">
          <w:rPr>
            <w:webHidden/>
          </w:rPr>
          <w:t>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59" w:history="1">
        <w:r w:rsidR="00773F16" w:rsidRPr="008801D3">
          <w:rPr>
            <w:rStyle w:val="Hyperlink"/>
          </w:rPr>
          <w:t>How a fire spreads</w:t>
        </w:r>
        <w:r w:rsidR="00773F16">
          <w:rPr>
            <w:webHidden/>
          </w:rPr>
          <w:tab/>
        </w:r>
        <w:r w:rsidR="00773F16">
          <w:rPr>
            <w:webHidden/>
          </w:rPr>
          <w:fldChar w:fldCharType="begin"/>
        </w:r>
        <w:r w:rsidR="00773F16">
          <w:rPr>
            <w:webHidden/>
          </w:rPr>
          <w:instrText xml:space="preserve"> PAGEREF _Toc532979159 \h </w:instrText>
        </w:r>
        <w:r w:rsidR="00773F16">
          <w:rPr>
            <w:webHidden/>
          </w:rPr>
        </w:r>
        <w:r w:rsidR="00773F16">
          <w:rPr>
            <w:webHidden/>
          </w:rPr>
          <w:fldChar w:fldCharType="separate"/>
        </w:r>
        <w:r w:rsidR="00773F16">
          <w:rPr>
            <w:webHidden/>
          </w:rPr>
          <w:t>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0" w:history="1">
        <w:r w:rsidR="00773F16" w:rsidRPr="008801D3">
          <w:rPr>
            <w:rStyle w:val="Hyperlink"/>
          </w:rPr>
          <w:t>Assessment: fire awareness</w:t>
        </w:r>
        <w:r w:rsidR="00773F16">
          <w:rPr>
            <w:webHidden/>
          </w:rPr>
          <w:tab/>
        </w:r>
        <w:r w:rsidR="00773F16">
          <w:rPr>
            <w:webHidden/>
          </w:rPr>
          <w:fldChar w:fldCharType="begin"/>
        </w:r>
        <w:r w:rsidR="00773F16">
          <w:rPr>
            <w:webHidden/>
          </w:rPr>
          <w:instrText xml:space="preserve"> PAGEREF _Toc532979160 \h </w:instrText>
        </w:r>
        <w:r w:rsidR="00773F16">
          <w:rPr>
            <w:webHidden/>
          </w:rPr>
        </w:r>
        <w:r w:rsidR="00773F16">
          <w:rPr>
            <w:webHidden/>
          </w:rPr>
          <w:fldChar w:fldCharType="separate"/>
        </w:r>
        <w:r w:rsidR="00773F16">
          <w:rPr>
            <w:webHidden/>
          </w:rPr>
          <w:t>10</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161" w:history="1">
        <w:r w:rsidR="00773F16" w:rsidRPr="008801D3">
          <w:rPr>
            <w:rStyle w:val="Hyperlink"/>
          </w:rPr>
          <w:t>Fire prevention</w:t>
        </w:r>
        <w:r w:rsidR="00773F16">
          <w:rPr>
            <w:webHidden/>
          </w:rPr>
          <w:tab/>
        </w:r>
        <w:r w:rsidR="00773F16">
          <w:rPr>
            <w:webHidden/>
          </w:rPr>
          <w:fldChar w:fldCharType="begin"/>
        </w:r>
        <w:r w:rsidR="00773F16">
          <w:rPr>
            <w:webHidden/>
          </w:rPr>
          <w:instrText xml:space="preserve"> PAGEREF _Toc532979161 \h </w:instrText>
        </w:r>
        <w:r w:rsidR="00773F16">
          <w:rPr>
            <w:webHidden/>
          </w:rPr>
        </w:r>
        <w:r w:rsidR="00773F16">
          <w:rPr>
            <w:webHidden/>
          </w:rPr>
          <w:fldChar w:fldCharType="separate"/>
        </w:r>
        <w:r w:rsidR="00773F16">
          <w:rPr>
            <w:webHidden/>
          </w:rPr>
          <w:t>11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2" w:history="1">
        <w:r w:rsidR="00773F16" w:rsidRPr="008801D3">
          <w:rPr>
            <w:rStyle w:val="Hyperlink"/>
          </w:rPr>
          <w:t>Housekeeping</w:t>
        </w:r>
        <w:r w:rsidR="00773F16">
          <w:rPr>
            <w:webHidden/>
          </w:rPr>
          <w:tab/>
        </w:r>
        <w:r w:rsidR="00773F16">
          <w:rPr>
            <w:webHidden/>
          </w:rPr>
          <w:fldChar w:fldCharType="begin"/>
        </w:r>
        <w:r w:rsidR="00773F16">
          <w:rPr>
            <w:webHidden/>
          </w:rPr>
          <w:instrText xml:space="preserve"> PAGEREF _Toc532979162 \h </w:instrText>
        </w:r>
        <w:r w:rsidR="00773F16">
          <w:rPr>
            <w:webHidden/>
          </w:rPr>
        </w:r>
        <w:r w:rsidR="00773F16">
          <w:rPr>
            <w:webHidden/>
          </w:rPr>
          <w:fldChar w:fldCharType="separate"/>
        </w:r>
        <w:r w:rsidR="00773F16">
          <w:rPr>
            <w:webHidden/>
          </w:rPr>
          <w:t>11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3" w:history="1">
        <w:r w:rsidR="00773F16" w:rsidRPr="008801D3">
          <w:rPr>
            <w:rStyle w:val="Hyperlink"/>
          </w:rPr>
          <w:t>Hazardous areas: Internal</w:t>
        </w:r>
        <w:r w:rsidR="00773F16">
          <w:rPr>
            <w:webHidden/>
          </w:rPr>
          <w:tab/>
        </w:r>
        <w:r w:rsidR="00773F16">
          <w:rPr>
            <w:webHidden/>
          </w:rPr>
          <w:fldChar w:fldCharType="begin"/>
        </w:r>
        <w:r w:rsidR="00773F16">
          <w:rPr>
            <w:webHidden/>
          </w:rPr>
          <w:instrText xml:space="preserve"> PAGEREF _Toc532979163 \h </w:instrText>
        </w:r>
        <w:r w:rsidR="00773F16">
          <w:rPr>
            <w:webHidden/>
          </w:rPr>
        </w:r>
        <w:r w:rsidR="00773F16">
          <w:rPr>
            <w:webHidden/>
          </w:rPr>
          <w:fldChar w:fldCharType="separate"/>
        </w:r>
        <w:r w:rsidR="00773F16">
          <w:rPr>
            <w:webHidden/>
          </w:rPr>
          <w:t>11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4" w:history="1">
        <w:r w:rsidR="00773F16" w:rsidRPr="008801D3">
          <w:rPr>
            <w:rStyle w:val="Hyperlink"/>
          </w:rPr>
          <w:t>Kitchen</w:t>
        </w:r>
        <w:r w:rsidR="00773F16">
          <w:rPr>
            <w:webHidden/>
          </w:rPr>
          <w:tab/>
        </w:r>
        <w:r w:rsidR="00773F16">
          <w:rPr>
            <w:webHidden/>
          </w:rPr>
          <w:fldChar w:fldCharType="begin"/>
        </w:r>
        <w:r w:rsidR="00773F16">
          <w:rPr>
            <w:webHidden/>
          </w:rPr>
          <w:instrText xml:space="preserve"> PAGEREF _Toc532979164 \h </w:instrText>
        </w:r>
        <w:r w:rsidR="00773F16">
          <w:rPr>
            <w:webHidden/>
          </w:rPr>
        </w:r>
        <w:r w:rsidR="00773F16">
          <w:rPr>
            <w:webHidden/>
          </w:rPr>
          <w:fldChar w:fldCharType="separate"/>
        </w:r>
        <w:r w:rsidR="00773F16">
          <w:rPr>
            <w:webHidden/>
          </w:rPr>
          <w:t>11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5" w:history="1">
        <w:r w:rsidR="00773F16" w:rsidRPr="008801D3">
          <w:rPr>
            <w:rStyle w:val="Hyperlink"/>
          </w:rPr>
          <w:t>Activity: Hazardous area: Kitchen</w:t>
        </w:r>
        <w:r w:rsidR="00773F16">
          <w:rPr>
            <w:webHidden/>
          </w:rPr>
          <w:tab/>
        </w:r>
        <w:r w:rsidR="00773F16">
          <w:rPr>
            <w:webHidden/>
          </w:rPr>
          <w:fldChar w:fldCharType="begin"/>
        </w:r>
        <w:r w:rsidR="00773F16">
          <w:rPr>
            <w:webHidden/>
          </w:rPr>
          <w:instrText xml:space="preserve"> PAGEREF _Toc532979165 \h </w:instrText>
        </w:r>
        <w:r w:rsidR="00773F16">
          <w:rPr>
            <w:webHidden/>
          </w:rPr>
        </w:r>
        <w:r w:rsidR="00773F16">
          <w:rPr>
            <w:webHidden/>
          </w:rPr>
          <w:fldChar w:fldCharType="separate"/>
        </w:r>
        <w:r w:rsidR="00773F16">
          <w:rPr>
            <w:webHidden/>
          </w:rPr>
          <w:t>12</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6" w:history="1">
        <w:r w:rsidR="00773F16" w:rsidRPr="008801D3">
          <w:rPr>
            <w:rStyle w:val="Hyperlink"/>
          </w:rPr>
          <w:t>Bedroom</w:t>
        </w:r>
        <w:r w:rsidR="00773F16">
          <w:rPr>
            <w:webHidden/>
          </w:rPr>
          <w:tab/>
        </w:r>
        <w:r w:rsidR="00773F16">
          <w:rPr>
            <w:webHidden/>
          </w:rPr>
          <w:fldChar w:fldCharType="begin"/>
        </w:r>
        <w:r w:rsidR="00773F16">
          <w:rPr>
            <w:webHidden/>
          </w:rPr>
          <w:instrText xml:space="preserve"> PAGEREF _Toc532979166 \h </w:instrText>
        </w:r>
        <w:r w:rsidR="00773F16">
          <w:rPr>
            <w:webHidden/>
          </w:rPr>
        </w:r>
        <w:r w:rsidR="00773F16">
          <w:rPr>
            <w:webHidden/>
          </w:rPr>
          <w:fldChar w:fldCharType="separate"/>
        </w:r>
        <w:r w:rsidR="00773F16">
          <w:rPr>
            <w:webHidden/>
          </w:rPr>
          <w:t>12</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7" w:history="1">
        <w:r w:rsidR="00773F16" w:rsidRPr="008801D3">
          <w:rPr>
            <w:rStyle w:val="Hyperlink"/>
          </w:rPr>
          <w:t>Activity: Hazardous area: Bedroom</w:t>
        </w:r>
        <w:r w:rsidR="00773F16">
          <w:rPr>
            <w:webHidden/>
          </w:rPr>
          <w:tab/>
        </w:r>
        <w:r w:rsidR="00773F16">
          <w:rPr>
            <w:webHidden/>
          </w:rPr>
          <w:fldChar w:fldCharType="begin"/>
        </w:r>
        <w:r w:rsidR="00773F16">
          <w:rPr>
            <w:webHidden/>
          </w:rPr>
          <w:instrText xml:space="preserve"> PAGEREF _Toc532979167 \h </w:instrText>
        </w:r>
        <w:r w:rsidR="00773F16">
          <w:rPr>
            <w:webHidden/>
          </w:rPr>
        </w:r>
        <w:r w:rsidR="00773F16">
          <w:rPr>
            <w:webHidden/>
          </w:rPr>
          <w:fldChar w:fldCharType="separate"/>
        </w:r>
        <w:r w:rsidR="00773F16">
          <w:rPr>
            <w:webHidden/>
          </w:rPr>
          <w:t>13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8" w:history="1">
        <w:r w:rsidR="00773F16" w:rsidRPr="008801D3">
          <w:rPr>
            <w:rStyle w:val="Hyperlink"/>
          </w:rPr>
          <w:t>Laundry</w:t>
        </w:r>
        <w:r w:rsidR="00773F16">
          <w:rPr>
            <w:webHidden/>
          </w:rPr>
          <w:tab/>
        </w:r>
        <w:r w:rsidR="00773F16">
          <w:rPr>
            <w:webHidden/>
          </w:rPr>
          <w:fldChar w:fldCharType="begin"/>
        </w:r>
        <w:r w:rsidR="00773F16">
          <w:rPr>
            <w:webHidden/>
          </w:rPr>
          <w:instrText xml:space="preserve"> PAGEREF _Toc532979168 \h </w:instrText>
        </w:r>
        <w:r w:rsidR="00773F16">
          <w:rPr>
            <w:webHidden/>
          </w:rPr>
        </w:r>
        <w:r w:rsidR="00773F16">
          <w:rPr>
            <w:webHidden/>
          </w:rPr>
          <w:fldChar w:fldCharType="separate"/>
        </w:r>
        <w:r w:rsidR="00773F16">
          <w:rPr>
            <w:webHidden/>
          </w:rPr>
          <w:t>13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69" w:history="1">
        <w:r w:rsidR="00773F16" w:rsidRPr="008801D3">
          <w:rPr>
            <w:rStyle w:val="Hyperlink"/>
          </w:rPr>
          <w:t>Activity: Hazardous area: Laundry</w:t>
        </w:r>
        <w:r w:rsidR="00773F16">
          <w:rPr>
            <w:webHidden/>
          </w:rPr>
          <w:tab/>
        </w:r>
        <w:r w:rsidR="00773F16">
          <w:rPr>
            <w:webHidden/>
          </w:rPr>
          <w:fldChar w:fldCharType="begin"/>
        </w:r>
        <w:r w:rsidR="00773F16">
          <w:rPr>
            <w:webHidden/>
          </w:rPr>
          <w:instrText xml:space="preserve"> PAGEREF _Toc532979169 \h </w:instrText>
        </w:r>
        <w:r w:rsidR="00773F16">
          <w:rPr>
            <w:webHidden/>
          </w:rPr>
        </w:r>
        <w:r w:rsidR="00773F16">
          <w:rPr>
            <w:webHidden/>
          </w:rPr>
          <w:fldChar w:fldCharType="separate"/>
        </w:r>
        <w:r w:rsidR="00773F16">
          <w:rPr>
            <w:webHidden/>
          </w:rPr>
          <w:t>14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0" w:history="1">
        <w:r w:rsidR="00773F16" w:rsidRPr="008801D3">
          <w:rPr>
            <w:rStyle w:val="Hyperlink"/>
          </w:rPr>
          <w:t>Lounge room</w:t>
        </w:r>
        <w:r w:rsidR="00773F16">
          <w:rPr>
            <w:webHidden/>
          </w:rPr>
          <w:tab/>
        </w:r>
        <w:r w:rsidR="00773F16">
          <w:rPr>
            <w:webHidden/>
          </w:rPr>
          <w:fldChar w:fldCharType="begin"/>
        </w:r>
        <w:r w:rsidR="00773F16">
          <w:rPr>
            <w:webHidden/>
          </w:rPr>
          <w:instrText xml:space="preserve"> PAGEREF _Toc532979170 \h </w:instrText>
        </w:r>
        <w:r w:rsidR="00773F16">
          <w:rPr>
            <w:webHidden/>
          </w:rPr>
        </w:r>
        <w:r w:rsidR="00773F16">
          <w:rPr>
            <w:webHidden/>
          </w:rPr>
          <w:fldChar w:fldCharType="separate"/>
        </w:r>
        <w:r w:rsidR="00773F16">
          <w:rPr>
            <w:webHidden/>
          </w:rPr>
          <w:t>14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1" w:history="1">
        <w:r w:rsidR="00773F16" w:rsidRPr="008801D3">
          <w:rPr>
            <w:rStyle w:val="Hyperlink"/>
          </w:rPr>
          <w:t>Hazardous areas: External</w:t>
        </w:r>
        <w:r w:rsidR="00773F16">
          <w:rPr>
            <w:webHidden/>
          </w:rPr>
          <w:tab/>
        </w:r>
        <w:r w:rsidR="00773F16">
          <w:rPr>
            <w:webHidden/>
          </w:rPr>
          <w:fldChar w:fldCharType="begin"/>
        </w:r>
        <w:r w:rsidR="00773F16">
          <w:rPr>
            <w:webHidden/>
          </w:rPr>
          <w:instrText xml:space="preserve"> PAGEREF _Toc532979171 \h </w:instrText>
        </w:r>
        <w:r w:rsidR="00773F16">
          <w:rPr>
            <w:webHidden/>
          </w:rPr>
        </w:r>
        <w:r w:rsidR="00773F16">
          <w:rPr>
            <w:webHidden/>
          </w:rPr>
          <w:fldChar w:fldCharType="separate"/>
        </w:r>
        <w:r w:rsidR="00773F16">
          <w:rPr>
            <w:webHidden/>
          </w:rPr>
          <w:t>14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2" w:history="1">
        <w:r w:rsidR="00773F16" w:rsidRPr="008801D3">
          <w:rPr>
            <w:rStyle w:val="Hyperlink"/>
          </w:rPr>
          <w:t>Flammable liquids</w:t>
        </w:r>
        <w:r w:rsidR="00773F16">
          <w:rPr>
            <w:webHidden/>
          </w:rPr>
          <w:tab/>
        </w:r>
        <w:r w:rsidR="00773F16">
          <w:rPr>
            <w:webHidden/>
          </w:rPr>
          <w:fldChar w:fldCharType="begin"/>
        </w:r>
        <w:r w:rsidR="00773F16">
          <w:rPr>
            <w:webHidden/>
          </w:rPr>
          <w:instrText xml:space="preserve"> PAGEREF _Toc532979172 \h </w:instrText>
        </w:r>
        <w:r w:rsidR="00773F16">
          <w:rPr>
            <w:webHidden/>
          </w:rPr>
        </w:r>
        <w:r w:rsidR="00773F16">
          <w:rPr>
            <w:webHidden/>
          </w:rPr>
          <w:fldChar w:fldCharType="separate"/>
        </w:r>
        <w:r w:rsidR="00773F16">
          <w:rPr>
            <w:webHidden/>
          </w:rPr>
          <w:t>14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3" w:history="1">
        <w:r w:rsidR="00773F16" w:rsidRPr="008801D3">
          <w:rPr>
            <w:rStyle w:val="Hyperlink"/>
          </w:rPr>
          <w:t>Pool or spa</w:t>
        </w:r>
        <w:r w:rsidR="00773F16">
          <w:rPr>
            <w:webHidden/>
          </w:rPr>
          <w:tab/>
        </w:r>
        <w:r w:rsidR="00773F16">
          <w:rPr>
            <w:webHidden/>
          </w:rPr>
          <w:fldChar w:fldCharType="begin"/>
        </w:r>
        <w:r w:rsidR="00773F16">
          <w:rPr>
            <w:webHidden/>
          </w:rPr>
          <w:instrText xml:space="preserve"> PAGEREF _Toc532979173 \h </w:instrText>
        </w:r>
        <w:r w:rsidR="00773F16">
          <w:rPr>
            <w:webHidden/>
          </w:rPr>
        </w:r>
        <w:r w:rsidR="00773F16">
          <w:rPr>
            <w:webHidden/>
          </w:rPr>
          <w:fldChar w:fldCharType="separate"/>
        </w:r>
        <w:r w:rsidR="00773F16">
          <w:rPr>
            <w:webHidden/>
          </w:rPr>
          <w:t>14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4" w:history="1">
        <w:r w:rsidR="00773F16" w:rsidRPr="008801D3">
          <w:rPr>
            <w:rStyle w:val="Hyperlink"/>
          </w:rPr>
          <w:t>Combustible materials</w:t>
        </w:r>
        <w:r w:rsidR="00773F16">
          <w:rPr>
            <w:webHidden/>
          </w:rPr>
          <w:tab/>
        </w:r>
        <w:r w:rsidR="00773F16">
          <w:rPr>
            <w:webHidden/>
          </w:rPr>
          <w:fldChar w:fldCharType="begin"/>
        </w:r>
        <w:r w:rsidR="00773F16">
          <w:rPr>
            <w:webHidden/>
          </w:rPr>
          <w:instrText xml:space="preserve"> PAGEREF _Toc532979174 \h </w:instrText>
        </w:r>
        <w:r w:rsidR="00773F16">
          <w:rPr>
            <w:webHidden/>
          </w:rPr>
        </w:r>
        <w:r w:rsidR="00773F16">
          <w:rPr>
            <w:webHidden/>
          </w:rPr>
          <w:fldChar w:fldCharType="separate"/>
        </w:r>
        <w:r w:rsidR="00773F16">
          <w:rPr>
            <w:webHidden/>
          </w:rPr>
          <w:t>15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5" w:history="1">
        <w:r w:rsidR="00773F16" w:rsidRPr="008801D3">
          <w:rPr>
            <w:rStyle w:val="Hyperlink"/>
          </w:rPr>
          <w:t>Correct storage</w:t>
        </w:r>
        <w:r w:rsidR="00773F16">
          <w:rPr>
            <w:webHidden/>
          </w:rPr>
          <w:tab/>
        </w:r>
        <w:r w:rsidR="00773F16">
          <w:rPr>
            <w:webHidden/>
          </w:rPr>
          <w:fldChar w:fldCharType="begin"/>
        </w:r>
        <w:r w:rsidR="00773F16">
          <w:rPr>
            <w:webHidden/>
          </w:rPr>
          <w:instrText xml:space="preserve"> PAGEREF _Toc532979175 \h </w:instrText>
        </w:r>
        <w:r w:rsidR="00773F16">
          <w:rPr>
            <w:webHidden/>
          </w:rPr>
        </w:r>
        <w:r w:rsidR="00773F16">
          <w:rPr>
            <w:webHidden/>
          </w:rPr>
          <w:fldChar w:fldCharType="separate"/>
        </w:r>
        <w:r w:rsidR="00773F16">
          <w:rPr>
            <w:webHidden/>
          </w:rPr>
          <w:t>15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6" w:history="1">
        <w:r w:rsidR="00773F16" w:rsidRPr="008801D3">
          <w:rPr>
            <w:rStyle w:val="Hyperlink"/>
          </w:rPr>
          <w:t>General care</w:t>
        </w:r>
        <w:r w:rsidR="00773F16">
          <w:rPr>
            <w:webHidden/>
          </w:rPr>
          <w:tab/>
        </w:r>
        <w:r w:rsidR="00773F16">
          <w:rPr>
            <w:webHidden/>
          </w:rPr>
          <w:fldChar w:fldCharType="begin"/>
        </w:r>
        <w:r w:rsidR="00773F16">
          <w:rPr>
            <w:webHidden/>
          </w:rPr>
          <w:instrText xml:space="preserve"> PAGEREF _Toc532979176 \h </w:instrText>
        </w:r>
        <w:r w:rsidR="00773F16">
          <w:rPr>
            <w:webHidden/>
          </w:rPr>
        </w:r>
        <w:r w:rsidR="00773F16">
          <w:rPr>
            <w:webHidden/>
          </w:rPr>
          <w:fldChar w:fldCharType="separate"/>
        </w:r>
        <w:r w:rsidR="00773F16">
          <w:rPr>
            <w:webHidden/>
          </w:rPr>
          <w:t>15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7" w:history="1">
        <w:r w:rsidR="00773F16" w:rsidRPr="008801D3">
          <w:rPr>
            <w:rStyle w:val="Hyperlink"/>
          </w:rPr>
          <w:t>General electrical care</w:t>
        </w:r>
        <w:r w:rsidR="00773F16">
          <w:rPr>
            <w:webHidden/>
          </w:rPr>
          <w:tab/>
        </w:r>
        <w:r w:rsidR="00773F16">
          <w:rPr>
            <w:webHidden/>
          </w:rPr>
          <w:fldChar w:fldCharType="begin"/>
        </w:r>
        <w:r w:rsidR="00773F16">
          <w:rPr>
            <w:webHidden/>
          </w:rPr>
          <w:instrText xml:space="preserve"> PAGEREF _Toc532979177 \h </w:instrText>
        </w:r>
        <w:r w:rsidR="00773F16">
          <w:rPr>
            <w:webHidden/>
          </w:rPr>
        </w:r>
        <w:r w:rsidR="00773F16">
          <w:rPr>
            <w:webHidden/>
          </w:rPr>
          <w:fldChar w:fldCharType="separate"/>
        </w:r>
        <w:r w:rsidR="00773F16">
          <w:rPr>
            <w:webHidden/>
          </w:rPr>
          <w:t>15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8" w:history="1">
        <w:r w:rsidR="00773F16" w:rsidRPr="008801D3">
          <w:rPr>
            <w:rStyle w:val="Hyperlink"/>
          </w:rPr>
          <w:t>Activity: Hazardous area: External</w:t>
        </w:r>
        <w:r w:rsidR="00773F16">
          <w:rPr>
            <w:webHidden/>
          </w:rPr>
          <w:tab/>
        </w:r>
        <w:r w:rsidR="00773F16">
          <w:rPr>
            <w:webHidden/>
          </w:rPr>
          <w:fldChar w:fldCharType="begin"/>
        </w:r>
        <w:r w:rsidR="00773F16">
          <w:rPr>
            <w:webHidden/>
          </w:rPr>
          <w:instrText xml:space="preserve"> PAGEREF _Toc532979178 \h </w:instrText>
        </w:r>
        <w:r w:rsidR="00773F16">
          <w:rPr>
            <w:webHidden/>
          </w:rPr>
        </w:r>
        <w:r w:rsidR="00773F16">
          <w:rPr>
            <w:webHidden/>
          </w:rPr>
          <w:fldChar w:fldCharType="separate"/>
        </w:r>
        <w:r w:rsidR="00773F16">
          <w:rPr>
            <w:webHidden/>
          </w:rPr>
          <w:t>16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79" w:history="1">
        <w:r w:rsidR="00773F16" w:rsidRPr="008801D3">
          <w:rPr>
            <w:rStyle w:val="Hyperlink"/>
          </w:rPr>
          <w:t>Smoking</w:t>
        </w:r>
        <w:r w:rsidR="00773F16">
          <w:rPr>
            <w:webHidden/>
          </w:rPr>
          <w:tab/>
        </w:r>
        <w:r w:rsidR="00773F16">
          <w:rPr>
            <w:webHidden/>
          </w:rPr>
          <w:fldChar w:fldCharType="begin"/>
        </w:r>
        <w:r w:rsidR="00773F16">
          <w:rPr>
            <w:webHidden/>
          </w:rPr>
          <w:instrText xml:space="preserve"> PAGEREF _Toc532979179 \h </w:instrText>
        </w:r>
        <w:r w:rsidR="00773F16">
          <w:rPr>
            <w:webHidden/>
          </w:rPr>
        </w:r>
        <w:r w:rsidR="00773F16">
          <w:rPr>
            <w:webHidden/>
          </w:rPr>
          <w:fldChar w:fldCharType="separate"/>
        </w:r>
        <w:r w:rsidR="00773F16">
          <w:rPr>
            <w:webHidden/>
          </w:rPr>
          <w:t>16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0" w:history="1">
        <w:r w:rsidR="00773F16" w:rsidRPr="008801D3">
          <w:rPr>
            <w:rStyle w:val="Hyperlink"/>
          </w:rPr>
          <w:t>Ashtrays</w:t>
        </w:r>
        <w:r w:rsidR="00773F16">
          <w:rPr>
            <w:webHidden/>
          </w:rPr>
          <w:tab/>
        </w:r>
        <w:r w:rsidR="00773F16">
          <w:rPr>
            <w:webHidden/>
          </w:rPr>
          <w:fldChar w:fldCharType="begin"/>
        </w:r>
        <w:r w:rsidR="00773F16">
          <w:rPr>
            <w:webHidden/>
          </w:rPr>
          <w:instrText xml:space="preserve"> PAGEREF _Toc532979180 \h </w:instrText>
        </w:r>
        <w:r w:rsidR="00773F16">
          <w:rPr>
            <w:webHidden/>
          </w:rPr>
        </w:r>
        <w:r w:rsidR="00773F16">
          <w:rPr>
            <w:webHidden/>
          </w:rPr>
          <w:fldChar w:fldCharType="separate"/>
        </w:r>
        <w:r w:rsidR="00773F16">
          <w:rPr>
            <w:webHidden/>
          </w:rPr>
          <w:t>16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1" w:history="1">
        <w:r w:rsidR="00773F16" w:rsidRPr="008801D3">
          <w:rPr>
            <w:rStyle w:val="Hyperlink"/>
          </w:rPr>
          <w:t>Fire risk behaviour</w:t>
        </w:r>
        <w:r w:rsidR="00773F16">
          <w:rPr>
            <w:webHidden/>
          </w:rPr>
          <w:tab/>
        </w:r>
        <w:r w:rsidR="00773F16">
          <w:rPr>
            <w:webHidden/>
          </w:rPr>
          <w:fldChar w:fldCharType="begin"/>
        </w:r>
        <w:r w:rsidR="00773F16">
          <w:rPr>
            <w:webHidden/>
          </w:rPr>
          <w:instrText xml:space="preserve"> PAGEREF _Toc532979181 \h </w:instrText>
        </w:r>
        <w:r w:rsidR="00773F16">
          <w:rPr>
            <w:webHidden/>
          </w:rPr>
        </w:r>
        <w:r w:rsidR="00773F16">
          <w:rPr>
            <w:webHidden/>
          </w:rPr>
          <w:fldChar w:fldCharType="separate"/>
        </w:r>
        <w:r w:rsidR="00773F16">
          <w:rPr>
            <w:webHidden/>
          </w:rPr>
          <w:t>16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2" w:history="1">
        <w:r w:rsidR="00773F16" w:rsidRPr="008801D3">
          <w:rPr>
            <w:rStyle w:val="Hyperlink"/>
          </w:rPr>
          <w:t>Telephones</w:t>
        </w:r>
        <w:r w:rsidR="00773F16">
          <w:rPr>
            <w:webHidden/>
          </w:rPr>
          <w:tab/>
        </w:r>
        <w:r w:rsidR="00773F16">
          <w:rPr>
            <w:webHidden/>
          </w:rPr>
          <w:fldChar w:fldCharType="begin"/>
        </w:r>
        <w:r w:rsidR="00773F16">
          <w:rPr>
            <w:webHidden/>
          </w:rPr>
          <w:instrText xml:space="preserve"> PAGEREF _Toc532979182 \h </w:instrText>
        </w:r>
        <w:r w:rsidR="00773F16">
          <w:rPr>
            <w:webHidden/>
          </w:rPr>
        </w:r>
        <w:r w:rsidR="00773F16">
          <w:rPr>
            <w:webHidden/>
          </w:rPr>
          <w:fldChar w:fldCharType="separate"/>
        </w:r>
        <w:r w:rsidR="00773F16">
          <w:rPr>
            <w:webHidden/>
          </w:rPr>
          <w:t>16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3" w:history="1">
        <w:r w:rsidR="00773F16" w:rsidRPr="008801D3">
          <w:rPr>
            <w:rStyle w:val="Hyperlink"/>
          </w:rPr>
          <w:t>Room escape routes</w:t>
        </w:r>
        <w:r w:rsidR="00773F16">
          <w:rPr>
            <w:webHidden/>
          </w:rPr>
          <w:tab/>
        </w:r>
        <w:r w:rsidR="00773F16">
          <w:rPr>
            <w:webHidden/>
          </w:rPr>
          <w:fldChar w:fldCharType="begin"/>
        </w:r>
        <w:r w:rsidR="00773F16">
          <w:rPr>
            <w:webHidden/>
          </w:rPr>
          <w:instrText xml:space="preserve"> PAGEREF _Toc532979183 \h </w:instrText>
        </w:r>
        <w:r w:rsidR="00773F16">
          <w:rPr>
            <w:webHidden/>
          </w:rPr>
        </w:r>
        <w:r w:rsidR="00773F16">
          <w:rPr>
            <w:webHidden/>
          </w:rPr>
          <w:fldChar w:fldCharType="separate"/>
        </w:r>
        <w:r w:rsidR="00773F16">
          <w:rPr>
            <w:webHidden/>
          </w:rPr>
          <w:t>16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4" w:history="1">
        <w:r w:rsidR="00773F16" w:rsidRPr="008801D3">
          <w:rPr>
            <w:rStyle w:val="Hyperlink"/>
          </w:rPr>
          <w:t>Activity: Room escape routes</w:t>
        </w:r>
        <w:r w:rsidR="00773F16">
          <w:rPr>
            <w:webHidden/>
          </w:rPr>
          <w:tab/>
        </w:r>
        <w:r w:rsidR="00773F16">
          <w:rPr>
            <w:webHidden/>
          </w:rPr>
          <w:fldChar w:fldCharType="begin"/>
        </w:r>
        <w:r w:rsidR="00773F16">
          <w:rPr>
            <w:webHidden/>
          </w:rPr>
          <w:instrText xml:space="preserve"> PAGEREF _Toc532979184 \h </w:instrText>
        </w:r>
        <w:r w:rsidR="00773F16">
          <w:rPr>
            <w:webHidden/>
          </w:rPr>
        </w:r>
        <w:r w:rsidR="00773F16">
          <w:rPr>
            <w:webHidden/>
          </w:rPr>
          <w:fldChar w:fldCharType="separate"/>
        </w:r>
        <w:r w:rsidR="00773F16">
          <w:rPr>
            <w:webHidden/>
          </w:rPr>
          <w:t>17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5" w:history="1">
        <w:r w:rsidR="00773F16" w:rsidRPr="008801D3">
          <w:rPr>
            <w:rStyle w:val="Hyperlink"/>
          </w:rPr>
          <w:t>Electrical fire safety and prevention</w:t>
        </w:r>
        <w:r w:rsidR="00773F16">
          <w:rPr>
            <w:webHidden/>
          </w:rPr>
          <w:tab/>
        </w:r>
        <w:r w:rsidR="00773F16">
          <w:rPr>
            <w:webHidden/>
          </w:rPr>
          <w:fldChar w:fldCharType="begin"/>
        </w:r>
        <w:r w:rsidR="00773F16">
          <w:rPr>
            <w:webHidden/>
          </w:rPr>
          <w:instrText xml:space="preserve"> PAGEREF _Toc532979185 \h </w:instrText>
        </w:r>
        <w:r w:rsidR="00773F16">
          <w:rPr>
            <w:webHidden/>
          </w:rPr>
        </w:r>
        <w:r w:rsidR="00773F16">
          <w:rPr>
            <w:webHidden/>
          </w:rPr>
          <w:fldChar w:fldCharType="separate"/>
        </w:r>
        <w:r w:rsidR="00773F16">
          <w:rPr>
            <w:webHidden/>
          </w:rPr>
          <w:t>17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6" w:history="1">
        <w:r w:rsidR="00773F16" w:rsidRPr="008801D3">
          <w:rPr>
            <w:rStyle w:val="Hyperlink"/>
          </w:rPr>
          <w:t>Dangers of heat and smoke</w:t>
        </w:r>
        <w:r w:rsidR="00773F16">
          <w:rPr>
            <w:webHidden/>
          </w:rPr>
          <w:tab/>
        </w:r>
        <w:r w:rsidR="00773F16">
          <w:rPr>
            <w:webHidden/>
          </w:rPr>
          <w:fldChar w:fldCharType="begin"/>
        </w:r>
        <w:r w:rsidR="00773F16">
          <w:rPr>
            <w:webHidden/>
          </w:rPr>
          <w:instrText xml:space="preserve"> PAGEREF _Toc532979186 \h </w:instrText>
        </w:r>
        <w:r w:rsidR="00773F16">
          <w:rPr>
            <w:webHidden/>
          </w:rPr>
        </w:r>
        <w:r w:rsidR="00773F16">
          <w:rPr>
            <w:webHidden/>
          </w:rPr>
          <w:fldChar w:fldCharType="separate"/>
        </w:r>
        <w:r w:rsidR="00773F16">
          <w:rPr>
            <w:webHidden/>
          </w:rPr>
          <w:t>18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7" w:history="1">
        <w:r w:rsidR="00773F16" w:rsidRPr="008801D3">
          <w:rPr>
            <w:rStyle w:val="Hyperlink"/>
          </w:rPr>
          <w:t>Weekly fire safety checklist</w:t>
        </w:r>
        <w:r w:rsidR="00773F16">
          <w:rPr>
            <w:webHidden/>
          </w:rPr>
          <w:tab/>
        </w:r>
        <w:r w:rsidR="00773F16">
          <w:rPr>
            <w:webHidden/>
          </w:rPr>
          <w:fldChar w:fldCharType="begin"/>
        </w:r>
        <w:r w:rsidR="00773F16">
          <w:rPr>
            <w:webHidden/>
          </w:rPr>
          <w:instrText xml:space="preserve"> PAGEREF _Toc532979187 \h </w:instrText>
        </w:r>
        <w:r w:rsidR="00773F16">
          <w:rPr>
            <w:webHidden/>
          </w:rPr>
        </w:r>
        <w:r w:rsidR="00773F16">
          <w:rPr>
            <w:webHidden/>
          </w:rPr>
          <w:fldChar w:fldCharType="separate"/>
        </w:r>
        <w:r w:rsidR="00773F16">
          <w:rPr>
            <w:webHidden/>
          </w:rPr>
          <w:t>19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8" w:history="1">
        <w:r w:rsidR="00773F16" w:rsidRPr="008801D3">
          <w:rPr>
            <w:rStyle w:val="Hyperlink"/>
          </w:rPr>
          <w:t>Reporting fires</w:t>
        </w:r>
        <w:r w:rsidR="00773F16">
          <w:rPr>
            <w:webHidden/>
          </w:rPr>
          <w:tab/>
        </w:r>
        <w:r w:rsidR="00773F16">
          <w:rPr>
            <w:webHidden/>
          </w:rPr>
          <w:fldChar w:fldCharType="begin"/>
        </w:r>
        <w:r w:rsidR="00773F16">
          <w:rPr>
            <w:webHidden/>
          </w:rPr>
          <w:instrText xml:space="preserve"> PAGEREF _Toc532979188 \h </w:instrText>
        </w:r>
        <w:r w:rsidR="00773F16">
          <w:rPr>
            <w:webHidden/>
          </w:rPr>
        </w:r>
        <w:r w:rsidR="00773F16">
          <w:rPr>
            <w:webHidden/>
          </w:rPr>
          <w:fldChar w:fldCharType="separate"/>
        </w:r>
        <w:r w:rsidR="00773F16">
          <w:rPr>
            <w:webHidden/>
          </w:rPr>
          <w:t>19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89" w:history="1">
        <w:r w:rsidR="00773F16" w:rsidRPr="008801D3">
          <w:rPr>
            <w:rStyle w:val="Hyperlink"/>
          </w:rPr>
          <w:t>Impact on individuals</w:t>
        </w:r>
        <w:r w:rsidR="00773F16">
          <w:rPr>
            <w:webHidden/>
          </w:rPr>
          <w:tab/>
        </w:r>
        <w:r w:rsidR="00773F16">
          <w:rPr>
            <w:webHidden/>
          </w:rPr>
          <w:fldChar w:fldCharType="begin"/>
        </w:r>
        <w:r w:rsidR="00773F16">
          <w:rPr>
            <w:webHidden/>
          </w:rPr>
          <w:instrText xml:space="preserve"> PAGEREF _Toc532979189 \h </w:instrText>
        </w:r>
        <w:r w:rsidR="00773F16">
          <w:rPr>
            <w:webHidden/>
          </w:rPr>
        </w:r>
        <w:r w:rsidR="00773F16">
          <w:rPr>
            <w:webHidden/>
          </w:rPr>
          <w:fldChar w:fldCharType="separate"/>
        </w:r>
        <w:r w:rsidR="00773F16">
          <w:rPr>
            <w:webHidden/>
          </w:rPr>
          <w:t>19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0" w:history="1">
        <w:r w:rsidR="00773F16" w:rsidRPr="008801D3">
          <w:rPr>
            <w:rStyle w:val="Hyperlink"/>
          </w:rPr>
          <w:t>Assessment: Fire Prevention</w:t>
        </w:r>
        <w:r w:rsidR="00773F16">
          <w:rPr>
            <w:webHidden/>
          </w:rPr>
          <w:tab/>
        </w:r>
        <w:r w:rsidR="00773F16">
          <w:rPr>
            <w:webHidden/>
          </w:rPr>
          <w:fldChar w:fldCharType="begin"/>
        </w:r>
        <w:r w:rsidR="00773F16">
          <w:rPr>
            <w:webHidden/>
          </w:rPr>
          <w:instrText xml:space="preserve"> PAGEREF _Toc532979190 \h </w:instrText>
        </w:r>
        <w:r w:rsidR="00773F16">
          <w:rPr>
            <w:webHidden/>
          </w:rPr>
        </w:r>
        <w:r w:rsidR="00773F16">
          <w:rPr>
            <w:webHidden/>
          </w:rPr>
          <w:fldChar w:fldCharType="separate"/>
        </w:r>
        <w:r w:rsidR="00773F16">
          <w:rPr>
            <w:webHidden/>
          </w:rPr>
          <w:t>20</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191" w:history="1">
        <w:r w:rsidR="00773F16" w:rsidRPr="008801D3">
          <w:rPr>
            <w:rStyle w:val="Hyperlink"/>
          </w:rPr>
          <w:t>Smoke alarm systems</w:t>
        </w:r>
        <w:r w:rsidR="00773F16">
          <w:rPr>
            <w:webHidden/>
          </w:rPr>
          <w:tab/>
        </w:r>
        <w:r w:rsidR="00773F16">
          <w:rPr>
            <w:webHidden/>
          </w:rPr>
          <w:fldChar w:fldCharType="begin"/>
        </w:r>
        <w:r w:rsidR="00773F16">
          <w:rPr>
            <w:webHidden/>
          </w:rPr>
          <w:instrText xml:space="preserve"> PAGEREF _Toc532979191 \h </w:instrText>
        </w:r>
        <w:r w:rsidR="00773F16">
          <w:rPr>
            <w:webHidden/>
          </w:rPr>
        </w:r>
        <w:r w:rsidR="00773F16">
          <w:rPr>
            <w:webHidden/>
          </w:rPr>
          <w:fldChar w:fldCharType="separate"/>
        </w:r>
        <w:r w:rsidR="00773F16">
          <w:rPr>
            <w:webHidden/>
          </w:rPr>
          <w:t>21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2" w:history="1">
        <w:r w:rsidR="00773F16" w:rsidRPr="008801D3">
          <w:rPr>
            <w:rStyle w:val="Hyperlink"/>
          </w:rPr>
          <w:t>Aims and objectives</w:t>
        </w:r>
        <w:r w:rsidR="00773F16">
          <w:rPr>
            <w:webHidden/>
          </w:rPr>
          <w:tab/>
        </w:r>
        <w:r w:rsidR="00773F16">
          <w:rPr>
            <w:webHidden/>
          </w:rPr>
          <w:fldChar w:fldCharType="begin"/>
        </w:r>
        <w:r w:rsidR="00773F16">
          <w:rPr>
            <w:webHidden/>
          </w:rPr>
          <w:instrText xml:space="preserve"> PAGEREF _Toc532979192 \h </w:instrText>
        </w:r>
        <w:r w:rsidR="00773F16">
          <w:rPr>
            <w:webHidden/>
          </w:rPr>
        </w:r>
        <w:r w:rsidR="00773F16">
          <w:rPr>
            <w:webHidden/>
          </w:rPr>
          <w:fldChar w:fldCharType="separate"/>
        </w:r>
        <w:r w:rsidR="00773F16">
          <w:rPr>
            <w:webHidden/>
          </w:rPr>
          <w:t>21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3" w:history="1">
        <w:r w:rsidR="00773F16" w:rsidRPr="008801D3">
          <w:rPr>
            <w:rStyle w:val="Hyperlink"/>
          </w:rPr>
          <w:t>Introduction to smoke alarm systems</w:t>
        </w:r>
        <w:r w:rsidR="00773F16">
          <w:rPr>
            <w:webHidden/>
          </w:rPr>
          <w:tab/>
        </w:r>
        <w:r w:rsidR="00773F16">
          <w:rPr>
            <w:webHidden/>
          </w:rPr>
          <w:fldChar w:fldCharType="begin"/>
        </w:r>
        <w:r w:rsidR="00773F16">
          <w:rPr>
            <w:webHidden/>
          </w:rPr>
          <w:instrText xml:space="preserve"> PAGEREF _Toc532979193 \h </w:instrText>
        </w:r>
        <w:r w:rsidR="00773F16">
          <w:rPr>
            <w:webHidden/>
          </w:rPr>
        </w:r>
        <w:r w:rsidR="00773F16">
          <w:rPr>
            <w:webHidden/>
          </w:rPr>
          <w:fldChar w:fldCharType="separate"/>
        </w:r>
        <w:r w:rsidR="00773F16">
          <w:rPr>
            <w:webHidden/>
          </w:rPr>
          <w:t>21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4" w:history="1">
        <w:r w:rsidR="00773F16" w:rsidRPr="008801D3">
          <w:rPr>
            <w:rStyle w:val="Hyperlink"/>
          </w:rPr>
          <w:t>Domestic smoke alarm systems</w:t>
        </w:r>
        <w:r w:rsidR="00773F16">
          <w:rPr>
            <w:webHidden/>
          </w:rPr>
          <w:tab/>
        </w:r>
        <w:r w:rsidR="00773F16">
          <w:rPr>
            <w:webHidden/>
          </w:rPr>
          <w:fldChar w:fldCharType="begin"/>
        </w:r>
        <w:r w:rsidR="00773F16">
          <w:rPr>
            <w:webHidden/>
          </w:rPr>
          <w:instrText xml:space="preserve"> PAGEREF _Toc532979194 \h </w:instrText>
        </w:r>
        <w:r w:rsidR="00773F16">
          <w:rPr>
            <w:webHidden/>
          </w:rPr>
        </w:r>
        <w:r w:rsidR="00773F16">
          <w:rPr>
            <w:webHidden/>
          </w:rPr>
          <w:fldChar w:fldCharType="separate"/>
        </w:r>
        <w:r w:rsidR="00773F16">
          <w:rPr>
            <w:webHidden/>
          </w:rPr>
          <w:t>21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5" w:history="1">
        <w:r w:rsidR="00773F16" w:rsidRPr="008801D3">
          <w:rPr>
            <w:rStyle w:val="Hyperlink"/>
            <w:lang w:eastAsia="en-AU"/>
          </w:rPr>
          <w:t>Residential alarm systems</w:t>
        </w:r>
        <w:r w:rsidR="00773F16">
          <w:rPr>
            <w:webHidden/>
          </w:rPr>
          <w:tab/>
        </w:r>
        <w:r w:rsidR="00773F16">
          <w:rPr>
            <w:webHidden/>
          </w:rPr>
          <w:fldChar w:fldCharType="begin"/>
        </w:r>
        <w:r w:rsidR="00773F16">
          <w:rPr>
            <w:webHidden/>
          </w:rPr>
          <w:instrText xml:space="preserve"> PAGEREF _Toc532979195 \h </w:instrText>
        </w:r>
        <w:r w:rsidR="00773F16">
          <w:rPr>
            <w:webHidden/>
          </w:rPr>
        </w:r>
        <w:r w:rsidR="00773F16">
          <w:rPr>
            <w:webHidden/>
          </w:rPr>
          <w:fldChar w:fldCharType="separate"/>
        </w:r>
        <w:r w:rsidR="00773F16">
          <w:rPr>
            <w:webHidden/>
          </w:rPr>
          <w:t>21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6" w:history="1">
        <w:r w:rsidR="00773F16" w:rsidRPr="008801D3">
          <w:rPr>
            <w:rStyle w:val="Hyperlink"/>
          </w:rPr>
          <w:t>Installation</w:t>
        </w:r>
        <w:r w:rsidR="00773F16">
          <w:rPr>
            <w:webHidden/>
          </w:rPr>
          <w:tab/>
        </w:r>
        <w:r w:rsidR="00773F16">
          <w:rPr>
            <w:webHidden/>
          </w:rPr>
          <w:fldChar w:fldCharType="begin"/>
        </w:r>
        <w:r w:rsidR="00773F16">
          <w:rPr>
            <w:webHidden/>
          </w:rPr>
          <w:instrText xml:space="preserve"> PAGEREF _Toc532979196 \h </w:instrText>
        </w:r>
        <w:r w:rsidR="00773F16">
          <w:rPr>
            <w:webHidden/>
          </w:rPr>
        </w:r>
        <w:r w:rsidR="00773F16">
          <w:rPr>
            <w:webHidden/>
          </w:rPr>
          <w:fldChar w:fldCharType="separate"/>
        </w:r>
        <w:r w:rsidR="00773F16">
          <w:rPr>
            <w:webHidden/>
          </w:rPr>
          <w:t>22</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7" w:history="1">
        <w:r w:rsidR="00773F16" w:rsidRPr="008801D3">
          <w:rPr>
            <w:rStyle w:val="Hyperlink"/>
          </w:rPr>
          <w:t>Why do smoke detectors false alarm?</w:t>
        </w:r>
        <w:r w:rsidR="00773F16">
          <w:rPr>
            <w:webHidden/>
          </w:rPr>
          <w:tab/>
        </w:r>
        <w:r w:rsidR="00773F16">
          <w:rPr>
            <w:webHidden/>
          </w:rPr>
          <w:fldChar w:fldCharType="begin"/>
        </w:r>
        <w:r w:rsidR="00773F16">
          <w:rPr>
            <w:webHidden/>
          </w:rPr>
          <w:instrText xml:space="preserve"> PAGEREF _Toc532979197 \h </w:instrText>
        </w:r>
        <w:r w:rsidR="00773F16">
          <w:rPr>
            <w:webHidden/>
          </w:rPr>
        </w:r>
        <w:r w:rsidR="00773F16">
          <w:rPr>
            <w:webHidden/>
          </w:rPr>
          <w:fldChar w:fldCharType="separate"/>
        </w:r>
        <w:r w:rsidR="00773F16">
          <w:rPr>
            <w:webHidden/>
          </w:rPr>
          <w:t>22</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8" w:history="1">
        <w:r w:rsidR="00773F16" w:rsidRPr="008801D3">
          <w:rPr>
            <w:rStyle w:val="Hyperlink"/>
          </w:rPr>
          <w:t>Faults</w:t>
        </w:r>
        <w:r w:rsidR="00773F16">
          <w:rPr>
            <w:webHidden/>
          </w:rPr>
          <w:tab/>
        </w:r>
        <w:r w:rsidR="00773F16">
          <w:rPr>
            <w:webHidden/>
          </w:rPr>
          <w:fldChar w:fldCharType="begin"/>
        </w:r>
        <w:r w:rsidR="00773F16">
          <w:rPr>
            <w:webHidden/>
          </w:rPr>
          <w:instrText xml:space="preserve"> PAGEREF _Toc532979198 \h </w:instrText>
        </w:r>
        <w:r w:rsidR="00773F16">
          <w:rPr>
            <w:webHidden/>
          </w:rPr>
        </w:r>
        <w:r w:rsidR="00773F16">
          <w:rPr>
            <w:webHidden/>
          </w:rPr>
          <w:fldChar w:fldCharType="separate"/>
        </w:r>
        <w:r w:rsidR="00773F16">
          <w:rPr>
            <w:webHidden/>
          </w:rPr>
          <w:t>22</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199" w:history="1">
        <w:r w:rsidR="00773F16" w:rsidRPr="008801D3">
          <w:rPr>
            <w:rStyle w:val="Hyperlink"/>
          </w:rPr>
          <w:t>How and when to test smoke alarms?</w:t>
        </w:r>
        <w:r w:rsidR="00773F16">
          <w:rPr>
            <w:webHidden/>
          </w:rPr>
          <w:tab/>
        </w:r>
        <w:r w:rsidR="00773F16">
          <w:rPr>
            <w:webHidden/>
          </w:rPr>
          <w:fldChar w:fldCharType="begin"/>
        </w:r>
        <w:r w:rsidR="00773F16">
          <w:rPr>
            <w:webHidden/>
          </w:rPr>
          <w:instrText xml:space="preserve"> PAGEREF _Toc532979199 \h </w:instrText>
        </w:r>
        <w:r w:rsidR="00773F16">
          <w:rPr>
            <w:webHidden/>
          </w:rPr>
        </w:r>
        <w:r w:rsidR="00773F16">
          <w:rPr>
            <w:webHidden/>
          </w:rPr>
          <w:fldChar w:fldCharType="separate"/>
        </w:r>
        <w:r w:rsidR="00773F16">
          <w:rPr>
            <w:webHidden/>
          </w:rPr>
          <w:t>22</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0" w:history="1">
        <w:r w:rsidR="00773F16" w:rsidRPr="008801D3">
          <w:rPr>
            <w:rStyle w:val="Hyperlink"/>
          </w:rPr>
          <w:t>Maintenance of smoke alarms</w:t>
        </w:r>
        <w:r w:rsidR="00773F16">
          <w:rPr>
            <w:webHidden/>
          </w:rPr>
          <w:tab/>
        </w:r>
        <w:r w:rsidR="00773F16">
          <w:rPr>
            <w:webHidden/>
          </w:rPr>
          <w:fldChar w:fldCharType="begin"/>
        </w:r>
        <w:r w:rsidR="00773F16">
          <w:rPr>
            <w:webHidden/>
          </w:rPr>
          <w:instrText xml:space="preserve"> PAGEREF _Toc532979200 \h </w:instrText>
        </w:r>
        <w:r w:rsidR="00773F16">
          <w:rPr>
            <w:webHidden/>
          </w:rPr>
        </w:r>
        <w:r w:rsidR="00773F16">
          <w:rPr>
            <w:webHidden/>
          </w:rPr>
          <w:fldChar w:fldCharType="separate"/>
        </w:r>
        <w:r w:rsidR="00773F16">
          <w:rPr>
            <w:webHidden/>
          </w:rPr>
          <w:t>23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1" w:history="1">
        <w:r w:rsidR="00773F16" w:rsidRPr="008801D3">
          <w:rPr>
            <w:rStyle w:val="Hyperlink"/>
          </w:rPr>
          <w:t>Smoke alarms for the sensory impaired</w:t>
        </w:r>
        <w:r w:rsidR="00773F16">
          <w:rPr>
            <w:webHidden/>
          </w:rPr>
          <w:tab/>
        </w:r>
        <w:r w:rsidR="00773F16">
          <w:rPr>
            <w:webHidden/>
          </w:rPr>
          <w:fldChar w:fldCharType="begin"/>
        </w:r>
        <w:r w:rsidR="00773F16">
          <w:rPr>
            <w:webHidden/>
          </w:rPr>
          <w:instrText xml:space="preserve"> PAGEREF _Toc532979201 \h </w:instrText>
        </w:r>
        <w:r w:rsidR="00773F16">
          <w:rPr>
            <w:webHidden/>
          </w:rPr>
        </w:r>
        <w:r w:rsidR="00773F16">
          <w:rPr>
            <w:webHidden/>
          </w:rPr>
          <w:fldChar w:fldCharType="separate"/>
        </w:r>
        <w:r w:rsidR="00773F16">
          <w:rPr>
            <w:webHidden/>
          </w:rPr>
          <w:t>23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2" w:history="1">
        <w:r w:rsidR="00773F16" w:rsidRPr="008801D3">
          <w:rPr>
            <w:rStyle w:val="Hyperlink"/>
          </w:rPr>
          <w:t>Strobe light and epilepsy</w:t>
        </w:r>
        <w:r w:rsidR="00773F16">
          <w:rPr>
            <w:webHidden/>
          </w:rPr>
          <w:tab/>
        </w:r>
        <w:r w:rsidR="00773F16">
          <w:rPr>
            <w:webHidden/>
          </w:rPr>
          <w:fldChar w:fldCharType="begin"/>
        </w:r>
        <w:r w:rsidR="00773F16">
          <w:rPr>
            <w:webHidden/>
          </w:rPr>
          <w:instrText xml:space="preserve"> PAGEREF _Toc532979202 \h </w:instrText>
        </w:r>
        <w:r w:rsidR="00773F16">
          <w:rPr>
            <w:webHidden/>
          </w:rPr>
        </w:r>
        <w:r w:rsidR="00773F16">
          <w:rPr>
            <w:webHidden/>
          </w:rPr>
          <w:fldChar w:fldCharType="separate"/>
        </w:r>
        <w:r w:rsidR="00773F16">
          <w:rPr>
            <w:webHidden/>
          </w:rPr>
          <w:t>23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3" w:history="1">
        <w:r w:rsidR="00773F16" w:rsidRPr="008801D3">
          <w:rPr>
            <w:rStyle w:val="Hyperlink"/>
          </w:rPr>
          <w:t>Further advice</w:t>
        </w:r>
        <w:r w:rsidR="00773F16">
          <w:rPr>
            <w:webHidden/>
          </w:rPr>
          <w:tab/>
        </w:r>
        <w:r w:rsidR="00773F16">
          <w:rPr>
            <w:webHidden/>
          </w:rPr>
          <w:fldChar w:fldCharType="begin"/>
        </w:r>
        <w:r w:rsidR="00773F16">
          <w:rPr>
            <w:webHidden/>
          </w:rPr>
          <w:instrText xml:space="preserve"> PAGEREF _Toc532979203 \h </w:instrText>
        </w:r>
        <w:r w:rsidR="00773F16">
          <w:rPr>
            <w:webHidden/>
          </w:rPr>
        </w:r>
        <w:r w:rsidR="00773F16">
          <w:rPr>
            <w:webHidden/>
          </w:rPr>
          <w:fldChar w:fldCharType="separate"/>
        </w:r>
        <w:r w:rsidR="00773F16">
          <w:rPr>
            <w:webHidden/>
          </w:rPr>
          <w:t>23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4" w:history="1">
        <w:r w:rsidR="00773F16" w:rsidRPr="008801D3">
          <w:rPr>
            <w:rStyle w:val="Hyperlink"/>
          </w:rPr>
          <w:t>Activity: Brooks 2000 residential alarm system</w:t>
        </w:r>
        <w:r w:rsidR="00773F16">
          <w:rPr>
            <w:webHidden/>
          </w:rPr>
          <w:tab/>
        </w:r>
        <w:r w:rsidR="00773F16">
          <w:rPr>
            <w:webHidden/>
          </w:rPr>
          <w:fldChar w:fldCharType="begin"/>
        </w:r>
        <w:r w:rsidR="00773F16">
          <w:rPr>
            <w:webHidden/>
          </w:rPr>
          <w:instrText xml:space="preserve"> PAGEREF _Toc532979204 \h </w:instrText>
        </w:r>
        <w:r w:rsidR="00773F16">
          <w:rPr>
            <w:webHidden/>
          </w:rPr>
        </w:r>
        <w:r w:rsidR="00773F16">
          <w:rPr>
            <w:webHidden/>
          </w:rPr>
          <w:fldChar w:fldCharType="separate"/>
        </w:r>
        <w:r w:rsidR="00773F16">
          <w:rPr>
            <w:webHidden/>
          </w:rPr>
          <w:t>24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5" w:history="1">
        <w:r w:rsidR="00773F16" w:rsidRPr="008801D3">
          <w:rPr>
            <w:rStyle w:val="Hyperlink"/>
          </w:rPr>
          <w:t>Activation of the system by fire</w:t>
        </w:r>
        <w:r w:rsidR="00773F16">
          <w:rPr>
            <w:webHidden/>
          </w:rPr>
          <w:tab/>
        </w:r>
        <w:r w:rsidR="00773F16">
          <w:rPr>
            <w:webHidden/>
          </w:rPr>
          <w:fldChar w:fldCharType="begin"/>
        </w:r>
        <w:r w:rsidR="00773F16">
          <w:rPr>
            <w:webHidden/>
          </w:rPr>
          <w:instrText xml:space="preserve"> PAGEREF _Toc532979205 \h </w:instrText>
        </w:r>
        <w:r w:rsidR="00773F16">
          <w:rPr>
            <w:webHidden/>
          </w:rPr>
        </w:r>
        <w:r w:rsidR="00773F16">
          <w:rPr>
            <w:webHidden/>
          </w:rPr>
          <w:fldChar w:fldCharType="separate"/>
        </w:r>
        <w:r w:rsidR="00773F16">
          <w:rPr>
            <w:webHidden/>
          </w:rPr>
          <w:t>25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6" w:history="1">
        <w:r w:rsidR="00773F16" w:rsidRPr="008801D3">
          <w:rPr>
            <w:rStyle w:val="Hyperlink"/>
          </w:rPr>
          <w:t>False alarm</w:t>
        </w:r>
        <w:r w:rsidR="00773F16">
          <w:rPr>
            <w:webHidden/>
          </w:rPr>
          <w:tab/>
        </w:r>
        <w:r w:rsidR="00773F16">
          <w:rPr>
            <w:webHidden/>
          </w:rPr>
          <w:fldChar w:fldCharType="begin"/>
        </w:r>
        <w:r w:rsidR="00773F16">
          <w:rPr>
            <w:webHidden/>
          </w:rPr>
          <w:instrText xml:space="preserve"> PAGEREF _Toc532979206 \h </w:instrText>
        </w:r>
        <w:r w:rsidR="00773F16">
          <w:rPr>
            <w:webHidden/>
          </w:rPr>
        </w:r>
        <w:r w:rsidR="00773F16">
          <w:rPr>
            <w:webHidden/>
          </w:rPr>
          <w:fldChar w:fldCharType="separate"/>
        </w:r>
        <w:r w:rsidR="00773F16">
          <w:rPr>
            <w:webHidden/>
          </w:rPr>
          <w:t>25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7" w:history="1">
        <w:r w:rsidR="00773F16" w:rsidRPr="008801D3">
          <w:rPr>
            <w:rStyle w:val="Hyperlink"/>
            <w:lang w:eastAsia="en-AU"/>
          </w:rPr>
          <w:t>Isolating the alarm</w:t>
        </w:r>
        <w:r w:rsidR="00773F16">
          <w:rPr>
            <w:webHidden/>
          </w:rPr>
          <w:tab/>
        </w:r>
        <w:r w:rsidR="00773F16">
          <w:rPr>
            <w:webHidden/>
          </w:rPr>
          <w:fldChar w:fldCharType="begin"/>
        </w:r>
        <w:r w:rsidR="00773F16">
          <w:rPr>
            <w:webHidden/>
          </w:rPr>
          <w:instrText xml:space="preserve"> PAGEREF _Toc532979207 \h </w:instrText>
        </w:r>
        <w:r w:rsidR="00773F16">
          <w:rPr>
            <w:webHidden/>
          </w:rPr>
        </w:r>
        <w:r w:rsidR="00773F16">
          <w:rPr>
            <w:webHidden/>
          </w:rPr>
          <w:fldChar w:fldCharType="separate"/>
        </w:r>
        <w:r w:rsidR="00773F16">
          <w:rPr>
            <w:webHidden/>
          </w:rPr>
          <w:t>25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08" w:history="1">
        <w:r w:rsidR="00773F16" w:rsidRPr="008801D3">
          <w:rPr>
            <w:rStyle w:val="Hyperlink"/>
          </w:rPr>
          <w:t>Assessment: Smoke alarm systems</w:t>
        </w:r>
        <w:r w:rsidR="00773F16">
          <w:rPr>
            <w:webHidden/>
          </w:rPr>
          <w:tab/>
        </w:r>
        <w:r w:rsidR="00773F16">
          <w:rPr>
            <w:webHidden/>
          </w:rPr>
          <w:fldChar w:fldCharType="begin"/>
        </w:r>
        <w:r w:rsidR="00773F16">
          <w:rPr>
            <w:webHidden/>
          </w:rPr>
          <w:instrText xml:space="preserve"> PAGEREF _Toc532979208 \h </w:instrText>
        </w:r>
        <w:r w:rsidR="00773F16">
          <w:rPr>
            <w:webHidden/>
          </w:rPr>
        </w:r>
        <w:r w:rsidR="00773F16">
          <w:rPr>
            <w:webHidden/>
          </w:rPr>
          <w:fldChar w:fldCharType="separate"/>
        </w:r>
        <w:r w:rsidR="00773F16">
          <w:rPr>
            <w:webHidden/>
          </w:rPr>
          <w:t>26</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209" w:history="1">
        <w:r w:rsidR="00773F16" w:rsidRPr="008801D3">
          <w:rPr>
            <w:rStyle w:val="Hyperlink"/>
          </w:rPr>
          <w:t>Sprinkler systems</w:t>
        </w:r>
        <w:r w:rsidR="00773F16">
          <w:rPr>
            <w:webHidden/>
          </w:rPr>
          <w:tab/>
        </w:r>
        <w:r w:rsidR="00773F16">
          <w:rPr>
            <w:webHidden/>
          </w:rPr>
          <w:fldChar w:fldCharType="begin"/>
        </w:r>
        <w:r w:rsidR="00773F16">
          <w:rPr>
            <w:webHidden/>
          </w:rPr>
          <w:instrText xml:space="preserve"> PAGEREF _Toc532979209 \h </w:instrText>
        </w:r>
        <w:r w:rsidR="00773F16">
          <w:rPr>
            <w:webHidden/>
          </w:rPr>
        </w:r>
        <w:r w:rsidR="00773F16">
          <w:rPr>
            <w:webHidden/>
          </w:rPr>
          <w:fldChar w:fldCharType="separate"/>
        </w:r>
        <w:r w:rsidR="00773F16">
          <w:rPr>
            <w:webHidden/>
          </w:rPr>
          <w:t>27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0" w:history="1">
        <w:r w:rsidR="00773F16" w:rsidRPr="008801D3">
          <w:rPr>
            <w:rStyle w:val="Hyperlink"/>
          </w:rPr>
          <w:t>Objectives</w:t>
        </w:r>
        <w:r w:rsidR="00773F16">
          <w:rPr>
            <w:webHidden/>
          </w:rPr>
          <w:tab/>
        </w:r>
        <w:r w:rsidR="00773F16">
          <w:rPr>
            <w:webHidden/>
          </w:rPr>
          <w:fldChar w:fldCharType="begin"/>
        </w:r>
        <w:r w:rsidR="00773F16">
          <w:rPr>
            <w:webHidden/>
          </w:rPr>
          <w:instrText xml:space="preserve"> PAGEREF _Toc532979210 \h </w:instrText>
        </w:r>
        <w:r w:rsidR="00773F16">
          <w:rPr>
            <w:webHidden/>
          </w:rPr>
        </w:r>
        <w:r w:rsidR="00773F16">
          <w:rPr>
            <w:webHidden/>
          </w:rPr>
          <w:fldChar w:fldCharType="separate"/>
        </w:r>
        <w:r w:rsidR="00773F16">
          <w:rPr>
            <w:webHidden/>
          </w:rPr>
          <w:t>27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1" w:history="1">
        <w:r w:rsidR="00773F16" w:rsidRPr="008801D3">
          <w:rPr>
            <w:rStyle w:val="Hyperlink"/>
          </w:rPr>
          <w:t>Residential sprinkler systems</w:t>
        </w:r>
        <w:r w:rsidR="00773F16">
          <w:rPr>
            <w:webHidden/>
          </w:rPr>
          <w:tab/>
        </w:r>
        <w:r w:rsidR="00773F16">
          <w:rPr>
            <w:webHidden/>
          </w:rPr>
          <w:fldChar w:fldCharType="begin"/>
        </w:r>
        <w:r w:rsidR="00773F16">
          <w:rPr>
            <w:webHidden/>
          </w:rPr>
          <w:instrText xml:space="preserve"> PAGEREF _Toc532979211 \h </w:instrText>
        </w:r>
        <w:r w:rsidR="00773F16">
          <w:rPr>
            <w:webHidden/>
          </w:rPr>
        </w:r>
        <w:r w:rsidR="00773F16">
          <w:rPr>
            <w:webHidden/>
          </w:rPr>
          <w:fldChar w:fldCharType="separate"/>
        </w:r>
        <w:r w:rsidR="00773F16">
          <w:rPr>
            <w:webHidden/>
          </w:rPr>
          <w:t>27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2" w:history="1">
        <w:r w:rsidR="00773F16" w:rsidRPr="008801D3">
          <w:rPr>
            <w:rStyle w:val="Hyperlink"/>
          </w:rPr>
          <w:t>How does it work?</w:t>
        </w:r>
        <w:r w:rsidR="00773F16">
          <w:rPr>
            <w:webHidden/>
          </w:rPr>
          <w:tab/>
        </w:r>
        <w:r w:rsidR="00773F16">
          <w:rPr>
            <w:webHidden/>
          </w:rPr>
          <w:fldChar w:fldCharType="begin"/>
        </w:r>
        <w:r w:rsidR="00773F16">
          <w:rPr>
            <w:webHidden/>
          </w:rPr>
          <w:instrText xml:space="preserve"> PAGEREF _Toc532979212 \h </w:instrText>
        </w:r>
        <w:r w:rsidR="00773F16">
          <w:rPr>
            <w:webHidden/>
          </w:rPr>
        </w:r>
        <w:r w:rsidR="00773F16">
          <w:rPr>
            <w:webHidden/>
          </w:rPr>
          <w:fldChar w:fldCharType="separate"/>
        </w:r>
        <w:r w:rsidR="00773F16">
          <w:rPr>
            <w:webHidden/>
          </w:rPr>
          <w:t>27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3" w:history="1">
        <w:r w:rsidR="00773F16" w:rsidRPr="008801D3">
          <w:rPr>
            <w:rStyle w:val="Hyperlink"/>
          </w:rPr>
          <w:t>Components of a sprinkler system</w:t>
        </w:r>
        <w:r w:rsidR="00773F16">
          <w:rPr>
            <w:webHidden/>
          </w:rPr>
          <w:tab/>
        </w:r>
        <w:r w:rsidR="00773F16">
          <w:rPr>
            <w:webHidden/>
          </w:rPr>
          <w:fldChar w:fldCharType="begin"/>
        </w:r>
        <w:r w:rsidR="00773F16">
          <w:rPr>
            <w:webHidden/>
          </w:rPr>
          <w:instrText xml:space="preserve"> PAGEREF _Toc532979213 \h </w:instrText>
        </w:r>
        <w:r w:rsidR="00773F16">
          <w:rPr>
            <w:webHidden/>
          </w:rPr>
        </w:r>
        <w:r w:rsidR="00773F16">
          <w:rPr>
            <w:webHidden/>
          </w:rPr>
          <w:fldChar w:fldCharType="separate"/>
        </w:r>
        <w:r w:rsidR="00773F16">
          <w:rPr>
            <w:webHidden/>
          </w:rPr>
          <w:t>27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4" w:history="1">
        <w:r w:rsidR="00773F16" w:rsidRPr="008801D3">
          <w:rPr>
            <w:rStyle w:val="Hyperlink"/>
          </w:rPr>
          <w:t>Sprinkler heads</w:t>
        </w:r>
        <w:r w:rsidR="00773F16">
          <w:rPr>
            <w:webHidden/>
          </w:rPr>
          <w:tab/>
        </w:r>
        <w:r w:rsidR="00773F16">
          <w:rPr>
            <w:webHidden/>
          </w:rPr>
          <w:fldChar w:fldCharType="begin"/>
        </w:r>
        <w:r w:rsidR="00773F16">
          <w:rPr>
            <w:webHidden/>
          </w:rPr>
          <w:instrText xml:space="preserve"> PAGEREF _Toc532979214 \h </w:instrText>
        </w:r>
        <w:r w:rsidR="00773F16">
          <w:rPr>
            <w:webHidden/>
          </w:rPr>
        </w:r>
        <w:r w:rsidR="00773F16">
          <w:rPr>
            <w:webHidden/>
          </w:rPr>
          <w:fldChar w:fldCharType="separate"/>
        </w:r>
        <w:r w:rsidR="00773F16">
          <w:rPr>
            <w:webHidden/>
          </w:rPr>
          <w:t>28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5" w:history="1">
        <w:r w:rsidR="00773F16" w:rsidRPr="008801D3">
          <w:rPr>
            <w:rStyle w:val="Hyperlink"/>
          </w:rPr>
          <w:t>How does a sprinkler head work?</w:t>
        </w:r>
        <w:r w:rsidR="00773F16">
          <w:rPr>
            <w:webHidden/>
          </w:rPr>
          <w:tab/>
        </w:r>
        <w:r w:rsidR="00773F16">
          <w:rPr>
            <w:webHidden/>
          </w:rPr>
          <w:fldChar w:fldCharType="begin"/>
        </w:r>
        <w:r w:rsidR="00773F16">
          <w:rPr>
            <w:webHidden/>
          </w:rPr>
          <w:instrText xml:space="preserve"> PAGEREF _Toc532979215 \h </w:instrText>
        </w:r>
        <w:r w:rsidR="00773F16">
          <w:rPr>
            <w:webHidden/>
          </w:rPr>
        </w:r>
        <w:r w:rsidR="00773F16">
          <w:rPr>
            <w:webHidden/>
          </w:rPr>
          <w:fldChar w:fldCharType="separate"/>
        </w:r>
        <w:r w:rsidR="00773F16">
          <w:rPr>
            <w:webHidden/>
          </w:rPr>
          <w:t>28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6" w:history="1">
        <w:r w:rsidR="00773F16" w:rsidRPr="008801D3">
          <w:rPr>
            <w:rStyle w:val="Hyperlink"/>
          </w:rPr>
          <w:t>When a fire occurs</w:t>
        </w:r>
        <w:r w:rsidR="00773F16">
          <w:rPr>
            <w:webHidden/>
          </w:rPr>
          <w:tab/>
        </w:r>
        <w:r w:rsidR="00773F16">
          <w:rPr>
            <w:webHidden/>
          </w:rPr>
          <w:fldChar w:fldCharType="begin"/>
        </w:r>
        <w:r w:rsidR="00773F16">
          <w:rPr>
            <w:webHidden/>
          </w:rPr>
          <w:instrText xml:space="preserve"> PAGEREF _Toc532979216 \h </w:instrText>
        </w:r>
        <w:r w:rsidR="00773F16">
          <w:rPr>
            <w:webHidden/>
          </w:rPr>
        </w:r>
        <w:r w:rsidR="00773F16">
          <w:rPr>
            <w:webHidden/>
          </w:rPr>
          <w:fldChar w:fldCharType="separate"/>
        </w:r>
        <w:r w:rsidR="00773F16">
          <w:rPr>
            <w:webHidden/>
          </w:rPr>
          <w:t>29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7" w:history="1">
        <w:r w:rsidR="00773F16" w:rsidRPr="008801D3">
          <w:rPr>
            <w:rStyle w:val="Hyperlink"/>
          </w:rPr>
          <w:t>Smoke volume</w:t>
        </w:r>
        <w:r w:rsidR="00773F16">
          <w:rPr>
            <w:webHidden/>
          </w:rPr>
          <w:tab/>
        </w:r>
        <w:r w:rsidR="00773F16">
          <w:rPr>
            <w:webHidden/>
          </w:rPr>
          <w:fldChar w:fldCharType="begin"/>
        </w:r>
        <w:r w:rsidR="00773F16">
          <w:rPr>
            <w:webHidden/>
          </w:rPr>
          <w:instrText xml:space="preserve"> PAGEREF _Toc532979217 \h </w:instrText>
        </w:r>
        <w:r w:rsidR="00773F16">
          <w:rPr>
            <w:webHidden/>
          </w:rPr>
        </w:r>
        <w:r w:rsidR="00773F16">
          <w:rPr>
            <w:webHidden/>
          </w:rPr>
          <w:fldChar w:fldCharType="separate"/>
        </w:r>
        <w:r w:rsidR="00773F16">
          <w:rPr>
            <w:webHidden/>
          </w:rPr>
          <w:t>29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8" w:history="1">
        <w:r w:rsidR="00773F16" w:rsidRPr="008801D3">
          <w:rPr>
            <w:rStyle w:val="Hyperlink"/>
          </w:rPr>
          <w:t>When the fire is out?</w:t>
        </w:r>
        <w:r w:rsidR="00773F16">
          <w:rPr>
            <w:webHidden/>
          </w:rPr>
          <w:tab/>
        </w:r>
        <w:r w:rsidR="00773F16">
          <w:rPr>
            <w:webHidden/>
          </w:rPr>
          <w:fldChar w:fldCharType="begin"/>
        </w:r>
        <w:r w:rsidR="00773F16">
          <w:rPr>
            <w:webHidden/>
          </w:rPr>
          <w:instrText xml:space="preserve"> PAGEREF _Toc532979218 \h </w:instrText>
        </w:r>
        <w:r w:rsidR="00773F16">
          <w:rPr>
            <w:webHidden/>
          </w:rPr>
        </w:r>
        <w:r w:rsidR="00773F16">
          <w:rPr>
            <w:webHidden/>
          </w:rPr>
          <w:fldChar w:fldCharType="separate"/>
        </w:r>
        <w:r w:rsidR="00773F16">
          <w:rPr>
            <w:webHidden/>
          </w:rPr>
          <w:t>29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19" w:history="1">
        <w:r w:rsidR="00773F16" w:rsidRPr="008801D3">
          <w:rPr>
            <w:rStyle w:val="Hyperlink"/>
          </w:rPr>
          <w:t>Reporting</w:t>
        </w:r>
        <w:r w:rsidR="00773F16">
          <w:rPr>
            <w:webHidden/>
          </w:rPr>
          <w:tab/>
        </w:r>
        <w:r w:rsidR="00773F16">
          <w:rPr>
            <w:webHidden/>
          </w:rPr>
          <w:fldChar w:fldCharType="begin"/>
        </w:r>
        <w:r w:rsidR="00773F16">
          <w:rPr>
            <w:webHidden/>
          </w:rPr>
          <w:instrText xml:space="preserve"> PAGEREF _Toc532979219 \h </w:instrText>
        </w:r>
        <w:r w:rsidR="00773F16">
          <w:rPr>
            <w:webHidden/>
          </w:rPr>
        </w:r>
        <w:r w:rsidR="00773F16">
          <w:rPr>
            <w:webHidden/>
          </w:rPr>
          <w:fldChar w:fldCharType="separate"/>
        </w:r>
        <w:r w:rsidR="00773F16">
          <w:rPr>
            <w:webHidden/>
          </w:rPr>
          <w:t>29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0" w:history="1">
        <w:r w:rsidR="00773F16" w:rsidRPr="008801D3">
          <w:rPr>
            <w:rStyle w:val="Hyperlink"/>
          </w:rPr>
          <w:t>Checking the sprinkler system</w:t>
        </w:r>
        <w:r w:rsidR="00773F16">
          <w:rPr>
            <w:webHidden/>
          </w:rPr>
          <w:tab/>
        </w:r>
        <w:r w:rsidR="00773F16">
          <w:rPr>
            <w:webHidden/>
          </w:rPr>
          <w:fldChar w:fldCharType="begin"/>
        </w:r>
        <w:r w:rsidR="00773F16">
          <w:rPr>
            <w:webHidden/>
          </w:rPr>
          <w:instrText xml:space="preserve"> PAGEREF _Toc532979220 \h </w:instrText>
        </w:r>
        <w:r w:rsidR="00773F16">
          <w:rPr>
            <w:webHidden/>
          </w:rPr>
        </w:r>
        <w:r w:rsidR="00773F16">
          <w:rPr>
            <w:webHidden/>
          </w:rPr>
          <w:fldChar w:fldCharType="separate"/>
        </w:r>
        <w:r w:rsidR="00773F16">
          <w:rPr>
            <w:webHidden/>
          </w:rPr>
          <w:t>29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1" w:history="1">
        <w:r w:rsidR="00773F16" w:rsidRPr="008801D3">
          <w:rPr>
            <w:rStyle w:val="Hyperlink"/>
          </w:rPr>
          <w:t>Checking sprinkler heads</w:t>
        </w:r>
        <w:r w:rsidR="00773F16">
          <w:rPr>
            <w:webHidden/>
          </w:rPr>
          <w:tab/>
        </w:r>
        <w:r w:rsidR="00773F16">
          <w:rPr>
            <w:webHidden/>
          </w:rPr>
          <w:fldChar w:fldCharType="begin"/>
        </w:r>
        <w:r w:rsidR="00773F16">
          <w:rPr>
            <w:webHidden/>
          </w:rPr>
          <w:instrText xml:space="preserve"> PAGEREF _Toc532979221 \h </w:instrText>
        </w:r>
        <w:r w:rsidR="00773F16">
          <w:rPr>
            <w:webHidden/>
          </w:rPr>
        </w:r>
        <w:r w:rsidR="00773F16">
          <w:rPr>
            <w:webHidden/>
          </w:rPr>
          <w:fldChar w:fldCharType="separate"/>
        </w:r>
        <w:r w:rsidR="00773F16">
          <w:rPr>
            <w:webHidden/>
          </w:rPr>
          <w:t>29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2" w:history="1">
        <w:r w:rsidR="00773F16" w:rsidRPr="008801D3">
          <w:rPr>
            <w:rStyle w:val="Hyperlink"/>
          </w:rPr>
          <w:t>Checking the pressure gauge</w:t>
        </w:r>
        <w:r w:rsidR="00773F16">
          <w:rPr>
            <w:webHidden/>
          </w:rPr>
          <w:tab/>
        </w:r>
        <w:r w:rsidR="00773F16">
          <w:rPr>
            <w:webHidden/>
          </w:rPr>
          <w:fldChar w:fldCharType="begin"/>
        </w:r>
        <w:r w:rsidR="00773F16">
          <w:rPr>
            <w:webHidden/>
          </w:rPr>
          <w:instrText xml:space="preserve"> PAGEREF _Toc532979222 \h </w:instrText>
        </w:r>
        <w:r w:rsidR="00773F16">
          <w:rPr>
            <w:webHidden/>
          </w:rPr>
        </w:r>
        <w:r w:rsidR="00773F16">
          <w:rPr>
            <w:webHidden/>
          </w:rPr>
          <w:fldChar w:fldCharType="separate"/>
        </w:r>
        <w:r w:rsidR="00773F16">
          <w:rPr>
            <w:webHidden/>
          </w:rPr>
          <w:t>30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3" w:history="1">
        <w:r w:rsidR="00773F16" w:rsidRPr="008801D3">
          <w:rPr>
            <w:rStyle w:val="Hyperlink"/>
          </w:rPr>
          <w:t>Exposing the myths</w:t>
        </w:r>
        <w:r w:rsidR="00773F16">
          <w:rPr>
            <w:webHidden/>
          </w:rPr>
          <w:tab/>
        </w:r>
        <w:r w:rsidR="00773F16">
          <w:rPr>
            <w:webHidden/>
          </w:rPr>
          <w:fldChar w:fldCharType="begin"/>
        </w:r>
        <w:r w:rsidR="00773F16">
          <w:rPr>
            <w:webHidden/>
          </w:rPr>
          <w:instrText xml:space="preserve"> PAGEREF _Toc532979223 \h </w:instrText>
        </w:r>
        <w:r w:rsidR="00773F16">
          <w:rPr>
            <w:webHidden/>
          </w:rPr>
        </w:r>
        <w:r w:rsidR="00773F16">
          <w:rPr>
            <w:webHidden/>
          </w:rPr>
          <w:fldChar w:fldCharType="separate"/>
        </w:r>
        <w:r w:rsidR="00773F16">
          <w:rPr>
            <w:webHidden/>
          </w:rPr>
          <w:t>31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4" w:history="1">
        <w:r w:rsidR="00773F16" w:rsidRPr="008801D3">
          <w:rPr>
            <w:rStyle w:val="Hyperlink"/>
          </w:rPr>
          <w:t>Assessment: Sprinkler systems</w:t>
        </w:r>
        <w:r w:rsidR="00773F16">
          <w:rPr>
            <w:webHidden/>
          </w:rPr>
          <w:tab/>
        </w:r>
        <w:r w:rsidR="00773F16">
          <w:rPr>
            <w:webHidden/>
          </w:rPr>
          <w:fldChar w:fldCharType="begin"/>
        </w:r>
        <w:r w:rsidR="00773F16">
          <w:rPr>
            <w:webHidden/>
          </w:rPr>
          <w:instrText xml:space="preserve"> PAGEREF _Toc532979224 \h </w:instrText>
        </w:r>
        <w:r w:rsidR="00773F16">
          <w:rPr>
            <w:webHidden/>
          </w:rPr>
        </w:r>
        <w:r w:rsidR="00773F16">
          <w:rPr>
            <w:webHidden/>
          </w:rPr>
          <w:fldChar w:fldCharType="separate"/>
        </w:r>
        <w:r w:rsidR="00773F16">
          <w:rPr>
            <w:webHidden/>
          </w:rPr>
          <w:t>32</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225" w:history="1">
        <w:r w:rsidR="00773F16" w:rsidRPr="008801D3">
          <w:rPr>
            <w:rStyle w:val="Hyperlink"/>
          </w:rPr>
          <w:t>Emergency procedures theory</w:t>
        </w:r>
        <w:r w:rsidR="00773F16">
          <w:rPr>
            <w:webHidden/>
          </w:rPr>
          <w:tab/>
        </w:r>
        <w:r w:rsidR="00773F16">
          <w:rPr>
            <w:webHidden/>
          </w:rPr>
          <w:fldChar w:fldCharType="begin"/>
        </w:r>
        <w:r w:rsidR="00773F16">
          <w:rPr>
            <w:webHidden/>
          </w:rPr>
          <w:instrText xml:space="preserve"> PAGEREF _Toc532979225 \h </w:instrText>
        </w:r>
        <w:r w:rsidR="00773F16">
          <w:rPr>
            <w:webHidden/>
          </w:rPr>
        </w:r>
        <w:r w:rsidR="00773F16">
          <w:rPr>
            <w:webHidden/>
          </w:rPr>
          <w:fldChar w:fldCharType="separate"/>
        </w:r>
        <w:r w:rsidR="00773F16">
          <w:rPr>
            <w:webHidden/>
          </w:rPr>
          <w:t>33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6" w:history="1">
        <w:r w:rsidR="00773F16" w:rsidRPr="008801D3">
          <w:rPr>
            <w:rStyle w:val="Hyperlink"/>
          </w:rPr>
          <w:t>Aims and objectives</w:t>
        </w:r>
        <w:r w:rsidR="00773F16">
          <w:rPr>
            <w:webHidden/>
          </w:rPr>
          <w:tab/>
        </w:r>
        <w:r w:rsidR="00773F16">
          <w:rPr>
            <w:webHidden/>
          </w:rPr>
          <w:fldChar w:fldCharType="begin"/>
        </w:r>
        <w:r w:rsidR="00773F16">
          <w:rPr>
            <w:webHidden/>
          </w:rPr>
          <w:instrText xml:space="preserve"> PAGEREF _Toc532979226 \h </w:instrText>
        </w:r>
        <w:r w:rsidR="00773F16">
          <w:rPr>
            <w:webHidden/>
          </w:rPr>
        </w:r>
        <w:r w:rsidR="00773F16">
          <w:rPr>
            <w:webHidden/>
          </w:rPr>
          <w:fldChar w:fldCharType="separate"/>
        </w:r>
        <w:r w:rsidR="00773F16">
          <w:rPr>
            <w:webHidden/>
          </w:rPr>
          <w:t>33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7" w:history="1">
        <w:r w:rsidR="00773F16" w:rsidRPr="008801D3">
          <w:rPr>
            <w:rStyle w:val="Hyperlink"/>
          </w:rPr>
          <w:t>Emergencies and supervisors</w:t>
        </w:r>
        <w:r w:rsidR="00773F16">
          <w:rPr>
            <w:webHidden/>
          </w:rPr>
          <w:tab/>
        </w:r>
        <w:r w:rsidR="00773F16">
          <w:rPr>
            <w:webHidden/>
          </w:rPr>
          <w:fldChar w:fldCharType="begin"/>
        </w:r>
        <w:r w:rsidR="00773F16">
          <w:rPr>
            <w:webHidden/>
          </w:rPr>
          <w:instrText xml:space="preserve"> PAGEREF _Toc532979227 \h </w:instrText>
        </w:r>
        <w:r w:rsidR="00773F16">
          <w:rPr>
            <w:webHidden/>
          </w:rPr>
        </w:r>
        <w:r w:rsidR="00773F16">
          <w:rPr>
            <w:webHidden/>
          </w:rPr>
          <w:fldChar w:fldCharType="separate"/>
        </w:r>
        <w:r w:rsidR="00773F16">
          <w:rPr>
            <w:webHidden/>
          </w:rPr>
          <w:t>33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8" w:history="1">
        <w:r w:rsidR="00773F16" w:rsidRPr="008801D3">
          <w:rPr>
            <w:rStyle w:val="Hyperlink"/>
          </w:rPr>
          <w:t>Your emergency procedures</w:t>
        </w:r>
        <w:r w:rsidR="00773F16">
          <w:rPr>
            <w:webHidden/>
          </w:rPr>
          <w:tab/>
        </w:r>
        <w:r w:rsidR="00773F16">
          <w:rPr>
            <w:webHidden/>
          </w:rPr>
          <w:fldChar w:fldCharType="begin"/>
        </w:r>
        <w:r w:rsidR="00773F16">
          <w:rPr>
            <w:webHidden/>
          </w:rPr>
          <w:instrText xml:space="preserve"> PAGEREF _Toc532979228 \h </w:instrText>
        </w:r>
        <w:r w:rsidR="00773F16">
          <w:rPr>
            <w:webHidden/>
          </w:rPr>
        </w:r>
        <w:r w:rsidR="00773F16">
          <w:rPr>
            <w:webHidden/>
          </w:rPr>
          <w:fldChar w:fldCharType="separate"/>
        </w:r>
        <w:r w:rsidR="00773F16">
          <w:rPr>
            <w:webHidden/>
          </w:rPr>
          <w:t>33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29" w:history="1">
        <w:r w:rsidR="00773F16" w:rsidRPr="008801D3">
          <w:rPr>
            <w:rStyle w:val="Hyperlink"/>
          </w:rPr>
          <w:t>Fire safety principle</w:t>
        </w:r>
        <w:r w:rsidR="00773F16">
          <w:rPr>
            <w:webHidden/>
          </w:rPr>
          <w:tab/>
        </w:r>
        <w:r w:rsidR="00773F16">
          <w:rPr>
            <w:webHidden/>
          </w:rPr>
          <w:fldChar w:fldCharType="begin"/>
        </w:r>
        <w:r w:rsidR="00773F16">
          <w:rPr>
            <w:webHidden/>
          </w:rPr>
          <w:instrText xml:space="preserve"> PAGEREF _Toc532979229 \h </w:instrText>
        </w:r>
        <w:r w:rsidR="00773F16">
          <w:rPr>
            <w:webHidden/>
          </w:rPr>
        </w:r>
        <w:r w:rsidR="00773F16">
          <w:rPr>
            <w:webHidden/>
          </w:rPr>
          <w:fldChar w:fldCharType="separate"/>
        </w:r>
        <w:r w:rsidR="00773F16">
          <w:rPr>
            <w:webHidden/>
          </w:rPr>
          <w:t>33</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0" w:history="1">
        <w:r w:rsidR="00773F16" w:rsidRPr="008801D3">
          <w:rPr>
            <w:rStyle w:val="Hyperlink"/>
          </w:rPr>
          <w:t>Considerations for people with a disability</w:t>
        </w:r>
        <w:r w:rsidR="00773F16">
          <w:rPr>
            <w:webHidden/>
          </w:rPr>
          <w:tab/>
        </w:r>
        <w:r w:rsidR="00773F16">
          <w:rPr>
            <w:webHidden/>
          </w:rPr>
          <w:fldChar w:fldCharType="begin"/>
        </w:r>
        <w:r w:rsidR="00773F16">
          <w:rPr>
            <w:webHidden/>
          </w:rPr>
          <w:instrText xml:space="preserve"> PAGEREF _Toc532979230 \h </w:instrText>
        </w:r>
        <w:r w:rsidR="00773F16">
          <w:rPr>
            <w:webHidden/>
          </w:rPr>
        </w:r>
        <w:r w:rsidR="00773F16">
          <w:rPr>
            <w:webHidden/>
          </w:rPr>
          <w:fldChar w:fldCharType="separate"/>
        </w:r>
        <w:r w:rsidR="00773F16">
          <w:rPr>
            <w:webHidden/>
          </w:rPr>
          <w:t>34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1" w:history="1">
        <w:r w:rsidR="00773F16" w:rsidRPr="008801D3">
          <w:rPr>
            <w:rStyle w:val="Hyperlink"/>
          </w:rPr>
          <w:t>Order of evacuation</w:t>
        </w:r>
        <w:r w:rsidR="00773F16">
          <w:rPr>
            <w:webHidden/>
          </w:rPr>
          <w:tab/>
        </w:r>
        <w:r w:rsidR="00773F16">
          <w:rPr>
            <w:webHidden/>
          </w:rPr>
          <w:fldChar w:fldCharType="begin"/>
        </w:r>
        <w:r w:rsidR="00773F16">
          <w:rPr>
            <w:webHidden/>
          </w:rPr>
          <w:instrText xml:space="preserve"> PAGEREF _Toc532979231 \h </w:instrText>
        </w:r>
        <w:r w:rsidR="00773F16">
          <w:rPr>
            <w:webHidden/>
          </w:rPr>
        </w:r>
        <w:r w:rsidR="00773F16">
          <w:rPr>
            <w:webHidden/>
          </w:rPr>
          <w:fldChar w:fldCharType="separate"/>
        </w:r>
        <w:r w:rsidR="00773F16">
          <w:rPr>
            <w:webHidden/>
          </w:rPr>
          <w:t>34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2" w:history="1">
        <w:r w:rsidR="00773F16" w:rsidRPr="008801D3">
          <w:rPr>
            <w:rStyle w:val="Hyperlink"/>
          </w:rPr>
          <w:t>Activity: Order of evacuation</w:t>
        </w:r>
        <w:r w:rsidR="00773F16">
          <w:rPr>
            <w:webHidden/>
          </w:rPr>
          <w:tab/>
        </w:r>
        <w:r w:rsidR="00773F16">
          <w:rPr>
            <w:webHidden/>
          </w:rPr>
          <w:fldChar w:fldCharType="begin"/>
        </w:r>
        <w:r w:rsidR="00773F16">
          <w:rPr>
            <w:webHidden/>
          </w:rPr>
          <w:instrText xml:space="preserve"> PAGEREF _Toc532979232 \h </w:instrText>
        </w:r>
        <w:r w:rsidR="00773F16">
          <w:rPr>
            <w:webHidden/>
          </w:rPr>
        </w:r>
        <w:r w:rsidR="00773F16">
          <w:rPr>
            <w:webHidden/>
          </w:rPr>
          <w:fldChar w:fldCharType="separate"/>
        </w:r>
        <w:r w:rsidR="00773F16">
          <w:rPr>
            <w:webHidden/>
          </w:rPr>
          <w:t>34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3" w:history="1">
        <w:r w:rsidR="00773F16" w:rsidRPr="008801D3">
          <w:rPr>
            <w:rStyle w:val="Hyperlink"/>
          </w:rPr>
          <w:t>Emergency evacuation procedures: planning and practising</w:t>
        </w:r>
        <w:r w:rsidR="00773F16">
          <w:rPr>
            <w:webHidden/>
          </w:rPr>
          <w:tab/>
        </w:r>
        <w:r w:rsidR="00773F16">
          <w:rPr>
            <w:webHidden/>
          </w:rPr>
          <w:fldChar w:fldCharType="begin"/>
        </w:r>
        <w:r w:rsidR="00773F16">
          <w:rPr>
            <w:webHidden/>
          </w:rPr>
          <w:instrText xml:space="preserve"> PAGEREF _Toc532979233 \h </w:instrText>
        </w:r>
        <w:r w:rsidR="00773F16">
          <w:rPr>
            <w:webHidden/>
          </w:rPr>
        </w:r>
        <w:r w:rsidR="00773F16">
          <w:rPr>
            <w:webHidden/>
          </w:rPr>
          <w:fldChar w:fldCharType="separate"/>
        </w:r>
        <w:r w:rsidR="00773F16">
          <w:rPr>
            <w:webHidden/>
          </w:rPr>
          <w:t>34</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4" w:history="1">
        <w:r w:rsidR="00773F16" w:rsidRPr="008801D3">
          <w:rPr>
            <w:rStyle w:val="Hyperlink"/>
          </w:rPr>
          <w:t>Emergency evacuation procedures: during an emergency</w:t>
        </w:r>
        <w:r w:rsidR="00773F16">
          <w:rPr>
            <w:webHidden/>
          </w:rPr>
          <w:tab/>
        </w:r>
        <w:r w:rsidR="00773F16">
          <w:rPr>
            <w:webHidden/>
          </w:rPr>
          <w:fldChar w:fldCharType="begin"/>
        </w:r>
        <w:r w:rsidR="00773F16">
          <w:rPr>
            <w:webHidden/>
          </w:rPr>
          <w:instrText xml:space="preserve"> PAGEREF _Toc532979234 \h </w:instrText>
        </w:r>
        <w:r w:rsidR="00773F16">
          <w:rPr>
            <w:webHidden/>
          </w:rPr>
        </w:r>
        <w:r w:rsidR="00773F16">
          <w:rPr>
            <w:webHidden/>
          </w:rPr>
          <w:fldChar w:fldCharType="separate"/>
        </w:r>
        <w:r w:rsidR="00773F16">
          <w:rPr>
            <w:webHidden/>
          </w:rPr>
          <w:t>35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5" w:history="1">
        <w:r w:rsidR="00773F16" w:rsidRPr="008801D3">
          <w:rPr>
            <w:rStyle w:val="Hyperlink"/>
          </w:rPr>
          <w:t>Activity 1: Identify how to practice emergency evacuation procedures</w:t>
        </w:r>
        <w:r w:rsidR="00773F16">
          <w:rPr>
            <w:webHidden/>
          </w:rPr>
          <w:tab/>
        </w:r>
        <w:r w:rsidR="00773F16">
          <w:rPr>
            <w:webHidden/>
          </w:rPr>
          <w:fldChar w:fldCharType="begin"/>
        </w:r>
        <w:r w:rsidR="00773F16">
          <w:rPr>
            <w:webHidden/>
          </w:rPr>
          <w:instrText xml:space="preserve"> PAGEREF _Toc532979235 \h </w:instrText>
        </w:r>
        <w:r w:rsidR="00773F16">
          <w:rPr>
            <w:webHidden/>
          </w:rPr>
        </w:r>
        <w:r w:rsidR="00773F16">
          <w:rPr>
            <w:webHidden/>
          </w:rPr>
          <w:fldChar w:fldCharType="separate"/>
        </w:r>
        <w:r w:rsidR="00773F16">
          <w:rPr>
            <w:webHidden/>
          </w:rPr>
          <w:t>35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6" w:history="1">
        <w:r w:rsidR="00773F16" w:rsidRPr="008801D3">
          <w:rPr>
            <w:rStyle w:val="Hyperlink"/>
          </w:rPr>
          <w:t>Activity 2: Identify how to practice emergency evacuation procedures</w:t>
        </w:r>
        <w:r w:rsidR="00773F16">
          <w:rPr>
            <w:webHidden/>
          </w:rPr>
          <w:tab/>
        </w:r>
        <w:r w:rsidR="00773F16">
          <w:rPr>
            <w:webHidden/>
          </w:rPr>
          <w:fldChar w:fldCharType="begin"/>
        </w:r>
        <w:r w:rsidR="00773F16">
          <w:rPr>
            <w:webHidden/>
          </w:rPr>
          <w:instrText xml:space="preserve"> PAGEREF _Toc532979236 \h </w:instrText>
        </w:r>
        <w:r w:rsidR="00773F16">
          <w:rPr>
            <w:webHidden/>
          </w:rPr>
        </w:r>
        <w:r w:rsidR="00773F16">
          <w:rPr>
            <w:webHidden/>
          </w:rPr>
          <w:fldChar w:fldCharType="separate"/>
        </w:r>
        <w:r w:rsidR="00773F16">
          <w:rPr>
            <w:webHidden/>
          </w:rPr>
          <w:t>35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7" w:history="1">
        <w:r w:rsidR="00773F16" w:rsidRPr="008801D3">
          <w:rPr>
            <w:rStyle w:val="Hyperlink"/>
          </w:rPr>
          <w:t>Individual responses</w:t>
        </w:r>
        <w:r w:rsidR="00773F16">
          <w:rPr>
            <w:webHidden/>
          </w:rPr>
          <w:tab/>
        </w:r>
        <w:r w:rsidR="00773F16">
          <w:rPr>
            <w:webHidden/>
          </w:rPr>
          <w:fldChar w:fldCharType="begin"/>
        </w:r>
        <w:r w:rsidR="00773F16">
          <w:rPr>
            <w:webHidden/>
          </w:rPr>
          <w:instrText xml:space="preserve"> PAGEREF _Toc532979237 \h </w:instrText>
        </w:r>
        <w:r w:rsidR="00773F16">
          <w:rPr>
            <w:webHidden/>
          </w:rPr>
        </w:r>
        <w:r w:rsidR="00773F16">
          <w:rPr>
            <w:webHidden/>
          </w:rPr>
          <w:fldChar w:fldCharType="separate"/>
        </w:r>
        <w:r w:rsidR="00773F16">
          <w:rPr>
            <w:webHidden/>
          </w:rPr>
          <w:t>36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8" w:history="1">
        <w:r w:rsidR="00773F16" w:rsidRPr="008801D3">
          <w:rPr>
            <w:rStyle w:val="Hyperlink"/>
          </w:rPr>
          <w:t>Procedures for fire</w:t>
        </w:r>
        <w:r w:rsidR="00773F16">
          <w:rPr>
            <w:webHidden/>
          </w:rPr>
          <w:tab/>
        </w:r>
        <w:r w:rsidR="00773F16">
          <w:rPr>
            <w:webHidden/>
          </w:rPr>
          <w:fldChar w:fldCharType="begin"/>
        </w:r>
        <w:r w:rsidR="00773F16">
          <w:rPr>
            <w:webHidden/>
          </w:rPr>
          <w:instrText xml:space="preserve"> PAGEREF _Toc532979238 \h </w:instrText>
        </w:r>
        <w:r w:rsidR="00773F16">
          <w:rPr>
            <w:webHidden/>
          </w:rPr>
        </w:r>
        <w:r w:rsidR="00773F16">
          <w:rPr>
            <w:webHidden/>
          </w:rPr>
          <w:fldChar w:fldCharType="separate"/>
        </w:r>
        <w:r w:rsidR="00773F16">
          <w:rPr>
            <w:webHidden/>
          </w:rPr>
          <w:t>36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39" w:history="1">
        <w:r w:rsidR="00773F16" w:rsidRPr="008801D3">
          <w:rPr>
            <w:rStyle w:val="Hyperlink"/>
          </w:rPr>
          <w:t>Standard Fire Orders</w:t>
        </w:r>
        <w:r w:rsidR="00773F16">
          <w:rPr>
            <w:webHidden/>
          </w:rPr>
          <w:tab/>
        </w:r>
        <w:r w:rsidR="00773F16">
          <w:rPr>
            <w:webHidden/>
          </w:rPr>
          <w:fldChar w:fldCharType="begin"/>
        </w:r>
        <w:r w:rsidR="00773F16">
          <w:rPr>
            <w:webHidden/>
          </w:rPr>
          <w:instrText xml:space="preserve"> PAGEREF _Toc532979239 \h </w:instrText>
        </w:r>
        <w:r w:rsidR="00773F16">
          <w:rPr>
            <w:webHidden/>
          </w:rPr>
        </w:r>
        <w:r w:rsidR="00773F16">
          <w:rPr>
            <w:webHidden/>
          </w:rPr>
          <w:fldChar w:fldCharType="separate"/>
        </w:r>
        <w:r w:rsidR="00773F16">
          <w:rPr>
            <w:webHidden/>
          </w:rPr>
          <w:t>36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0" w:history="1">
        <w:r w:rsidR="00773F16" w:rsidRPr="008801D3">
          <w:rPr>
            <w:rStyle w:val="Hyperlink"/>
          </w:rPr>
          <w:t>Activity: Identify the steps for the Standard Fire Orders</w:t>
        </w:r>
        <w:r w:rsidR="00773F16">
          <w:rPr>
            <w:webHidden/>
          </w:rPr>
          <w:tab/>
        </w:r>
        <w:r w:rsidR="00773F16">
          <w:rPr>
            <w:webHidden/>
          </w:rPr>
          <w:fldChar w:fldCharType="begin"/>
        </w:r>
        <w:r w:rsidR="00773F16">
          <w:rPr>
            <w:webHidden/>
          </w:rPr>
          <w:instrText xml:space="preserve"> PAGEREF _Toc532979240 \h </w:instrText>
        </w:r>
        <w:r w:rsidR="00773F16">
          <w:rPr>
            <w:webHidden/>
          </w:rPr>
        </w:r>
        <w:r w:rsidR="00773F16">
          <w:rPr>
            <w:webHidden/>
          </w:rPr>
          <w:fldChar w:fldCharType="separate"/>
        </w:r>
        <w:r w:rsidR="00773F16">
          <w:rPr>
            <w:webHidden/>
          </w:rPr>
          <w:t>36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1" w:history="1">
        <w:r w:rsidR="00773F16" w:rsidRPr="008801D3">
          <w:rPr>
            <w:rStyle w:val="Hyperlink"/>
          </w:rPr>
          <w:t>Changing the order of standard fire orders</w:t>
        </w:r>
        <w:r w:rsidR="00773F16">
          <w:rPr>
            <w:webHidden/>
          </w:rPr>
          <w:tab/>
        </w:r>
        <w:r w:rsidR="00773F16">
          <w:rPr>
            <w:webHidden/>
          </w:rPr>
          <w:fldChar w:fldCharType="begin"/>
        </w:r>
        <w:r w:rsidR="00773F16">
          <w:rPr>
            <w:webHidden/>
          </w:rPr>
          <w:instrText xml:space="preserve"> PAGEREF _Toc532979241 \h </w:instrText>
        </w:r>
        <w:r w:rsidR="00773F16">
          <w:rPr>
            <w:webHidden/>
          </w:rPr>
        </w:r>
        <w:r w:rsidR="00773F16">
          <w:rPr>
            <w:webHidden/>
          </w:rPr>
          <w:fldChar w:fldCharType="separate"/>
        </w:r>
        <w:r w:rsidR="00773F16">
          <w:rPr>
            <w:webHidden/>
          </w:rPr>
          <w:t>37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2" w:history="1">
        <w:r w:rsidR="00773F16" w:rsidRPr="008801D3">
          <w:rPr>
            <w:rStyle w:val="Hyperlink"/>
          </w:rPr>
          <w:t>Activity: Identify the fire orders that have not been followed</w:t>
        </w:r>
        <w:r w:rsidR="00773F16">
          <w:rPr>
            <w:webHidden/>
          </w:rPr>
          <w:tab/>
        </w:r>
        <w:r w:rsidR="00773F16">
          <w:rPr>
            <w:webHidden/>
          </w:rPr>
          <w:fldChar w:fldCharType="begin"/>
        </w:r>
        <w:r w:rsidR="00773F16">
          <w:rPr>
            <w:webHidden/>
          </w:rPr>
          <w:instrText xml:space="preserve"> PAGEREF _Toc532979242 \h </w:instrText>
        </w:r>
        <w:r w:rsidR="00773F16">
          <w:rPr>
            <w:webHidden/>
          </w:rPr>
        </w:r>
        <w:r w:rsidR="00773F16">
          <w:rPr>
            <w:webHidden/>
          </w:rPr>
          <w:fldChar w:fldCharType="separate"/>
        </w:r>
        <w:r w:rsidR="00773F16">
          <w:rPr>
            <w:webHidden/>
          </w:rPr>
          <w:t>37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3" w:history="1">
        <w:r w:rsidR="00773F16" w:rsidRPr="008801D3">
          <w:rPr>
            <w:rStyle w:val="Hyperlink"/>
          </w:rPr>
          <w:t>Evacuation diagram</w:t>
        </w:r>
        <w:r w:rsidR="00773F16">
          <w:rPr>
            <w:webHidden/>
          </w:rPr>
          <w:tab/>
        </w:r>
        <w:r w:rsidR="00773F16">
          <w:rPr>
            <w:webHidden/>
          </w:rPr>
          <w:fldChar w:fldCharType="begin"/>
        </w:r>
        <w:r w:rsidR="00773F16">
          <w:rPr>
            <w:webHidden/>
          </w:rPr>
          <w:instrText xml:space="preserve"> PAGEREF _Toc532979243 \h </w:instrText>
        </w:r>
        <w:r w:rsidR="00773F16">
          <w:rPr>
            <w:webHidden/>
          </w:rPr>
        </w:r>
        <w:r w:rsidR="00773F16">
          <w:rPr>
            <w:webHidden/>
          </w:rPr>
          <w:fldChar w:fldCharType="separate"/>
        </w:r>
        <w:r w:rsidR="00773F16">
          <w:rPr>
            <w:webHidden/>
          </w:rPr>
          <w:t>37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4" w:history="1">
        <w:r w:rsidR="00773F16" w:rsidRPr="008801D3">
          <w:rPr>
            <w:rStyle w:val="Hyperlink"/>
          </w:rPr>
          <w:t>Evacuation diagram example</w:t>
        </w:r>
        <w:r w:rsidR="00773F16">
          <w:rPr>
            <w:webHidden/>
          </w:rPr>
          <w:tab/>
        </w:r>
        <w:r w:rsidR="00773F16">
          <w:rPr>
            <w:webHidden/>
          </w:rPr>
          <w:fldChar w:fldCharType="begin"/>
        </w:r>
        <w:r w:rsidR="00773F16">
          <w:rPr>
            <w:webHidden/>
          </w:rPr>
          <w:instrText xml:space="preserve"> PAGEREF _Toc532979244 \h </w:instrText>
        </w:r>
        <w:r w:rsidR="00773F16">
          <w:rPr>
            <w:webHidden/>
          </w:rPr>
        </w:r>
        <w:r w:rsidR="00773F16">
          <w:rPr>
            <w:webHidden/>
          </w:rPr>
          <w:fldChar w:fldCharType="separate"/>
        </w:r>
        <w:r w:rsidR="00773F16">
          <w:rPr>
            <w:webHidden/>
          </w:rPr>
          <w:t>37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5" w:history="1">
        <w:r w:rsidR="00773F16" w:rsidRPr="008801D3">
          <w:rPr>
            <w:rStyle w:val="Hyperlink"/>
          </w:rPr>
          <w:t>Activity: Identify what should be included in an evacuation diagram</w:t>
        </w:r>
        <w:r w:rsidR="00773F16">
          <w:rPr>
            <w:webHidden/>
          </w:rPr>
          <w:tab/>
        </w:r>
        <w:r w:rsidR="00773F16">
          <w:rPr>
            <w:webHidden/>
          </w:rPr>
          <w:fldChar w:fldCharType="begin"/>
        </w:r>
        <w:r w:rsidR="00773F16">
          <w:rPr>
            <w:webHidden/>
          </w:rPr>
          <w:instrText xml:space="preserve"> PAGEREF _Toc532979245 \h </w:instrText>
        </w:r>
        <w:r w:rsidR="00773F16">
          <w:rPr>
            <w:webHidden/>
          </w:rPr>
        </w:r>
        <w:r w:rsidR="00773F16">
          <w:rPr>
            <w:webHidden/>
          </w:rPr>
          <w:fldChar w:fldCharType="separate"/>
        </w:r>
        <w:r w:rsidR="00773F16">
          <w:rPr>
            <w:webHidden/>
          </w:rPr>
          <w:t>38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6" w:history="1">
        <w:r w:rsidR="00773F16" w:rsidRPr="008801D3">
          <w:rPr>
            <w:rStyle w:val="Hyperlink"/>
          </w:rPr>
          <w:t>Evacuation route</w:t>
        </w:r>
        <w:r w:rsidR="00773F16">
          <w:rPr>
            <w:webHidden/>
          </w:rPr>
          <w:tab/>
        </w:r>
        <w:r w:rsidR="00773F16">
          <w:rPr>
            <w:webHidden/>
          </w:rPr>
          <w:fldChar w:fldCharType="begin"/>
        </w:r>
        <w:r w:rsidR="00773F16">
          <w:rPr>
            <w:webHidden/>
          </w:rPr>
          <w:instrText xml:space="preserve"> PAGEREF _Toc532979246 \h </w:instrText>
        </w:r>
        <w:r w:rsidR="00773F16">
          <w:rPr>
            <w:webHidden/>
          </w:rPr>
        </w:r>
        <w:r w:rsidR="00773F16">
          <w:rPr>
            <w:webHidden/>
          </w:rPr>
          <w:fldChar w:fldCharType="separate"/>
        </w:r>
        <w:r w:rsidR="00773F16">
          <w:rPr>
            <w:webHidden/>
          </w:rPr>
          <w:t>38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7" w:history="1">
        <w:r w:rsidR="00773F16" w:rsidRPr="008801D3">
          <w:rPr>
            <w:rStyle w:val="Hyperlink"/>
          </w:rPr>
          <w:t>Assembly areas</w:t>
        </w:r>
        <w:r w:rsidR="00773F16">
          <w:rPr>
            <w:webHidden/>
          </w:rPr>
          <w:tab/>
        </w:r>
        <w:r w:rsidR="00773F16">
          <w:rPr>
            <w:webHidden/>
          </w:rPr>
          <w:fldChar w:fldCharType="begin"/>
        </w:r>
        <w:r w:rsidR="00773F16">
          <w:rPr>
            <w:webHidden/>
          </w:rPr>
          <w:instrText xml:space="preserve"> PAGEREF _Toc532979247 \h </w:instrText>
        </w:r>
        <w:r w:rsidR="00773F16">
          <w:rPr>
            <w:webHidden/>
          </w:rPr>
        </w:r>
        <w:r w:rsidR="00773F16">
          <w:rPr>
            <w:webHidden/>
          </w:rPr>
          <w:fldChar w:fldCharType="separate"/>
        </w:r>
        <w:r w:rsidR="00773F16">
          <w:rPr>
            <w:webHidden/>
          </w:rPr>
          <w:t>38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8" w:history="1">
        <w:r w:rsidR="00773F16" w:rsidRPr="008801D3">
          <w:rPr>
            <w:rStyle w:val="Hyperlink"/>
          </w:rPr>
          <w:t>Considerations for alternative assembly areas</w:t>
        </w:r>
        <w:r w:rsidR="00773F16">
          <w:rPr>
            <w:webHidden/>
          </w:rPr>
          <w:tab/>
        </w:r>
        <w:r w:rsidR="00773F16">
          <w:rPr>
            <w:webHidden/>
          </w:rPr>
          <w:fldChar w:fldCharType="begin"/>
        </w:r>
        <w:r w:rsidR="00773F16">
          <w:rPr>
            <w:webHidden/>
          </w:rPr>
          <w:instrText xml:space="preserve"> PAGEREF _Toc532979248 \h </w:instrText>
        </w:r>
        <w:r w:rsidR="00773F16">
          <w:rPr>
            <w:webHidden/>
          </w:rPr>
        </w:r>
        <w:r w:rsidR="00773F16">
          <w:rPr>
            <w:webHidden/>
          </w:rPr>
          <w:fldChar w:fldCharType="separate"/>
        </w:r>
        <w:r w:rsidR="00773F16">
          <w:rPr>
            <w:webHidden/>
          </w:rPr>
          <w:t>38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49" w:history="1">
        <w:r w:rsidR="00773F16" w:rsidRPr="008801D3">
          <w:rPr>
            <w:rStyle w:val="Hyperlink"/>
          </w:rPr>
          <w:t>Activity 1: Identify the appropriate evacuation routes and assembly areas</w:t>
        </w:r>
        <w:r w:rsidR="00773F16">
          <w:rPr>
            <w:webHidden/>
          </w:rPr>
          <w:tab/>
        </w:r>
        <w:r w:rsidR="00773F16">
          <w:rPr>
            <w:webHidden/>
          </w:rPr>
          <w:fldChar w:fldCharType="begin"/>
        </w:r>
        <w:r w:rsidR="00773F16">
          <w:rPr>
            <w:webHidden/>
          </w:rPr>
          <w:instrText xml:space="preserve"> PAGEREF _Toc532979249 \h </w:instrText>
        </w:r>
        <w:r w:rsidR="00773F16">
          <w:rPr>
            <w:webHidden/>
          </w:rPr>
        </w:r>
        <w:r w:rsidR="00773F16">
          <w:rPr>
            <w:webHidden/>
          </w:rPr>
          <w:fldChar w:fldCharType="separate"/>
        </w:r>
        <w:r w:rsidR="00773F16">
          <w:rPr>
            <w:webHidden/>
          </w:rPr>
          <w:t>39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50" w:history="1">
        <w:r w:rsidR="00773F16" w:rsidRPr="008801D3">
          <w:rPr>
            <w:rStyle w:val="Hyperlink"/>
          </w:rPr>
          <w:t>Activity 2: Identify the appropriate evacuation routes and assembly areas</w:t>
        </w:r>
        <w:r w:rsidR="00773F16">
          <w:rPr>
            <w:webHidden/>
          </w:rPr>
          <w:tab/>
        </w:r>
        <w:r w:rsidR="00773F16">
          <w:rPr>
            <w:webHidden/>
          </w:rPr>
          <w:fldChar w:fldCharType="begin"/>
        </w:r>
        <w:r w:rsidR="00773F16">
          <w:rPr>
            <w:webHidden/>
          </w:rPr>
          <w:instrText xml:space="preserve"> PAGEREF _Toc532979250 \h </w:instrText>
        </w:r>
        <w:r w:rsidR="00773F16">
          <w:rPr>
            <w:webHidden/>
          </w:rPr>
        </w:r>
        <w:r w:rsidR="00773F16">
          <w:rPr>
            <w:webHidden/>
          </w:rPr>
          <w:fldChar w:fldCharType="separate"/>
        </w:r>
        <w:r w:rsidR="00773F16">
          <w:rPr>
            <w:webHidden/>
          </w:rPr>
          <w:t>39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51" w:history="1">
        <w:r w:rsidR="00773F16" w:rsidRPr="008801D3">
          <w:rPr>
            <w:rStyle w:val="Hyperlink"/>
          </w:rPr>
          <w:t>Who to notify in the event of an emergency</w:t>
        </w:r>
        <w:r w:rsidR="00773F16">
          <w:rPr>
            <w:webHidden/>
          </w:rPr>
          <w:tab/>
        </w:r>
        <w:r w:rsidR="00773F16">
          <w:rPr>
            <w:webHidden/>
          </w:rPr>
          <w:fldChar w:fldCharType="begin"/>
        </w:r>
        <w:r w:rsidR="00773F16">
          <w:rPr>
            <w:webHidden/>
          </w:rPr>
          <w:instrText xml:space="preserve"> PAGEREF _Toc532979251 \h </w:instrText>
        </w:r>
        <w:r w:rsidR="00773F16">
          <w:rPr>
            <w:webHidden/>
          </w:rPr>
        </w:r>
        <w:r w:rsidR="00773F16">
          <w:rPr>
            <w:webHidden/>
          </w:rPr>
          <w:fldChar w:fldCharType="separate"/>
        </w:r>
        <w:r w:rsidR="00773F16">
          <w:rPr>
            <w:webHidden/>
          </w:rPr>
          <w:t>40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52" w:history="1">
        <w:r w:rsidR="00773F16" w:rsidRPr="008801D3">
          <w:rPr>
            <w:rStyle w:val="Hyperlink"/>
          </w:rPr>
          <w:t>Evacuation considerations</w:t>
        </w:r>
        <w:r w:rsidR="00773F16">
          <w:rPr>
            <w:webHidden/>
          </w:rPr>
          <w:tab/>
        </w:r>
        <w:r w:rsidR="00773F16">
          <w:rPr>
            <w:webHidden/>
          </w:rPr>
          <w:fldChar w:fldCharType="begin"/>
        </w:r>
        <w:r w:rsidR="00773F16">
          <w:rPr>
            <w:webHidden/>
          </w:rPr>
          <w:instrText xml:space="preserve"> PAGEREF _Toc532979252 \h </w:instrText>
        </w:r>
        <w:r w:rsidR="00773F16">
          <w:rPr>
            <w:webHidden/>
          </w:rPr>
        </w:r>
        <w:r w:rsidR="00773F16">
          <w:rPr>
            <w:webHidden/>
          </w:rPr>
          <w:fldChar w:fldCharType="separate"/>
        </w:r>
        <w:r w:rsidR="00773F16">
          <w:rPr>
            <w:webHidden/>
          </w:rPr>
          <w:t>40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53" w:history="1">
        <w:r w:rsidR="00773F16" w:rsidRPr="008801D3">
          <w:rPr>
            <w:rStyle w:val="Hyperlink"/>
          </w:rPr>
          <w:t>Situation report</w:t>
        </w:r>
        <w:r w:rsidR="00773F16">
          <w:rPr>
            <w:webHidden/>
          </w:rPr>
          <w:tab/>
        </w:r>
        <w:r w:rsidR="00773F16">
          <w:rPr>
            <w:webHidden/>
          </w:rPr>
          <w:fldChar w:fldCharType="begin"/>
        </w:r>
        <w:r w:rsidR="00773F16">
          <w:rPr>
            <w:webHidden/>
          </w:rPr>
          <w:instrText xml:space="preserve"> PAGEREF _Toc532979253 \h </w:instrText>
        </w:r>
        <w:r w:rsidR="00773F16">
          <w:rPr>
            <w:webHidden/>
          </w:rPr>
        </w:r>
        <w:r w:rsidR="00773F16">
          <w:rPr>
            <w:webHidden/>
          </w:rPr>
          <w:fldChar w:fldCharType="separate"/>
        </w:r>
        <w:r w:rsidR="00773F16">
          <w:rPr>
            <w:webHidden/>
          </w:rPr>
          <w:t>40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54" w:history="1">
        <w:r w:rsidR="00773F16" w:rsidRPr="008801D3">
          <w:rPr>
            <w:rStyle w:val="Hyperlink"/>
          </w:rPr>
          <w:t>Supervisor’s responsibilities</w:t>
        </w:r>
        <w:r w:rsidR="00773F16">
          <w:rPr>
            <w:webHidden/>
          </w:rPr>
          <w:tab/>
        </w:r>
        <w:r w:rsidR="00773F16">
          <w:rPr>
            <w:webHidden/>
          </w:rPr>
          <w:fldChar w:fldCharType="begin"/>
        </w:r>
        <w:r w:rsidR="00773F16">
          <w:rPr>
            <w:webHidden/>
          </w:rPr>
          <w:instrText xml:space="preserve"> PAGEREF _Toc532979254 \h </w:instrText>
        </w:r>
        <w:r w:rsidR="00773F16">
          <w:rPr>
            <w:webHidden/>
          </w:rPr>
        </w:r>
        <w:r w:rsidR="00773F16">
          <w:rPr>
            <w:webHidden/>
          </w:rPr>
          <w:fldChar w:fldCharType="separate"/>
        </w:r>
        <w:r w:rsidR="00773F16">
          <w:rPr>
            <w:webHidden/>
          </w:rPr>
          <w:t>40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55" w:history="1">
        <w:r w:rsidR="00773F16" w:rsidRPr="008801D3">
          <w:rPr>
            <w:rStyle w:val="Hyperlink"/>
          </w:rPr>
          <w:t>Supervisor’s additional responsibilities</w:t>
        </w:r>
        <w:r w:rsidR="00773F16">
          <w:rPr>
            <w:webHidden/>
          </w:rPr>
          <w:tab/>
        </w:r>
        <w:r w:rsidR="00773F16">
          <w:rPr>
            <w:webHidden/>
          </w:rPr>
          <w:fldChar w:fldCharType="begin"/>
        </w:r>
        <w:r w:rsidR="00773F16">
          <w:rPr>
            <w:webHidden/>
          </w:rPr>
          <w:instrText xml:space="preserve"> PAGEREF _Toc532979255 \h </w:instrText>
        </w:r>
        <w:r w:rsidR="00773F16">
          <w:rPr>
            <w:webHidden/>
          </w:rPr>
        </w:r>
        <w:r w:rsidR="00773F16">
          <w:rPr>
            <w:webHidden/>
          </w:rPr>
          <w:fldChar w:fldCharType="separate"/>
        </w:r>
        <w:r w:rsidR="00773F16">
          <w:rPr>
            <w:webHidden/>
          </w:rPr>
          <w:t>41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56" w:history="1">
        <w:r w:rsidR="00773F16" w:rsidRPr="008801D3">
          <w:rPr>
            <w:rStyle w:val="Hyperlink"/>
          </w:rPr>
          <w:t>Evacuation pack</w:t>
        </w:r>
        <w:r w:rsidR="00773F16">
          <w:rPr>
            <w:webHidden/>
          </w:rPr>
          <w:tab/>
        </w:r>
        <w:r w:rsidR="00773F16">
          <w:rPr>
            <w:webHidden/>
          </w:rPr>
          <w:fldChar w:fldCharType="begin"/>
        </w:r>
        <w:r w:rsidR="00773F16">
          <w:rPr>
            <w:webHidden/>
          </w:rPr>
          <w:instrText xml:space="preserve"> PAGEREF _Toc532979256 \h </w:instrText>
        </w:r>
        <w:r w:rsidR="00773F16">
          <w:rPr>
            <w:webHidden/>
          </w:rPr>
        </w:r>
        <w:r w:rsidR="00773F16">
          <w:rPr>
            <w:webHidden/>
          </w:rPr>
          <w:fldChar w:fldCharType="separate"/>
        </w:r>
        <w:r w:rsidR="00773F16">
          <w:rPr>
            <w:webHidden/>
          </w:rPr>
          <w:t>41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57" w:history="1">
        <w:r w:rsidR="00773F16" w:rsidRPr="008801D3">
          <w:rPr>
            <w:rStyle w:val="Hyperlink"/>
          </w:rPr>
          <w:t>Activity:  Identify which items should be in an evacuation pack</w:t>
        </w:r>
        <w:r w:rsidR="00773F16">
          <w:rPr>
            <w:webHidden/>
          </w:rPr>
          <w:tab/>
        </w:r>
        <w:r w:rsidR="00773F16">
          <w:rPr>
            <w:webHidden/>
          </w:rPr>
          <w:fldChar w:fldCharType="begin"/>
        </w:r>
        <w:r w:rsidR="00773F16">
          <w:rPr>
            <w:webHidden/>
          </w:rPr>
          <w:instrText xml:space="preserve"> PAGEREF _Toc532979257 \h </w:instrText>
        </w:r>
        <w:r w:rsidR="00773F16">
          <w:rPr>
            <w:webHidden/>
          </w:rPr>
        </w:r>
        <w:r w:rsidR="00773F16">
          <w:rPr>
            <w:webHidden/>
          </w:rPr>
          <w:fldChar w:fldCharType="separate"/>
        </w:r>
        <w:r w:rsidR="00773F16">
          <w:rPr>
            <w:webHidden/>
          </w:rPr>
          <w:t>42</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258" w:history="1">
        <w:r w:rsidR="00773F16" w:rsidRPr="008801D3">
          <w:rPr>
            <w:rStyle w:val="Hyperlink"/>
          </w:rPr>
          <w:t>Assessment: Emergency procedures theory</w:t>
        </w:r>
        <w:r w:rsidR="00773F16">
          <w:rPr>
            <w:webHidden/>
          </w:rPr>
          <w:tab/>
        </w:r>
        <w:r w:rsidR="00773F16">
          <w:rPr>
            <w:webHidden/>
          </w:rPr>
          <w:fldChar w:fldCharType="begin"/>
        </w:r>
        <w:r w:rsidR="00773F16">
          <w:rPr>
            <w:webHidden/>
          </w:rPr>
          <w:instrText xml:space="preserve"> PAGEREF _Toc532979258 \h </w:instrText>
        </w:r>
        <w:r w:rsidR="00773F16">
          <w:rPr>
            <w:webHidden/>
          </w:rPr>
        </w:r>
        <w:r w:rsidR="00773F16">
          <w:rPr>
            <w:webHidden/>
          </w:rPr>
          <w:fldChar w:fldCharType="separate"/>
        </w:r>
        <w:r w:rsidR="00773F16">
          <w:rPr>
            <w:webHidden/>
          </w:rPr>
          <w:t>43</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259" w:history="1">
        <w:r w:rsidR="00773F16" w:rsidRPr="008801D3">
          <w:rPr>
            <w:rStyle w:val="Hyperlink"/>
          </w:rPr>
          <w:t>Emergency evacuation exercises</w:t>
        </w:r>
        <w:r w:rsidR="00773F16">
          <w:rPr>
            <w:webHidden/>
          </w:rPr>
          <w:tab/>
        </w:r>
        <w:r w:rsidR="00773F16">
          <w:rPr>
            <w:webHidden/>
          </w:rPr>
          <w:fldChar w:fldCharType="begin"/>
        </w:r>
        <w:r w:rsidR="00773F16">
          <w:rPr>
            <w:webHidden/>
          </w:rPr>
          <w:instrText xml:space="preserve"> PAGEREF _Toc532979259 \h </w:instrText>
        </w:r>
        <w:r w:rsidR="00773F16">
          <w:rPr>
            <w:webHidden/>
          </w:rPr>
        </w:r>
        <w:r w:rsidR="00773F16">
          <w:rPr>
            <w:webHidden/>
          </w:rPr>
          <w:fldChar w:fldCharType="separate"/>
        </w:r>
        <w:r w:rsidR="00773F16">
          <w:rPr>
            <w:webHidden/>
          </w:rPr>
          <w:t>45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0" w:history="1">
        <w:r w:rsidR="00773F16" w:rsidRPr="008801D3">
          <w:rPr>
            <w:rStyle w:val="Hyperlink"/>
          </w:rPr>
          <w:t>Overview</w:t>
        </w:r>
        <w:r w:rsidR="00773F16">
          <w:rPr>
            <w:webHidden/>
          </w:rPr>
          <w:tab/>
        </w:r>
        <w:r w:rsidR="00773F16">
          <w:rPr>
            <w:webHidden/>
          </w:rPr>
          <w:fldChar w:fldCharType="begin"/>
        </w:r>
        <w:r w:rsidR="00773F16">
          <w:rPr>
            <w:webHidden/>
          </w:rPr>
          <w:instrText xml:space="preserve"> PAGEREF _Toc532979260 \h </w:instrText>
        </w:r>
        <w:r w:rsidR="00773F16">
          <w:rPr>
            <w:webHidden/>
          </w:rPr>
        </w:r>
        <w:r w:rsidR="00773F16">
          <w:rPr>
            <w:webHidden/>
          </w:rPr>
          <w:fldChar w:fldCharType="separate"/>
        </w:r>
        <w:r w:rsidR="00773F16">
          <w:rPr>
            <w:webHidden/>
          </w:rPr>
          <w:t>45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1" w:history="1">
        <w:r w:rsidR="00773F16" w:rsidRPr="008801D3">
          <w:rPr>
            <w:rStyle w:val="Hyperlink"/>
          </w:rPr>
          <w:t>Planning the exercise</w:t>
        </w:r>
        <w:r w:rsidR="00773F16">
          <w:rPr>
            <w:webHidden/>
          </w:rPr>
          <w:tab/>
        </w:r>
        <w:r w:rsidR="00773F16">
          <w:rPr>
            <w:webHidden/>
          </w:rPr>
          <w:fldChar w:fldCharType="begin"/>
        </w:r>
        <w:r w:rsidR="00773F16">
          <w:rPr>
            <w:webHidden/>
          </w:rPr>
          <w:instrText xml:space="preserve"> PAGEREF _Toc532979261 \h </w:instrText>
        </w:r>
        <w:r w:rsidR="00773F16">
          <w:rPr>
            <w:webHidden/>
          </w:rPr>
        </w:r>
        <w:r w:rsidR="00773F16">
          <w:rPr>
            <w:webHidden/>
          </w:rPr>
          <w:fldChar w:fldCharType="separate"/>
        </w:r>
        <w:r w:rsidR="00773F16">
          <w:rPr>
            <w:webHidden/>
          </w:rPr>
          <w:t>45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2" w:history="1">
        <w:r w:rsidR="00773F16" w:rsidRPr="008801D3">
          <w:rPr>
            <w:rStyle w:val="Hyperlink"/>
          </w:rPr>
          <w:t>Further planning considerations</w:t>
        </w:r>
        <w:r w:rsidR="00773F16">
          <w:rPr>
            <w:webHidden/>
          </w:rPr>
          <w:tab/>
        </w:r>
        <w:r w:rsidR="00773F16">
          <w:rPr>
            <w:webHidden/>
          </w:rPr>
          <w:fldChar w:fldCharType="begin"/>
        </w:r>
        <w:r w:rsidR="00773F16">
          <w:rPr>
            <w:webHidden/>
          </w:rPr>
          <w:instrText xml:space="preserve"> PAGEREF _Toc532979262 \h </w:instrText>
        </w:r>
        <w:r w:rsidR="00773F16">
          <w:rPr>
            <w:webHidden/>
          </w:rPr>
        </w:r>
        <w:r w:rsidR="00773F16">
          <w:rPr>
            <w:webHidden/>
          </w:rPr>
          <w:fldChar w:fldCharType="separate"/>
        </w:r>
        <w:r w:rsidR="00773F16">
          <w:rPr>
            <w:webHidden/>
          </w:rPr>
          <w:t>45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3" w:history="1">
        <w:r w:rsidR="00773F16" w:rsidRPr="008801D3">
          <w:rPr>
            <w:rStyle w:val="Hyperlink"/>
          </w:rPr>
          <w:t>Other planning considerations</w:t>
        </w:r>
        <w:r w:rsidR="00773F16">
          <w:rPr>
            <w:webHidden/>
          </w:rPr>
          <w:tab/>
        </w:r>
        <w:r w:rsidR="00773F16">
          <w:rPr>
            <w:webHidden/>
          </w:rPr>
          <w:fldChar w:fldCharType="begin"/>
        </w:r>
        <w:r w:rsidR="00773F16">
          <w:rPr>
            <w:webHidden/>
          </w:rPr>
          <w:instrText xml:space="preserve"> PAGEREF _Toc532979263 \h </w:instrText>
        </w:r>
        <w:r w:rsidR="00773F16">
          <w:rPr>
            <w:webHidden/>
          </w:rPr>
        </w:r>
        <w:r w:rsidR="00773F16">
          <w:rPr>
            <w:webHidden/>
          </w:rPr>
          <w:fldChar w:fldCharType="separate"/>
        </w:r>
        <w:r w:rsidR="00773F16">
          <w:rPr>
            <w:webHidden/>
          </w:rPr>
          <w:t>45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4" w:history="1">
        <w:r w:rsidR="00773F16" w:rsidRPr="008801D3">
          <w:rPr>
            <w:rStyle w:val="Hyperlink"/>
            <w:lang w:eastAsia="en-AU"/>
          </w:rPr>
          <w:t>The exercise</w:t>
        </w:r>
        <w:r w:rsidR="00773F16">
          <w:rPr>
            <w:webHidden/>
          </w:rPr>
          <w:tab/>
        </w:r>
        <w:r w:rsidR="00773F16">
          <w:rPr>
            <w:webHidden/>
          </w:rPr>
          <w:fldChar w:fldCharType="begin"/>
        </w:r>
        <w:r w:rsidR="00773F16">
          <w:rPr>
            <w:webHidden/>
          </w:rPr>
          <w:instrText xml:space="preserve"> PAGEREF _Toc532979264 \h </w:instrText>
        </w:r>
        <w:r w:rsidR="00773F16">
          <w:rPr>
            <w:webHidden/>
          </w:rPr>
        </w:r>
        <w:r w:rsidR="00773F16">
          <w:rPr>
            <w:webHidden/>
          </w:rPr>
          <w:fldChar w:fldCharType="separate"/>
        </w:r>
        <w:r w:rsidR="00773F16">
          <w:rPr>
            <w:webHidden/>
          </w:rPr>
          <w:t>46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5" w:history="1">
        <w:r w:rsidR="00773F16" w:rsidRPr="008801D3">
          <w:rPr>
            <w:rStyle w:val="Hyperlink"/>
            <w:lang w:eastAsia="en-AU"/>
          </w:rPr>
          <w:t>Debrief</w:t>
        </w:r>
        <w:r w:rsidR="00773F16">
          <w:rPr>
            <w:webHidden/>
          </w:rPr>
          <w:tab/>
        </w:r>
        <w:r w:rsidR="00773F16">
          <w:rPr>
            <w:webHidden/>
          </w:rPr>
          <w:fldChar w:fldCharType="begin"/>
        </w:r>
        <w:r w:rsidR="00773F16">
          <w:rPr>
            <w:webHidden/>
          </w:rPr>
          <w:instrText xml:space="preserve"> PAGEREF _Toc532979265 \h </w:instrText>
        </w:r>
        <w:r w:rsidR="00773F16">
          <w:rPr>
            <w:webHidden/>
          </w:rPr>
        </w:r>
        <w:r w:rsidR="00773F16">
          <w:rPr>
            <w:webHidden/>
          </w:rPr>
          <w:fldChar w:fldCharType="separate"/>
        </w:r>
        <w:r w:rsidR="00773F16">
          <w:rPr>
            <w:webHidden/>
          </w:rPr>
          <w:t>46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6" w:history="1">
        <w:r w:rsidR="00773F16" w:rsidRPr="008801D3">
          <w:rPr>
            <w:rStyle w:val="Hyperlink"/>
          </w:rPr>
          <w:t>Activity: Effectively planning an exercise</w:t>
        </w:r>
        <w:r w:rsidR="00773F16">
          <w:rPr>
            <w:webHidden/>
          </w:rPr>
          <w:tab/>
        </w:r>
        <w:r w:rsidR="00773F16">
          <w:rPr>
            <w:webHidden/>
          </w:rPr>
          <w:fldChar w:fldCharType="begin"/>
        </w:r>
        <w:r w:rsidR="00773F16">
          <w:rPr>
            <w:webHidden/>
          </w:rPr>
          <w:instrText xml:space="preserve"> PAGEREF _Toc532979266 \h </w:instrText>
        </w:r>
        <w:r w:rsidR="00773F16">
          <w:rPr>
            <w:webHidden/>
          </w:rPr>
        </w:r>
        <w:r w:rsidR="00773F16">
          <w:rPr>
            <w:webHidden/>
          </w:rPr>
          <w:fldChar w:fldCharType="separate"/>
        </w:r>
        <w:r w:rsidR="00773F16">
          <w:rPr>
            <w:webHidden/>
          </w:rPr>
          <w:t>47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7" w:history="1">
        <w:r w:rsidR="00773F16" w:rsidRPr="008801D3">
          <w:rPr>
            <w:rStyle w:val="Hyperlink"/>
            <w:lang w:eastAsia="en-AU"/>
          </w:rPr>
          <w:t>Assessment: Emergency evacuation exercises</w:t>
        </w:r>
        <w:r w:rsidR="00773F16">
          <w:rPr>
            <w:webHidden/>
          </w:rPr>
          <w:tab/>
        </w:r>
        <w:r w:rsidR="00773F16">
          <w:rPr>
            <w:webHidden/>
          </w:rPr>
          <w:fldChar w:fldCharType="begin"/>
        </w:r>
        <w:r w:rsidR="00773F16">
          <w:rPr>
            <w:webHidden/>
          </w:rPr>
          <w:instrText xml:space="preserve"> PAGEREF _Toc532979267 \h </w:instrText>
        </w:r>
        <w:r w:rsidR="00773F16">
          <w:rPr>
            <w:webHidden/>
          </w:rPr>
        </w:r>
        <w:r w:rsidR="00773F16">
          <w:rPr>
            <w:webHidden/>
          </w:rPr>
          <w:fldChar w:fldCharType="separate"/>
        </w:r>
        <w:r w:rsidR="00773F16">
          <w:rPr>
            <w:webHidden/>
          </w:rPr>
          <w:t>48</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268" w:history="1">
        <w:r w:rsidR="00773F16" w:rsidRPr="008801D3">
          <w:rPr>
            <w:rStyle w:val="Hyperlink"/>
            <w:lang w:eastAsia="en-AU"/>
          </w:rPr>
          <w:t>Portable fire extinguishers and fire blankets</w:t>
        </w:r>
        <w:r w:rsidR="00773F16">
          <w:rPr>
            <w:webHidden/>
          </w:rPr>
          <w:tab/>
        </w:r>
        <w:r w:rsidR="00773F16">
          <w:rPr>
            <w:webHidden/>
          </w:rPr>
          <w:fldChar w:fldCharType="begin"/>
        </w:r>
        <w:r w:rsidR="00773F16">
          <w:rPr>
            <w:webHidden/>
          </w:rPr>
          <w:instrText xml:space="preserve"> PAGEREF _Toc532979268 \h </w:instrText>
        </w:r>
        <w:r w:rsidR="00773F16">
          <w:rPr>
            <w:webHidden/>
          </w:rPr>
        </w:r>
        <w:r w:rsidR="00773F16">
          <w:rPr>
            <w:webHidden/>
          </w:rPr>
          <w:fldChar w:fldCharType="separate"/>
        </w:r>
        <w:r w:rsidR="00773F16">
          <w:rPr>
            <w:webHidden/>
          </w:rPr>
          <w:t>49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69" w:history="1">
        <w:r w:rsidR="00773F16" w:rsidRPr="008801D3">
          <w:rPr>
            <w:rStyle w:val="Hyperlink"/>
          </w:rPr>
          <w:t>Aims and objectives</w:t>
        </w:r>
        <w:r w:rsidR="00773F16">
          <w:rPr>
            <w:webHidden/>
          </w:rPr>
          <w:tab/>
        </w:r>
        <w:r w:rsidR="00773F16">
          <w:rPr>
            <w:webHidden/>
          </w:rPr>
          <w:fldChar w:fldCharType="begin"/>
        </w:r>
        <w:r w:rsidR="00773F16">
          <w:rPr>
            <w:webHidden/>
          </w:rPr>
          <w:instrText xml:space="preserve"> PAGEREF _Toc532979269 \h </w:instrText>
        </w:r>
        <w:r w:rsidR="00773F16">
          <w:rPr>
            <w:webHidden/>
          </w:rPr>
        </w:r>
        <w:r w:rsidR="00773F16">
          <w:rPr>
            <w:webHidden/>
          </w:rPr>
          <w:fldChar w:fldCharType="separate"/>
        </w:r>
        <w:r w:rsidR="00773F16">
          <w:rPr>
            <w:webHidden/>
          </w:rPr>
          <w:t>49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0" w:history="1">
        <w:r w:rsidR="00773F16" w:rsidRPr="008801D3">
          <w:rPr>
            <w:rStyle w:val="Hyperlink"/>
          </w:rPr>
          <w:t>Portable fire extinguishers</w:t>
        </w:r>
        <w:r w:rsidR="00773F16">
          <w:rPr>
            <w:webHidden/>
          </w:rPr>
          <w:tab/>
        </w:r>
        <w:r w:rsidR="00773F16">
          <w:rPr>
            <w:webHidden/>
          </w:rPr>
          <w:fldChar w:fldCharType="begin"/>
        </w:r>
        <w:r w:rsidR="00773F16">
          <w:rPr>
            <w:webHidden/>
          </w:rPr>
          <w:instrText xml:space="preserve"> PAGEREF _Toc532979270 \h </w:instrText>
        </w:r>
        <w:r w:rsidR="00773F16">
          <w:rPr>
            <w:webHidden/>
          </w:rPr>
        </w:r>
        <w:r w:rsidR="00773F16">
          <w:rPr>
            <w:webHidden/>
          </w:rPr>
          <w:fldChar w:fldCharType="separate"/>
        </w:r>
        <w:r w:rsidR="00773F16">
          <w:rPr>
            <w:webHidden/>
          </w:rPr>
          <w:t>49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1" w:history="1">
        <w:r w:rsidR="00773F16" w:rsidRPr="008801D3">
          <w:rPr>
            <w:rStyle w:val="Hyperlink"/>
          </w:rPr>
          <w:t>Contents</w:t>
        </w:r>
        <w:r w:rsidR="00773F16">
          <w:rPr>
            <w:webHidden/>
          </w:rPr>
          <w:tab/>
        </w:r>
        <w:r w:rsidR="00773F16">
          <w:rPr>
            <w:webHidden/>
          </w:rPr>
          <w:fldChar w:fldCharType="begin"/>
        </w:r>
        <w:r w:rsidR="00773F16">
          <w:rPr>
            <w:webHidden/>
          </w:rPr>
          <w:instrText xml:space="preserve"> PAGEREF _Toc532979271 \h </w:instrText>
        </w:r>
        <w:r w:rsidR="00773F16">
          <w:rPr>
            <w:webHidden/>
          </w:rPr>
        </w:r>
        <w:r w:rsidR="00773F16">
          <w:rPr>
            <w:webHidden/>
          </w:rPr>
          <w:fldChar w:fldCharType="separate"/>
        </w:r>
        <w:r w:rsidR="00773F16">
          <w:rPr>
            <w:webHidden/>
          </w:rPr>
          <w:t>49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2" w:history="1">
        <w:r w:rsidR="00773F16" w:rsidRPr="008801D3">
          <w:rPr>
            <w:rStyle w:val="Hyperlink"/>
          </w:rPr>
          <w:t>Dry chemical powder fire extinguisher</w:t>
        </w:r>
        <w:r w:rsidR="00773F16">
          <w:rPr>
            <w:webHidden/>
          </w:rPr>
          <w:tab/>
        </w:r>
        <w:r w:rsidR="00773F16">
          <w:rPr>
            <w:webHidden/>
          </w:rPr>
          <w:fldChar w:fldCharType="begin"/>
        </w:r>
        <w:r w:rsidR="00773F16">
          <w:rPr>
            <w:webHidden/>
          </w:rPr>
          <w:instrText xml:space="preserve"> PAGEREF _Toc532979272 \h </w:instrText>
        </w:r>
        <w:r w:rsidR="00773F16">
          <w:rPr>
            <w:webHidden/>
          </w:rPr>
        </w:r>
        <w:r w:rsidR="00773F16">
          <w:rPr>
            <w:webHidden/>
          </w:rPr>
          <w:fldChar w:fldCharType="separate"/>
        </w:r>
        <w:r w:rsidR="00773F16">
          <w:rPr>
            <w:webHidden/>
          </w:rPr>
          <w:t>49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3" w:history="1">
        <w:r w:rsidR="00773F16" w:rsidRPr="008801D3">
          <w:rPr>
            <w:rStyle w:val="Hyperlink"/>
          </w:rPr>
          <w:t>Activity: What should this extinguisher be used for?</w:t>
        </w:r>
        <w:r w:rsidR="00773F16">
          <w:rPr>
            <w:webHidden/>
          </w:rPr>
          <w:tab/>
        </w:r>
        <w:r w:rsidR="00773F16">
          <w:rPr>
            <w:webHidden/>
          </w:rPr>
          <w:fldChar w:fldCharType="begin"/>
        </w:r>
        <w:r w:rsidR="00773F16">
          <w:rPr>
            <w:webHidden/>
          </w:rPr>
          <w:instrText xml:space="preserve"> PAGEREF _Toc532979273 \h </w:instrText>
        </w:r>
        <w:r w:rsidR="00773F16">
          <w:rPr>
            <w:webHidden/>
          </w:rPr>
        </w:r>
        <w:r w:rsidR="00773F16">
          <w:rPr>
            <w:webHidden/>
          </w:rPr>
          <w:fldChar w:fldCharType="separate"/>
        </w:r>
        <w:r w:rsidR="00773F16">
          <w:rPr>
            <w:webHidden/>
          </w:rPr>
          <w:t>50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4" w:history="1">
        <w:r w:rsidR="00773F16" w:rsidRPr="008801D3">
          <w:rPr>
            <w:rStyle w:val="Hyperlink"/>
          </w:rPr>
          <w:t>Where the fire has spread</w:t>
        </w:r>
        <w:r w:rsidR="00773F16">
          <w:rPr>
            <w:webHidden/>
          </w:rPr>
          <w:tab/>
        </w:r>
        <w:r w:rsidR="00773F16">
          <w:rPr>
            <w:webHidden/>
          </w:rPr>
          <w:fldChar w:fldCharType="begin"/>
        </w:r>
        <w:r w:rsidR="00773F16">
          <w:rPr>
            <w:webHidden/>
          </w:rPr>
          <w:instrText xml:space="preserve"> PAGEREF _Toc532979274 \h </w:instrText>
        </w:r>
        <w:r w:rsidR="00773F16">
          <w:rPr>
            <w:webHidden/>
          </w:rPr>
        </w:r>
        <w:r w:rsidR="00773F16">
          <w:rPr>
            <w:webHidden/>
          </w:rPr>
          <w:fldChar w:fldCharType="separate"/>
        </w:r>
        <w:r w:rsidR="00773F16">
          <w:rPr>
            <w:webHidden/>
          </w:rPr>
          <w:t>50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5" w:history="1">
        <w:r w:rsidR="00773F16" w:rsidRPr="008801D3">
          <w:rPr>
            <w:rStyle w:val="Hyperlink"/>
          </w:rPr>
          <w:t>Attacking the fire</w:t>
        </w:r>
        <w:r w:rsidR="00773F16">
          <w:rPr>
            <w:webHidden/>
          </w:rPr>
          <w:tab/>
        </w:r>
        <w:r w:rsidR="00773F16">
          <w:rPr>
            <w:webHidden/>
          </w:rPr>
          <w:fldChar w:fldCharType="begin"/>
        </w:r>
        <w:r w:rsidR="00773F16">
          <w:rPr>
            <w:webHidden/>
          </w:rPr>
          <w:instrText xml:space="preserve"> PAGEREF _Toc532979275 \h </w:instrText>
        </w:r>
        <w:r w:rsidR="00773F16">
          <w:rPr>
            <w:webHidden/>
          </w:rPr>
        </w:r>
        <w:r w:rsidR="00773F16">
          <w:rPr>
            <w:webHidden/>
          </w:rPr>
          <w:fldChar w:fldCharType="separate"/>
        </w:r>
        <w:r w:rsidR="00773F16">
          <w:rPr>
            <w:webHidden/>
          </w:rPr>
          <w:t>50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6" w:history="1">
        <w:r w:rsidR="00773F16" w:rsidRPr="008801D3">
          <w:rPr>
            <w:rStyle w:val="Hyperlink"/>
            <w:lang w:eastAsia="en-AU"/>
          </w:rPr>
          <w:t>PASS</w:t>
        </w:r>
        <w:r w:rsidR="00773F16">
          <w:rPr>
            <w:webHidden/>
          </w:rPr>
          <w:tab/>
        </w:r>
        <w:r w:rsidR="00773F16">
          <w:rPr>
            <w:webHidden/>
          </w:rPr>
          <w:fldChar w:fldCharType="begin"/>
        </w:r>
        <w:r w:rsidR="00773F16">
          <w:rPr>
            <w:webHidden/>
          </w:rPr>
          <w:instrText xml:space="preserve"> PAGEREF _Toc532979276 \h </w:instrText>
        </w:r>
        <w:r w:rsidR="00773F16">
          <w:rPr>
            <w:webHidden/>
          </w:rPr>
        </w:r>
        <w:r w:rsidR="00773F16">
          <w:rPr>
            <w:webHidden/>
          </w:rPr>
          <w:fldChar w:fldCharType="separate"/>
        </w:r>
        <w:r w:rsidR="00773F16">
          <w:rPr>
            <w:webHidden/>
          </w:rPr>
          <w:t>50</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7" w:history="1">
        <w:r w:rsidR="00773F16" w:rsidRPr="008801D3">
          <w:rPr>
            <w:rStyle w:val="Hyperlink"/>
          </w:rPr>
          <w:t>Fire blankets</w:t>
        </w:r>
        <w:r w:rsidR="00773F16">
          <w:rPr>
            <w:webHidden/>
          </w:rPr>
          <w:tab/>
        </w:r>
        <w:r w:rsidR="00773F16">
          <w:rPr>
            <w:webHidden/>
          </w:rPr>
          <w:fldChar w:fldCharType="begin"/>
        </w:r>
        <w:r w:rsidR="00773F16">
          <w:rPr>
            <w:webHidden/>
          </w:rPr>
          <w:instrText xml:space="preserve"> PAGEREF _Toc532979277 \h </w:instrText>
        </w:r>
        <w:r w:rsidR="00773F16">
          <w:rPr>
            <w:webHidden/>
          </w:rPr>
        </w:r>
        <w:r w:rsidR="00773F16">
          <w:rPr>
            <w:webHidden/>
          </w:rPr>
          <w:fldChar w:fldCharType="separate"/>
        </w:r>
        <w:r w:rsidR="00773F16">
          <w:rPr>
            <w:webHidden/>
          </w:rPr>
          <w:t>51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8" w:history="1">
        <w:r w:rsidR="00773F16" w:rsidRPr="008801D3">
          <w:rPr>
            <w:rStyle w:val="Hyperlink"/>
          </w:rPr>
          <w:t>Activity: Using the fire blanket correctly</w:t>
        </w:r>
        <w:r w:rsidR="00773F16">
          <w:rPr>
            <w:webHidden/>
          </w:rPr>
          <w:tab/>
        </w:r>
        <w:r w:rsidR="00773F16">
          <w:rPr>
            <w:webHidden/>
          </w:rPr>
          <w:fldChar w:fldCharType="begin"/>
        </w:r>
        <w:r w:rsidR="00773F16">
          <w:rPr>
            <w:webHidden/>
          </w:rPr>
          <w:instrText xml:space="preserve"> PAGEREF _Toc532979278 \h </w:instrText>
        </w:r>
        <w:r w:rsidR="00773F16">
          <w:rPr>
            <w:webHidden/>
          </w:rPr>
        </w:r>
        <w:r w:rsidR="00773F16">
          <w:rPr>
            <w:webHidden/>
          </w:rPr>
          <w:fldChar w:fldCharType="separate"/>
        </w:r>
        <w:r w:rsidR="00773F16">
          <w:rPr>
            <w:webHidden/>
          </w:rPr>
          <w:t>51</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79" w:history="1">
        <w:r w:rsidR="00773F16" w:rsidRPr="008801D3">
          <w:rPr>
            <w:rStyle w:val="Hyperlink"/>
          </w:rPr>
          <w:t>What to do if anyone’s clothes catch fire</w:t>
        </w:r>
        <w:r w:rsidR="00773F16">
          <w:rPr>
            <w:webHidden/>
          </w:rPr>
          <w:tab/>
        </w:r>
        <w:r w:rsidR="00773F16">
          <w:rPr>
            <w:webHidden/>
          </w:rPr>
          <w:fldChar w:fldCharType="begin"/>
        </w:r>
        <w:r w:rsidR="00773F16">
          <w:rPr>
            <w:webHidden/>
          </w:rPr>
          <w:instrText xml:space="preserve"> PAGEREF _Toc532979279 \h </w:instrText>
        </w:r>
        <w:r w:rsidR="00773F16">
          <w:rPr>
            <w:webHidden/>
          </w:rPr>
        </w:r>
        <w:r w:rsidR="00773F16">
          <w:rPr>
            <w:webHidden/>
          </w:rPr>
          <w:fldChar w:fldCharType="separate"/>
        </w:r>
        <w:r w:rsidR="00773F16">
          <w:rPr>
            <w:webHidden/>
          </w:rPr>
          <w:t>52</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0" w:history="1">
        <w:r w:rsidR="00773F16" w:rsidRPr="008801D3">
          <w:rPr>
            <w:rStyle w:val="Hyperlink"/>
          </w:rPr>
          <w:t>General tips</w:t>
        </w:r>
        <w:r w:rsidR="00773F16">
          <w:rPr>
            <w:webHidden/>
          </w:rPr>
          <w:tab/>
        </w:r>
        <w:r w:rsidR="00773F16">
          <w:rPr>
            <w:webHidden/>
          </w:rPr>
          <w:fldChar w:fldCharType="begin"/>
        </w:r>
        <w:r w:rsidR="00773F16">
          <w:rPr>
            <w:webHidden/>
          </w:rPr>
          <w:instrText xml:space="preserve"> PAGEREF _Toc532979280 \h </w:instrText>
        </w:r>
        <w:r w:rsidR="00773F16">
          <w:rPr>
            <w:webHidden/>
          </w:rPr>
        </w:r>
        <w:r w:rsidR="00773F16">
          <w:rPr>
            <w:webHidden/>
          </w:rPr>
          <w:fldChar w:fldCharType="separate"/>
        </w:r>
        <w:r w:rsidR="00773F16">
          <w:rPr>
            <w:webHidden/>
          </w:rPr>
          <w:t>52</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1" w:history="1">
        <w:r w:rsidR="00773F16" w:rsidRPr="008801D3">
          <w:rPr>
            <w:rStyle w:val="Hyperlink"/>
          </w:rPr>
          <w:t>Assessment: Portable fire extinguishers and fire blankets</w:t>
        </w:r>
        <w:r w:rsidR="00773F16">
          <w:rPr>
            <w:webHidden/>
          </w:rPr>
          <w:tab/>
        </w:r>
        <w:r w:rsidR="00773F16">
          <w:rPr>
            <w:webHidden/>
          </w:rPr>
          <w:fldChar w:fldCharType="begin"/>
        </w:r>
        <w:r w:rsidR="00773F16">
          <w:rPr>
            <w:webHidden/>
          </w:rPr>
          <w:instrText xml:space="preserve"> PAGEREF _Toc532979281 \h </w:instrText>
        </w:r>
        <w:r w:rsidR="00773F16">
          <w:rPr>
            <w:webHidden/>
          </w:rPr>
        </w:r>
        <w:r w:rsidR="00773F16">
          <w:rPr>
            <w:webHidden/>
          </w:rPr>
          <w:fldChar w:fldCharType="separate"/>
        </w:r>
        <w:r w:rsidR="00773F16">
          <w:rPr>
            <w:webHidden/>
          </w:rPr>
          <w:t>53</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282" w:history="1">
        <w:r w:rsidR="00773F16" w:rsidRPr="008801D3">
          <w:rPr>
            <w:rStyle w:val="Hyperlink"/>
          </w:rPr>
          <w:t>Other fire emergencies</w:t>
        </w:r>
        <w:r w:rsidR="00773F16">
          <w:rPr>
            <w:webHidden/>
          </w:rPr>
          <w:tab/>
        </w:r>
        <w:r w:rsidR="00773F16">
          <w:rPr>
            <w:webHidden/>
          </w:rPr>
          <w:fldChar w:fldCharType="begin"/>
        </w:r>
        <w:r w:rsidR="00773F16">
          <w:rPr>
            <w:webHidden/>
          </w:rPr>
          <w:instrText xml:space="preserve"> PAGEREF _Toc532979282 \h </w:instrText>
        </w:r>
        <w:r w:rsidR="00773F16">
          <w:rPr>
            <w:webHidden/>
          </w:rPr>
        </w:r>
        <w:r w:rsidR="00773F16">
          <w:rPr>
            <w:webHidden/>
          </w:rPr>
          <w:fldChar w:fldCharType="separate"/>
        </w:r>
        <w:r w:rsidR="00773F16">
          <w:rPr>
            <w:webHidden/>
          </w:rPr>
          <w:t>55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3" w:history="1">
        <w:r w:rsidR="00773F16" w:rsidRPr="008801D3">
          <w:rPr>
            <w:rStyle w:val="Hyperlink"/>
          </w:rPr>
          <w:t>Section overview</w:t>
        </w:r>
        <w:r w:rsidR="00773F16">
          <w:rPr>
            <w:webHidden/>
          </w:rPr>
          <w:tab/>
        </w:r>
        <w:r w:rsidR="00773F16">
          <w:rPr>
            <w:webHidden/>
          </w:rPr>
          <w:fldChar w:fldCharType="begin"/>
        </w:r>
        <w:r w:rsidR="00773F16">
          <w:rPr>
            <w:webHidden/>
          </w:rPr>
          <w:instrText xml:space="preserve"> PAGEREF _Toc532979283 \h </w:instrText>
        </w:r>
        <w:r w:rsidR="00773F16">
          <w:rPr>
            <w:webHidden/>
          </w:rPr>
        </w:r>
        <w:r w:rsidR="00773F16">
          <w:rPr>
            <w:webHidden/>
          </w:rPr>
          <w:fldChar w:fldCharType="separate"/>
        </w:r>
        <w:r w:rsidR="00773F16">
          <w:rPr>
            <w:webHidden/>
          </w:rPr>
          <w:t>55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4" w:history="1">
        <w:r w:rsidR="00773F16" w:rsidRPr="008801D3">
          <w:rPr>
            <w:rStyle w:val="Hyperlink"/>
          </w:rPr>
          <w:t>Bushfires and grass fires preparation</w:t>
        </w:r>
        <w:r w:rsidR="00773F16">
          <w:rPr>
            <w:webHidden/>
          </w:rPr>
          <w:tab/>
        </w:r>
        <w:r w:rsidR="00773F16">
          <w:rPr>
            <w:webHidden/>
          </w:rPr>
          <w:fldChar w:fldCharType="begin"/>
        </w:r>
        <w:r w:rsidR="00773F16">
          <w:rPr>
            <w:webHidden/>
          </w:rPr>
          <w:instrText xml:space="preserve"> PAGEREF _Toc532979284 \h </w:instrText>
        </w:r>
        <w:r w:rsidR="00773F16">
          <w:rPr>
            <w:webHidden/>
          </w:rPr>
        </w:r>
        <w:r w:rsidR="00773F16">
          <w:rPr>
            <w:webHidden/>
          </w:rPr>
          <w:fldChar w:fldCharType="separate"/>
        </w:r>
        <w:r w:rsidR="00773F16">
          <w:rPr>
            <w:webHidden/>
          </w:rPr>
          <w:t>55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5" w:history="1">
        <w:r w:rsidR="00773F16" w:rsidRPr="008801D3">
          <w:rPr>
            <w:rStyle w:val="Hyperlink"/>
          </w:rPr>
          <w:t>Total fire ban days</w:t>
        </w:r>
        <w:r w:rsidR="00773F16">
          <w:rPr>
            <w:webHidden/>
          </w:rPr>
          <w:tab/>
        </w:r>
        <w:r w:rsidR="00773F16">
          <w:rPr>
            <w:webHidden/>
          </w:rPr>
          <w:fldChar w:fldCharType="begin"/>
        </w:r>
        <w:r w:rsidR="00773F16">
          <w:rPr>
            <w:webHidden/>
          </w:rPr>
          <w:instrText xml:space="preserve"> PAGEREF _Toc532979285 \h </w:instrText>
        </w:r>
        <w:r w:rsidR="00773F16">
          <w:rPr>
            <w:webHidden/>
          </w:rPr>
        </w:r>
        <w:r w:rsidR="00773F16">
          <w:rPr>
            <w:webHidden/>
          </w:rPr>
          <w:fldChar w:fldCharType="separate"/>
        </w:r>
        <w:r w:rsidR="00773F16">
          <w:rPr>
            <w:webHidden/>
          </w:rPr>
          <w:t>55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6" w:history="1">
        <w:r w:rsidR="00773F16" w:rsidRPr="008801D3">
          <w:rPr>
            <w:rStyle w:val="Hyperlink"/>
          </w:rPr>
          <w:t>Fire danger ratings</w:t>
        </w:r>
        <w:r w:rsidR="00773F16">
          <w:rPr>
            <w:webHidden/>
          </w:rPr>
          <w:tab/>
        </w:r>
        <w:r w:rsidR="00773F16">
          <w:rPr>
            <w:webHidden/>
          </w:rPr>
          <w:fldChar w:fldCharType="begin"/>
        </w:r>
        <w:r w:rsidR="00773F16">
          <w:rPr>
            <w:webHidden/>
          </w:rPr>
          <w:instrText xml:space="preserve"> PAGEREF _Toc532979286 \h </w:instrText>
        </w:r>
        <w:r w:rsidR="00773F16">
          <w:rPr>
            <w:webHidden/>
          </w:rPr>
        </w:r>
        <w:r w:rsidR="00773F16">
          <w:rPr>
            <w:webHidden/>
          </w:rPr>
          <w:fldChar w:fldCharType="separate"/>
        </w:r>
        <w:r w:rsidR="00773F16">
          <w:rPr>
            <w:webHidden/>
          </w:rPr>
          <w:t>55</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7" w:history="1">
        <w:r w:rsidR="00773F16" w:rsidRPr="008801D3">
          <w:rPr>
            <w:rStyle w:val="Hyperlink"/>
          </w:rPr>
          <w:t>Appropriate clothing</w:t>
        </w:r>
        <w:r w:rsidR="00773F16">
          <w:rPr>
            <w:webHidden/>
          </w:rPr>
          <w:tab/>
        </w:r>
        <w:r w:rsidR="00773F16">
          <w:rPr>
            <w:webHidden/>
          </w:rPr>
          <w:fldChar w:fldCharType="begin"/>
        </w:r>
        <w:r w:rsidR="00773F16">
          <w:rPr>
            <w:webHidden/>
          </w:rPr>
          <w:instrText xml:space="preserve"> PAGEREF _Toc532979287 \h </w:instrText>
        </w:r>
        <w:r w:rsidR="00773F16">
          <w:rPr>
            <w:webHidden/>
          </w:rPr>
        </w:r>
        <w:r w:rsidR="00773F16">
          <w:rPr>
            <w:webHidden/>
          </w:rPr>
          <w:fldChar w:fldCharType="separate"/>
        </w:r>
        <w:r w:rsidR="00773F16">
          <w:rPr>
            <w:webHidden/>
          </w:rPr>
          <w:t>56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8" w:history="1">
        <w:r w:rsidR="00773F16" w:rsidRPr="008801D3">
          <w:rPr>
            <w:rStyle w:val="Hyperlink"/>
            <w:lang w:eastAsia="en-AU"/>
          </w:rPr>
          <w:t>Specialised equipment</w:t>
        </w:r>
        <w:r w:rsidR="00773F16">
          <w:rPr>
            <w:webHidden/>
          </w:rPr>
          <w:tab/>
        </w:r>
        <w:r w:rsidR="00773F16">
          <w:rPr>
            <w:webHidden/>
          </w:rPr>
          <w:fldChar w:fldCharType="begin"/>
        </w:r>
        <w:r w:rsidR="00773F16">
          <w:rPr>
            <w:webHidden/>
          </w:rPr>
          <w:instrText xml:space="preserve"> PAGEREF _Toc532979288 \h </w:instrText>
        </w:r>
        <w:r w:rsidR="00773F16">
          <w:rPr>
            <w:webHidden/>
          </w:rPr>
        </w:r>
        <w:r w:rsidR="00773F16">
          <w:rPr>
            <w:webHidden/>
          </w:rPr>
          <w:fldChar w:fldCharType="separate"/>
        </w:r>
        <w:r w:rsidR="00773F16">
          <w:rPr>
            <w:webHidden/>
          </w:rPr>
          <w:t>56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89" w:history="1">
        <w:r w:rsidR="00773F16" w:rsidRPr="008801D3">
          <w:rPr>
            <w:rStyle w:val="Hyperlink"/>
          </w:rPr>
          <w:t>Detailed bushfire survival plan</w:t>
        </w:r>
        <w:r w:rsidR="00773F16">
          <w:rPr>
            <w:webHidden/>
          </w:rPr>
          <w:tab/>
        </w:r>
        <w:r w:rsidR="00773F16">
          <w:rPr>
            <w:webHidden/>
          </w:rPr>
          <w:fldChar w:fldCharType="begin"/>
        </w:r>
        <w:r w:rsidR="00773F16">
          <w:rPr>
            <w:webHidden/>
          </w:rPr>
          <w:instrText xml:space="preserve"> PAGEREF _Toc532979289 \h </w:instrText>
        </w:r>
        <w:r w:rsidR="00773F16">
          <w:rPr>
            <w:webHidden/>
          </w:rPr>
        </w:r>
        <w:r w:rsidR="00773F16">
          <w:rPr>
            <w:webHidden/>
          </w:rPr>
          <w:fldChar w:fldCharType="separate"/>
        </w:r>
        <w:r w:rsidR="00773F16">
          <w:rPr>
            <w:webHidden/>
          </w:rPr>
          <w:t>56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0" w:history="1">
        <w:r w:rsidR="00773F16" w:rsidRPr="008801D3">
          <w:rPr>
            <w:rStyle w:val="Hyperlink"/>
          </w:rPr>
          <w:t>Action to be taken in bushfires or grass fires</w:t>
        </w:r>
        <w:r w:rsidR="00773F16">
          <w:rPr>
            <w:webHidden/>
          </w:rPr>
          <w:tab/>
        </w:r>
        <w:r w:rsidR="00773F16">
          <w:rPr>
            <w:webHidden/>
          </w:rPr>
          <w:fldChar w:fldCharType="begin"/>
        </w:r>
        <w:r w:rsidR="00773F16">
          <w:rPr>
            <w:webHidden/>
          </w:rPr>
          <w:instrText xml:space="preserve"> PAGEREF _Toc532979290 \h </w:instrText>
        </w:r>
        <w:r w:rsidR="00773F16">
          <w:rPr>
            <w:webHidden/>
          </w:rPr>
        </w:r>
        <w:r w:rsidR="00773F16">
          <w:rPr>
            <w:webHidden/>
          </w:rPr>
          <w:fldChar w:fldCharType="separate"/>
        </w:r>
        <w:r w:rsidR="00773F16">
          <w:rPr>
            <w:webHidden/>
          </w:rPr>
          <w:t>56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1" w:history="1">
        <w:r w:rsidR="00773F16" w:rsidRPr="008801D3">
          <w:rPr>
            <w:rStyle w:val="Hyperlink"/>
            <w:lang w:eastAsia="en-AU"/>
          </w:rPr>
          <w:t>Radiant heat is the killer</w:t>
        </w:r>
        <w:r w:rsidR="00773F16">
          <w:rPr>
            <w:webHidden/>
          </w:rPr>
          <w:tab/>
        </w:r>
        <w:r w:rsidR="00773F16">
          <w:rPr>
            <w:webHidden/>
          </w:rPr>
          <w:fldChar w:fldCharType="begin"/>
        </w:r>
        <w:r w:rsidR="00773F16">
          <w:rPr>
            <w:webHidden/>
          </w:rPr>
          <w:instrText xml:space="preserve"> PAGEREF _Toc532979291 \h </w:instrText>
        </w:r>
        <w:r w:rsidR="00773F16">
          <w:rPr>
            <w:webHidden/>
          </w:rPr>
        </w:r>
        <w:r w:rsidR="00773F16">
          <w:rPr>
            <w:webHidden/>
          </w:rPr>
          <w:fldChar w:fldCharType="separate"/>
        </w:r>
        <w:r w:rsidR="00773F16">
          <w:rPr>
            <w:webHidden/>
          </w:rPr>
          <w:t>56</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2" w:history="1">
        <w:r w:rsidR="00773F16" w:rsidRPr="008801D3">
          <w:rPr>
            <w:rStyle w:val="Hyperlink"/>
          </w:rPr>
          <w:t>As a last resort</w:t>
        </w:r>
        <w:r w:rsidR="00773F16">
          <w:rPr>
            <w:webHidden/>
          </w:rPr>
          <w:tab/>
        </w:r>
        <w:r w:rsidR="00773F16">
          <w:rPr>
            <w:webHidden/>
          </w:rPr>
          <w:fldChar w:fldCharType="begin"/>
        </w:r>
        <w:r w:rsidR="00773F16">
          <w:rPr>
            <w:webHidden/>
          </w:rPr>
          <w:instrText xml:space="preserve"> PAGEREF _Toc532979292 \h </w:instrText>
        </w:r>
        <w:r w:rsidR="00773F16">
          <w:rPr>
            <w:webHidden/>
          </w:rPr>
        </w:r>
        <w:r w:rsidR="00773F16">
          <w:rPr>
            <w:webHidden/>
          </w:rPr>
          <w:fldChar w:fldCharType="separate"/>
        </w:r>
        <w:r w:rsidR="00773F16">
          <w:rPr>
            <w:webHidden/>
          </w:rPr>
          <w:t>57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3" w:history="1">
        <w:r w:rsidR="00773F16" w:rsidRPr="008801D3">
          <w:rPr>
            <w:rStyle w:val="Hyperlink"/>
          </w:rPr>
          <w:t>Activity: Radiant heat is the killer</w:t>
        </w:r>
        <w:r w:rsidR="00773F16">
          <w:rPr>
            <w:webHidden/>
          </w:rPr>
          <w:tab/>
        </w:r>
        <w:r w:rsidR="00773F16">
          <w:rPr>
            <w:webHidden/>
          </w:rPr>
          <w:fldChar w:fldCharType="begin"/>
        </w:r>
        <w:r w:rsidR="00773F16">
          <w:rPr>
            <w:webHidden/>
          </w:rPr>
          <w:instrText xml:space="preserve"> PAGEREF _Toc532979293 \h </w:instrText>
        </w:r>
        <w:r w:rsidR="00773F16">
          <w:rPr>
            <w:webHidden/>
          </w:rPr>
        </w:r>
        <w:r w:rsidR="00773F16">
          <w:rPr>
            <w:webHidden/>
          </w:rPr>
          <w:fldChar w:fldCharType="separate"/>
        </w:r>
        <w:r w:rsidR="00773F16">
          <w:rPr>
            <w:webHidden/>
          </w:rPr>
          <w:t>57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4" w:history="1">
        <w:r w:rsidR="00773F16" w:rsidRPr="008801D3">
          <w:rPr>
            <w:rStyle w:val="Hyperlink"/>
          </w:rPr>
          <w:t>Avoid bushfire danger</w:t>
        </w:r>
        <w:r w:rsidR="00773F16">
          <w:rPr>
            <w:webHidden/>
          </w:rPr>
          <w:tab/>
        </w:r>
        <w:r w:rsidR="00773F16">
          <w:rPr>
            <w:webHidden/>
          </w:rPr>
          <w:fldChar w:fldCharType="begin"/>
        </w:r>
        <w:r w:rsidR="00773F16">
          <w:rPr>
            <w:webHidden/>
          </w:rPr>
          <w:instrText xml:space="preserve"> PAGEREF _Toc532979294 \h </w:instrText>
        </w:r>
        <w:r w:rsidR="00773F16">
          <w:rPr>
            <w:webHidden/>
          </w:rPr>
        </w:r>
        <w:r w:rsidR="00773F16">
          <w:rPr>
            <w:webHidden/>
          </w:rPr>
          <w:fldChar w:fldCharType="separate"/>
        </w:r>
        <w:r w:rsidR="00773F16">
          <w:rPr>
            <w:webHidden/>
          </w:rPr>
          <w:t>57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5" w:history="1">
        <w:r w:rsidR="00773F16" w:rsidRPr="008801D3">
          <w:rPr>
            <w:rStyle w:val="Hyperlink"/>
          </w:rPr>
          <w:t>Trapped in a car</w:t>
        </w:r>
        <w:r w:rsidR="00773F16">
          <w:rPr>
            <w:webHidden/>
          </w:rPr>
          <w:tab/>
        </w:r>
        <w:r w:rsidR="00773F16">
          <w:rPr>
            <w:webHidden/>
          </w:rPr>
          <w:fldChar w:fldCharType="begin"/>
        </w:r>
        <w:r w:rsidR="00773F16">
          <w:rPr>
            <w:webHidden/>
          </w:rPr>
          <w:instrText xml:space="preserve"> PAGEREF _Toc532979295 \h </w:instrText>
        </w:r>
        <w:r w:rsidR="00773F16">
          <w:rPr>
            <w:webHidden/>
          </w:rPr>
        </w:r>
        <w:r w:rsidR="00773F16">
          <w:rPr>
            <w:webHidden/>
          </w:rPr>
          <w:fldChar w:fldCharType="separate"/>
        </w:r>
        <w:r w:rsidR="00773F16">
          <w:rPr>
            <w:webHidden/>
          </w:rPr>
          <w:t>57</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6" w:history="1">
        <w:r w:rsidR="00773F16" w:rsidRPr="008801D3">
          <w:rPr>
            <w:rStyle w:val="Hyperlink"/>
          </w:rPr>
          <w:t>Activity: Trapped in a car</w:t>
        </w:r>
        <w:r w:rsidR="00773F16">
          <w:rPr>
            <w:webHidden/>
          </w:rPr>
          <w:tab/>
        </w:r>
        <w:r w:rsidR="00773F16">
          <w:rPr>
            <w:webHidden/>
          </w:rPr>
          <w:fldChar w:fldCharType="begin"/>
        </w:r>
        <w:r w:rsidR="00773F16">
          <w:rPr>
            <w:webHidden/>
          </w:rPr>
          <w:instrText xml:space="preserve"> PAGEREF _Toc532979296 \h </w:instrText>
        </w:r>
        <w:r w:rsidR="00773F16">
          <w:rPr>
            <w:webHidden/>
          </w:rPr>
        </w:r>
        <w:r w:rsidR="00773F16">
          <w:rPr>
            <w:webHidden/>
          </w:rPr>
          <w:fldChar w:fldCharType="separate"/>
        </w:r>
        <w:r w:rsidR="00773F16">
          <w:rPr>
            <w:webHidden/>
          </w:rPr>
          <w:t>58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7" w:history="1">
        <w:r w:rsidR="00773F16" w:rsidRPr="008801D3">
          <w:rPr>
            <w:rStyle w:val="Hyperlink"/>
          </w:rPr>
          <w:t>Remember</w:t>
        </w:r>
        <w:r w:rsidR="00773F16">
          <w:rPr>
            <w:webHidden/>
          </w:rPr>
          <w:tab/>
        </w:r>
        <w:r w:rsidR="00773F16">
          <w:rPr>
            <w:webHidden/>
          </w:rPr>
          <w:fldChar w:fldCharType="begin"/>
        </w:r>
        <w:r w:rsidR="00773F16">
          <w:rPr>
            <w:webHidden/>
          </w:rPr>
          <w:instrText xml:space="preserve"> PAGEREF _Toc532979297 \h </w:instrText>
        </w:r>
        <w:r w:rsidR="00773F16">
          <w:rPr>
            <w:webHidden/>
          </w:rPr>
        </w:r>
        <w:r w:rsidR="00773F16">
          <w:rPr>
            <w:webHidden/>
          </w:rPr>
          <w:fldChar w:fldCharType="separate"/>
        </w:r>
        <w:r w:rsidR="00773F16">
          <w:rPr>
            <w:webHidden/>
          </w:rPr>
          <w:t>58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8" w:history="1">
        <w:r w:rsidR="00773F16" w:rsidRPr="008801D3">
          <w:rPr>
            <w:rStyle w:val="Hyperlink"/>
          </w:rPr>
          <w:t>Car Fires</w:t>
        </w:r>
        <w:r w:rsidR="00773F16">
          <w:rPr>
            <w:webHidden/>
          </w:rPr>
          <w:tab/>
        </w:r>
        <w:r w:rsidR="00773F16">
          <w:rPr>
            <w:webHidden/>
          </w:rPr>
          <w:fldChar w:fldCharType="begin"/>
        </w:r>
        <w:r w:rsidR="00773F16">
          <w:rPr>
            <w:webHidden/>
          </w:rPr>
          <w:instrText xml:space="preserve"> PAGEREF _Toc532979298 \h </w:instrText>
        </w:r>
        <w:r w:rsidR="00773F16">
          <w:rPr>
            <w:webHidden/>
          </w:rPr>
        </w:r>
        <w:r w:rsidR="00773F16">
          <w:rPr>
            <w:webHidden/>
          </w:rPr>
          <w:fldChar w:fldCharType="separate"/>
        </w:r>
        <w:r w:rsidR="00773F16">
          <w:rPr>
            <w:webHidden/>
          </w:rPr>
          <w:t>58</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299" w:history="1">
        <w:r w:rsidR="00773F16" w:rsidRPr="008801D3">
          <w:rPr>
            <w:rStyle w:val="Hyperlink"/>
          </w:rPr>
          <w:t>Car safety items</w:t>
        </w:r>
        <w:r w:rsidR="00773F16">
          <w:rPr>
            <w:webHidden/>
          </w:rPr>
          <w:tab/>
        </w:r>
        <w:r w:rsidR="00773F16">
          <w:rPr>
            <w:webHidden/>
          </w:rPr>
          <w:fldChar w:fldCharType="begin"/>
        </w:r>
        <w:r w:rsidR="00773F16">
          <w:rPr>
            <w:webHidden/>
          </w:rPr>
          <w:instrText xml:space="preserve"> PAGEREF _Toc532979299 \h </w:instrText>
        </w:r>
        <w:r w:rsidR="00773F16">
          <w:rPr>
            <w:webHidden/>
          </w:rPr>
        </w:r>
        <w:r w:rsidR="00773F16">
          <w:rPr>
            <w:webHidden/>
          </w:rPr>
          <w:fldChar w:fldCharType="separate"/>
        </w:r>
        <w:r w:rsidR="00773F16">
          <w:rPr>
            <w:webHidden/>
          </w:rPr>
          <w:t>59</w:t>
        </w:r>
        <w:r w:rsidR="00773F16">
          <w:rPr>
            <w:webHidden/>
          </w:rPr>
          <w:fldChar w:fldCharType="end"/>
        </w:r>
      </w:hyperlink>
    </w:p>
    <w:p w:rsidR="00773F16" w:rsidRDefault="00E129A4">
      <w:pPr>
        <w:pStyle w:val="TOC2"/>
        <w:rPr>
          <w:rFonts w:asciiTheme="minorHAnsi" w:eastAsiaTheme="minorEastAsia" w:hAnsiTheme="minorHAnsi" w:cstheme="minorBidi"/>
          <w:sz w:val="22"/>
          <w:szCs w:val="22"/>
          <w:lang w:eastAsia="en-AU"/>
        </w:rPr>
      </w:pPr>
      <w:hyperlink w:anchor="_Toc532979300" w:history="1">
        <w:r w:rsidR="00773F16" w:rsidRPr="008801D3">
          <w:rPr>
            <w:rStyle w:val="Hyperlink"/>
          </w:rPr>
          <w:t>Assessment: Other fire emergencies</w:t>
        </w:r>
        <w:r w:rsidR="00773F16">
          <w:rPr>
            <w:webHidden/>
          </w:rPr>
          <w:tab/>
        </w:r>
        <w:r w:rsidR="00773F16">
          <w:rPr>
            <w:webHidden/>
          </w:rPr>
          <w:fldChar w:fldCharType="begin"/>
        </w:r>
        <w:r w:rsidR="00773F16">
          <w:rPr>
            <w:webHidden/>
          </w:rPr>
          <w:instrText xml:space="preserve"> PAGEREF _Toc532979300 \h </w:instrText>
        </w:r>
        <w:r w:rsidR="00773F16">
          <w:rPr>
            <w:webHidden/>
          </w:rPr>
        </w:r>
        <w:r w:rsidR="00773F16">
          <w:rPr>
            <w:webHidden/>
          </w:rPr>
          <w:fldChar w:fldCharType="separate"/>
        </w:r>
        <w:r w:rsidR="00773F16">
          <w:rPr>
            <w:webHidden/>
          </w:rPr>
          <w:t>60</w:t>
        </w:r>
        <w:r w:rsidR="00773F16">
          <w:rPr>
            <w:webHidden/>
          </w:rPr>
          <w:fldChar w:fldCharType="end"/>
        </w:r>
      </w:hyperlink>
    </w:p>
    <w:p w:rsidR="00773F16" w:rsidRDefault="00E129A4">
      <w:pPr>
        <w:pStyle w:val="TOC1"/>
        <w:rPr>
          <w:rFonts w:asciiTheme="minorHAnsi" w:eastAsiaTheme="minorEastAsia" w:hAnsiTheme="minorHAnsi" w:cstheme="minorBidi"/>
          <w:b w:val="0"/>
          <w:sz w:val="22"/>
          <w:szCs w:val="22"/>
          <w:lang w:eastAsia="en-AU"/>
        </w:rPr>
      </w:pPr>
      <w:hyperlink w:anchor="_Toc532979301" w:history="1">
        <w:r w:rsidR="00773F16" w:rsidRPr="008801D3">
          <w:rPr>
            <w:rStyle w:val="Hyperlink"/>
            <w:rFonts w:eastAsia="Times"/>
          </w:rPr>
          <w:t>Marking Record</w:t>
        </w:r>
        <w:r w:rsidR="00773F16">
          <w:rPr>
            <w:webHidden/>
          </w:rPr>
          <w:tab/>
        </w:r>
        <w:r w:rsidR="00773F16">
          <w:rPr>
            <w:webHidden/>
          </w:rPr>
          <w:fldChar w:fldCharType="begin"/>
        </w:r>
        <w:r w:rsidR="00773F16">
          <w:rPr>
            <w:webHidden/>
          </w:rPr>
          <w:instrText xml:space="preserve"> PAGEREF _Toc532979301 \h </w:instrText>
        </w:r>
        <w:r w:rsidR="00773F16">
          <w:rPr>
            <w:webHidden/>
          </w:rPr>
        </w:r>
        <w:r w:rsidR="00773F16">
          <w:rPr>
            <w:webHidden/>
          </w:rPr>
          <w:fldChar w:fldCharType="separate"/>
        </w:r>
        <w:r w:rsidR="00773F16">
          <w:rPr>
            <w:webHidden/>
          </w:rPr>
          <w:t>62</w:t>
        </w:r>
        <w:r w:rsidR="00773F16">
          <w:rPr>
            <w:webHidden/>
          </w:rPr>
          <w:fldChar w:fldCharType="end"/>
        </w:r>
      </w:hyperlink>
    </w:p>
    <w:p w:rsidR="003E2E12" w:rsidRPr="003072C6" w:rsidRDefault="00E15DA9" w:rsidP="00213772">
      <w:pPr>
        <w:pStyle w:val="TOC2"/>
        <w:rPr>
          <w:noProof w:val="0"/>
        </w:rPr>
      </w:pPr>
      <w:r w:rsidRPr="003072C6">
        <w:rPr>
          <w:noProof w:val="0"/>
        </w:rPr>
        <w:fldChar w:fldCharType="end"/>
      </w:r>
    </w:p>
    <w:p w:rsidR="00AC0C3B" w:rsidRPr="003072C6" w:rsidRDefault="003E2E12" w:rsidP="00E91933">
      <w:pPr>
        <w:pStyle w:val="DHHSbody"/>
      </w:pPr>
      <w:r w:rsidRPr="003072C6">
        <w:br w:type="page"/>
      </w:r>
    </w:p>
    <w:p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rsidR="00F23956" w:rsidRPr="00F62C50" w:rsidRDefault="00D90F13" w:rsidP="00F62C50">
      <w:pPr>
        <w:pStyle w:val="Heading1"/>
      </w:pPr>
      <w:bookmarkStart w:id="4" w:name="_Toc532979155"/>
      <w:r w:rsidRPr="00F62C50">
        <w:lastRenderedPageBreak/>
        <w:t xml:space="preserve">Fire </w:t>
      </w:r>
      <w:r w:rsidR="002121FB">
        <w:t>a</w:t>
      </w:r>
      <w:r w:rsidR="00F23956" w:rsidRPr="00F62C50">
        <w:t>wareness</w:t>
      </w:r>
      <w:bookmarkEnd w:id="4"/>
    </w:p>
    <w:p w:rsidR="00F23956" w:rsidRPr="00F23956" w:rsidRDefault="00F23956" w:rsidP="00F23956">
      <w:pPr>
        <w:pStyle w:val="DHHSbody"/>
      </w:pPr>
      <w:r>
        <w:t xml:space="preserve">In this part of the program we </w:t>
      </w:r>
      <w:r w:rsidR="006C2FB2">
        <w:t>look</w:t>
      </w:r>
      <w:r>
        <w:t xml:space="preserve"> at the general fire awareness that’s required to reduce the likelihood of fires occurring, which includes why fires occur, extinguishing methods and how a fire spreads.</w:t>
      </w:r>
    </w:p>
    <w:p w:rsidR="00F23956" w:rsidRDefault="00F23956" w:rsidP="00F23956">
      <w:pPr>
        <w:pStyle w:val="Heading2"/>
        <w:rPr>
          <w:lang w:eastAsia="en-AU"/>
        </w:rPr>
      </w:pPr>
      <w:bookmarkStart w:id="5" w:name="_Toc532979156"/>
      <w:r>
        <w:t>Why fires occur</w:t>
      </w:r>
      <w:bookmarkEnd w:id="5"/>
    </w:p>
    <w:p w:rsidR="00F23956" w:rsidRPr="00F23956" w:rsidRDefault="00F23956" w:rsidP="00F23956">
      <w:pPr>
        <w:pStyle w:val="DHHSbody"/>
        <w:rPr>
          <w:lang w:eastAsia="en-AU"/>
        </w:rPr>
      </w:pPr>
      <w:r w:rsidRPr="00F23956">
        <w:rPr>
          <w:lang w:eastAsia="en-AU"/>
        </w:rPr>
        <w:t>There are four major reasons why fires occur.</w:t>
      </w:r>
    </w:p>
    <w:p w:rsidR="00F23956" w:rsidRPr="00F23956" w:rsidRDefault="00F23956" w:rsidP="00F23956">
      <w:pPr>
        <w:pStyle w:val="DHHSbody"/>
        <w:rPr>
          <w:lang w:eastAsia="en-AU"/>
        </w:rPr>
      </w:pPr>
      <w:r w:rsidRPr="00F23956">
        <w:rPr>
          <w:lang w:eastAsia="en-AU"/>
        </w:rPr>
        <w:t>These are:</w:t>
      </w:r>
    </w:p>
    <w:p w:rsidR="00F23956" w:rsidRPr="00F23956" w:rsidRDefault="00F23956" w:rsidP="006C2FB2">
      <w:pPr>
        <w:pStyle w:val="DHHSbullet1"/>
        <w:rPr>
          <w:lang w:eastAsia="en-AU"/>
        </w:rPr>
      </w:pPr>
      <w:r w:rsidRPr="00F23956">
        <w:rPr>
          <w:b/>
          <w:bCs/>
          <w:bdr w:val="none" w:sz="0" w:space="0" w:color="auto" w:frame="1"/>
          <w:lang w:eastAsia="en-AU"/>
        </w:rPr>
        <w:t>apathy</w:t>
      </w:r>
      <w:r w:rsidR="006C2FB2">
        <w:rPr>
          <w:b/>
          <w:bCs/>
          <w:bdr w:val="none" w:sz="0" w:space="0" w:color="auto" w:frame="1"/>
          <w:lang w:eastAsia="en-AU"/>
        </w:rPr>
        <w:t xml:space="preserve"> </w:t>
      </w:r>
      <w:r w:rsidRPr="00F23956">
        <w:rPr>
          <w:lang w:eastAsia="en-AU"/>
        </w:rPr>
        <w:t>- having the ‘I’m all right or ‘it’s not going to happen to me’ attitude</w:t>
      </w:r>
    </w:p>
    <w:p w:rsidR="00F23956" w:rsidRPr="00F23956" w:rsidRDefault="00F23956" w:rsidP="006C2FB2">
      <w:pPr>
        <w:pStyle w:val="DHHSbullet1"/>
        <w:rPr>
          <w:lang w:eastAsia="en-AU"/>
        </w:rPr>
      </w:pPr>
      <w:r w:rsidRPr="00F23956">
        <w:rPr>
          <w:b/>
          <w:bCs/>
          <w:bdr w:val="none" w:sz="0" w:space="0" w:color="auto" w:frame="1"/>
          <w:lang w:eastAsia="en-AU"/>
        </w:rPr>
        <w:t>ignorance</w:t>
      </w:r>
      <w:r w:rsidR="006C2FB2">
        <w:rPr>
          <w:b/>
          <w:bCs/>
          <w:bdr w:val="none" w:sz="0" w:space="0" w:color="auto" w:frame="1"/>
          <w:lang w:eastAsia="en-AU"/>
        </w:rPr>
        <w:t xml:space="preserve"> </w:t>
      </w:r>
      <w:r w:rsidRPr="00F23956">
        <w:rPr>
          <w:lang w:eastAsia="en-AU"/>
        </w:rPr>
        <w:t>- not knowing what causes fires or not knowing how to use fire safety. Fire hazards and fire prevention has often not been taught</w:t>
      </w:r>
    </w:p>
    <w:p w:rsidR="00F23956" w:rsidRPr="00F23956" w:rsidRDefault="00F23956" w:rsidP="006C2FB2">
      <w:pPr>
        <w:pStyle w:val="DHHSbullet1"/>
        <w:rPr>
          <w:lang w:eastAsia="en-AU"/>
        </w:rPr>
      </w:pPr>
      <w:r w:rsidRPr="00F23956">
        <w:rPr>
          <w:b/>
          <w:bCs/>
          <w:bdr w:val="none" w:sz="0" w:space="0" w:color="auto" w:frame="1"/>
          <w:lang w:eastAsia="en-AU"/>
        </w:rPr>
        <w:t>carelessness</w:t>
      </w:r>
      <w:r w:rsidR="006C2FB2">
        <w:rPr>
          <w:lang w:eastAsia="en-AU"/>
        </w:rPr>
        <w:t xml:space="preserve"> </w:t>
      </w:r>
      <w:r w:rsidRPr="00F23956">
        <w:rPr>
          <w:lang w:eastAsia="en-AU"/>
        </w:rPr>
        <w:t>- not paying attention to little safety details. Negligence and recklessness with things they know are dangerous, and</w:t>
      </w:r>
    </w:p>
    <w:p w:rsidR="00F23956" w:rsidRDefault="00F23956" w:rsidP="006C2FB2">
      <w:pPr>
        <w:pStyle w:val="DHHSbullet1"/>
        <w:rPr>
          <w:lang w:eastAsia="en-AU"/>
        </w:rPr>
      </w:pPr>
      <w:r w:rsidRPr="00F23956">
        <w:rPr>
          <w:b/>
          <w:bCs/>
          <w:bdr w:val="none" w:sz="0" w:space="0" w:color="auto" w:frame="1"/>
          <w:lang w:eastAsia="en-AU"/>
        </w:rPr>
        <w:t>arson</w:t>
      </w:r>
      <w:r w:rsidR="00793AC4">
        <w:rPr>
          <w:b/>
          <w:bCs/>
          <w:bdr w:val="none" w:sz="0" w:space="0" w:color="auto" w:frame="1"/>
          <w:lang w:eastAsia="en-AU"/>
        </w:rPr>
        <w:t xml:space="preserve"> </w:t>
      </w:r>
      <w:r w:rsidRPr="00F23956">
        <w:rPr>
          <w:lang w:eastAsia="en-AU"/>
        </w:rPr>
        <w:t>- lighting fires intentionally for various reasons.</w:t>
      </w:r>
    </w:p>
    <w:p w:rsidR="003E7EDF" w:rsidRDefault="003E7EDF" w:rsidP="003E7EDF">
      <w:pPr>
        <w:pStyle w:val="Heading2"/>
      </w:pPr>
      <w:bookmarkStart w:id="6" w:name="_Toc532979157"/>
      <w:r w:rsidRPr="003E7EDF">
        <w:t>Fire triangle</w:t>
      </w:r>
      <w:bookmarkEnd w:id="6"/>
    </w:p>
    <w:p w:rsidR="003E7EDF" w:rsidRDefault="003E7EDF" w:rsidP="003E7EDF">
      <w:pPr>
        <w:pStyle w:val="DHHSbody"/>
        <w:rPr>
          <w:lang w:eastAsia="en-AU"/>
        </w:rPr>
      </w:pPr>
      <w:r>
        <w:t>A fire may be defined simply as a chemical reaction accompanied by light, heat and smoke.</w:t>
      </w:r>
    </w:p>
    <w:p w:rsidR="003E7EDF" w:rsidRDefault="006C2FB2" w:rsidP="003E7EDF">
      <w:pPr>
        <w:pStyle w:val="DHHSbody"/>
      </w:pPr>
      <w:r>
        <w:t>For</w:t>
      </w:r>
      <w:r w:rsidR="003E7EDF">
        <w:t xml:space="preserve"> a fire to occur, 3 basic elements are necessary. These are heat, fuel and oxygen, which is generally contained in the air. Without one of these elements, combustion cannot occur.</w:t>
      </w:r>
    </w:p>
    <w:p w:rsidR="00793AC4" w:rsidRDefault="00275478" w:rsidP="00793AC4">
      <w:pPr>
        <w:pStyle w:val="DHHSbody"/>
        <w:sectPr w:rsidR="00793AC4" w:rsidSect="00BA5E47">
          <w:headerReference w:type="even" r:id="rId15"/>
          <w:headerReference w:type="default" r:id="rId16"/>
          <w:footerReference w:type="even" r:id="rId17"/>
          <w:footerReference w:type="default" r:id="rId18"/>
          <w:footerReference w:type="first" r:id="rId19"/>
          <w:pgSz w:w="11906" w:h="16838"/>
          <w:pgMar w:top="1701" w:right="1304" w:bottom="1134" w:left="1304" w:header="454" w:footer="510" w:gutter="0"/>
          <w:cols w:space="720"/>
          <w:docGrid w:linePitch="360"/>
        </w:sectPr>
      </w:pPr>
      <w:r>
        <w:rPr>
          <w:noProof/>
          <w:lang w:eastAsia="en-AU"/>
        </w:rPr>
        <w:drawing>
          <wp:inline distT="0" distB="0" distL="0" distR="0" wp14:anchorId="47422BBB" wp14:editId="509489B6">
            <wp:extent cx="1995084" cy="1440000"/>
            <wp:effectExtent l="0" t="0" r="5715" b="8255"/>
            <wp:docPr id="1" name="Picture 1" descr="Figure showing three elements of a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e Triangle.jpg"/>
                    <pic:cNvPicPr/>
                  </pic:nvPicPr>
                  <pic:blipFill rotWithShape="1">
                    <a:blip r:embed="rId20"/>
                    <a:srcRect b="5249"/>
                    <a:stretch/>
                  </pic:blipFill>
                  <pic:spPr bwMode="auto">
                    <a:xfrm>
                      <a:off x="0" y="0"/>
                      <a:ext cx="1995084" cy="1440000"/>
                    </a:xfrm>
                    <a:prstGeom prst="rect">
                      <a:avLst/>
                    </a:prstGeom>
                    <a:ln>
                      <a:noFill/>
                    </a:ln>
                    <a:extLst>
                      <a:ext uri="{53640926-AAD7-44D8-BBD7-CCE9431645EC}">
                        <a14:shadowObscured xmlns:a14="http://schemas.microsoft.com/office/drawing/2010/main"/>
                      </a:ext>
                    </a:extLst>
                  </pic:spPr>
                </pic:pic>
              </a:graphicData>
            </a:graphic>
          </wp:inline>
        </w:drawing>
      </w:r>
    </w:p>
    <w:p w:rsidR="00A02FB6" w:rsidRDefault="00BA7ADD" w:rsidP="00793AC4">
      <w:pPr>
        <w:pStyle w:val="Heading2"/>
      </w:pPr>
      <w:bookmarkStart w:id="7" w:name="_Toc532979158"/>
      <w:r>
        <w:lastRenderedPageBreak/>
        <w:t>Extinguishing m</w:t>
      </w:r>
      <w:r w:rsidR="00A02FB6">
        <w:t>ethods</w:t>
      </w:r>
      <w:bookmarkEnd w:id="7"/>
    </w:p>
    <w:p w:rsidR="003E7EDF" w:rsidRDefault="003E7EDF" w:rsidP="003E7EDF">
      <w:pPr>
        <w:pStyle w:val="DHHSbody"/>
      </w:pPr>
      <w:r>
        <w:t>R</w:t>
      </w:r>
      <w:r w:rsidRPr="003E7EDF">
        <w:t>emoving one or more sides of the fire triangle causes combustion to cease, and the fire to go out.</w:t>
      </w:r>
    </w:p>
    <w:p w:rsidR="003E7EDF" w:rsidRDefault="003E7EDF" w:rsidP="00672E63">
      <w:pPr>
        <w:pStyle w:val="Heading3"/>
      </w:pPr>
      <w:r>
        <w:t>Cooling</w:t>
      </w:r>
    </w:p>
    <w:p w:rsidR="003E7EDF" w:rsidRPr="003E7EDF" w:rsidRDefault="003E7EDF" w:rsidP="003E7EDF">
      <w:pPr>
        <w:pStyle w:val="DHHSbody"/>
      </w:pPr>
      <w:r>
        <w:t>Cooling involves reducing the temperature of combustible material so that it falls below its ‘ignition point’. The best medium for this purpose is usually water. However, water is not always the most appropriate medium. It would be inappropriate in an electrical fire as it conducts electricity and can lead to electrocution.</w:t>
      </w:r>
    </w:p>
    <w:p w:rsidR="003E7EDF" w:rsidRDefault="003E7EDF" w:rsidP="00672E63">
      <w:pPr>
        <w:pStyle w:val="Heading3"/>
        <w:rPr>
          <w:lang w:eastAsia="en-AU"/>
        </w:rPr>
      </w:pPr>
      <w:r>
        <w:t>Starving</w:t>
      </w:r>
    </w:p>
    <w:p w:rsidR="003E7EDF" w:rsidRDefault="003E7EDF" w:rsidP="003E7EDF">
      <w:pPr>
        <w:pStyle w:val="DHHSbody"/>
      </w:pPr>
      <w:r>
        <w:t>Starving involves removing the combustible material or fuel itself, for example turning off the gas.</w:t>
      </w:r>
    </w:p>
    <w:p w:rsidR="003E7EDF" w:rsidRDefault="003E7EDF" w:rsidP="00672E63">
      <w:pPr>
        <w:pStyle w:val="Heading3"/>
      </w:pPr>
      <w:r>
        <w:lastRenderedPageBreak/>
        <w:t>Smothering</w:t>
      </w:r>
    </w:p>
    <w:p w:rsidR="003E7EDF" w:rsidRDefault="003E7EDF" w:rsidP="003E7EDF">
      <w:pPr>
        <w:pStyle w:val="DHHSbody"/>
      </w:pPr>
      <w:r>
        <w:t>Smothering involves excluding all or part of the oxygen, for example application of a dry powder chemical extinguisher or fire blanket. When oxygen is excluded from the fire, the fire is unable to maintain combustion.</w:t>
      </w:r>
    </w:p>
    <w:p w:rsidR="005946D6" w:rsidRDefault="005946D6" w:rsidP="0018023B">
      <w:pPr>
        <w:pStyle w:val="DHHSbody"/>
      </w:pPr>
      <w:r>
        <w:rPr>
          <w:noProof/>
          <w:lang w:eastAsia="en-AU"/>
        </w:rPr>
        <mc:AlternateContent>
          <mc:Choice Requires="wpg">
            <w:drawing>
              <wp:inline distT="0" distB="0" distL="0" distR="0" wp14:anchorId="58BCEEA5">
                <wp:extent cx="5735320" cy="1439545"/>
                <wp:effectExtent l="0" t="0" r="0" b="8255"/>
                <wp:docPr id="2" name="Group 2" descr="Removing one or more sides of the fire triangle causes combustion to cease, and the fire to go out." title="Extinguishing methods"/>
                <wp:cNvGraphicFramePr/>
                <a:graphic xmlns:a="http://schemas.openxmlformats.org/drawingml/2006/main">
                  <a:graphicData uri="http://schemas.microsoft.com/office/word/2010/wordprocessingGroup">
                    <wpg:wgp>
                      <wpg:cNvGrpSpPr/>
                      <wpg:grpSpPr>
                        <a:xfrm>
                          <a:off x="0" y="0"/>
                          <a:ext cx="5735320" cy="1439545"/>
                          <a:chOff x="0" y="0"/>
                          <a:chExt cx="5735320" cy="1439545"/>
                        </a:xfrm>
                      </wpg:grpSpPr>
                      <pic:pic xmlns:pic="http://schemas.openxmlformats.org/drawingml/2006/picture">
                        <pic:nvPicPr>
                          <pic:cNvPr id="15" name="Picture 15" title="Starving"/>
                          <pic:cNvPicPr>
                            <a:picLocks noChangeAspect="1"/>
                          </pic:cNvPicPr>
                        </pic:nvPicPr>
                        <pic:blipFill rotWithShape="1">
                          <a:blip r:embed="rId21">
                            <a:extLst>
                              <a:ext uri="{28A0092B-C50C-407E-A947-70E740481C1C}">
                                <a14:useLocalDpi xmlns:a14="http://schemas.microsoft.com/office/drawing/2010/main" val="0"/>
                              </a:ext>
                            </a:extLst>
                          </a:blip>
                          <a:srcRect l="46944" t="9058" r="13046" b="27528"/>
                          <a:stretch/>
                        </pic:blipFill>
                        <pic:spPr bwMode="auto">
                          <a:xfrm>
                            <a:off x="2047875" y="0"/>
                            <a:ext cx="1645285"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title="Smothering"/>
                          <pic:cNvPicPr>
                            <a:picLocks noChangeAspect="1"/>
                          </pic:cNvPicPr>
                        </pic:nvPicPr>
                        <pic:blipFill rotWithShape="1">
                          <a:blip r:embed="rId22">
                            <a:extLst>
                              <a:ext uri="{28A0092B-C50C-407E-A947-70E740481C1C}">
                                <a14:useLocalDpi xmlns:a14="http://schemas.microsoft.com/office/drawing/2010/main" val="0"/>
                              </a:ext>
                            </a:extLst>
                          </a:blip>
                          <a:srcRect l="46946" t="9936" r="12723" b="26651"/>
                          <a:stretch/>
                        </pic:blipFill>
                        <pic:spPr bwMode="auto">
                          <a:xfrm>
                            <a:off x="4076700" y="0"/>
                            <a:ext cx="1658620" cy="14395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title="Cooling"/>
                          <pic:cNvPicPr>
                            <a:picLocks noChangeAspect="1"/>
                          </pic:cNvPicPr>
                        </pic:nvPicPr>
                        <pic:blipFill rotWithShape="1">
                          <a:blip r:embed="rId23">
                            <a:extLst>
                              <a:ext uri="{28A0092B-C50C-407E-A947-70E740481C1C}">
                                <a14:useLocalDpi xmlns:a14="http://schemas.microsoft.com/office/drawing/2010/main" val="0"/>
                              </a:ext>
                            </a:extLst>
                          </a:blip>
                          <a:srcRect l="47591" t="9936" r="11917" b="26650"/>
                          <a:stretch/>
                        </pic:blipFill>
                        <pic:spPr bwMode="auto">
                          <a:xfrm>
                            <a:off x="0" y="0"/>
                            <a:ext cx="1665605" cy="1439545"/>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DF819C" id="Group 2" o:spid="_x0000_s1026" alt="Title: Extinguishing methods - Description: Removing one or more sides of the fire triangle causes combustion to cease, and the fire to go out." style="width:451.6pt;height:113.35pt;mso-position-horizontal-relative:char;mso-position-vertical-relative:line" coordsize="57353,14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QZpAAQAAIIPAAAOAAAAZHJzL2Uyb0RvYy54bWzsV11v2zYUfR+w/0Do&#10;eY4lWR+WEadwbDcY0K1G02HPNEVZRCVRIGk7QbH/vkNKdhPb3YYGGNCgD5b5Id57ec+5h+L1m4e6&#10;IjuutJDN1AuufI/whslcNJup98fHt4OxR7ShTU4r2fCp98i19+bm55+u9+2Eh7KUVc4VgZFGT/bt&#10;1CuNaSfDoWYlr6m+ki1vMFlIVVODrtoMc0X3sF5Xw9D3k+FeqrxVknGtMbroJr0bZ78oODPvi0Jz&#10;Q6qph9iMeyr3XNvn8OaaTjaKtqVgfRj0G6KoqWjg9GhqQQ0lWyXOTNWCKallYa6YrIeyKATjbg/Y&#10;TeCf7OZOyW3r9rKZ7DftMU1I7Umevtks+323UkTkUy/0SENrQOS8EnRzrhlS9YHXcofcEgBIpCK1&#10;VJxogVkiC2JKTgqBEaMEbTYVJ4xuNeawv/VWG/CCGEkYp5r/QkCEJysk2Ugit+YKwAhTwffywcDT&#10;VujSOqy5KWWuLUj7djNBrHeqvW9Xqh/YdD2b94dC1fYfGSUPDt7HI7z8wRCGwTgdxaMQLGCYC6JR&#10;FkdxRwBWgiVn61iJcP5x5fDgeGjjO4bTCjbBr8cLrTO8/p3XWGW2inu9kfo/2aip+rRtB0h9S41Y&#10;i0qYR1cmIJENqtmtBFuprvMF+iA+YI9p65XYkR6Se0OVhd9mytqwyzoj1G7ynWSfNGnkvAT6fKZb&#10;lByya98ePn/ddZ9FsK5E+1ZUFVHS/ClMeV/SFiQIXCXZyX7zIOEJ3y/kr6ulhWTbmjemEwfFK+RB&#10;NqBTqz2iJrxec3Bd/Zp3TkCNd9pY4liSuIL9HI5nvp+Ft4N57M8HkZ8uB7MsSgepv0wjPxoH82D+&#10;lw0xiCZgOhJAq0Ur+lgxehbtxersdayre6cfZEedStnUuYAO/y5EDNmU2Fi1Yh+QZqtpUZJFkdO1&#10;zI+htUhVMPKjxCOQtzCNw3HHcG0UN6w8oHLIfAepRkmR9f43mSP7dGukA+CkpEI/SscpeHFeWEES&#10;wRGmTgrrWB5gitLmjsua2AYAQPjOCd1hc92GD6/YHVaNfTbSsqOb7UYu4RWPkgh4JYPZbJEOomgx&#10;HtzeojWfL7NoZGNbHvHSJc3l/v1aM7A8fzlkX4HKEt8mta8BdLtEo9H7ROuMJhdIfXLYYdX/Jwqg&#10;VXcgrA6iYInW6fR9LSH86vXJQuhYeYlm350sQANQaVk2QsPKQpiGo04WkiR2Ag0lebEsQB+T1Meh&#10;ekkW4nFy4bz9IQvd0Yhq/v5kAWR6rgqWZp0ozKWsXp8ijF6JIqRxFpwoQpAF6VER+rvQyxXhK1qQ&#10;xIn/4xPhcLK4j+HTTwR3i8BFz3339ZdSe5N82kf76dX55m8A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MECgAAAAAAAAAhAPFsxv63CgEAtwoBABQAAABkcnMvbWVkaWEv&#10;aW1hZ2UzLmpwZ//Y/+AAEEpGSUYAAQIAAGQAZAAA/+wAEUR1Y2t5AAEABAAAAFAAAP/uAA5BZG9i&#10;ZQBkwAAAAAH/2wCEAAICAgICAgICAgIDAgICAwQDAgIDBAUEBAQEBAUGBQUFBQUFBgYHBwgHBwYJ&#10;CQoKCQkMDAwMDAwMDAwMDAwMDAwBAwMDBQQFCQYGCQ0LCQsNDw4ODg4PDwwMDAwMDw8MDAwMDAwP&#10;DAwMDAwMDAwMDAwMDAwMDAwMDAwMDAwMDAwMDP/AABEIAhIDwAMBEQACEQEDEQH/xAC9AAADAQEB&#10;AQEBAQAAAAAAAAABAgMABAcGBQgJAQEBAQADAQEAAAAAAAAAAAAAAQIEBQcDBhAAAQMCBAUCBAQC&#10;BggEAggHAQARAiExQVESA2EiBAUGcTKBkUIHobHBE9FS8OFiMxQI8XKCI9QVFheSQ1MlY1XCJDSE&#10;lDVllSc3g8RFdVcRAQEBAAECBAMFBQcEAgMAAAABEQIhAzFRBAVBEgZhcSIyE/CBkUIHobHB0VJi&#10;gvFyIxSSsjMkFv/aAAwDAQACEQMRAD8A/wBDD+2Jbe2JzlLakBKRkS5H+ldbt12HRXZhMiUXn+0S&#10;8QSTb/Smj9GPKANTBqBTVU2pmO48jIg0d6JtR1mRkCYliK3qm1XNKczKLu1iRhxTUws5EmJDuwAc&#10;4smhhqBuSaaXNkHUAzEklqCqC0Zkyq9KxCmh4uSC5D4Piro0dT1cgFxF1NVYSmKGJfT8BwV1MXcx&#10;q5oLkoF0Skz7khmxpwTaOiJiYiGp5Q+n1q/4oGeYJhUiNszxTqKRjIQZyMZMcTkgeMzSJcSwrQoG&#10;OsGvtIDFNJDRG5Gmo6RVnTQ7zaHMZG4JNboI7pltbu3vx3DXVt7owINYk+hVnVK7Yyk77gLVYi2b&#10;LPgsP+2ZNpkTQM5SUN+3OnM5NX4K6JCEoymTMmM5BnPtZRVTGQnpJpcyBV1E4aiS0iWo0sTigbZM&#10;9LyMhrJeJNqqaGaWr3FiRQG7poaNHDk4t/BNBiCC7kNU1zV0O5Gok6gaitAgaAltxJMuaZ1VwpQJ&#10;aBp3CHcjEh7ZJoJiYkHUSTg7NxU1StSszzEuCaJqYpIfuGEnOoxrXKiA6ZxBrQX9HQWEP3BzRoKk&#10;5BUJF3kY4/pZTSxnN3uWFLq6AxBcGVGjfBNAAMquYmGDoGDiJrIj6Y5ZpoBBdwSI2IdQNGOkmWqX&#10;OI0JsQrqiC5oSwMqFTUGRA1FyHHN8FdDRGiGgyOrebWfxZS0iMOl0dRCUDpERqvSyzymrKpvNKUi&#10;1S7kYWKtEomcY6QSdVSHxU0T3IzYS1SBNw/5KXSE2TPXzgjU4L/gnG1a7XYASBtVbZS0mRc1Adhx&#10;zU2qtBtTwmdRBiQLfJVCl6xEydWCaDpkQ5uKackGxY1BuOLJor+2bmpd3z+CFJsmR/cDkQfSfUB/&#10;1QRLkgEmlXjdXUbWX5pkRx4BKF0blDGRxMWoWei+V3k3Oi22TEEzNSaB1uXPFKecjOUyQ0WpIGnq&#10;tInBySK6MEKaQAALk6bKAR2xt81S9a4ZKGgYxLbgBcBpH9FQBBqVcDmf8FTSvMy0hwJEGEeIUgtM&#10;CMyS5gxHDURiqI7YGlxUaixPCiB9wvWoehBQIIC4o9Axqp4DShGbvUO3EOlBjtxhIRB06Qw4ZKYa&#10;QvzAFiDT5qpWlEA6b6LualFB2qJGWpwADYFVGjAQ2RNz/vJEhsGoVmeLXwThCUqAmMXrJ1plSceZ&#10;9UgCzB8kUpiZSYyNKvm6IAIZ9RLYcFDAIJ1AzLHBVUJ7AIow0j5gXqpVcvb+nIhuSeWmc56JcCWf&#10;8KKX8x8H6OgDVEylICkVUTkdT1OqMqfwQS0tuxk7agQPjQIJyi0QCSTGnqbK6AwIoSCKP+qmhTER&#10;EgJc0jnigmImYrIgvbPF0UBCR5oyOqr8HV0CWsyAD6i1cmUqOOc5uYmWiG1Kof3ELPXVcs5SMWi+&#10;qUmNar6Mu2MDs7QBMjKVaGxyU1cIXi7Ekyt64JokN2UZiFRKQD5MOKBpQi0NyJOmYII+LJ4Hilun&#10;WYkFpX+IUENXu0gxAJYvhiqJH26nJJsHpwQRctEAl3cgmyugOwO3qJ0yJvWqmpiEyZHSwiwYtiiu&#10;f9zQCZE8Am4uamd7SQJEtaNVPmMKCHcORN5GtsldROW5LZlKVSZRIbgbq6GlMja2oQkRpFQ+F1NV&#10;yw390br1DvY3LG6qLbx/d2N3RI6N6GndrUEDlKm1XDs7ercnqFS7gYVRH6kKCrF/ackUSdWpwzFB&#10;eI+mjkOA9woHdjY1dv4IG1Rc0dxZULQGL0L2OCguA5JlFmPzRFJxMmjBgdQwOaCumMC5lY1x/RBT&#10;SwLBybVoqLAQBdjZqlQWMdMGIxVoYxlJ4yA0gOT+iB47YYAF3LZUTRhtgE1bSBWxogvBqSJcSbS+&#10;SCzyOl43oLfxQT0kO9GtmoKCRYggzILRPC6CjGOFxU3QOIsGAqCwbig5ur2zLpt7QHnGJkI8Qtce&#10;lK7dttzZ2ty8JxE4iNalTlM6JxuxUCTOxDqKLzjEC+D5IBNhGUgHAsEqxgJPN4tb0f1UlpRAsSRz&#10;GiuoeMTpe4PtdA0g30EEZIFixkJBwGYjigZn1gl6AWZifigX9vW0Q4ehCo6N2Lkv/sfBSCTFnIYI&#10;I83MfcCafBZVECZkYmNIsors2oECpqMVqJVzGgkxepdVA2DN5wOPuQO2mVC4JdkBIAJOp/ggBByo&#10;5DqjGIZwWF5EKDaqkZUogABBLhsAgcwpI4iobglCPhq92SKcCJLGul5SKIabPGRqBcJoMKful9QI&#10;AhwoopRXWDaTqxKX9rCRqA4A4qYG0uwPtjf0QKIMXcSGAZFNUliM6YKoBhSJDBwWqgMCYyrEDUaH&#10;JAA2uUmcRNDFQPCQBLVJIcnIqwKYmjsbux4IKSJo0nxRAhEmO8AGc6uDpRIsXIpEe04hFc0h+5QN&#10;zAuCiP0Z6dWpuWURKPoVmNVw7kBuGbFmHK2aWaeB4hoiJLyZnOJyVnQUGmIiBb3H0sqigrFziSwR&#10;Ch43i4diis+kSEWpgfigU6n5ixZyQg0XeLF2rxogeVY8JtRAmgfsgRGkYhUI9CJF3AaQQUqI6oxi&#10;70H4IFeOptNZhyBwZRWNyWv/AECIQwbUWINXdVA3Rr5xFtQBf1FWooqM6RlykCN24JEW0me3tx1N&#10;GAd8yf4p8VUjHSGiwGMUE90AkVoUtIR6BzUWi+HySUxm0h2ZzVELgXAJFG4opJs0hcEMeDoB0YI6&#10;WO0Y820TtTHF3B+RS+OjScE6TS5bggRoksLnFNUpFI6h8ckQY84qbD8UCmNJF/6kEpwhICTfogJA&#10;MXAagbigFIyFDzDMfiglIByfbiwNUwfmbUZ9ROcIQEtoEShuE0JN75K5iavtdOBOUiNTGhwSqvps&#10;DUAlioJTjX+yBU+iojuC+qrWkOKg0LS2ySwqKYG6Ce5GoFBLGSCEo2DNqQQlDQ+oe36RigmQ7nMU&#10;KoQRDylpYgD5oIyheQFBcDJBw78SS8b6XFKOs1YjAAtrHMJMcSkha6IRERHlJahHAZrWCG5EENKO&#10;rEHgiMRH6QKBgUHLACMjKQahduJQXjFum3JQDyD/ABHFBJgJSINNTuPVKR0bcgZmIwr+CK6IxoS7&#10;AH5IKt7TZhUFAsmxeTOaZuoKxFy3AIKGEBRtQdUWA1ZAWINwoi0QBpYG1TxQPGMSZRIuRzILR2y4&#10;iQ4t6l0DsIiQIYghibEIL6RIkmgZwOKoeJoIzAfBsVA0IRjf4ICYPzAGtJD+KCojyh3DYFBRhcM2&#10;RvRA2gaZsHMgzWqgI2iKxqbB0DgMeagxQUETq1AU/mzQCW2XBoGoqjm7Tqlt7uxKIO1snTsb0bTi&#10;A3wZa5zwZ4/F+tKJapDH+Cw2UwpBiAYhmQRbTNpnl/BFVloeQgQdvB82RCiBFCzUI4ILAaRW2SUM&#10;YtESHMwsglYweNJSv6IMBoJJjR3A4oiu3F3kSxw+KB9IsX/qQAA6ZBr+18kCft8oAArYqKUbesvp&#10;06DQ4umNatCLEjEoikoPQUwBVRgANIZi9fRA0i86BzHPigUCw+YOaA6NQJjeYcqgiIJmxqBRQGMR&#10;ERcVo6DEgkf6upAGBBDv+nogJgKOAwoWz4IG0waTj3BkROW2OYGBclkU25DTt7QDWuP1UUmlidJB&#10;YNTBVFREY5MEKBAL8tSEwAAMzOBbNAZCjirWCAAEHIEUGSDEEk2b+VAIuX1BpEVAzQD2xdiAS5+C&#10;DROqulsggpCTR9vM5QGLiQkbHlc2VRpQGliAcWCiuae2fcADiDwZAeimeq6QbsoyEtuc9oxP9mRA&#10;b4BZsym7C6BAhjVjbgmKppIk5tePxWkbQzmRfVYZBEGMTKIJJMokFAdJcuWBQC+osxEmCqnIIcE1&#10;NaUyRCkiJMtJL0b0UUgqRhdIGqziLE+6JVCFpERA1RasseCB5CRkI0bABQEibuA8hUviEQlJCIbJ&#10;wL0RWnCZBDDHUiDuwEyYOYvSmCKWW0DHSKExPN+qqG0gbccTAGmNFFKRqk7tIF0QoGqrE/omLpYx&#10;iJFhQ3f5oDpJGFcFULKMakx1Ag0UHOXeAgMQ4yVE9P7e/uSnJhu+6OB02UFokBxImtIkqRdEbfLI&#10;gAxJYG9lcNIRSRppLlkCGIAIiGpdEgkcwPCkcFVSmOUuKnEKAEMQ9AKtwSDHbjIuRdkH5/UapdZs&#10;9PEvCe3M9R6RIAb1Wp4J8XUYiJ0xgIRyFFFJKADkFn9zKBC8ZVBZgxPogQgOZWEsEEmAsH/rQTrE&#10;iURTFUCcTrkQAzAnNQSNhdxYKhJ6ZA6hgKD0QcUdncEJxnuaySSCAzRegPorSMIFhqNWZ8CgSUSZ&#10;McB+Sg55wqwDv70EDtiLEXiaj+KAaQJmQNBRAJAkEtSIcAIqJ93qC6I4xAE7jnTGQDE0zSDo2y0p&#10;RjaT1PBULpAdyC8iTwUoqAPiK0RXXCPFhjkgBEiSaHL4ILQ29BLh3q/qiKADlJfSLsoLaBIAj4HD&#10;1VVTRQsHiRU48FA8BMT/AG2IhEDSczxRFg5kzOAacSEVUB7kgBjA/wAVUVjtuRI2ekLj1UFYiJd5&#10;cooAgYQeoLSJb0VFxGNnrEUPFQMQSWLcpaRe6B47YIbADldBSUIk09wf8UAjt8pyGBVSjok4LHOl&#10;Agf9oGFZO9zwKKqISGiOFigVm0lnEj8kNcvZhHa/5hsxOnR1e4NJFBHcIkG+C3z+DHH4v15C7Fnw&#10;oy+bZREANLOhQIRFidLk/EIFjBzp0gA1pRAWYAmTydg6CkGdieYjmAsgqADy2Dj4hUJOLB8RSICg&#10;QxBBGuuSIoI6QeFkVRg2ZBdEExAjKVdRuOKqlECdIA5Q5CgcAXqeJogaMQzks1FRm0ygGoQQSmDC&#10;AcgSc4niyYglgJE4gfMKKzOBpOl/6FEYOKAWJsmhIs+kXaskU+kkmQpGTVNaog6JUOVSihOEjHVp&#10;wckeqBgHi2duCqCRIcokCNLklAuklqvQuop9yAEdsPcVxUUkQzgkByz4sqihAAYsYnFUBg+bhgoh&#10;YwcEmhHzRQjEvIkUiWjHPigxiX4BqKjaZBwzgmhUAECDqNw9BmgOmjycDAfmgnp3TO8YwYaWr8EF&#10;NDnU+NviqMRQAPQkxfNEW0A8xIc0KihKI5tVAR+CCPTyjtw3emcgjclIwxECAARnxVvmzOh5RJIM&#10;ACRT4KNF06Y62bhds0qGBpUAxwzKQpIRMiNEjGJfVHPJA5jEARegapqgWAI1H6Y4lUGUS5kKggVQ&#10;KRKLkA1YOeCBCQWNpAH0QKxlEGh5gx4IGMJckn+eCgfSwFQHYB81QZyLxL1NpfoyBBFtxxIyIZ+C&#10;injFzEYh3+SqDIxuzkURUzGJNZGJFAVENOAjIgHUSQDLBsSqpWqXqRY8EQrN7SwxQAw1EMfcWKii&#10;Ax0ggkfg/BVCENyy9SoF/bIbREBzR8lRPc2hJ9TGvtOKDS2idJjjgURMCW3PlFJWibVQUlGM4zO2&#10;4i+lioqUoSJlK9WiBRFKdRtEUxKqFkA8bkg8wQKxIDMav+KKnOWknSASHcOiOba2xPqtzqSP95pG&#10;1E4MTVBWUSIjAfUbqKLRkZRiWBFDiglOjO50htR/gqkSlISjIRYs1QK/ipqhOkYMAHvh8FUJLb1V&#10;duOCBBEGI1OCKfJBHcgZVqA7fJFRltmhixB9znIIJzBYxBAkbG5coJ6ZACQcABhC9UEpCbyoZAtV&#10;BKUJAAtRqkIFntypKNJGxRHPp1AxbSIlgioyiaNIs/5ugWUWoziVHxQck4xlIvF3sOCQEuSwpQEB&#10;ArBzd3qUo6dirlwa1QdQ0sYuRWoUVURqfRwqikNOmQkbGiovGJkGN7GKyLRiAIg4FiFRXQOYgUH9&#10;AoLiNTV7IH0htQx9pCopCAdnDs4dBbGMGehdQGO3HKsmoqKCIBoWzKCmknUQAwNBmaoi0dpgJyqC&#10;2o5FARAlyKKKppjE1NTSLINpcmt6j0VQ4gdBiHDvUoBBohiHowCAmpcEDUXRCnVJ2LEEugG1saJ7&#10;m5prMjU3DFW0dfLgCQTfJZU9C8DUkvH0VwNpIjFuYvzoFbL3e70UAMS73iclQDERg4DaRzZlQFiW&#10;IOPyAVDcpEhjGskEheIAY3IzUFo6avXCSKLCIeJuayS0WAHuflH05lUBsM0wMNMamoCiCbENQqgM&#10;IxDfBAKkuBQ5YFA2qsqOcjxQHTQUa/5INEEbgJLA0AzUBEYgiTVkH+CuByK8tIgWQAUBmTSVooMH&#10;ZsG+SA7kquIaRRwoEjEAVPNdUKYkNFyxqgvujT+1AR5tIMj64LKkhAaQ5AIu6qDKDlsCgXkJkNQE&#10;oXi9VcUQwiGLtQ5uogVLytEkNwVwERcTf1jxQC0XJpCrZqABi5FCLqgxY6QQT64qYrMJGz0pRUAR&#10;Y3oMUQSxc2YorQBi5Nc1kWLf6xIYKjlgBLrd2BiDKO1DRLHSZsR8XW/gzfFYjQ5xDtFZUpqBxFsE&#10;wJGOgGLHSKhMBAMSzsclQYAM5o4f4qAteoANIjMoAGIvQ4OgEiS9yCGQa7OKYlBmiBLSan2IgiEi&#10;HuyqtpaMmuC4dQaUbEs5FECmJDsanFBg2pzYligIjEAQu+KAGMdWktS4zQKIhoiZcBw2NUBMZZMC&#10;2lAulww+IQAQkwPtDvEoBtwjHcM4trl9VyyDbkA1WchwmAzIJIF2qeIFUE5Bx7eYG6DAxYj+XFAs&#10;ogmmV0AdgACDF3KDUN7n8ENTMWJA5tQo2CCZi5i1TiUDaYuAKG5+aCI2wNRZxJ24qAftEAQAGmry&#10;yVCaCTIGr44IIjbYuMKMgaMcSL52QTltgSkbAsxwZAk9vVpYO1G/VBPRdi9cbBAhgdfNZi4QgSAk&#10;GkxANQEETDVFtLxx/NBCcHc5D4goB+2AZC+qzIJTjLn00GHFBJhICBoPq9VRGUCHANTcZIIkREbh&#10;8WzKiozi12/0oISi0r1zQc7RBdmfHJAjUMnElUTAbUWcPQKK6tijxAQd0QBzEOopqkhokgBVFBEh&#10;gBig6o0JN3sgcQhKhjq2y5BNau+KDoiJMxFrHioKxhqYH54q6i4i8dJOFCorQBJDjmZkHToAi4uB&#10;QqoeMKh7AXUD6a0qGdhiqKS24xbRbE/wQU0ycl2GXFBTRpiTeUgzKDGJJYiruSqM0ud2EItpbigN&#10;quBW6AyBIiIh5SwQH9oiY2mMuUSM/XBVFTtsKDS9Cc81FHbDjLggoHib3Fggxo2RcA5KjMIxkAay&#10;NVAInlBqCaFAWlEkmge3BAdJDMAzFyoCIlw1a1VAlCLiTscCEDQ2wQxvE/NMCaBqINDENE8VF08d&#10;txHMSvgVMNWjEA6bkWWkHTcAPkgxDybAXQERGn1N0TSmLAtRyin/AG6OKHNEAwiw1B6OUVuWRoLf&#10;iiMARJ5UYcpRW0872iKIhi5A1ByKMiiRQFhZkDtdrNWKACIkI3qPxQCUXYgs9XKIxidYatcUFNyP&#10;7knIN3fJAhDToKGgUU5DAUsqFltRkRIxGqINcQgUAEORpcsHxQbSZCtA9QgABxz5UBlAnMEfSg2k&#10;Ckos2OaASFw4L2/qQEbYckFpDFAdDRIZ5YoFZg0gHkUDEaYyJbF0FQxMcQbSTBw7zbHU9Dv6QI6p&#10;bG7w/dA0k/7QZa4+FjNdEy7tVnostF0mhNWFBmgIiJO8aWHFEKA9BgboC1WfnkHiPRAdLsDjUUug&#10;XQLgvSzIDpLajWWWQQbSCCfqAdDSM5DkHMcUFAAIl6RxZUKzgGIejqByAxGl3LCqCTF6x0k0AQPo&#10;NQACczZARE6iJcoB92appGAk4jzY8VDQNBZuKo0iZaQaPQcVFGUCKYG6InGBgNMjqb8UUNLar8P4&#10;ICKnTGNx7UQ5FagVoeBKKhKADF/VAoidR1hwRZEDSADRiUVgCAGGbhUKIk0AJINVEYwMYkgVsipc&#10;gJGXzUtwK7uQwiTQFXQZRjJ3wuxTADEcrWaiBG1liGDOUQgg9SNPrd0UpBqGpZsEQrGoIfIIpNFd&#10;YiRJjbIIJmIcBq5KiIgTGXMSJEsDdTAP2yAAwcVfiqFlygg0rQhQc52xOLimpAg2jX+zQEKiZDgg&#10;cz1DqCM9s4hqEfNBMijcfiqjlEJAEU5nr+SjRJbIm2qpBdkHNOESCWZkHKX5gY3rRURYsxxRE4n/&#10;AHkgIyZzVRXfsR5XNyW+CK7A8tTR5QHdAQ4oCSboi+2XoA5vVBcA0BcjL8k0XGQi4oQxyQWDl2LN&#10;ZQPCEgxNTh/WiOkRJcY3CuAwiwLCoLlRXRGPF1UPFidDXCBwGtQBQOI2iTZVVGYDIXUQ0XaLmpur&#10;gdpOSL/mgRwIMXckD4lBTQIgFmhEVeqJo7QlGB3SGa0cgckB2xKOozpORGo3eiKq5ID81QDpzKBx&#10;CQY0LGqIzXLUuEUpBYmxyQLqkS0o1YHUM8kFBTMPcBU04g4vQFQBiKtXEICAYgtIc5qTigGkSjMM&#10;qDtvQCpblKBiDIFxjh+agpGgH1NUt+iI0S2qTWQAPdgGN80FQBzOGIxwRWIBjF2bEcURgCQKOBWt&#10;ygJIiCCWHzQKYky00YW4oBEABmGo2/igOkuIyLlUT3P3WbakBIVlqsgoxeorI0IsopogyBYaS71R&#10;ADiQFnL+qKaNgAQ4LniiapKLgMM6eioTTzAyrVwApiHGrJ3NFcUsXBpTAFTA0Y8xcUxQ0Is8pFxE&#10;0ZaQoALvYinBRoDEmIamRKAhxhUWURgNIDkly5JVUJCoN4m4dQbSNTm0bG6qA+t44ZsinNJBy2oM&#10;/wCqJpTHDIVJQ0pMZPAxNbn1QULxAjFmFlBLejDd07c2MXjKXrEuD81Z0SjTXI/UCSfVFBgzu0m9&#10;UwM4Ai9CQwKhpSTFwI+sggfSLM0ouYn+tXBqSaIc0qgBIABNMNYsUDihDseI/VBOl/57DiiBNoh9&#10;OQP8UxRZoszAnL80BqNWmmEclAQBdtJjX1VxCmLsdTkmh9FFHRUkAVuFTQkADUsGw/NlEwoaRf2k&#10;FiTirgapdhT6v6kE8jK8qgtZRWIckF3A1GuKozUDf+IoamfaTWlghoiQEmY6iKNmpgMogHlcuOZ0&#10;CCMdMaFxZAjFw5aqATYM9BWoxZFGIsLjA5IMxDMWOJGKqBqemkhw4dQc+5tGWmQDZFSxdEbZ0xgW&#10;fApOg0ttnBY6vgqhW0tECgqgXSAw1VZzggxqHd61LIEMH1DM0QAx5qNQMFRKIMRJi8iGickC7kRF&#10;jIm7akEtMYObsgmeYEs0c1FLpBIi5pc8VRKcdNXYRLsKqYEIJJIpE1b/AEKiWipu+CiFmCWBFMDx&#10;VVyTjIENUGoQQIypb0QRYu78oFSoOeYBi2MrFFQ3ITcyh7QKqjkk+owqCQ4LUQThEnc0h2Jr6oP1&#10;IiMWAzdZVUOQw9CqKACN75oi0IHVpi51UkRgg6oxADA/xUFoMzY4EfiqLQjpGZZ3UR0RALMLmqos&#10;A7UZ40QER1AkUe/wQ08TFyBSWCovAYZVBKgIBJNPioHEQAauqacxFHNg6YMI2AqwVQwDnS/qgJAc&#10;Amx/oUNGY/dnHahYe4DggpuGUyI6WjA6vWSgoIS/GqB4jQ0rmlM0BJxNC5pwQEklj/RkUhq7DFlQ&#10;xgLgu1fVRDkMGBcVJQLF4khr4IpyCzs5FkQJR1RIJZwGHFUENzAgcvuOdHQERi5GAuMkNUAYsDgx&#10;PFMNGVrBwKAIjRH9aBSGIBDEFRWeVNQtQHNDRpImQk4FGQUFgcgzoF5RqMhdE00WBfHD0VNC5jkP&#10;xRdABgJafig0QKAhsHQEaiWiOUVChpwCIydBoRMhEEAyxVC6QC2niSiGelMcUVjLSQDQksAEQ1GA&#10;iaugwB9Kfiho1MQzsmGi0nYBwfdwVCYgEVGKi6Ai8qmgFY8UNMxfUTa4UGADHUebJUTYHNsENMAz&#10;44ugEWbUaMajginaLMcC4RkhYSJsMBmooitCWszYq6DKOJoM0ExESMQztYoMw1GrvdAQfkqjMHk5&#10;tYKA+0Eh2KKIDgSzBBVQNOgkxPEKAFjpyd0Cg6ZGvuxRTEEswAkKgoBIEEOaFnKqNIkgRYkXMkDS&#10;jRsAoAYuYh3ACDMC5csS7oMAACQTzXKAmNSSHLIoFpABmL0RAEbNK2AQTIuXpEVRdYAYHVKNERtT&#10;SiHDCyAPEguNIFuKBQYyIIkzH8UUxFBS1XQSn7r+gTApq4Zwop4xADkcwKqAQ+AJTFLSoZhgyIJL&#10;5jNBMxLs7vzMgOkREiauKFBIg3FdWGSilniNVYiiIUh2INWqqaDOTpzcqDMLg2NQqJsR7Q7CqAaX&#10;IYsOCASiSaWFUVIxDtZ0RI7Zdv8AxKKQsQ4wqqEEXlIH5jBET06HDYN8kVOQax9t+KggaESJpEUB&#10;VEi0iYkEBroISAsMLhBzbkBoMQfcFBzSABofbYIqc2aVci3Aqji3GiC5YSDoNtwEZkgPEFgH/FB2&#10;w5gJDJi6gsIEsRStQinEdTNUSRHTt0oHFfmiOhqnV8CiqRjKTtT+ZsVB0QiWANQbjgkF4gCgubBV&#10;FQW0v6ILkGbxIpG+DoCIRNdLBUXEWk2JDMogsxEWLlFUjFgAQyILB2ugwYElr/ggeIBNTW5VNScS&#10;3JBuSFHxJRHXpEIRG2G3Z+6Q4XRWG27AEgCygpwBOnJUCIdgKcQgYRDHVcqGsI0xyARR0kYM9VUE&#10;PQZDBQYDHBrIGGkPqFc1QTWBiHzCBaA0qDdQUAjUtQ3VHPtwnr6iUpU3Jgwbgmo6AR/TNA4vFqgY&#10;qAsATdlVa2qlGqyAkjTqZ2syImNE20hm9wFEVpbeog65ARrpFAURUP6g5oAQdUZAkM1EBOou13pw&#10;QaMSYmMqMXeyFNKAkxNo0igOkgOKhAwBArXFFCJ0kmNLIhW1E6QQwrLNAdJADH+CBJiZ/bJA1Pdl&#10;RUgOCRc0UBqTkKlEYGQYE3LtwRQi9SLoCWqwbJAoiJB9JBNykBEGc11fzZoAwEhniSg0oEAgHUSS&#10;0kCVLtazFAQCdLNet6/ig2BcPggaURUmojZAoESSRhR81FEfTV42IVQulwwFHfT+iBTGJETY3oqD&#10;pqSQwwHqoMBUNUfU6oIJiDEmhHKEK2Gk0CAgAgcDTioAI0/s5FUYgVGZooBpBIwItwdBtIkTqHq1&#10;HVDuzRESwDAqBT7fWwVCFyY8L8UH8/eWT8x+4PkfdY+Ad53e09L9qZjd6XdjMQ6fvPkgiJy7d1Es&#10;el2unkdreY/3m9/NskHUyeLN6vYvD/Jeg8x8c7V5J26O5tbHcNs/v9JvDTv9L1G3I7fUdNvx+nc2&#10;d2MtuY/miVmzGpX0crhy1WChQ0m8qmOKAACLl0EzHIczMeKAsdRe9iyoUwjjFiLKAyAIsGAolCmH&#10;MCwcWLJhrF4vUNgUUDBxEkAsalVCGOk0YtdZXQ4tQFigIFHj6lXUKAal3dqZIogSMWkfUiiCekE0&#10;JfPggJiQCMkEgwaT8SECFtWogNL8kUCKuQ4ajUUZFgAczbgVRMgVx/mRWIOlzSQuQoFAYkjAKolp&#10;BfWKi9UXQ0EhzhYIEuHxBqgkYh3YVAoEE9DG+kC4zQKYOLOSggQQzB6sVFJOL1ZwyqIScCWYsgkY&#10;gioa9fRFchjKj2wUHPuREnkBa4RXP+2IuZAvm6o490Ru1WsgYlmIFCaBQdm2QA5GoCwQUjKlQb/N&#10;BeIIoKE4oOiIcv7SLYoLRDi1MPiiOmJpQNUVUVaETEBxYUCCkQ7YGT0yRFxkBVqlVFQCcWzVUw4A&#10;sEFdEdY3Je6LgfFEPXG+agcVILs10DBtUi3og2kSsGrVUTnKhahBIfNEV24/twxJPMeBQWjCUhqJ&#10;Z6MgoCwDCuCisQRi5AdlUGMQwrZRTRFQcskQ4bVTA0RWkdOsmtKqoAGrHSbsoprObvdVCSD2HwTV&#10;FnOQAogxH8tRSnpdRDRvItXNUNp06eFSFFOIveLVsgZwHawKqMAK45FBrF8x+aAsAGKBWi4B+Cii&#10;4Fw7jFVDAXYtkgMQDQ/AoGs2FVQrA1bUCWUBkKUAcBkBDESr8FRhGmXFQbSGyuyBi9m9wvlRACAQ&#10;AcLoA2oEEOxsgIgeVkBZwMGogWNAZHJA9Bb0REruwYixVVWJpGt0Rma8nyUUpYhrcUCnFwwFQqha&#10;3+SAAX9booktYUxQakQQTejKI1BQBqO/FVRws2ARDG1BUhRU/qalAgaoGo4oggEM5DlVSxAcy40C&#10;gLF2LS1YqhgIhg1RZQY0FCHIVCVDcEQbPpsWbigWQEdNPdJiUUYuL14oHZwGxtwKI88+4XkvcOxd&#10;q6Ttnjg293zTyzqR2rxPY3I64w6jciZbvWbsMdnpNqMt7cz0iHunF7IWv3vEvGeg8N8d7b452w7u&#10;90/b9sifV78jPf6nf3JHc3+p35/Vub27KW5M4ykSpepI+B3T/wBu/P49RD/deG/dHrIbXXRZtvoP&#10;JNAhs7oZhGHcNuA25f8Ax4Q+reKvjE8K9iIBqRTNZaY1AGQc8UCSFfVkC4f2nf0QEir45IJSja4Y&#10;3VB0uHa+ClDARbElVCtgMbBFAuCYyrkgRmeKDBnk1rKAUepdmqEKxqQ7OgGk0Y+p4oBoD6iaG3BU&#10;Zy+oOxoXxQTOkEcruFAmiOPoOAQKRlR/wVGlFgC4c3CUTZj6qDEWxdnVAP8AQKCekFy/wQEwjopJ&#10;zKjIOZizPUFFJpwdyEEy7l/igJFy9C6DnkCHrQ0QTNDnwQc8o3l/Nbgg55A8wBriUVMgscBkorlk&#10;QKgM5Qc+5CTODQl2Qce4xD4xugJvZrgD9UVaHKARYURHRtxJY2N2UHXGoBNDRuCorACmZPwQdUQA&#10;wNLUUFYgE4s9kHREFw4cC3BAwFjjdVHRFw9KD2hEUFKDFlQ1HD3a2CKqA4FPXiiGkHb1QUZyCKGO&#10;Cga4LUYKiWtwYg+pzQbQ4ANQMcXVHRGJxuWURWhYkUwZRWqeDKoOqjtUhBqhoYYqB4g4YIpgW4EY&#10;qoYgVk9xVBgLnFFaQawARGpS6ozWYUaigOmowYM6DSD641NGP9SCcKxLHUQWHBSqvGIFwT8UDh2v&#10;cqoJAIGDHBAMQ0qIpJFpDiohn5sP7QRTAGmTYrSGD0DCqDMRIUDWdAWFMWt6Ig1e1HaiAgDA8wxR&#10;RAagje4UGkDYVdAWsWYtUKhWYU+CiMBStSbeqKzUJAqEDglg9skClz/UgDe78EGMqaZFieFFUMAC&#10;zi6KQUFn4oKDAO49UChq/wBpArVJMQRdACHZmAQAgswZ3sgUx1ag7CNUDAXxYgoBICQOBjV/ig38&#10;uLohgWvVrKKUgAEjGhOKoYgRGaDBpMgVi4OBpEqAgNEPzF6KoNLsEBu1WbBAJCjCrIF02zFhggzO&#10;4dzYFAWz+KoXc3Nva2tzd3dyO3tbIM93dmRGMYxDkyJoABioPI/AIT8z7z133Y6yEh0Pcdg9t+3P&#10;S7gIO12QTE59axYifcdyI3bf3MdkX1Pq9OiTzevEM9acFlp+F5N4723y3sXdfHO7QlPoO77B2d6W&#10;3LRubcqShu7UxWO5tzAnCQrGQBFknRHy/wBufJO5d17d3Lx3yWUD5r4Vvx7Z5Npjoj1J0CfTdw2o&#10;YbfWbTbgakZa9t3gVaSvRXFi98PzWVA2D1a4QIIgOgZqkgYIFEWcuTXFUEt8yQ6gUQDl5GmKoAd/&#10;UuEGLi9SDRAukHS2SBWLFiwOCAMKBmZANLzByUB00Idi+CBS1In4nNUaoBFwgXSQSXoygUOwDfFU&#10;LIMSWfiiJ2kCz5nJRWIuRdVCESIiBcXOaKFnlY2pdQTIeOL4oJyjaUaHJFidw7/BApdic8FRMgEu&#10;/wDrKAHmDXZBORYFoiVkEZxoMRJBGQoxD0UVyzFcQ1kEZtjbFFc0wwkQXLuSggTqYYFkHHugDUAP&#10;RAoDSrzE0VHRtxAfEA2Kg64AE0NAguAZEEGwQdcYcpo5FUFIASIlci4KgsAXNaRuUF4e0NeRDKpV&#10;RGoOV0FXJ1PYBVFACaC5ZmQPGJIJNxUKCxejU4oGIAGLCqBg5LAfFUJOVox9uKgwhFn0rSao1QMT&#10;b9VB1RiKYpQCPgHDyQYVBYUKAxBxth6oKXqRY04pQS1GBTBuUGmIQhmZwb/SmDG2SoDufVBovYBw&#10;MUKYxMmY1zUDANpi9rlUEvqNaFQLGAixjy6i6eIc4tdA2QKAUxuLoA0XyOCGjcucKIDp/s+pQGpq&#10;LGyB2YOMKqgsXJI1ICz2LKDCOnlIsbIM1Mi7lUMDiFArmrBENwwOCKFvgqggHO1WUUKh63QECwwF&#10;1RvqbN2/rUCF7f8AiQEucKm4RRJ0gMqywc2syDFnDUQKQSaUA/ggUFvdc0I9EUSKgmSBTd2qiBk4&#10;qborD0cC6AggUHoUAAu5FLcEQXJ0m1bopc61JtwQUPy4IFINMUGiQf1CAm7iwwRAYliahAwJAOea&#10;DMXLgMEAL2ZAIgaQTcGqgYjD4FUeOfcLd3vMO8dv+03bdyUen7rsR7n9xOr25NLY7FGZgOlcWn3H&#10;dgdkf/CjvyFYhWdOpevR69tbe1s7e3s7O3Da2tmA29rZ2wIwhGIaMYxFAAKAKBy1gfkg2TUKo8g+&#10;4nT7/indO2/djtexPd/5Bs/4HzzodmJlPq/H5zM9zdER7tzoJk9RCj6P3oCswrOvRL5vWNjf2Or2&#10;Nnqem3ob/TdTtx3en39uQlCcJgSjKMhQgguCstKmknB+CIwq+TIoE4R5icFASDVy2KqAIgPxoEVM&#10;lgSLjBZ0GJ1RErFqBUEgs2KqEBxHtGCA3cixqEGAGkSzRR00Y4mhQRlIRBH4qUgx52llZSXQCfkt&#10;BLF3vgK0UwFqm+aoQvXOiIVnMqM90CgEXqPzdFJIVAxUAAY2+Lqmp245qQAhnDvIKhJRA4A5KCO4&#10;CwL1DfmqJiINqYqYpZPVwzX9UEZOags49qASBs9jX1Qc84kA1+aghKJ01PB0VzGLanqyK55AAEGj&#10;4oOeVCQKxwTRzbwcNgGQRiwJILl6DirR1xidFqsoOiIFas2HFB0wiWjR8EHVEDjWiguBRrviqlVA&#10;LE2D1SisWJqdMRZkhVYtEkXB/oURUD3UBdUWAJYW4opoxoXLObIioDWs7hQGtrglvmiMSQBAXxl+&#10;ioAAetXVFgKD0oOKBogxaxOPBSimLAGqDAYOzWCYM2mjFA1bYhBSJd3q1QEBP52VBalnIDKYDc5W&#10;IKozOLk5IMKAl0QYvUW/rRRf2xsc1AwYk/IlEYgS1QLgHLFFFhyh6Rsc0DAMdR+AQZxQjGqgUAVq&#10;xyVDuHFPQqo1yQRxqgxiGZzTBA1GDegCisLccUDWtUYKjRPBARU6netlATelclUACgwCKLVrRQau&#10;F8FRmpW7MiAZCNDc2QFFHNr4KAmmNSqFoXfigwIr6IAXJwQB2Fbk4IjGhzGJyQYEsDxpxRSsHJcZ&#10;ogB6l3e4QLi73QMBRxWiAsDQ0/qRWZnqCTb0QIbkEVxRDMB6cUVgLkiosgzO5eyAPpA1EsgINrWu&#10;oN/K/wAOKoJoWdEAgs/yQYMaENmgxd7Gl0BIuOLoPwPKvJO3eIeP908i7mdyXS9t2tY6fZjq3t/d&#10;mRDZ6fZhTVub25KO3COMpAKyaV879u/Ge49l7X1vefIRt7nm/l+//wA18s3YHVDb3pxEdnotqdH2&#10;uk2hHZgfq0mbaplLSPQgBkzfishDezg0VBtQ2CDSjGUTCTTjMESBqCDcEIPHvBifCfIOu+1fUkx7&#10;XtbM+6/bbelaXatYj1HbgT9Xb9ycYxH/AKE9pn0zbV69Unk9ekMcQbLKhEEXN7hRRAAr+SoIOp8A&#10;cURjcNWqKXTHUWuymJo6WBqG/JFaVWa8rKoRmoB8EAZ8ODBAokJPVmcNxTVsMRQCoFiclQCBIF2/&#10;s+qmBYhg7uMlINfSSzXQK9MA9DwVAdw2JxQIQHNfVEAs9Bi6BTFkCOSbWRQAd/xCCYZuUUCAAAO5&#10;rcohJVOqgAwRYiRjcGyCZo5aigU/N7oqUiBHmo9kETzAgliTdBKbfPBRUJBvz+Co5y70qMVFc8nE&#10;48r1oVCIyIJONlRz7hESaMzkj4oOfbYuWtTiVR0wJBgxvZQdMY6gY/kg6gKDKtsFBeJqKl6VK0Ok&#10;BpAEUu+BURVzapD2wUU8cMjdEqgBJMSX/VaRYQJD4A/FFWAJo9WZGTgFwPxRT0qY0b80QS4FDU1L&#10;Yeiihckiq0hoRMi5riFNHQATf6bJCmiAAXFMFRhhnnkoMIkcprx4qilzpb5qDSeumlapQ4DkFmqq&#10;aYAGtzWhUwBy1mVRrXpwQPWnKz2PFBmahApZFMwbIAXUCVd8c+CBw9MGRBDPR7VKoLULB2+SgIJL&#10;nCyKzAuzurgDMHZ/VECpIOlqOVFP7Q7fAFEagIIPqCpVhRI5NkgoCGIVMZ6jhUoKREW/MIA/wHDg&#10;qM71s6IOXCyKBcs/oJZIghg96YoolnqbWUBZw5+A4qgPhUgojN7Wfh/BBgKPfBigFQ+ACKXJ/lh8&#10;VA4OQVQDcWBOKAXd2vYIFcUxfHBAtSSBhf4orYWZqABECIlXU2rMfogNQS3o6oYmrYZqBbly3BBr&#10;1/FANP8AtC5QMKuHZ7MgBBrkPyRWNQC7ZhEZ6D8GCAE1yN3KAivMbt8kBJY0/oyAOB9NMkURe9Si&#10;NUGtmog8cif+4n3ClT9zw37W9WwJ/u+4eS6K0tKHbtufp+/P+fYWvCJ4vZahjhmsqVyDwJQY0oKc&#10;EUcA+AuUQC+Hz4IPgvuF4v13kXZdjq+w7u30nmHjHUx7t4f124WhHrNmMonY3T/6PU7Up7G7/YmS&#10;OYRIspY/U8P8p6LzPxvtvkPQ7W70setjKHWdu36b/R9XszO11XSb8cNzY3YS25jMJZiR9Ka0dGih&#10;wADdRDx4oAzEsf6ZIoilR/WyDMS7mmCDE1IP+yGRCs1b5hBH9wRJiaZFZ1cZ7F86D9UDxJlFiAX9&#10;2SsK1ahnxBGCoVqVoyATawuLfFQCUaMLlApDerKhI1D1DXQasmwe6AGJIJch8UQho0WoKSKKVrsS&#10;W/JApGILC/8AUiEkLk+03zUwTlQSGeKYoGLjBvpxTBzksSDjmipkj+pApHDgxwUEZcp/VUSAsS+L&#10;BFRMdYatQ6CEmiGDlh/QLI5j7jhk/HJVXIeaRBOkO2kZ3UEd8ADmsbkXKojAOaF3oGzVHUA2DsoO&#10;vbDADHHig6dty+R9wQViObmxNAqL0LB2B5QcmKiLB3DYpSHhYA+gUhTjlLmpuqrqgWGpr4fBVk4J&#10;YECqgqAWfiqCA3piFEYChI+K0CI4gVN0FojSAQMOVQOCMy5VBH52UABsAWqyorGxNwLlQAkvbU9k&#10;DguCMqqlHmemKFEliw+mh4oYJBiXvSiqGYn4KBnJYGjWRWDFyC4xSDZvggLVBb+hUBpXB0QXqQ1Q&#10;qFDjGgFkU4uwCAj0wsiAWlQYX4oGIy+agW5Y0CKxFGxFUGtRrWQYUkOKBsW0/FTAwlH83VANr3sF&#10;FYOYg8KuqihZi11Ua17IoG7MoMC8iCGIqgY3bMqgOAckQSaUGKDOzDFArilLIBkT+KA2xugH6XQK&#10;GrggxYu1MAg1AHVG/ioA9fQXQAliCC6AXdBicq5KjCwBNAoHDs2SDChKBSXFDRAJNEEm2ZwQYEER&#10;MTcPEFTVYl34GpVH4XV+T+P9v35dH1fd+m2OpBae1KYJicpM+n4q4mv3YkUkC4IcTwIKgaJJd6oC&#10;ww+KDzv7keSdy7L2vouzeNGE/NPMOo/5V4ntzj+5DZ3pQM97rd6Dh9rpNoS3Z5tGHunFWRLX0fif&#10;jPbPDvHe1+N9qE5dJ2rZ/bHUb0te91G7Ime91G9P69ze3JS3JyxkSUt1cfRVyUCk0pd2ZFMccyiM&#10;S7DBACXKBZSi1S2CDxvqoz+3f3Cj3MH9vwv7m9XtdN3Qf+X0HkekbfTb7WjDuEIjZmbfvQ2sd0rX&#10;jE8HsOFc1lWaxucVRg1HLZqAORzYfxRVM0QQATy2wQKRW7kIAHkZYACqCX7WqrODc5LOLpZRMaRH&#10;qVbDRi9RhRlYijBmMqFAgL3tgisCK0ugWljcWKIxBIP5oOeMy5DWFlN6rhhi+aoLuGOVUQDa3pxK&#10;CJDu1sgigRRsEEpSqaO4UCfDBAtHIFBgmicwJNiRRRYkQ3qGZUTIIOZN1MEidQBcVoVRIhiAKmzo&#10;qcyCSB7VBzGpAauaDnmHMmOqQch0VykBxRsz6oOfcAlHmuaOgnCpBY1ug7IBva7Y/NB1F6mxaiC2&#10;2GMXCCv1PiX0n8FUdW1HlY2d1BUxL8cEB2QWBnQ5BCrxiCchigdiGDu9iiKwBALl2wQMDKz0CooO&#10;Zib4JEG2LxxVFREgcJXQUGMTbBQAhhRBiC4f4Kh4xoSKH9VAWY/BFPmXwVQI0q3KyCjNUVwoqCIO&#10;XFGKiADzEXqgcChYVNiis7hzjZBhEACIpkiHFARniisDH+CDA1cKIamp8TdUCoYijoDVz+CBgA9G&#10;cZINi+AFEUkpOwdgDVQMQGY1bFAnMZU+SgaVaiWTpSGjpAcioVlU2oADP80QY6S5zQKX1hhygGql&#10;U4DUCqDQcFUG/EGyKBeuoojAgkP80BNgPxQCTSDcLqDB3qbB1RuB+CAGNcsz+KAVogJZqfNAtaNU&#10;IMAyAGvzYIDYOcEADmpQKzAgm6A1YVr+CDMBgS+KBYxGFkViKD8kQRqsboC/yeqDAV4IFmAQcQBR&#10;KpQzhy5FER8t5t3Tf7N471/V9KdHVT07Gxui8DuFjIcQHbirEtfI+O+Gdk6bsPSeQ9x6Xd7r152Y&#10;9xIiZyJOn9yMI7cS0jZ9T14K2mPkj33zTt25teWmR/wHfeplCPb9x5bZEQ0I6KGLgERIqWrxuRNe&#10;49j7nud57bs9dvdBvdt3dwyjudLvhpAxLFrFnFHAWa0/V3tza2drc39/dhs7OxAz393cIjCMYhzK&#10;RNAAKklQeS/b7Z3PL+7dw+6/cNuUen7vsnt3296XdBien7FGYn/idJZp9w3IjeJv+0NiNDGT6vTo&#10;k83rhicLigWVEijXkAyKLB+CIIzwGCBSLkWQBnrYorEMGFUR+H5J4/2vyvsPdPHO8bctztvd+nl0&#10;/U6JaNyD1jubU7w3NuQE4SFYyAIqElxHyv248g7j3Doe4+N+T7sZ+Z+FdRHtvkO5GOiPVxMdXSdx&#10;244Q6vZabCkZ/ubf0FapK9D01GAKyo2VAIrwIUC1I91SgobDAhAIxrxdBiMQaGiikESdX5qoxexL&#10;5oFYO3xQMzD4UQB6itQHQJW13sisbiN5IgYtcHBAojGsiPiopDqBoHBVCyd2apAdApBsML8UQCzu&#10;LugnIAHHSgSQLvEvVvgoqTyL4ZorRDMJF6mqIQ4k4YIJSGdSaxARU5OSSaIJEGNcjZRUZBnagJo+&#10;CqJmJHtk4GOaioGgHGxQcshVwQipTi0HBBJoRig5N+L7b1fBUTidIoCWFWUHbEZWuUFYA43zug6Q&#10;WlAVFQNRtTEoLxh+4XFIlmH4koOuJiLZVUBeUiXyoUQ0QAGB+ODqi4EvyVRWIxzQHmDccEDgA1wG&#10;aByCzhg+aIpGLAGiocHC5uAgxlUtgoHHq5ZUrAh+Zy1lA/HMuUDM49MUGrSIFTdUMWD3JZmQEAi1&#10;QaUQMLFqMSUQY1d43xCKYGQFRV2KBhzB5XFgg1XdrWZEIbEEeqKctzgWzRBiGFPWqDVsauqCC8SS&#10;GbBRTRHNd39oQZhzMEQrkvkKAKKJizkjGiqANUnFi9SorEEVJZrhQA0o2LosGtA4oS6BiH0gjNlY&#10;hhQjLJVGAPoCVFMHxYOqASzDJEEVuanBBi4jZycSgz1NGc2QEVi2aAZsKZoB8biiDEgEMgUR0ykW&#10;J/clqNfwCBjhgyDVb1QAWcUfDJBhUgPhVAMR8SgALktZqoCDTHJAGMqirXQByA1zkEGhUXa6RWqC&#10;GNDTSiMaEGrjBAocyBtwQEHN3xZBhQmiDPzMAS1+CBN7d2+l2t3f3pCGzswlub24bCMQ5J9AFR52&#10;e99i+4HaOu7Ls9Qej6/eBPT7G+wmJwOqE4sWkKVAqzp4J4vju0eWd78H/wDY/Ie2bm90eySOl3Il&#10;pRi7/wC7keWccq0zwVzU3F+r7j1v3L7h2/t3b+h3ei7H0G6N7reo3DizEkigOkkRiCbvazwPF7oM&#10;RistPHfuBOfmne+3/afoN2Q6Dr9mPdPuT1W2SDtdlEzHb6EkM0+47kTts/8Acx3jfS+p06pevR7B&#10;twhtwhtbcI7W1txjHb24hhGIDAACwCyqmL2YooUFcXdrKA4vhiqAaEAVCADHIXQBxqxzQHiHNWRA&#10;pb4sg8g+5HTdT433Htv3Y7T0897e8Y2JdH5p0OzHVudb49uT/c3zGIrLc6Kf/wBY2xdv3YCu4tTr&#10;0S+b1jpup6frum6fq+k39vqel6rahvdL1WzIT29zb3AJQnCQcESBcELKrtnYIPxu/d97P4x2fr+/&#10;+Q9x2O09l7VtHe6/uPUS07e3AECpuSSQABUkgCpWefPjwlvK5I5HpfSd31Xd49rs8by58rkk8a/h&#10;fyD/AD7ePbHdd7ofDPt13HyvoNjV/wC47/VjoJTjGh3IbEen6qWnLUYnMCy6jn7xx3OHG3+z/CvU&#10;fSf0q7/Ltzl6n1HHt8r8Jx+fPst+bjN+7fvf0P8AZX/MD4Z97Oj6uPZBv9p8h7ZAbvdfG+s0ne29&#10;uRERvbU48u7t6jpMgxBbVGLxfm+l9Zw9ROnSz4Px/wBS/SXq/Y+U/Vzl2+XTjznhvlZ8L9nx+FuX&#10;PdwSQXouY/LNGIAYElAHDWPFQZ2YAPmiswYDE2VGeo+SIWQZsDZ0C4u4rjmqCWcnS7iiAAanNo8V&#10;BIhwBcm4CA1BNKYoFkAGManH0RS3LP7bFAh+rIGj/oiJycsQcWkFFTILkmwuoqZhYvQIM3LGTVag&#10;VQpFhEu4r6myBDFyzMPxQRnY4o0jMEjMlkROcXDHJwyKjIcoI5cPR1BEkEEAMAaug5pCspNQvbBF&#10;c50mOl6yNCgh1AeBDMR7QgntxBBiLEBB0RvQsBSSDq2f5nocEFjjElyXD8MSg7doCAEX9UDUAoKO&#10;x4KIoCwbA09EDhn4RLqisXJqCGwVRaNjwuiM5cE4/giqgNYOAgcRwOFkRSLEDlsWKA3ILWoqBEBy&#10;C6Cw0uQ1cTwQYNEnFyoGFWSKLMCXbFVBiXBUQQL/ANpUOBUAUY+iBgzVocUVrBxQ3ZKHKACqAhwR&#10;gHsgOZ+SDAks4YGnxRGa2DFA5safFAHrEEUKA2tQOyKwkPqpmiFkC8TgC8VAa6g9jZUaotVyD6KA&#10;yfJy1kViHFcS6illF2IoEoMH+AqCkFGqDY1p6LTIgWpeqDGLvwCDAMBmgYnSczggV7jg6A2LGoNX&#10;QZwNQ4UQan4VQDNkAIsSWewQb0qXoECmrNhdAQaEt6KwA3HC6gAGNXsyA5eqDUdhTMIM1CHYhAIk&#10;VY+qDYjiUGpG+NggBBMn+SDY3rj8FQLWwUAtYu5qg2WLKgvpvd1B8v3HzTxrtHVz6Hr+5x2eq2W/&#10;e2xtbu5pcOATCEg7HNXKPLPJf+33dZS67tHeh2nugaYMOn6kbM5CrmMdp4l8Y/IqzUuD439xN+M9&#10;rtXkOz/znpJ7g29nrIw/c3XdovCQ5/lq9Slia94ht7e1CENnbjtbcRy7cQIgfALLT8DyzyboPD/H&#10;e6eRdyjubvT9t2x+10myNW91PUbkht9P02zH6tze3ZR24DGUgrJqV+H9uvF+u7B2rre5eQy2+o80&#10;8u6o928v6rbOqEep3Ixjt9JsyLk7PSbUY7G3mI621TklpI9CpQ3fFRRNroFIDjUHoUUI1DGwsgZq&#10;uMmQKKg4l6oF0mpBoIohmAi4kzBADHmMr8ECmAMTGURKEgxiagg3BQeQeCA+C+Rdb9rOpkY9l3Nr&#10;e7v9tN6Z5f8Al/7g/wAV2sE3l0O5uDQH/uJ7Y/8ALkVq9eqTp0exOA1HAusq/wA+v88fWd27n1n2&#10;g+3uz1v/ACvsflvdd+XX9XMkbR3tvc6bp9qW4aAx2R1EpEcQcAum92tt4cPCW/5PWv6Ydvt9rh6v&#10;1dnzc+3xmT45nLlc+3l8sj+xvt59tfDvtf4/0vj/AIj2nZ6Dp9rbiOs64xieq6zdAY73U7wAO5OX&#10;GgtECIAXZ9jscOzx+XjHnXu/vXqvde9e96jnbb4T+XjPLjPhP2u1/Dfl8Og8d/zyeEbfgXSDpOt7&#10;p0/TnzTo+mgdvb3N7qtvqZdXOURHSX6T9vdkQG1DUTqcrqe7nH1vH5Pj4/27/Y9P9uvP1P0h3r6u&#10;7x42/p29bJxvH5Z/8/m4z7Ong/0eNQXLOV3jxsAdJd3yGaDano3ogwYXwwTAxAlzPZgwQAVJc4Io&#10;HSWrVVADAs7uUCknA3oyDWFfioEJEA4xo6AOA7m5UGmAQDallVIWjX6SiEI1BAuk1Om+ARUqgVxz&#10;UCSewFBdFTc6WxNkQxAEQ3ux4oJSIcm8igluMQeGOaK5yMdTMbKBWYxhjDHgqqE4kyBsBfiFBHSC&#10;T/LdUQMZMwtH3RUVySjbHSXBSDn6pyImrVdkFDGMTxFvigpt7YjICOVRd0HYNMRqNNQqckBjKJnE&#10;ypKQ5YgWSjtoAzVP5qAxBcczAvqBVQ5FAAWa/FRVoCIdy73ViKiGpi7ECqIYk8vE8yqKxt+agowF&#10;viAqqlKF/UKoa4pY3UwYuBE1oapgZsQ/Eqh8TVnuVAdIf41QMzA44OgYtQXwKoxi45SHJoiHq2d0&#10;DM7H5oMGA9cUU9D6YIgElgRF3IHzxRRDkYUyQHFzgUQsX0gEVNkVQBrmrhlUYvqfB7KKJkHAu9EQ&#10;WcgiwNigxAeQFiUCgx1Mb2RRqwJoQ6DNqiCDhQ2UBAsHYnEoMZFw2BQYNcijIGDEHJ7BLBg7VY1o&#10;iCAWBVDSeIcEEWQYC9XCAuGbKygzU1fJUKWuBQoM1WuQgzVoEAFY0PAoNmz/ADQBi5cuDX0RWYNQ&#10;MyIWTh2qgIHK7kPgitLCtURgbF6jFBnFWubIBatycVQZEBjYfioNENbC74oASzkVdBpPZwTmUCly&#10;dJLt9SDDmAL3LjNkGkWb+0UUJDU7UMcUBo1K2dVHz/kfkHS+N9vPcesjLeB3IbWzsQpKcpYB6UAJ&#10;STR5h3HxbsvmO3vd78U6+MOv3pHd6ztu+frkXOoFzAkvnE4LW4ni/P7N3TsnbuoPZ/M/F+l6Tqdr&#10;k/x/+GiOAO5CIqD/ADQpwxSxNet9v8b8V2p9L3LtnbOkMg250vV7XOOEolyFlrH0rtiGJUHj2033&#10;E+4MuoB/d8N+1/Vz2djHb67yXQYbs2qJQ7dtzMB/8ecvq2QteER7HgwLLKmjU0ugJtWhQCjUpmgA&#10;BiRiCHdFMLoFpH4lBhUSfPBEClRiUGeowQKwcOUHwv3B8Y6zyTs21v8AY96HReW+OdTHu/h3ctyk&#10;drrtmMgNrcIr+11G3Kexuj/05yxZWVLH6nhvlHSeZ+N9v7/0mzu9FPqP3NruHbN9hv8ARdZ085bP&#10;VdJvDCezuwlCXEOKMpeix5r9/Psx0H3r8L/5Gerj2zyDtO8es8a7vMGUNrf06Zbe7p5v290Uk1QQ&#10;JMdLHies9LPUcM8LPB+n+lPqTn7H6v8AVz5u3ymc+PnPOfbPh++dN1/PPguz/nb7D5F4v2nyTpOg&#10;734b2brIbXd+v6jq+1P1fQgfty1b8ZHqiYxOqMjt6zIDXqDg8Lsz1vHlJy68Z93h/e/Xe68vpH1H&#10;Y7vc7N5cO9ym8ZJ3Pw8vH8v5OvhZuZemOL7k/wCaz7Wdg+4ke5+B+CD7jed9H0h7IPKY7n+H2Y7J&#10;3DM7HSzjt7097mJDxhEV5ZSBKnf9x7XDubw4/Ny8NfX2X6D9x9R6H5PVd/8AQ7Fvz/Jm3c/Nym8Z&#10;x6fDb9slfdfaj/N52PzjybpvCPNPF+p+3nk/cdyOz2kdTund6bqN6fs2ZS3NvZntbk3AgJRIkaat&#10;RiD9vT+58e5y+TnPlrqvf/6e970Hp76n03dne7fHryyZyk+N6XlOUnx67PLNr+x2eUTUMuzedBQy&#10;pgUGxdhSpQM4A5Xc4IMDV/zzQFgXlmHZVE5OCAG4HiisQCPa+XqoFJBejVaSo0qCT1BsFFLJiLMB&#10;ViiFaMolxzCwUUkmcCQsqhC5PB0GLaxlggQirG/0cUVNgW4IaiRccbqBauaVaimgMD/SqCcrDGtA&#10;qqMrE0L1RUpUMRKpNG4IIzaAtd4gXLqDmNpVpbJkIkWLkirIrlnqflAAH4+iDm3xLSQZUIKDontk&#10;6S1QWHwTQsH0gRkxq59EHVD/AHmgSDB/yUlF9tgax0m0TwVF9NpPUWQUiXNne6Ire1Q1FFWAxdnv&#10;wVQ9okioCrJogNcBql0FI0bSBSlcVFWDfHFaRXl9x+SAOa0oyKANZB7VIRFdJuJA8cCgYsCABXFR&#10;WA+eSqHsCMLoGGkguGq6DAtVqA0KIzVGnBBS3uoT7kDGxFnuUAjR/wAEBxZxwQGLgFqk0ARRDuXY&#10;1RGGIJYi6KOI/Eqozu+T3UBjXlzq6BnqQ1cDkgwNWbG+KDRDGTilwgB9oEUVrRDXFFAZA1LuMEBo&#10;XANQqaEKXu7uVA5qQHZsVUaVxxqUGq5r8EBwYKAxNyyqg4NB80DMaYkYIhcQPwQAyDhokPcopi4I&#10;qEQMMiig+ILIjA43D0QAF3ognzGVQwBqUUST9IxQNK8Wq34qoD4uFACaVFQgcWFGbBAp0u5q2CDV&#10;BFGGKBS7FsRdAXYxfJ6qjSqHjfJQKKggUMbIpiA7HOiIRiJB7EVRQ3Nzb2oy3JyENuA1TmSwAjUk&#10;lVHknX/dDx/qd7d7fv8AaNzre17stG/vz0kTiD7htSFRiKuria4e5eDdR0v7HkPgvW7kY7kBv7PS&#10;CZEtEgJD9qZ9wI+mX42V3zMdfZ+89P5xKfjflPZZDunTwmR1u3Awlt6BWUnrtydv7JOGCmYPWuj6&#10;Tp+39J03R9Jtja6fpoR29nbGAH58VFfAfcnyXuHaO2dB2HxmUD5t5p1B7X4uZDXHppGJl1PcN2OO&#10;30eyJbp/mkIbd5hWRLX1Xi/jfa/EPH+0+NdnhOPQdo2Bs7U92Wrd3JEmW5vbs/q3N2cpTnL6pEnF&#10;S9Vj9/SDWoyUDcSKIAKmo9EDFhfC3og1GiHpKg4ICwA9PqRSkAhzRkRqNUMXsgB0i90UrOS3wJQG&#10;wfEBkCnSWe2aDxruBH26+4O33mL7Xhn3N6rZ6PvkRTa6HyHRHa6Pq2Htj10IDp9wt/ex2f55FWdY&#10;z4V7Owa7KNP50/zW967t2D7C+d9X2ec9nqep2ul6HqOp231Q6brOq2un36i2qEzD/aXC9x53j2OV&#10;n7bX676D9L2vUe89jj3OslvKT/dx43lx/hZv7nzH+Uj7XeIeKfbHxny/oOj2Ou8p8u6Idb3TyCcY&#10;z3oR3ZFul2ZFztw2wBGQB5pgmWAHz9t9Pw4dqcp434/4Od9f++eq9Z7j3PT87Z2u3yycfh0/mvnb&#10;4zynh8d8x/z7w8X2fE/CO4z/AG+n882+76ex9TskR6r/AAG3tbk+oeQaWiG6dog4SNLyXw94+WcO&#10;N/m3p9zu/wClV9Ry9T3uE69j5PxS/l+fZ8v77Pm++ePhH9u+J9V3LrvFPGet7zA7XeOr7T0W93Ta&#10;kNJj1O5sQlugjAiZNF2vbtvGW+OR5l7hw7fD1Pc49v8AJOfKcfuluf2P3w7OAxGH8VtxAY6Sb5/F&#10;AgMgQSbICC7u1bBUODFiGqDfggxvFrBAoucAFAHLtYEsgUxqHrEWRSnGWOCIWgJIKilm9DGrlVAw&#10;aRo97MgDUiQaRRSEjlMhXFEJKL0DOgkQAACasipSBiXrShOazg5tZEzAZPxWdawzllpC/TT6Q75q&#10;qmQzSAq71sFEcsjKRkbEGhNvVFc+4BIgBiJVIzKCUyQ4AqKOiuUw3JbkWPLXWPVBzb+oHdcMwYRz&#10;QfpTgWzIsP4KK5o19o9v4uqjpiwAPD8FBSMwZCMT7sMkMdFxkZYKoqDzBg1bpgtFonWcBVTBUCL5&#10;PiqCBI8r8qqKAAAXNXCiK1BA+aKsBSw9VpBapAqMTZFUMWGr5IhC4Jc+iCoZgzgNZQYhyL+voiqA&#10;gNS3zVRgQ400GI4oCAWpd2RDsKcWQZiDHNFNR8wiDG5yF3VGBLyJ+AUDFoydr4oBJ6t8EUYho8Ca&#10;oC0TTE2RBAt+IQChpE8pugMYs4ieawRTir+reqBbF8hdA9C1eCAAADScECkEgAUIk4PBQMaNpQYD&#10;LEqoYBhZ80DUszkXQYUDlArVpcFA9g2KAAEPmFFEESaiqNcAIoXHHNAsTQVdxZQOWcZvVVCG12ZF&#10;bhndABPHABwEQoNaUevBBpAlpE1dyUUu4BKHMSKh2QOBpYA2RBJAIiw4hUCbOdMnDVCgwAF7YqgD&#10;S8hiEBDkn5IM9uIUAtpb8UGsCW+KAPIEBvWSKF9OeKIzkSIB5WoqPJ/uh5Bu9H0nT9i2NW1PuUdX&#10;WdQYlhsgtpicSTdsPVXilcnet3xbovB+n7f2obHdJ9dp2OglCIO7LqHBnuyHujIPbiI2Tro/Ph2L&#10;7j9i6Xo+r6LuH+KhsbUY/wDKYbh3BtxA9v7UwIFhQ6a/mmwyvXuzbfVbnS7HcO59F0/Td46rZiOs&#10;/ZixiKmMDKTyo9noVFfpdRv7HTbG71PU70On6bp9uW7v9RuSEIQhAPKUpFgAAHJKDyn7edPveV9y&#10;7j91+5bM9sd+2T2/wPot6JhLpPH4zE4bxgW07nXziOom4fR+zA1grenRmPXQKuBXio0AIa7tZQNU&#10;asgEGuA2GKA0LNgGKDTLAP8ANA5DRpUIEBAoKEIBW9zYIARE8uKKUORe1kDEEngLlBOQlX4MVMR+&#10;R5D2DtflPYe7+Od52Tv9s7x08+l6qESYzEZhhKExWM4lpRkKxkARUKzoeL5H7cd/7n1nSd08W8o3&#10;hveZ+Eb8O3976hhD/G7E46ui7lGIpp6vaGqTUjux3YD2K2EfVeVeM9o8x8d714t3zpv8T2jvnSbn&#10;Rdfsu0tG4G1QlXTKJaUTgQCvn3O3O5xvG+Fcv0Pre76Lv8O/2rnPhZZ+7/C/GfGP89en+2/+bn7F&#10;nr/FvtT1u15f4Pvb+7udl3Jf4Gcum/dJk52OslGe1I1MhAy2tTyvJdLOx6v0/wCHt9eP7v8AH/o9&#10;c5e8/TPv3y9/1/G9vvyT5vzfiz7eHTlPLc5Z08I+C6rwOXhvkvb/ALq/5uvMJdf3k7kOq7L9vel3&#10;dvuPceulsy1xjOGzIdPs9PCdoxkNsnlMoikvlez+ny/U9Ty6/CeNv+GOz4+6/wDu+nvoPp/tfLw8&#10;OXdsvDhx3yt/Fy52fGz5p45fGe+dk/z6/bPuHddrou7+Nd77D27f3dA7xIbPUR2gTSe7tbU9YDX0&#10;CZ4Fczj7x27cssj8r6n+lXuHb7d5dvucOfKfy9Zv2S2Z/HH9sdt7n2/vXbuh7v2nrNruHbO57G31&#10;PQddsSE9re2d2IlCcJChBBcLtOPKcps8K807/Z59jny7fcl48uNyy+Ms8Y69LGhqVp8jMDbGj8VQ&#10;haJIIobcEAciuaA1JcUQGIMtToMxNrhQAACjVCqhQNmFAkhQjDA4qBQKAauYoicgJUwN3RQanDJU&#10;KBcFyUxCVcyJN0UhBJcYUdBz7msmMYl3NQVm9VTO1FzK5Z3UxdEDTQm+SqEqQcR9IVEg493K2Ciu&#10;c8rhnc2UEJ8riJr9IyVHKXYElw9WUUlSWAZ/xQcvUxItSnzVH6e0KFz7q1UVymFZc7AB4jFVFYVl&#10;QcDkoKiIDFhGUy9EFoA41Z1UV28BVnuqLg4OzRb4KCgBvI2wQUdrF1UVFaAemCgpEAn/AFaoHAYE&#10;M4JotIaLkPE4+iitIOHf4Khx7RjggcEsIu5aoURQA0J9qoBu2INSiDEvV6Iok0YWfmRBDtY0sEGL&#10;2ZgTQ4opgJA1q3uIQEOxzk9FBibP7mVDVIyJFEGGr6q/ggYAFgLAIjaieLWHFASSzYorAExJDAPV&#10;AfaQOFEDaSwxe6DSIADMHrIHioCALtdmVAlcsGOCgZiX+TIE5hVnZA9+APzRDRJEdJrxVAAqQ7Pi&#10;FBgCGibj6lQaBmIlRBi5oBZgXQN9JqHwUGs2eKoFTckcUVmON8GQIGuMBggwNS+TugLNe72QJqIm&#10;zDTfVxQAgYXlT0CAyB5WJexRCyLhvqZ3CKUAxB5tTlw+HAMmihB/iiAC5MTFjnmg2l8g+SDVEtNn&#10;aqoNXfhUFABSWZIctZBhAuJOaYKDGjUPBAKlyLOxCKIId5UzkqjBg2rm4hQfj9+7x0/Yu2dV3HqW&#10;MNiDbe3jubhpGI9T/FWQfEdm397vPi3Vdx85/wANPtnUbx3Okluw0ShtyOkSBixHMWiRVsSCrfsR&#10;8d3XwfuPYN/p/IPFd6Pduj2JR6jYg0d3ci1QQACNyPGNeGKaY9L8R8n3fJegn1PUdBLo93ptwbW7&#10;Mf3W5JnOh+YNiDbMrF6NTq+yhJidJor4o8h873D5r3/oftR0RlLt29s7fdvuT1O2abfaP3CNjt5I&#10;Zpdx3NuUJD/0Ib1jKBWp06pevR7FGEI7cYbcBtwjERjCIYACwA4KKzk3ppqoMDUAANnigpQiop+S&#10;ACkQHFMeCDAVbDPFAwuXtg6AuagFmYsgm1QWY5oHz+omzIELm3xOKisWZ8BkqgAyMSMXvwRWLlpG&#10;gDINSVsKlB5H9yum6rx7q+2fdPs2xPqer8T2Z9P5Z0G1Ey3Ov8f3Ja+pjGEXMt3pZD/EbQuW3Nsf&#10;3pWp5M3zepdH1nS9w6TpOu6HqdvrOh63a2+o6Tq9mQnt7u1uREoTjIUMZRIIIWVdUpEyiGeJdzky&#10;Qf5d/ajwXo/8xn38+6fl33Hnudy7T4X3AbXS+Nbm5IQlGe/1G10fTyqD+1sw6eRlGLapkE3kD0Hp&#10;uzPVd/ny5+Evh/c9w9+905fTfsvpfT+j/Dy7vHbzz7ON58v+7leUy3cnh4TP7t89+2/2z7x4D3zs&#10;Pfuwdp7T4z03bt/c/wATtdNs7A7dHagZ/wCI2TCMf2ztNq5WyNCQu373Y7fLt2cpJM/g8s9q959f&#10;2fW8O72ufPl3LynS2359ufLd3d8H85f5D/IO7dz+13f+z9bLc3+g8c73Pa7NuzdobfUbMN7c2Imz&#10;RmTP/b9FwfZ+d5dqy+EvR+x/qn6Ttdr3Ht9zh05c+G8vvlsl/fOn/F/cMmyqbrtnmIMwAOFAEALS&#10;dzV1QgBvxoCgWURMEF4g0oaoGcsKu15YoN7SQxL2KDCTGRcsDZBmOoEsyihMc2kEFw7IhTGJN2Fn&#10;UE9wuS3xKqkkdTR0gM1sVUSkRGpJiwrxU1S/uA7cd0hhL2581qLMCzOgFxQCubrWhhGJaXuLOmCJ&#10;a+r1isqiWq9CbOgnKdIghrOyGJykDQ4i5VVCdWatb4qDn3QAAAXkSwIQcxDRIcnUKD0sopIxaYej&#10;VlEqji6sk2FQPmg/ViC8qUiOVZaS3Y88Zk8sbtjS3zVQdvUTpBA0nk4qoqCXqHIuoLRoABRw5GKq&#10;LxdrtmEDxk3uoTRBUVYin8yBxT2h8giLBwKVOKotAXrhRIhg54MaFUOxAJdxElBnBw5s0VSMag2Y&#10;WUQQBYV4oHIqz8osFVLUUxJoVA4rQ3iiCaYXuqNCRD4u2lQapkBeNzJA2rFqIGBI0hru6oziBoCG&#10;Cgw5hZjF2VDCVnwRGBIcjKoQMSGYBjggNZSvUKAggOCLVVGqB/M1vRAXiKk2/FFClCQ4Pu/RQZ7R&#10;FwQ/oVQ4o71JL+iBRFweJugJtb0UGDUtSxRGDnVQ8EBDgENXBFEm34ojEO5sBjwVVoEgHUA5N0gx&#10;wAAcKUEFqk2sgIOI+KowlpkMSiFIILg5orVFT7rPmgJztxQJJyaGl2QLcu3t/FBpSoKmJJDohTE3&#10;xnhkyKdhyjKp9VBtRbPgtIEZO5bG5UUW1H0uqjAXFms6Bg7EszoFiLmxIQYOWpZA+nUwa6ipHltS&#10;RqAg02NPmM0QHa9H/BB4n9zR3iXW9Bu73RT3/HOjMZk7ci05kjX+4QDoLcsSR6XZb4pUep7t/wBw&#10;u59m7B23bn2/s3S7cd/r9qWmJ/3dDGIDhoikeJdqJ4Hi+g8j771ux3Ts/iPiZjtdZtz2/wB8xiJQ&#10;2tuMeXbkC9BHmlwZSQejR2f2xGkdRGrdMI6QZGspNW5qvleLb8TyzyfovDPHO5+RddtbnUbXQwjD&#10;pui2WO91fU7047XTdLsg33N/dnHbgP5pBfTjGbX4/wBuvFuv8f7N1HXeQ7m31PmflPVS7x5h1e1z&#10;Q/xe9GMY9PtSudnpduMdja/sw1HmkVbUj0PVYA2UUpcVFKqKeIacWDDEohr1J0iSBWLEPfBA38oG&#10;FygLC8jmyBWILn6bKBndnoRRUK2ly7En5IMHfi6Ba1iK5oosW9TX9UGw0yFCXdEKHkaBhgOCKZoS&#10;YEPE0IOKDxfwuZ8C8m677X7/APuuw9XDe7x9st8+2PR6wes7WHx6LcmJbY/9HcjEf3Uilu9STOj2&#10;WBBMqXxUlH8B/cr7W/dz7R/c7u/3h+wvRR7/AND5UZ7vlniB2v3m3t2X7m6T08Z7c93b3Nz/AHgO&#10;1IbkJGQ9i6fv+n7vY7t7vZ674x6v7L777Z7x7fw9u91vycu3+TubnSdJ+LLONk6finy2Z8XnXkG7&#10;/m5/zGHb8W7n4pu/bfw/qJxHeBv9L1HaemltAvq6k9XKXUb4DPo2xpJYmNHHx531fqvw2fLx/h/f&#10;1dx6Tj9MfTf/AJ+Hdnf70/Llnc5b/t+X8HH771+19L1v32+3n+XDw7o/tN9m4w+4nl+xuTHcO+RB&#10;l0Mu5b5Edzdn+yX35kgRjt7UmERGJ3HFfpfWdv0vD9Ptfi5efw3/ABcHt/SvrvqX1V9f7j/4e1fD&#10;j/N8k8JN/LPjeXKdbbflyv708M7713kvinj/AH7u3Y+q8c7n3bo9rqOv7F1sDDf6XekOfblGTEMX&#10;ZwCzOAaLt+1zvPhOVmW/B5V7j6Xh6X1Pc7XDnOfHjysnKeHKfCvp2pdy98l9HCIIAGR40+SDOdTE&#10;qjaa6muqhSBUMaip9LKKUPWJ+SBpANGRocVBjYNR8+N1QYge5nb8QoFlQkaXAHzUVIhpGMhQfiqi&#10;DPIs4fHJBjGLejgqLHMJmMztEatVQcqrEvXGrFCdRd2BsStskgakAcrcqCcwQf5uGKilOkh5WFEE&#10;5A6r0wQRlEMQQ4NVRAksA7tF3GKiuecRKJ/mGKCUmNHBZ3yUquUl9yYHqI5gYqjn6jlLkO4YRRX6&#10;cOcNGpkWkshN0cshQ5jjgqE22npcViR7rqo6iwMpG5DKCkeYaxc0dVFokO5LSo0sEVSBLl4gi0Xx&#10;OaiHEC4Y0Yk+qotChiRa59EFNcfcMcFUVjIaQWY3MUQwu7lskFRdsGoP4qjRDEC4IsoKGWBd5AoH&#10;jQNEDgUBINWYDFBpM8Gw/pRKBzE8CqGBMqm34qDOSA7iUbAIh3uAKtTJFTlOEZw2pFpT1aY+l1RQ&#10;SOofJ+KDPI1NQFCKRoACNUs1QoNy3KCzIGFDQ3o/8UQwBJBFWUAIAGsDmLoMJcwLuGq2aKJaTgig&#10;LEhVBIGIAiFAWJ4jBGmNx9T3PoiCTEAm+DIDEvHLIKoEniAwf+mClUraQAfQJA4NWd9KImZ/yyq7&#10;Ms3k1jRm5ILNZWUxURY1cgsqgmoJyIQEEG2OKoEhI1pxKgAEryArlkgPK5rZVGNq/ggBazkt+aKW&#10;Qcxra6Ae4kinH+CAtRgbitKVQYEWZiaF6oAJMYi5F0TBAFTfiisQw1YMCqiZAeJBcnDBQVFCWwoq&#10;ARiKtZAokGx5Hd0BiCZaiSzOyDanIalK+qAiVi5BNvjkoEYFwObTWJyVVgzA/wAqg/M7x0e/3Ptf&#10;WdH0vVnoN7qto7ceqEdRiDeji4pRIPFNjv8A5F4J1MezeQ7Ue69r3YttwMxM/sk6dW1I4U9sh8lr&#10;NZdvU+Ldp8i2f+e+DdcOk6zZInPtuo7ZhO/Ljtyy+nIgK7niY+r8C8Y6rtsOq7z3mMj3vuMpfuHd&#10;IlPb29VXNazIc1sylpI9DlqBelKErLTyHowPuH9wJda/73hv2x6mex23/wBPrvIzA7fUb4wlDoNu&#10;Z2o//GnuWO1ErXhGfGvYnIIYtFRRGVC6gEjzC7yzRVGLOJMckQ0gCwPBlQtlA40gPWroFJcUsLoM&#10;SQAAHfBFa+XoiDINQ1OLoEP0hiS/uQNRqu5qDZAKOwAEckGL0asS90VgBpi1gC+aBJAkExUHn/n/&#10;AIl1fk/Ztqfauoh0PlPYeph3fxDue4+jY7j04kIR3Gr+1vQlLZ3QL7c5hZkyrer9jwvyjpfMPHOg&#10;790/T7nQ729r2O59q3m/e6Lrunmdnquk3gKa9ndhKBahZw4IK3mM7r6igaYoJYIP8vPvN5t97Pu3&#10;94er/wAv2x1HR/b3te/1U+n2eiPUy29vr+mjty3odR1HVCInvR3doao7UIgO0ZRMokroPVd3vd/v&#10;fo/ln973D6c9s9p9o9rnu1l73KTdzbw5bl48ePhxvG9Lyt34yyXH9b/Zf/LN9v8A7PbWz3LY2P8A&#10;qTzERH+I8p6/biZbUiGI6PZOqOwL1BMzYzIouy9L6Dt9jr48vP8Ayef/AFJ9a+t95t4W/p9n/Rxv&#10;j/33+b/6+Ue/T3ztynKchDY2wZz3ZEACIDkkmwC5O3fsfkpNuR1bchKLggxkNQkLSBxC+kZsxiBU&#10;n23dEMAwAA+aomZEECIog1gTWoQJKkQ1ZYkX9ECRMiSJFx9L4FQUJDB64iKpBMhpawIwUAieYmjs&#10;HDIqZBnKtDD3yxKIEyTJtNGclFTIBEog3p6oI6SHxMSzi5CmGiIDSbclolMEQTF3amIQA1JwYUKi&#10;oiQJbFqt6oCzgP8AQ4JQR1AxIjGuCo5zECli/KGsoqU9UfpDnKyDlnpEZOXIAKlVyxIMhpYGR5nu&#10;2ICCW/SQFwc+KsHbA2i4ALuRmstKTiXIApIMPVEc8WL6vdFqWaqqOiBfXqvJg38EF4hyMY1pxQMI&#10;xkLvp9rcFUdIZnFWKgrE1AZiTY2VQ0YkehtSpKKqBRyLGiIpWWDEWKqKAEAahyyFWQOGvhZUNEte&#10;rUHooGuwL+rJRaJYkuzKhalpCgMi75KDFyaYWQMDZmoqMeVjn+CgwIBIxv8AFDBkQGIv9XxQbEkg&#10;ENSlQgXVKjBjIhFNFwSC5BseCIrrYEDH2qhXqcS3NkiCARUG+B4KBwCBqxyQACQpYE1QGMWdi4Dv&#10;xQtEVjHluaqiG5uaCSQWF3zWdaXhIEDSKNzKoYMCQTQgIFoA7Ud3RDRsSzYh0AaRa5EXf/QlUHcg&#10;ENk/qoHGYvg6CG7tNWJFX+CzY1KTY2iJGUgQCpCuoEiL42ZfRkYgRBOo81zlRBolxSsTYoUSSOD2&#10;QEBqEuRRUJT3VobKDEitL5oCRW5pU5IFucxKyAuDZUKSzMbF0RovZq5opMnD1qVBQM5IIY/SFQL8&#10;p9sqOiMBQSdiDUIAIlyXtUhFbVYWeiIMeEXe6KYC7n0HBUCLOThkiAWOBbMqAAhiY0JwRUep6jY6&#10;TYlv9Vv7exsxYS3d2YhByWDyNA5LIjxqfmfk3jXdt/a8l6H9/t/U7kp9KdluSJLj9ncoJxAwlX0W&#10;slTQ8S7fHzPu/dfKO+be31PTgy2Ol7dIiUYAxYAxwEYlhmXlcJehOr6Ho/t50/bvIOj7t2rr97pe&#10;h2pGe90IlLVwgJguYE3EsFNXHpBJOog/6VFecfcfyTufbeg6DxvxmcY+a+bdTLtvjszHXHpIiOvq&#10;+47kf5Ok2X3K0lP9vbvMKyM2vrPGPHe2+JeP9r8c7Rty2+39p6eGxsSnIz3Nwis93dmaz3NyRM5y&#10;NZSJkalLdXH7xIYCTB7eqgweILc1aIM3tIqTW6BpEY0/RAwPrmgJlRwDWwa6AECrGssFFMAwuwOO&#10;KqCGYc3oooRLjULKoBLk/rRAusVaodAXLEsCY4IM4eh9GxKg2Dk0NAFVAYgUZAYlpMfigLgsRUZo&#10;PGO6y/7def7XkMX2/DPuR1XT9u8kjba6HvrDZ6HrjhGPWREel3D/AOoNg/VIrXjGfCvZZULRqG/F&#10;ZV/If+a/7Pdz8z7F2z7jeEbO/tfcb7emPVdCeiiT1XVdJtT/AHf29vQDKW5sz/3m0B/biATILrPc&#10;fS3ucZz4fm4vQfoL6h7fou9y9H6qz/1+90vzfl48rM270+XlPw8v3Xwj7XuP397P9u/tx495H94d&#10;k+M+bdx7fDc6nwbYO3vdw3uoi8ZHZ2IzIhCban3JAQfTKWoMvty9ZO125y7vTlnh8XW9n6U7vuXr&#10;+52fbr+p2ePLp3Ls4Sfbc62eHSXfGTH8Zdb5P9/v83/cep7T4v0f/RP2u2907XXbuue30koA1HVd&#10;SAJ9XuMf7rbAjZ4j3rq7z7/rrnHpw/b+P3PRu36H2X6N4Tud+/q+pzZ4Xl/x4+HDj/uvXxy3wf3X&#10;9rfIPD+x7fbvs10f3C2/N/L/AAntUI9z3dwx/fOxtT/bAP7bwB2njDRrlOMdOsknUe39Pz4cc7U5&#10;bykeXe+ek9V6i8vcuXp/0uz3efTy29fj169buTjbvy+U9lwsGZiAuU/NiA2k1YXVCChMmHAKBbyA&#10;/wDEcEGkIxocLkIJMRIDOqBhQuRSoBKoEiQ9OUCygZiwJLRatMkE8SHqbKK03Ma0cfggk0SdJ9ua&#10;oSRiNRdtXBAmoluVzL3KCEjuQ3BAReEvcclm3qrE21C1CqJuNZDaZGqCZMqFqSJMpPTKqBdOoS08&#10;lSyqo7hcPIEszEIjlOsCRmS4FEVCRfC1KKLHNExG5KOmoJ1SwupCp72mUgAGkVqDr2wXLF9Rceqy&#10;q8XeWsMAHbNBEgfuScVNTL8kRSAjEEYSeuT2VFoUjSj0RDQiABGVKOfigvCLhuH4qCsHYNfPiqOg&#10;nSCMM/iiKQJNMT/BUGIIuANWSIoSxYG1kDkMBhwSgzIIoGJpqQNAk0PtQUAkZHJkFAQJNcGqCIcy&#10;lnGxQNtksRIASuqVSQoCOaIUC0Jk1s+KGmjSL3rdBgaYlz7k0EtjaP6qqLEgPRq1UTTvEj+3Wuaq&#10;BEvL20ALoDqiOLmh9VAQBg10GBrS5sgL1kLH+IQb+Wt1QJxDitzT4KY1DNaI+HqiA7M9bHSgdg2Q&#10;CIze0mgAqitqiImTs6I1C4u1hxRWbklG2BbimGsABGsiWLOUwZmqS+qykgblxIJFVRiKUsgwBiCc&#10;Rb5oGvX1IH5IMTQcTRAtNLnld1QL4VCg2eL0/BUYikWuW1IA+Azqgm0nNWNh8VAzlgfgqg2LG7UR&#10;WlmA2aAAUYV1fgUGIJH4PwRAIAoAPVBqh3sDRQP/AKt8lQCXJywKK0fQEtVkRgSaHE09EAjpGoMC&#10;R9SK8G+4XkvTd07v0/jw6mWz2jod+P8AzXqdsaidx2kwx/bD0z9AtSM16103SeP937N03S9NDp+v&#10;7N+1Ha2dsc0QIBgMxID4hQeadw8B712Hr9vuXhvXTEZTEZdLOQE4iRxJ5dyAxBD+qumPY+nhux2N&#10;qO9OO5vwhEb84DTGUwOYgElgTg6zGi9R1HT9Jsb/AFfWb0On6bpoS3up6jckIw29uAMpTlIsAAA5&#10;JRHlP276XqPJ+49z+7Pdtqe3ueS9PHo/COg3omM+i8fhLXsylA+3d66f/wBY3MRH9rblXbWr5JPN&#10;67YBvSiii78xrZjxxUBidQJOaAxAYEWialFNCjxJcO3okAF7M7gfBEODbP6UDEARGqrNVFB7DBQA&#10;O9BgiCKFiLkkHiVQGNKYl0AaOotch2UGYWxJQKQ1/gimBEmq+KqA4c6RUKKEhpPMagcyEGXtk16M&#10;EH4nkPYu2eTdj7l493nY/wAV2rvPTbnS9dsuYyMNwM8ZCsZRNYyFQQCKqzoj4/7cd87p1HS9y8P8&#10;q6k9R5l4NPb6Lu/WSGk9w6XciT0PdIgUbqtuJ1tSO7Hdh9KtnxSPS4kfUMXLcFFfwj9yv8vv2e8b&#10;848n+9P3d8y6nqPFe4dXDqOg8X6vc3Jy3OrlAyn0/wC4JS3t+LxJ29nbA0xDE6IldR3/AEfZ4c73&#10;e7y6eX7f3PUvZvq33T1XpO17b7f2ZO7Jl5yTpx/1Z+Xjf9XLlu3/AHV5N3j7vfdT77DqfB/sV2CP&#10;24+13ZNg7Pc+/jT0O3sdFCPMep6nb/3fTbYhX9nYeZD1lFwOPy9T3fU/g7M+XhPj4f8AT7o770/0&#10;97b7BnqvdO5+v6nndnH8+8v9vG9ed3+bnnHfKuP/ACO/bKXcfOu//cqXUbnUdj8PO/23sPWiMtr/&#10;ABfWdVAxnMxJJAh08nlE47kcln2nsfNzvc+E6T9vufX+p3vX6Xo+36LJOfczlynj8vHj8P38p0v+&#10;2v8AU6EoTO5onGUonTMAg6ZAAscixX6F4XZYZ3LMwxREw5oBR3fggJEQHwlVAgjEA2NkUsgWDGox&#10;RAk9PxQa0S5evKEViHj6j81UTfTpawqGwZZVgQXYtW6CEpT1NE3qEBYyAJq9igYxqXNhVUcsouRI&#10;yYipAyWaqcpl9uMfrNfgijICTTth8kRAmTkO7BxwQI8qD6mLqiEwI82GQRUpn2sXJx9UHPSJ5BUE&#10;u/4LKudg8sQ7jimjm6l2iRWRB+RsqLiRZmkeIuHUV+jtiUms+L/oiOffAE48xJiLDFkgpGsiTQEB&#10;/gkF4uc43fiqhmds7eoQGEtRMYkwkAXgbjiFB0xiWrJpGrhVFIg/2TmXxwQWDWLuzmWCIwi7xMiB&#10;E/hkirREZEB2axZ0QYhzItQYnFUMJAmTAtEgEhIHBYWsKFAwIF3z1ZFMNNqLAPpJs6oL4A1NypEP&#10;GMXJlR3ZkxRJERAAhjy/g6CcmIiC/wCSBgS1gHwSgmjl2cMIqjahpDhnoQgwu5FsM0DhiRLK4sgZ&#10;+WljiE1MYAD3Bw11FZy1BU2QFgCYuXsD6oh9OmLgA0YlFIagMQx/pZBqEOw5ag/ggevKxIIxwCGM&#10;C+QOIOSIz1zDtTDNFZiSwo1g6IwAJMS+fxRTCIevGqAuwY34BEC7AigY0RRo19QFxwCASDBiwvhZ&#10;AwDFgHzPFkAZpaiafy8UBMbsWOaANn8OKAMSz1b5IMCSOAFiqMTVqf0CgF9OT0VGJI+mv6IBIANJ&#10;x/oQI95Y5cEBJ/l+rMYlBpRcAAnlw4oCJGodrgfogBrEBy4wH6oghrM35oDpFcCaklUAAvqEmH1c&#10;VFY2o8mJJJpQoDEMMzZ7IjH10sak8LoOHuO5t7HRdRGXX7fbjuxlDa62ZiBtzkCBIaiASL3QfCeP&#10;eC9jHZ+p6brNzY73vdbuSnv9w2i7M4h+3MEmJALmtybhW1JHyHcPF/JvCepl3Txrqdzre3u+/wBO&#10;BqkIjDd2hSYH80ajgrumY9X8a7v1Hfuz9N3PqeiPQy3nbbMtQkBTXHFjg/43Uqx+7Y0bmseHFRXk&#10;HnEj5t5H0f2s6SWvtA29ru33M3ds0HbNZ/w3bZEWl1+5AiY/9CG6Ka4lanTqzevR67pERGEQNuEQ&#10;BGEaMBYBZaMJcaCwRDxoRalslQSSSbVLgWUGpp0igJqfXJAGMWMR7aGL0UU4D8z/AOn0VQzCQi9G&#10;LjNAHJIBAYVI+KKYlwKOTdEYu4qxFAUCxIL1x+SkKNQS1GoCqMA12fA8ECi7XxHBQM+eVlQhPLIB&#10;geCisz6dJoGr+aoNHzpbFBgCDcNjxQKzipetPzRHlH3I6Xqux9T2z7o9m6bc6jr/ABLans+T9u2Y&#10;mU+4eP70hPq9sRFZbvTEDqNkXJjPbH96VZ5JfN6f0XV9J3Poej7l2/qNvrOi6/Y2+p6LrNmQnt7u&#10;zuxE4bkJChjKJBBCmK+Y868D8W+4/ju/4t5h2wd17N1G9s7+5sCctucdzZmJxlDcgYzgaGJMSDpJ&#10;D1Xy7vZ493j8vKbHYe1+6+o9s787/p+Xy85LPPxmdZel/f8AHK/kj/Nz5j2L7TfaLovtb4Z0XTdi&#10;3/MQej2u39BCO1Hp+17JieqmRHHeJG0TKsxKZdwuu9y7vHs9r9Ph03+74vQP6f8At3e939zvrvU2&#10;852uu8uu87+Wf8fzdPDOL+e/Evut533DxPsX2N/y0eP9Xty6TYB8m85/bEOp3+p6h5dV1EZT5Ok2&#10;jMkQ3NyX7mkQjHRIMeF2vU9y8Z2exPvv7eD9d7h7D6Pt+p7nunvXcnW/g7e/hnGfl49OvPlnjx4/&#10;h3bdj+4v8vH2a719nfHO69J5D5d1HkvePI+rj3DufTxJl0fT9TpMdyWxLcH7s57lP3JzbVpjyhiZ&#10;dt6L0vLscbOV23+Dy/6v+o+17z3+HLs9qdvhwnyy/wA14/Dc/DJP5ZPDb1vw/oYBzLAP7jguc/Is&#10;JNYtU+hUCyIcRwZApYSjSsS4JsgWTyOpmBw+KBJCQqAzYIG2yA2oPV3VgkxJOR+kFRQJAvXB1Ase&#10;V2IEpBpA4IEkHmNNAR/RkoPKGPoB6qgkl3LsTh+CmiUohxEggnm9aIEYPF2OmmoD8EEpxcmLu1RW&#10;qiueUSJXJJYjBMCSBERVm9xF29UVGQAiYxpUOSanigjKQFgTGVOI4hBEsQSCBRuKiuLXIzmJR0CL&#10;6QC9M7IJbhJlemlokfgg6Y1mJaaE8uDIrtjZ/qLH5II7sSeZuYFxH0CBhWLnMURHRGVDI8BLJVDv&#10;EFxgW4oKljJwOb6SoHBkQ4rn80RcHIe4qiwFTIWZgFQQ1ybkKIpFnIFsPiqHqNVaEMyAxBAobfJR&#10;VCPqHyVQWADGpP6JQzuABZv1VGJD0LkXRBvQENH3fFRRYEab4j5ICx4IBImqo0oy5aVN+CKIjJ2N&#10;hYNYogxpIa8aB0DAESkRUEMyGmB0nVg11AYzEmI9v6hUZgSWlWwCiCZAgMamn4qgizgDSLqKJj7S&#10;LH8ECAFtJoRU8cUFNRIeQ0uQBlVAjVkQLsiGAMY1Z5EfiisQ9jQgVQYBnr6ICDSrF6hNDBj+ZRB4&#10;2cWVUBR8aVQakuIkS/xUB1CJoK2j+SA4NmP60CliLVx9UGJsSMKoAWYV0vZ8lQDiwsKBQB7UwVgJ&#10;ZgWqLIF1Wwm1fVQAmRIo7MQPzQEipwErKoP1EuCWf0QAku+NkqswYOxq5RGDB5RrmyDS+muWpFZw&#10;QAbYKoUD2gGxCimZ3awQASEuWzn5kFER6rqNvpOn3+p3y21021Ld3SL6YAk/gEweJdm7H1H3H6jr&#10;O+9763e2OghunZ6HpNiQeLNIxjqBEREEVapWtxPFPvHivePBJjv3j/cdze6TYlEdVCYaQiSwG5Ec&#10;s4E0sG/FXdTMewdh7rt987T0HdNuI2/8XtvubZL6ZxJjOPwkCsVp+o2kCEQwtpwCo+a8w8p6Pwzx&#10;3uPf+r2p9WOkjHb6Dtmz/f8AW9ZvyG10vSbIx3N/dlGEeJrRJNK/L+3ni3XeNdl397vu9t9b5f5J&#10;1Eu8eY9y23MNzrt6MY/tbRNf2em24w2NofyQBuSrbqSPtZ7hiRV6s/4rFuNSNt7utyA0gWZTjdMx&#10;aNSy2htIDvcIBEu4d42UUwcagaBgUQQOZmaJqPXBAwcit3xQajivBFFwNQsRdQCptiyozU4/mVEY&#10;fr+aoBPMQzszKKxaLyJZhzFEaNBatwgBEZGuNVQQ1noXYeiA+7mZnH6IADymjH9EUpelOU3QK4Mp&#10;NY0Hoyg8b8LmfAfKOu+2e8P2vHu6R6jvX2z3Cwjt7GvV1/ahavS7m4Nzaj/6M9IptFbvXqzOnR7N&#10;EgitHwWVfzX96/8ALT4196/J/FPIu7946vtH/I9mfR952ulAlPrejEzu7W1tymTHalGcp8wiXErU&#10;BHB9V6Dj6jlOVuY/Z/TX1p6j2P0/d7Pb4Tl893jv8vLwtufm2SdNnh97+a/ut5d3fxnyft3+WL/L&#10;N2SPjfWNtx8j7p23l6zd3t3ajutLqy84ft7RE97elLX9OqIiRLg+o7t4cp6f08zzz/P++v2fsPt/&#10;a9V6fl7373z+edfk48vyyS5+Xwu8unHhJnxy7MTZ/wAjPmXTdun5Ht/dqe19xYxPU7U9jZ347R6k&#10;RBEP8f8Avx36yH95+2/9hSe0c5Pm+f8AF+3xXl/VD0vLn+jfSf8A6/h1s35fP5M+X/j8373vP+VT&#10;7ueRfcHsHknifnUpb3nP276yPQ926yekbnU7M5bkIS3dIETubc9mcJkXaMjzSJXM9v8AU8u7xvHn&#10;+bi/K/XX0/2Pbu92/Uel/wDw96fNxnwl6W59llln754R/VsiNOoB5XZdi/BlBBjq06auyA6qyJsa&#10;RCgQB4xaVXLeiQoanocHKqBYEs7/AJIFi4eOJqT6opNIqMqvxQA6TUNzYqCekMXB5fzVBJpUMWq/&#10;FAolRiKDFAZEkh60ooJTDco+pFTBEnLEEP8AgkEZM2ZsDkgmTaJiSKRiVBHdBgQ51SL0OSqxGQAL&#10;3I5QoOUiMSTd/wAlMVy7khpB246oyb4hBHemNv8A3koyIo0QHuWNlYOqAJGoMBK4ajqK6tsyD6pP&#10;Fvl6IMYiVAWuKcQiFiXJEjWNG/VBYRi4gLmr5oKxMS8SGa7LSHMxQswZyPgs0dMATVmaiQphECQw&#10;O5U/BVHTF6sWJxKozUzqxRDs5FaIKYhsTdAxe1/RKsMDYkFzQBEMQwiaE4hUAiv5ICCAdUXBvVA4&#10;ZgRiWKmjFqsbWe1UBAYSqOHwQAzeJmA7UItVUMQ/MBQWfgisATC7VsiGDEtXh/FA5FQdVEROM4mR&#10;DiZhJpfwU1RkeZovEAmiBgcgMyqFJ04ugpUxuQCLMoDUAOMbBABG/NUIGDnmLFvwRABYVJfNBjdt&#10;LgfgiiWFRU2QChpmSyBmaxcYIGFCWxugJwD0NASruELHFpO91JSw4FNQocVUKHrV6orCudEGIIqf&#10;ioBFyxJYZIUz6iaMQKoFYPahuqhCA4wCimcyNCzKhWpLFs0BcF5YqhK0JJBNwoCSXoLBkGPqxuUB&#10;BIbj+pRBPL6A3QITEMwoLFFFzSr0oqgAxBa2RUDh3Z6SppQIXNRy6SVR85vd27L3Pquv8c/x0JdZ&#10;Lbls9V05OmWnchXQTSRANWtig8n8f771v2867quw986ac+3z3pbmzv7cauWj+7tuwlGQAcYerhXN&#10;TwfQeWeedo7l2ff7T2OW53Lre5gbAiNmcRETIcNOIMpGwABSQtfb+Kdo3OyeP9t7fugf4iEZT6kC&#10;rT3JGZH+y7KVY+jkZEUoWuorx3oQPuF59Pu25/vfD/th1e70nZYGu313kIidrq+pINJR6CEjsbZb&#10;+9lum+3ErXhGfF7FVpfzZ+iip7kXiA7Al6LFiwNvaEQ9C9XSTFtWcAMWZaZFwQ5FSzBUGIAqRQ8M&#10;UGAZya5HgopmAZ7kVRDAOxB04NxCgax1e6ORzVAOYwulVmZvRBiSI8TigUliKP8AxRDElgMCXQIz&#10;mQIfioHuwJtd1QsqgiN8ECgClHL0RRPs0gc1kEwGtkygd2EQ5OaQC5LcosCa2QfEef8Aim95X2SE&#10;e19TDt3k/Y+p2+7eId33ATHpe5dOD+0ZgVlt7kZS2t2P1bc5BalxmuzwnyrZ8y8e6TvcOln2/q5z&#10;3Ol7v2beIO90HX9NI7XVdJut9W1uxlF8Q0hQhLMJX1bku9rMiv8AODvfdOm/y/8A+bvvPmfmXTTj&#10;4X9yeh3NvofIjtncj0p6kdPLdm0QS+1vbGiQHMNuepi7LoufKem9XefL8vL4/wAP2+57H6bscvqH&#10;6Y4em9Nf/N2OU3hufN8vzZP+XHls+HzTH7kv8y2z2L/MX/gf+4nS+YfanzTpOl6ToJdJp/a7H1G4&#10;8dskx2xGRG6/7ki50TGo/wC7AW//AH/l9Rnzbwv9jjf/AMXe/wCxfP8A+ve16rtW27492fH4/wCn&#10;8s/1cbn5teuf5cvsf5D9qe4/crv/AJZ3ba7r3nzHu0v8Nv7R9/SbG7vTj1O4AAI7nUS3jIwD6QBV&#10;yQOT6H0nLs3leV22/t/F+e+sfqfse7dv0/a9PxvHh2uHXf8AVZJ8s+zj8ub8X9R6fyXYPwwENpqS&#10;xxUVmBqRa6ANlQ/xQIQCS9GVQjiUWYu5CDScASe4qiiR7QatkgmYAGtBFyAEClmfGrBQKIxETI3N&#10;xdUJURIcu9lIMTRx8sUAIJN3a5QQrW8nFvVRpOQ0jUamP0jD0VRCQEXLGocX+SDmnMCTCJp7gclK&#10;0UkAEMXNjiqiEqEkAFwAQaAKDmMSXry20nhdFR3CdRkLUAjaig7NuURHRoLP7kHQxiPbf24orAUE&#10;ohj9TogADVKtcyFQTGRgSRgwKC/9pxk3FEMLvfXUcEHUDVrPdQUABHGjlVFImj3eyqMGxo10VeLG&#10;IBwzRKJAGkO2m5RRBJ9MD6IQwlcH5oh7h881RhUBy2RKBnEgQ1QWl6oG0sSBUkgqDDiOWzfxQF6n&#10;l4INUMRUqgmtXo1AimIAGOk/qiDEhnsKh8EGD8sql6qAQjCOoQ221cxzfNAGakgQSgdwzMQMSgAi&#10;TFw0hXUFRb6QMmUCg4vZnRSuWHG4RDEfyNW/FEbABiwaqAZxZ/7QRTNTiCiA1Xy9qKMQzF6m0UQ4&#10;oTbmFEVPcgdyNCyl6kLtbc4Hns6nGNWx0S1RALUJNMVplsfxZAHYy/p80BLEEPYqhB9IIfF/VQaU&#10;mnCIDg3IwZUFub1DkcOCIV2IcFjZFAPqLfUfwQY4k0zQKKUv6IlYuRJwgBkSQwbMqK0n5gwVAsw4&#10;GqqGvHmYAD3HFRQIEbEF7FASS0ZAVVQBIcrxaWCA6Wl/NwQYuYsKFQfzD5F4z1PZPIBsdX10tnY6&#10;6ct3oO87rs5LvuSFQYyI1EW9zLcrL6ja8l6rt8odh+4XaR3DpR/9m7hOA3JiJprEhSYb6onV6lTP&#10;Jdepdh7J4t08NnunYuh6bR1ERLY6yIMyxodMpkmORA+Klo+iGNavy8UaecfcXv8A3Poek7d4t4xv&#10;Db80863p9v8AH94gSHR7UI6ut7jOJPs6TaOoYS3Dt7f1pIlfW9g8e7Z4p2PtPj3Z9k7Hbez9NDpu&#10;ljKWqchAVnuTNZzmXlORrKRJNSluj9m9B8VFLiRkf6MgIcj4IGcOS3wxRFJycRYMLEoALi+lUMze&#10;magBA1avqwCBgQ5pUWdRRpZ+KqMSWLjCqKNaYg4qBQ5JFwERnAocboMC5fFmCKxDOTEufgiMAPUG&#10;5xVGN+KANVr5HJBviIgyugIrQCpsgnLAD1I/RFaVGiAHwjmiDEPEB+BP5IPG+9avt5550/ksAdnw&#10;/wC4XUdP27yyIpt9F3oiOx2/uBu0eqAj0u6acw2D/MVZ1ieD2UNpBF8VFfA/c7wja+4XhHkXish0&#10;e31Xdeh3drtvW9b0m11m303UyiRt7w2t6Mw8SfcBqF4kFivl3+1+rwvHzdr7L7lfbvV9vv8AXOPK&#10;WyW8by4/GbM/yvx6PJfsv/lg8B+0O30/ddzaHlHmkIg7nknW7YbYnj/g9g6o7I/tOZ/2mLLjel9v&#10;7fY6+PLz/wAnf/Un1v633i3ty/p9n/RL4/8Aff5vu/L9nxf0pLUXaoFvguc/GMSWo+pkQlTykOWo&#10;fVFY1Ai7Am6DScUNBRAk5NWPxRCiXMCaCpYoFm4JDGw0qKEnppIkyukCXNU3IqoAwBqaNWmKCbua&#10;ChyVCOSSQATZlBjaQrTHBFQMjGZJJ0MG4FTQNY13alTxyTVKZU43bFVE57kQI/VqPyQcm7pgQTKg&#10;uVmtRxS3BMy0vYAAJLpgT5geYgvTFVHNubcnDTZz+iqoTjKJiHJ0s+d1COyEjyao0I+JIUV0ghw/&#10;KDUN+SCtGmwPoiEEhEyBJLVfgqYaMRENpLOKKopHUCHFHqoOgDXSN0FRiD81BaIDVjUsCqijFqVa&#10;ioIgHAxqGUQ8WFD7iLqigJID2xUGNRqAsHZVTln1PdEFwSSDXAIGvf1VBiBqo9lA1LF6i6KLcfii&#10;MHIaxFpIAXAu5epQMzEVsKoo0GoP7i/zVQCSSAQwGCgdtMLoCSMC72ZAzFi4dkQou+YsinjFgGsa&#10;ojRk8jVnD/JFY1FDUFwgBere5sUB5hpoMKICZACpal0QoDA4Ois5oBgXqgaUgWAtKyB6A/6qqMGw&#10;wUUHoxxKBgSWkDetUGJfFAuqIzfVp9EDWIIoJXQaQavxJVRgXAkBWw9MVFAvhjZUBwSyIIBBuz4I&#10;pbF+FEQos+ZYooHkiC3FkRhJq54eqLgD3SJxKgLgmv0mvFUYtiGGaqAQDEA1YsxUUWBpkGBQLIlj&#10;m9fREByOOnE4IKmoJu9kH88+Reb+VdJ5J1cdnd3e1bG3IbfT9FvwgYmALCchIEc93HzotyM2unvH&#10;kHkPdOzf4XyHxmPWdFujX0vdek1AQmKR3I7kf3ds8QCHFEV3eA9w2PJOi3vE++9H/j9npNk7nR9R&#10;KLmG2CI6TMViYvykG1MlL0I9o6fptrpOm2Om6eA2djpoR29najaMYhgFlS9X1fS9B03U9f13UQ6X&#10;o+i2Z7/V9TuyEYbe1txMpznI0AiASSUV5V9uOk6jyLru5/dfvHT7nT9V5Tsx6Xw/oN4GO50Pj21L&#10;X0wlAjl3esn/APWd0XAO3A/3a1fJmeb1n3XKy0A9rgMyDMXJF2aqBhQV4hBrEkljcFENRsSM0DVZ&#10;35UUA+oA0ZqIKFnyaxPFBjEHFhioNiAPdgqAHxL5qIJrRsKIoacWY4smBZCkj+GaBwIkAijXGSqB&#10;qk85Ggv6KDA01EtmgBJIBFWsVQJvooWNpKKYMwetFUaTCrsGuikIBtk75oDzG/yRBIuCePxQfh+Q&#10;dj7X5P2XuXYO89OOs7T3rpdzo+v6aX1be7ExLG8ZB3BFQWIqk6GPi/tt33uk9juvhHlHUT6rzDwX&#10;c2+l6/rtyku5dBuAnoO5jA/4jbiRuNbehuxsAtVI9NI1COokOXLLKpkklwxGHFFOzRIAoLIMxFSa&#10;iyCZcxoWkQb4MgAegApREAh5Mav7uCKDFwCzCkkQdIEYngxQSkTpmwqRQKVU9mYkXMW00ipKtVlH&#10;mdr0/rWkISTFga4qCbWblyKoQjCVFAJQIFDQZ4cUwc+5AktUidTJZrURjCRk7uxsoHOnUZGhZgVu&#10;IjKWqgI1m3FBPehEwYChsFKrjjtxhKIDA3BUkxbdI2ihLPzEsqjmMwSx91ZBNVJ5fu6TdnkShHRE&#10;l40cPSqiuikhqbEMERSEYxcykS9PRkG0sHJrc5KwLtT/AHNuE2MZE+04M6Ityhrs9SEFoFpRwIKg&#10;vEGRBs5qFUW2y+qnxQWAOBpj/UqMBKmJAugcRZ5OxeiBgxsDQVUQwMTd8vVFUAzqwLKozMXP44IM&#10;BYE3N1Q7t7fRQMXB0ivDggwEgz42CYGP0xCAORxiX/BAzsSTIVFigUjUQRQCgyVDHl5RfNlARh+T&#10;IMLlizWDKBjQXuaDhxVAZpOLSFAUBLge4UQYA4FwBdARygG4OCBTJqSoEAG68qHBlPmWxQAlnFLB&#10;VGAoRZ/6UQa4AcS00MigwALSONjwRGkS0hG/FUNW8WtgoomwJug16sQyA+2IDOyAsQAKObnigBiD&#10;Qln4oDRgA5ADHiqBgGq70yKgYcsRHEC6GFN7OcFQoBq4eT3UA4fMqoEhzMBX6kViXDj+nBApYAyl&#10;XINmgQk8n9q5b1QM4kSAan6kDECxcgXRANOb8EUZAj0zRAkaiTigdkAAIDiglcFB535H5j3DZ7gP&#10;HvF+i/5h3WMdXV7piZQ2XALM4DgEOSWFrqyJSdVv9t6zsHR7f3E/wnS9w6jXLZ24gw39uLtGQETK&#10;QNHLcuBCfcPkdjofIPEQO6+KdaPIvHd6Wqe1B9wXZp7US4Itqj8Wsr4j23ooa9nb63d6Hb6Lrur2&#10;oS6zaixkJM+iUwBq0klZV2Es+JNnRXjnmwPnXk3Q/bLpz+52Tp9ra7v9zd2PsPQ6z/g+1yIx63cg&#10;Zbkf/QhOJpuxfU6dWb16PYaRDACMQAAOAWVIben4orOWIZkAzMuCIxoSbjABA4wemSAh6vY3ZBtL&#10;ipJzAQMDbUKg3RTUxzthVRBJDhg8SzoMKEmTSOCKztRnQMDQixxQCrsMA5VQDcUxdsgorCofA3KI&#10;Um40vHEIouG9tMVUaRYEkUFggURbUSSXYgoo3i8Tn8EAEaNIMx9qAtqAL6Q1kCRmBLS93ETm2SIJ&#10;JNqAX4oDTBgBcoPKfuT2/rOz73bPuf2Hptzqe7eHbe7DvvbtiJludx7DvGMut6eMBWe5s6B1GyL6&#10;4GApuSWp5JfN6X0PXdD3Toeh7l23qYdb2/uPT7fU9D1mzLVt7uzvRE9vchIUIlEggqK6muDgXZQA&#10;gihLg2GAQJJnETRw6DBs72pVAHbTS9EAAuMDUMgXQBQOS7uTX4oBJyK0GDIEN2fmF0VgPa4AOQTw&#10;VidGLgWlb0UQpjUucGp+aCchi4J4cFQNJkxIrctZAhvQMCfmoJzq4FNJBb9EExEAuCdRBqFGkZRN&#10;Hq4dESnyjWA8gW0Jonr/AHGJi2QdFR3BzFm5aBrv8WTBE6iRJqe2vpkg5dA1a5FyTQFRSCEhHSZG&#10;RzPwuqHjaJJoLMorohJq5jlCC+28o+12LICSY1Af9AqmEBpKt5EfNQWhSRLeiqKC4IxUHXHGLUBV&#10;FIyDaQL/AFZqoeBBZj7aEIH1OKnH8ERnHtNJOgejNWtPmoCIxJiCS4q6KrrJkY2YMWViGYPUUNVR&#10;qPU0QPFieAqFAwoXLB8UBIEgJPfBAlXpVzfJUM7sI1cFAsrh6k0+ClVQhqYumIBIMmc3ugwIcOCo&#10;qmkxIe5VQJFpEkuGqOKDDmYTvE0HxQGRBLC9aIDGRDlvmgDMBiHwQMQZEMKDNMRHTGJP9HWca1eW&#10;BBdxZaZaJtqx9qKUDUzj2lyOCB3GpshT0QwSQA+DugZ6R0sBZUIS8uADqBqN6IMY2D3qGVGclsXq&#10;oDI0rFwgWsRymhv8VQQCXBPLiygBrR6VdARprngqjFg7OilejAGl/RAkjUnjdA0ZxiXkxBqyDahI&#10;n8EE39rmrueCBgHJzxQKAYguRWyIYODUgIrVMa1AqAiIH96UgdIiBSQP6IKbZnbcDMHBQeC7vc+7&#10;+E+R+RSl2r/Hb/e96Uuh6qepiJTlOJjpB1A6uaIIqOC34puP2Oz+D7vdh1XkHm+/ujc3YncHTyn+&#10;2YQAfVuENpAFohmxyWd8jHd9qIzhsd+O1Lcl2qXVxj0BncmIlqPqYmDq0j1h6DgVlXyvmnlXS+F+&#10;O9f5B1WxudbvdPo2e19q2W/e67ruomNnpek2Qbz392cYDAO5YAlJNL0fn/b/AMX6nxnsm9PvO/Dr&#10;vK/Iepn3by/uW2Do3ev6gREobb1/a2IRjsbQNtuEXq6tukj7dnJEqvZRWoT6C+CCbilaE1dA2ol8&#10;0QXBBAaiAxqDwQEVMS9XqgNZFwWiD80FGjWhGJSqIpLMUZEBzqlTlOKgZgRPTWKoEfwdyorA0L4X&#10;/qVBLjUGqiFoxe/1eiK0RQl6YKADUCGYthmgLyYxNhZVGPNi7oBKnKMgEDGlqVx4opSxNDjVAAdc&#10;pMDEQoAcUGnpeJAA0l4nI5ojEtzYtUoMA7hg8kBd+U4i6DxvxGX/AG/8v677cdTL9vxzvw6nvf22&#10;3DSO1HUJ9x7SDZ9ic/3tmP8A6UzGPLslavWak6PYixsamiisavSl/koInUZD0q6BiXlEsQ35oMQC&#10;WlYF2CBSal8kCOx1HFRQNyBhdVE5OCopdyUhDVEcz1fBSrgQkZhiK2qkulgyBLMWcM5VQI0DG7sV&#10;QpJAYGpHNkgSVWYOAPkoJyH03AxQLzAu2BIUaSkHlEg4cwREZUiGu7H0RXPMGI0Bme6CR1DVqGmR&#10;NPgqElHUJColEX4qDkcvUg0ooA50idgJcwVVhIcsQPeHcZqKuCSzFiQz4IOmBDA04IGoIl3pQuiJ&#10;gOJF7myuCgLs0XE80RWNxHAYoOiABAAsTWSIsCWcXwVDgUY0xooHAYsAC9fkqDUXzwQMLh8KsgoH&#10;aodA4iACBXiiGAdgZUZwqM9yLYKDRFXf24oKlpEUvYBFEAsSKxiPimIBDEhnsgJjplEP7hVkAIJq&#10;MDyoNzX0igcoMAWeOJQPKIJpYYoHMiZg3AQTEKkPc1VDgNa71JUAMXIliLH1QHUwZySUGF2s1SUR&#10;pOTdhmqDGkSQXIsFARXSXqKURWIJofcLFBjAk3tb1Q0wFXbgg0ovhUWKDEW/liaoM+ks3KRdAxcH&#10;N6IC9WBYgUQAR5al0BcyJNhgEGJDxBDPigFTpa+AQZg9KnEKgetzh6oGIdqoFq9n4ohImjMOaoUG&#10;IcyoHDopQ7AswDeqofUWGZuyBHaL/UblQDU5BFjQuqhqVIias6KJFWYahgEQHFBpq9EAYlsRV/gg&#10;ZmwciroPLO8+Cd3713brer6nyOe327q5iU+khGQ0wj7YCGvQWGJ9WVlMei9s7X0faOh2O39Dtja6&#10;bp4tAXJNzKRxJNSpo7iC8j8AEqvGu3if3E+4G736Y1+GfbbqN/ofHY32+v8AIAJbHXdYHoY9FEy6&#10;bbP/AKst/GESr4RN2vZDZhgWKypQWp9RuqFIMSA9CX+KBJ0AJDg2QHTfHiiGi19NB7vRA7tEMLm6&#10;KS4kHqQwQUjWI1XP6Ih5lo0DObooGLipY4oHOBfGpUQTER1NV6UVAYAli7qKZ2DG2SoUg0/o6iBI&#10;2AxoVQPpIFgopgzFgxCqAXc8cUAYVFI/y5oCSKUCAEFzW6KzEuKM2koC9K52RCCOoc1AaD0QwSHZ&#10;q58UGMRE8pqUGJex1AH2jNB8P5/4pveXdgOx27qIdu8k7R1G33bxHu8wZDpO59M52ZyAYnbmDLa3&#10;Yj3bc5xxWp0Sx1eF+U7Pl/j3S94/wsu3dfCe70nfOzbhEtzoO49LI7XV9LMhnO3uRIEmaUWkKEKW&#10;Ysr62WEnalsC6ipihcF3CIJAa5icECaaAD4koAfpiKaah8RkilLGhtNQZsalgqiRJeDQBBlpkMqO&#10;optIYMHfAqgyABDCgq+agjpIN6BFA6SwJobsqhQWNMRYoMxNRRrhQJJ5A6aUQQkzkm8R+BUaJICJ&#10;lIXAq6IgCJvISIeyKjuAGhNGuqImgaJOo45IIzc/7yJJEqKGIFxIfVGrA8UwaJFYysHMfiipQc0B&#10;qTdRXRHlkxrpuUF4xIMIxRF5RYVxNeJQJqAlqAo9Qc1UN+6ZNYaDRBcarihyQUhppFjEhuXiVBYU&#10;IBLRNyqioEWABIap9EBYAxNRpcFuKocgRkD+GSgcMScMCUQ9idNRR1VYSclqHEYIHq7H0oiCQaRw&#10;uEDgm+ZqEGBYiTsQHCBhOVS9WLsgwmY2qUABNzUZcUB1SY0oDQopnkxGDUa6I0XDlm4YpBpOWY8p&#10;ugewD8wZBg0QBYNcoAQ0afUgAJIAmGAGCBgbEWrfggMZEHVKr0ITUCelmD1TVbbkIxsxjQumhi2i&#10;lMSyAuQCCMQA+SAhmYSfmFUGN/diyAiQZnugIndo0kL4IBzaovLkA5qIGAAcgtiECubNRqEXKB24&#10;3uiCwBcGhwy9UUp+ktXFADc15igNASWZ7FBixYm9ECEyevwQMKe2oQCxJ4sEC3JBoBZBi4uOAQYE&#10;6bNSqARcsTQSKAyLANZ6qgPQYMaoFEhqZtJZyiHkAcWRUyYxDElpFEOSZChAAz/VAXdwbNVAIuHd&#10;B5v9x/IO59N0vbvEvF9/9nzHzben0PZuqiNR6DpoAS63uconDpdovF6S3ZbUD73VhX2Xj/Y+1+L9&#10;i7V492bY/wAP23s3T7fS9FsvqIhAM85GspSNZSNSSSaqW6Y/VYtdnviorFhXICqoHvFUCM5D4WQ0&#10;Xo+IwRDUzalXxQBw9TQMyBmYk3INGQGJoNRqMEUwaTavdGoA/VEPJncB+CAPIuGYYKBgQ0T/ADD0&#10;RQBc0IrdBhZh+KAFyKXayDAuHIqyqEjqGp8Tyj4KKf8AQsqgPUklhggDc2r6sEBejC8fc6KYWrc4&#10;IgCti7FyikAiTF3DlyiGmMPpjRAIg6R+SBmGsG9KoAC1mi/4oA4YyNwaKjxzvZ/7f+c9P5Xtn9vx&#10;Tz7f6btnmUbbfSd2aOx23uJwEd8CPSbxz/w5PLGRV8YeD2MEMxOQCypQwJoiJmTlzUE2QaXujFmB&#10;ugGtyS4GnAhAulyTYfkgWYcCLkVqgEae6v8AaRRIcVpxQIXJIFS1FAXBoYvIVOSCRnEaYkCMhVkM&#10;KHlariionIkENyuGPwUCVDMakIE3CQwAfgo0lMyqbyakVURBAAEmBAtgVBGYAaWk/wApOARUtwkG&#10;LXmK/wBSo5JCZiQIUFSXuoqIJDGdNJcgJqBHcEploEkOJcEVoH2m0ZVdQXGmtDdic0V0QehFG9py&#10;ZBcc2k3BqiIljKvqyornR0RWJrzBomr5IKxOqhq+KgtGzs/A2VRaIJi4YGIrxqqhomTEkINF3L+r&#10;oKFy/wDLWmagd5Akf+FUNHXc0OaBhGjk41QNEghzU4IC71u9GQFvpyF0GA1NIONNEUTHVH0DhEF2&#10;EQ1RQ8eKKIDEkhwHLIA+pwaF/kiGJNWtmqGJ0g8LBQAlwDhiEAJckHFFN9RYegRBkaAab3SBQS9H&#10;1IDGo1OzUIRAcPSlaHJFHSKuK4qYM4EmZ4mgVDlmYni/xQaoIiA4u6AO/wD4qoHNTJw72QAHlazC&#10;yoNDY0ywUGANMIMwCAg2aj3QNKQYGQcIhQRUXDs6K2pmxJFUAMSSZaqhAx+dLIAzEMWDuUGI1Cpr&#10;ggFiDcHBAJMZM7ZFBiJNfFgUQsag0eruig9yAziyAjFw8ZGyAn0tdVCiVSbvgorE3e9nVTBA55F3&#10;It8kGDnS7UNEGIALvcUCKxLx9WqiI9b1nSdu6Pq+49d1G30vQdDsz6jrer3ZCO3tbO3EznOcjQCM&#10;QSSg8q+23R9X3/q+6fdTvXS7nTdw8u2odP4t2/fiY7nb/H9qRn0m3KEqw3eqJ/xG8Lgyhty/ugrf&#10;JJ5vXtLCVOJ4LKkJqGFDQsilehGOKoANamgdAC2pgHOBRAlEygYg6ZUchAxILDIIG0iQLfTh6oMK&#10;UJchnQMWpIRDlKolhVsKoguBcuUB48HUGZ2emk/mimAAk5vkgDuAWoUBp8SiFe4Hqg1r4mhyQCpt&#10;bNUZg7kVJUGZyKlwqCZAkgxFUUoHur7SSoN7iw5TcjNVBcUyF0UBIaebMfJEYERMSLA14oCS9qko&#10;AakuGYNwQAgNGT+oQfl987N2ryTs3c+w966SHXdo7z0u70fcekk7bm1vRMJBwxBY0IqDUK6Pgftr&#10;3nuQ2u6eB+TdXPqvLfBZ7XTdR128w3O59t3hL/l/c6AAnehCUN1qDe29wWZLPiR6gZB+NlAjGtRm&#10;EG1git4mnEoATZ/mgQ2Z6m4QSB5hF3IKKJoZF3yQPLS5iCTQIEcuasQoMC4u0iEEDV/5s+CAGRfJ&#10;sQmgAAguXNT/AFIFmSC4qW5QcHuiozk5BkREOC4UUhIJEgDXHiiITaj1YkeiKiZExMTmKcUHPIEy&#10;hISch3Bu6Klrk1GbVZVERHbO0ZEkbjuTwUEoz0s9yWjL+KlU4oREe0MBwQO8qimmNkHVCRESSKBq&#10;fwQNLWATGXK3LAINzkxB5XAqMSqHiZGQNIj6jLggpB7u5ryqotBwwu9wVkdESXLWFGVRQOWJIkMg&#10;qioeoNnQYFoknBkDizE1e6KaWpgzPi6IIMs3fBFMHtqriCiC9LB6sgYOzUDoH9orIvj8kB0gVEmf&#10;DihSvMsLA4orOXFDTNA0naWJAoyAh6ahpe7ogzNiGGnLFUgVk7UJopSDUcA1QgBDyBwBshBZnvUU&#10;4Kg8xIAdsVACSAXpjRAzuAcCHOaDAiuIB/o6Aip1OWufRBnJMQBQ0KBwJN8Wc2RGDkMS5tkis5di&#10;HAFDmUGcsCQAcf6kBfUI1D4lUKHJoAI5qBnqA9AGAQAkjicCgzyLvZAWa7AgOUG0+2ZlcAEBA0nA&#10;BFUB9LuyDEYXQTJ+nElBp0OoGlEBa+kvm/6IM92NBVlUANw4hRQJNLf62aDVIk30nFUAksScgPmi&#10;M+nAAHBRWI+VCgBmRpaIa1MlQdRLuwZEYEnGoqigTQjIMUR5B5kP+vfJej+2OxIy8f7dDp+8/cre&#10;Htn02sy6HtROfV7m2Z7sf/RgYn+9itTpNS9ej2GNABEAAe0DJZUXJBFHlfiooByDUaf1VCkmWABJ&#10;QHSREkkMDVBE40wuiGFAS4BFFQHJwBKgIOngRf4oq0WwDk4ogRNRS4oEBJb6He4UUzijNSkvUKgu&#10;0hFxWyIxJuQWUVsHxOaAA8WewQYlnOLINENXAXVAMjUFmFkTAeYkwA0m8sQgId3FS9PRQYmjj4FU&#10;DUakgFrKKw+otUiqoBcSszB3Qa5AaruTgUAABdwwxGbqIagAIjahH6oMSxcxpwVAlpHJUu1EGLRw&#10;ugwIgNNGFmRXlX3H7b13bt7tP3L7B0+51XfPDY7se6ds6cPudz7HvES67pBEe/c2xAb+wL/uQEBT&#10;cktTySvQ+2dy6DvHQdB3btfVbfXdt7psbXVdv63aOrb3dneiJ7c4HESiQQsjtJYgNQXQBncAAxNQ&#10;SgJABAdokfioqJoS9WvmqgERJIZhgQgDDUARRxVRTkh6x9SFRMyAfVCn4qBYkASLXNCUKSgD2FiV&#10;QhI5eXN1BuWrA41KCZJILhsHHoipTMXjHTqBx4lRSbhApZib/giOQy24jdMamJGoMqJylp5tPLGp&#10;OaikLA6oxs7SyQcu5uCO3rlAgCpBxQc0pWBjyzBsiiYQ0iOkggghzkoQ0dRY/PigtGQFXBORVVaI&#10;MQJE3w9FBWIkXe7pEpQS4oWFWVFABqNXH6Koq/tjFsQ+ICIrar1Jo6lVaNSfwKItE6Yu1UQ7nSTV&#10;8lSsR7XBMoUAUVRwQAPc7j+tVDXPMaSNlAdIwd2VIcF2JsLeqAxzH45qh2YsaDBlAwDmpD4BKFMg&#10;WAI1A1WdXDUETiXstILEsXuEAJqCC+CKeuNR/MUiFsWBb+VAS4JLtK4QPcGTajkgB0vUFyBdBgLg&#10;ioDAoFLmQkDpEXeOBdAz0Dl3DOiCc3RWIYZNX8EDRJYYUSAB2cWN2QMQTieUgoFjJonl1VQGMZY5&#10;09EGYSclyTigcAs3yQAERseVAbElqoBIBxVgL8UBBNAbNRAxrW7Y5DiqFiIgvK4qVAbvigIcE0xQ&#10;AUNKPdAWBYtigWTsYNUlACGIZEM70DPYqhCw5TR8VFC0Q5sgxezNWnogQgFpAOAgakw4qbKoAMsL&#10;GjopiAABiRdAkWdjfF0Bq7gu9/RB8r5t5V0nh3j/AFve93Y3Ou6iJ2+l7P2jZP8Av+v6/qZja6Tp&#10;NkYz3t2UYjL3GgKSaluOT7feK9T4x2EjuvUQ7j5R3zqJ918x7pAER6juPUCP7mgGo2tqMY7O0MNu&#10;EBdyrbpI+6lHmAw/iopQIipuHooFIFC1jyqjEnIVxRGJLENQ/ignQYODf1RRABJHxVC0GoYjFQMW&#10;BPzIQUiQXGIRDMYj+z+SDMfdd/aorVABIYk4ZoGMYmpDafmgIYi7vX0VB1ChGBogVvaSK5qBiHcN&#10;ZELVi4YhApqAyKwvwlZ+CIOoPS4sgB0is7cEAkGD2ogYEjS5cm4VViIlwQeUYIAGLmJd7KBTg1Tj&#10;8UQwLy0ij5qjGRBDmmPqgSr5n6kDkEivFAoAAEbtdBMOXBGJMVFeP+LyH2/8v6n7ebw/b8c8k/xP&#10;evt1un2bM3O73LtQwA2pS/xGyP8A05TgKbK1es1nwewFyK3GSjTE8oYEEhmwdBJtUdJBawGLoNIj&#10;mYHViEQsgARgLhBjRsCzoC4sDVRU3aTEPRwgXcoABUBCJYmvKwDnJBi5N2jGz4uUoHuBFQB+JVGI&#10;EuWQOqVSyg55ARa7vy/JRpElwZSLuQ4yVRIuwaIaTl1FQJct9JoEEpGJIjXSAdRQR3yeVxQA0Qjj&#10;k0WMQRERrwqFKoHmlGQiWcM+NVRoEyhHWNL/AEhQdQzayqqxBJ5i5Ff4qDpDCJF9IcEfJELRql2q&#10;FUGBN40ErvihVwGJOrCnxVRRhHTS9TwUFIaSZEY+1B0M7Fqs6BxSTG10QQMQebNUOA8XxJf4FAQA&#10;DkRQqKcO5qQw/FVBcgCl/qQh2eLmpq/6ICDZ60umgSEjERjJi9xwUqxM7Q2xqiSSKEKYasIkxzNH&#10;+CqGL6gQaKgh2dqsSAhAdgSTqYUCBpFzmPzVCkuQHUD1clmGIQNTG5oUAm7ED3EOEAb5BIGBkXcl&#10;ooBNqoFji5Z78UDOaDOiAx9wa6A01BhXEDigZmiHF0AJDkYAAKgg6aYfooCx/mpdhxVAJwPKSxKg&#10;dm+TFkCtfJ6sgxo2WSgYBzIk0OC0AAQwBsLZAKIxLAYYorVOk2bDBkDkXa+SoWxjzPnEqDVBZmLX&#10;RAFQ0qPQFFAOYkG5NfgrBjeoDxUAmObULG5CBxNwRp04CaomxBLEkg2UAEBHUJBpC3oVRgXPtogD&#10;vy0D1AQZwCA3M/ydAfaCHu/yQeM9of7h+fb3ks5fueG/brqN/tvi0L7fW970y2ev68WBj0sZS6Xa&#10;Nec75wiVfCM+L2faeupmko0oaNlifRETqAatR1FA6joxccx9EGqAMKqoxNxZ6y4IFJBLswlgqBmR&#10;QqKNsebFVGZqmpN1FZyxZwDigrEMCCfkiFcgObtT4qKZiSP7JdEHUxbjVUY4vQmyB6gs5wRQDPUM&#10;4YNdlAwMW0kVuCqhAC5cMgFdJd2OSitGOkAO4IsUQSQ4cWqgU10kEk7ZLjNFCRoRGgOIQYDTGIAq&#10;LFVDkGksWYj1RQYCVKCwCgQam5q15eCDAjTq08wN8VUEmmogVwGagzGIjxv81QM8AaIpDIjcEWOk&#10;R9+AOSBtIdsCGCg+K+4Hic/LvHZdF0XVR7b37te/td08V7zKL/4PunSEy6fdIDkwJJhuR+rblOP1&#10;Ky4lg+DeVx8x8a6Xux6Q9t7vsz3Oh8h7NOQO50PculkdrqumkQS+jcidJ+qBjMUkEsw3X2QJvO7D&#10;VHigXcAL1tKnBFTnEMwv/FRCQLuL6VQ5DkiWNQeCAV0uDpar+iilaRkHpyuEEwDppc3QSLu0SwZR&#10;SgFgTcAOPRVGOT1F1FT/AHTrOk8w9x4Jq4kRzEmkS6CZ11vplVVEyXcWAdvgiucnVyisgRdRXNPU&#10;ZEDlqz/FQSnI2PM9AqObcdxpDRoC5UCPMM1zJwxsHVgbbIJlpJyrgoOmLsB9IOWKqq7Ypckn6vVR&#10;F3IEgKgWIF0CtOURpOkvUN+bpEViSCJSItUfjRUU1EgEAM7H+pUX5Tc8CPXNRFAIgRDgMygsTbTV&#10;r1yVFPny/UK0VQA9SaB2IzQUhT4GxyQOZXb5ICHjS+ks6BjRg9zbCqAxBEdL0FS90FDIEjSKVoUR&#10;uFgTfiimiQX1CtXPohWqLFnIpmEBPLKNeWqBiWDs9aNlwQJKTThGMCQayOEWrUouHLFiKEn0SoBA&#10;JIBdjykZcUBq9RjYJQXPusLRH6oNMimccv1QNpDc3uBcAcMEA1AggvXEfkgxyAcEVQKTUO3MP6WQ&#10;GOrUWu2OFcUDxYEye8WSIALF7azXFFEExYSDA2xQBjI0IL3bBBSRJyAZigxIADNWgOSqNIahEM5x&#10;HFRQNS7e1nJogJJNaZEDFApDA1Zi4QMNRJJAiw5q0pihRidLRcEn8QiCdNpu7HSBVWqxYsHHooMP&#10;7NciqDQsW4avVQISHESCaXyyU0YPqBA5Y2JVDFhXPFUJQl74HioFB1EmRAFHFkGDuDKtaNZAQ8NR&#10;NS5fgEQasCTqFwfyVCkFxJlFB3IAYl75UVRgIyJJPEorzT7j977ns7Pa/DvGepPTeXec7u70fbet&#10;jWXb+i2og9f3NjT/AOrbchoeh3p7UbSVjNfY9i7F2zxnsvavHuzdNHo+19n6bb6XoOnjVtvbDAyN&#10;5SN5SNSSSalS9VfswegHoAfmoLSsGfiP4opDIZEkfIBVGLg4f2QSgmCTVqN+KijU6jd2c+ioUgyA&#10;zGSIIJJIMWpfjwRWBpUgFq5IgTiNzTGctIjIFgWtUOim1HmtpRDwsBc4f1IAWlKtol9OeSVRcgkH&#10;0cWHqpQ0qYOSQ3ogoWNy4vaoVQHd7gMgWtSzk/ooMR7SHYY5uqrAk3u98wiCSXAIaNqXZQK9qviE&#10;CEsTK5weyCkWYkkB6AhUT3IfubcoRkdt4kaxcE4h0C7cDtQjEyluNEcxuczRFVfUeUtXmog0jUvT&#10;4ZohZGjEHFyEGcaXILk0ZArypb+1wUFK6alyFQCzemJVCFqVxeTrKjKdmFcggRgXJd2ZsCUHjnf5&#10;D7f+c9N5nt/7rxXzbd6XtHmwtDpe4htjtvc5PSMZ8vSbx47MjSElqdYz4PYpF+Z6E1fJRpLUCJRd&#10;jE3UAMtQ5vjgQqhYkBpWcXxbigZs3DBgEAIIZ7En5YOlWFLkgxq4ZvW6gmdyBkYxkwHKaH1KaJvU&#10;u8cK2HogwFCMMXv8EEtyQ2xIl+UPIAOSBYBS9GoUGsYgsZC9vm6In7yXNaM3yQJEAyIlLlFC17ZK&#10;iJpMgYigPHFRXPKgEiWFQBd+KKhJokG4YEv6JUjmLCcSXDuzswIzUVzmQlNhISgLkHF00Gel4g4k&#10;VBoWVwCAMWN3wUHRCRMpRIYSoPVB0wJdgRRn9UFJzAIjXlrJkDCQZ8Kohxpo+JdvRaDkS1QL8od4&#10;55Ii0GI1Nyj3Dioqm3zHUeLBRFIERhKQdiS4zVFokmRADCjKpTYiLMW+AVDxkCan4qBqkCVnoAgw&#10;fSC7HHigelOFiqHgTUm2AUGiTQgNUMFUUIAMcpYIA5DkktgotYXYh3/CqgJBeRqdIYKilBX5IJnm&#10;MAzjE+iKocRFiUQuBY1bm9EBqWd3wQF7vbBSAAuwubE+isDSBEqGkaOqBtgkSx9PzUgxNaZ0CAGI&#10;5cTigMSGZ21BjLPFAQC1DTBEOzCPDFVWBwJoMU1CamBIoHUVuNnuc0VQyEcKfSiBUkfFwgYHUaCj&#10;1VGpq44/BAZGMiC76RZQAuHYOTY5BUaLP/qlRDgO5BYi7qhXD5Vb1UUAwcAXyQFjifcK+qDOzuKk&#10;MEQCYkMKYPmyKwAbMC7YlEbAte4QYEE/0ogEiGBGaKz6gf7V1UKGYku12UViQ3xoMVUYRA1fy1/0&#10;ori67rui7T0HWdz7l1O30Xb+39PudV13WbshHb2tnZiZ7m5ORsIxBJKI82+2/Rdb3vf7p90O+9Lu&#10;dL3TzHa2tvx7te+Gn27sO0TLo9iUTWG7vmR6jeH804wP91FavkkepioAerOFhRsXsLhUHckZCIE9&#10;BlIPi7VZFUap04UQTGog6pOSaEYjBEShE7cIwJMmp+4am6KcRIFS7UdEZ3GrAfig0rWoTfigHCwa&#10;6AseU5XOaoNnIHKMDiFA8W92IyydASzCT1BKigWBIxIDhA7MC9y1UQY3AwsEVgW1OwfBEAs7WF/i&#10;iszg5FEbM4WQEGrvwIQToNTDi3BBiH9BcBVRYEgmgAYBEBybnggY/SBhjkUAJvFnJNVAXBalTR1Q&#10;NLkkEAAWQI8RLEtQqKahJxBuAqM9Xd2AdEAliwrqP4IFMg7AVljwUUSWDkuxZkCkhuD0HFUfld57&#10;N2/v/ae5dk7x0sOv7X3bpd3o+4dJMcu5s7sTCcS1Q4NwiPgvtv3jue3Hu3gHlHVT6zyjwg7e0O5b&#10;1J907Vv6v+X9x4y3Iwlt7zf+dt7mBiry8yPS6tOjF1kZqOa1DlUAsIyILMKooSjqLmzO3ogW4EnI&#10;bBQbU0q4glhmpbhIgZgy1EUN/W6lrWJuC1XxCSmLBhCTm61WUnOpiAQBdRSSYkMeJZBCZkQRGj09&#10;GxRSkQLtEgswKqISkCZSdsH/AFUVGctESHcBgWxVEN2WggM7AypVS0iBJ1SFxfScDwRXHyynJjpu&#10;4NqoF1CTNUMABxGKKpGRIDjT6KIpCWmZDPZiiugOHwOBCCoJa9x/R0R0Qqcr0RBcnSacVQwJJDhx&#10;bVggcMNUatLmGSC8A7F9LGoDMkZXiW5QHyQPElpPQirqgkli6BwBEH1ZMFIGIcM4wbNAfxD3RRwI&#10;IYRsiGiZEAXyCAiVjeWWKqK206gzXAUAJFRVhZ0UHLlos9kDanYNUgvIoKFscWogWkSAI3FkGAAI&#10;+kvVBiQXcM91AT9ONKlUa5FHADhAXhEMKg/NAwGoAM4A+aISJYuJVqGwZFYSzDn6UQw1WIctZUE0&#10;MWGFEChgXFCz/NRTB5UflwbBEKS0WDl6OUUxdmozIFcHS9GNQoHm0qMXZwMloEkBojCjqIL1LHEB&#10;iqAQKGMrkOop2iHbFVAkXGb3UUCDqcWLOiM4OoRPNkimPMYu9K8HRGcPItUCqDANEkkDEVRWBMmJ&#10;9zqoxj7hxt/BQDSNJADGjfJASGw1ZopAIkuD7v6YJAzAg4URAAppzH5Kg1EZOxagUCUHNI1lb1VB&#10;GoMNTxQeMfdzt3lXfD4v2HtfinU+TeI73W/43zjY6Xqui6fc39npG3Om6Fur3tp9vd3hGW8cYQ/b&#10;r+4dN4pX6/8A1l50/wD/ACg70Cbj/mfZf+OTJ5mm/wCtPOQYkfaDvTin/wCZ9k/45MnmaB8z84Zv&#10;+0Hef/3Tsv8AxyZPM0sfM/OATH/tB3oSu3/M+y/8cmTzXTf9beci/wBn+8u4/wD8n2X/AI5Mnma3&#10;/WXm5Ab7Pd6YNpH/ADTsv/HJk800R5l5z/8A8f71/wDufZf+OTJ5mt/1l51Vvs/3qv8A+p9lx/8A&#10;vyZPM1P/AKy85Mf/AOUHemi4A/5n2W//AOOTJ5mnHmnnOkA/aDvNf/1Psv8AxyuTzNL/ANZ+cgH/&#10;APhB3oPQD/mfZf8AjlMnmaw8085Df/wh70wNP/c+y/8AHJk8zTf9ZecyIB+z/eiI0A/5n2X/AI5M&#10;nmaA8285G5LaH2d73Etqif8AmfZWIxD/AONTJ5rqn/WnnDEf9n+9W/8AmfZf+OTJ5prHzTzgn/8A&#10;k/3p6P8A+59lt/8Ajkyea6b/AK086q/2f71/+59l/wCOTJ5mifM/OKP9nu9UNv8AmnZf+OTJ5ppD&#10;5l5y2n/s/wB6pcf8z7L/AMcmTzXQHmfnJBH/AGf70Xt/7n2XD/78mTzNY+Z+dRIA+z/emf8A+adl&#10;/wCOTJ5miPNPOCC32g70z4dz7L/xyZPM0h8z84rp+0PesCX7n2X/AI5Mnmmm/wCsvOKSH2f70+n/&#10;AOadlt/+OTJ5mh/1n5y9ftB3oP8A/qfZf+OTJ5rrf9Z+c3/7P96JLj/8z7L/AMcmTzTWHmnnALH7&#10;P95oHp3Psv8AxyZPNdH/AKz85Yn/ALP96dnf/mfZR/8A3yZPNND/AKy86t/2g702H/ufZf8Ajkye&#10;ZpT5p5w4I+0PegMP/c+y/wDHJk810f8ArPzl5f8A8H+9P/8A7Psv/HJk801o+YecVb7Qd6/tf+59&#10;l/45Mnmuj/1n5u7/APZ/vPBu6dl/45Mnmmh/1p5zYfaDvLAf/M+y/wDHJk8zQPmXnIDD7Qd5Gm3/&#10;ALn2X/jkyea63/WfnDMftB3mmP8AzPsv/HJk8zQj5n5wAx+0Heib/wD5n2XH/wC/KZPM0p8z85Yt&#10;9n+9W/8AmfZf+OVyeZox8084Lv8AaDvWb/8AM+y/8cmTzTq+E8k3vuF3PyHxLyzsn2s7n27vvj3U&#10;f4Xrt3e7l2f9vrOz9ZKA63pN39vrTItpjvbVC25CNoykrM8y6/oMgEB6PVZVmux5hURQYEkMSOYH&#10;DJFAUIDgZFAlGJANTyuVBCTjmLg/TxWa1HHKc3I0uCbr521qQ8CJEg8r0ZaiVQxFXcBqfmvoyJdm&#10;AIYOJHFERf3EyYhmUE5FyLDjwKqpSJgCBzAhhkgmQNLaHZtRFEVy7mk7rwJGoUODBBF5RLEY8h4F&#10;6KUiIGlyax+h+PFRXLuRaZkxIj9H6qiVNYBIH8tMEFYzk7Gj/kyyqwESGBbVQS9FUXifpBelT6Kq&#10;rUMNQBURUS0sSaSuc0FAMALqopalgLhAXnJnIYCjIjpizVoxoqjB3esmqoLCRNqA3PpdUWJGoD6W&#10;VALNQ2LSQNFhJyWESygqA7MaM5JQZza4BqinJ0xIiwMGVRhEu7gfV/Ugo7Ag/MoDCr6a6QHJUBox&#10;JBDX9VABpMiY2It6qigNHIdyyoMqwgPqZ1BEmYEiWJNYqChJsY1VD0oMzzeiIUkCj+nBKrGjSuUD&#10;EMxarpRhpAlSpDRbNAACYxcaS3M2CIcklmq10VN5ChsAA/FBo/PVigYRIYDAsqMRRn0seUIMayLX&#10;yUAALkmrl5DJA4ppd3AoEAxGJdyEDhiSYl3VCguziigaMgdbvwVRpEgEg1wHwQKXFScKRyUGhy6y&#10;ak2RRBYkkvWoyRDPe1kBagwIwKAXajEiqKwZwBnV0Rg5xavxRRJqYYEO6IURDya0kVrAk4oggFyX&#10;BOXqilIAEg/FEAgAAk1iKIoW41oyqHtmboFakpMxAQAQvV2uc1AAwDkPkMVRjAPKQcE0fFkG0yBL&#10;j21dAYtU15vwQEVpjJ34IF5nJJuLZIocwBNi6IzEkA3FQRkgwoOZz/KgLOSdPuQEGRoAw/nQNVyx&#10;s5HxUVom744oAOWOoVzCCtfg1kRnNyKs6AOZRdq4qqWR0g6cBRRGJo7EsUVhJiABSRoiFJPMSMOZ&#10;kGlq5dLVA1CSAgterWVVjaRYtdEB3Yu4IqoMSCBWpGCo0pMHdtX6IMSMxzKKPMHaoOKIGogamcjD&#10;GiAElouw/RKMCz/yuKqgsTI8vooJypwEUUNJkzKBNR1EPi8RwVDZhqvhmoCzmlmdVC3/AHHDM7fJ&#10;SBB+MRdUadAJgVYaRlmqpWkMAcQoNJsLFBLcAk1yTQDPipYuucRdo3kTYLGKXQ9SC5tKyuGt+4Dy&#10;H6QqjanjQ3NSqJSIB0EcyEJLmYAUxJVEjISAIq2CBZmQiwq5pHIIrlJi8srBuCgjOUTUEkQFGzQi&#10;ZAO3q1CRDNDNlFcO9OXsAcmpCCAMXcm1P9CsF4ycjQNQP5KKtFpaCLjDAIisZXvcFuCDoFDE6aSY&#10;D+KIoCAztQ8sUVXUTKJOIdvVVDEuOPBBSLACJFBiqiokOXlIDOED0DAVMnUFgQGepyRFIkOMSDbg&#10;VQQLkGxeUUDR0tqLkBA0TaRBAzQVFjEC9X4INGwJFK1VU4FCQDFhbiogiQkQWLD+CAyMsCI8EDPR&#10;sSgwYN9NwAgIFayLO6BjgY3sPRANMTV3jEugZ4vZycEGFHNWHtzVGegLAuz0sg0rFvcQWUGsGBqA&#10;H4lBqg3qKhEM7BgKm6oFAMwcSopXu9UBBucXogIrhYWVGobs7OiNUBxKtDJFZjIn6a1ZQYUwJbHF&#10;kDe7GoDINQASs3uVABehwuoMQW5qNTUqgykCLe00+SiiGrIipCqFEtWBIGKKckXxN0QQQaGqijIs&#10;ASCC9MSqABzaiaNUqA0qwoLKoW9cMTiFFEjlcfTX+pBjkLmoKIxDhrirkIpdIDk1JapQF3uK45Ko&#10;SUQTECgjcZqKIIcUYXZEY0NScmCqmFTwD6ggnUiLFq/NADelD+SgYPaoMTiqhjXlxAqTZFIAKnhZ&#10;0BDu9iDTigA92p/giAC7hjU2QMQAQ9DH+jIBFyQ7BqhB895V3fd7F2DuHc9iI3Oo2BGOxGXtE9yY&#10;gJHgHdlYV5x2zs/l/fu0Q79seZb46rejOe327aMhtPEkaJaJxjEnLQr0R+70EvNe/eOHpd3d3Ox9&#10;76bqYAdfvQltfvbGk4CJq5qwZTovV8V3He827b5B0Hju75LOfU9b+1+1vRJ/bH7sjEO8QaNkr0R6&#10;b2Tpe/8AYtnunXeSd5j3Lp9rZ/cgIkn9sbYlKZrGNwpVeaeO+a993PIOh3+6dZuntPdeo3NmG1Jv&#10;24mZaOmloSlH4K2Jr1PzzuHW9u8a6zqug6ifTdTt7myI78DzB9yII+IKzFr4zs3a/Oe9dq6Tuuz5&#10;dLYj1UZShsSBJGkmNSBwWuidQ8Z795H3E+SeNdd1Rl3Xt/Tb/wDg+ugwnHe2Z/tmJkABIaiGLPdS&#10;wfs/bXyDrO79B3Dpu5dVLqeu6PeEv3Z+47W6KBsWlEpYsfn9v7z3fvX3B6zpOm6/c2+ydtlP97p4&#10;+yQ2QNs1/tbhf0Vzohvt33nuvdeu77t9x67d6vb6b9v9mMyGg8pgtTgFKR8t4X533Ed32+j7718+&#10;p6Lr22tre3W/3W6/IXpQux+BVsJX2Plnee5dF5Z4l0PS9bubHS9b1GzDq9mDCO5GW/GJBpiCykWm&#10;8z8q7p03cuk8b8fb/mvXiP72+wP7Y3C0YxBcAtUkig/CyJX4nWdm8+7H0x7vseSbvct7ZafUdvee&#10;4CLEQhNxL0AHCqmwx6d493Hf7v2jpOt6npJ9D1W5Ex6nppxlAxnEsWEqsWccEV+1dyMqPgVACGAJ&#10;AtV1ANTh8CigASOJqVUaWeJNR8UBIYM+VEAOoRcHmzxQIAWk5LXDqKBOGAFDigwdnYUoM0GlykyN&#10;Q2GZQIJWMSS3CyAm4yN3VQpIEWILEt+KitIOABgQFRolr+hCCVXAB5X5qKBJMK2IoAgJOIDFwyKn&#10;qNaGTuxRESOUh2lJxqUVPSeeRmWJeMMgBb5oBUxelGAxKBLgteJABOKCUgwDAOLqqmTRzIgiwzQc&#10;8gwe5het81BCQhJh7JEtAY/1oOeUoxEtuURqnUyGAUVxyEpyADsDUvgikkGnEO9aeqqK7ZOkhtJo&#10;0QVFUE9MQ/oQM0ReBeI1XAanBBcSLQflAu/BA8KyiDF3NkFTzMPaTSKqHg0IiMDqZw97KisZxmNP&#10;FiMVEViSXBzoEFHIAEYgk2LqotFoM4d7+qgpGReUjEhjRUUDGrMTlkgXVwocEDCTvFnAsgoGBFXo&#10;wQNFhH0TAYg6pB8DVUMziLO7VUoahAJqBRATYTAcDBUEziZFw4oYlQYtME6qBIGBLVDYRQYEDC9C&#10;EBsCWcjFAz2ys/BEKDEGpYIph9Q1ZsUAvEAc1OY5IDUjOTBApoD/AKUBFovgLIMAbAZAhAXJdgzO&#10;+eSAadApJ7VVGJqdJfJ0GJ5rcxDIMBQsGeqBruXuohYuag8EVSjWeKoFMa5lQYcwMWoLBAjE0IYm&#10;roC7O5NBVUMHo9h/BAQGYxjf8uKAu4rQoDJxIT1U0tpwc4ugw0SZ7HBRBjQgf6EUA9XHKKugxFQE&#10;ArQZVQGNLWLoF0hi7PQkOiC0hGrNgXVUkvYdJd8VAupyzVB5eCGGFwcTcXVAILTZ3xQGgoASQGAQ&#10;IxFTQZIHgQXBtgyDPcSsBcojASuziND6IGBbVV0EiCHIHoimgZO7GUmw4IgSkDIk/VggzEEBqPdB&#10;+D5N1PZel7T1A77ql2zqyNneAjKZeVQeQOGIcHNWFeaw+3e4dnb7t4h5HvbUOp247vTR3dW1KUSH&#10;AO7ttWtjFXUx9F9u/Iu5d32u49v7tL9/q+1ShH/FFtRjIyGmZFCQY3xUsJXzvlNPud49j/8AZAD/&#10;AP1ZqzwL4vo/uj3eXQdj2+37cm3+7bugxF/2ttpT+Z0j4qcVryjuvdO3dT4z2TtXTdu6zp+t7RLX&#10;PrNyERAncBO8xBes2I9FpnXpHkndB3r7aw7hqMt3dHTR6hv/AFYbsYbnzIJUk6rb0fn+Mdj8y6vx&#10;/t/Uds8m2+i6Tc25/wCH6M7YOgCUgxnpJqaulNq32w/a2ev7/wBv6vpyO9bMyer6uczOUxGZjOJe&#10;zTq+L1snIlfhdX10vB/N++bsIN03W9NvbvTRYmOrej+7tsMhujTwCeMNx9X9qu3y2e19d3feiTvd&#10;y39G3OVTLb2Xc/GZk/opypH4/wBqj/7j5ISWH+6p/t7iciPnvFvGoeSeLd72YQA6/pepju9v3P7X&#10;7dYE5TFPVjgraRybXfN7vHe/CNvroTHX9r6vY6XqpSoZ6eohpkeLUPEK4Pp+67sO1fdTo+u6w6el&#10;6obR25yoANzYPTgubATDlT4HxfW+bdL3zb2Z927d3/8A5V0HQ9NKW/sMSZzBJDHOTiIUi1T7ddz6&#10;7unYD1Pceq3Oq6gdXubf7s76RGBA/FL0I++Ie1Q7l6KDCe3I6okkYghTZfBcBw0QBTBULUMSdJdA&#10;zgAB3BsUQpodVxiM0Uzk1AwqFArGLgEWdAstN8ZUKgxFsJEggBaAJcM9S6gUEAMPamDGQoxEnLlV&#10;BkcDUAUKCZoAcqkIpXeud1AJao6WODAZoJGtT7SfdxxQAucXFKhFNLEaWFTIoiEwCAf5C8UUsj83&#10;clBEQBMiCQbBQaYGmxNWDXQSPMWZpFgAiufccNBqxeMig5iSAImJ1GtfxRXNvbMJy2N6TiexIy2w&#10;C1wyGp7haRkzggVGSg4zCcPaSYyJLHFBGcQ8hEyAJaoqDwVDxDbgJJJsFFdG2dL0oTQ8UFtogkkg&#10;hyxHFEdETqOpyzNpQV23Mia6gbcMgqiorUuGDPi6geUovpalyBSqtFIjTaJPHigtFmc0rREUcAvl&#10;ZUUfUaWFP61BSL4ypgERSJEgDVh+KqtqtLEXCIaIeruMEFYs7gsBYlAwJqNNLuinJsLE0CqAaubE&#10;CygYMQMGNQqGAuLCNxmiDYOY+gUVoBgS9Xq6DMNVC7lwEUWIkGFDQj9USDISAbO4QM7ABrXQAvQW&#10;GPxQZ8QbAuEUXGlhiLZogijENWlEAqSXGCDVL/mgRiOYPxRR1uZB7ojSexOCBiLgDTLNAARqDiwq&#10;UBJJZ6eiowNAB7gFBmoSMSW+KBhJg4rgyA6rRFUCiR9xugJqHZjYIAdQDxqf6FUakhIYuygYSljF&#10;gbqhnHMzoM5BYWYIGYYBi1EQBzOAGMaqKBucBjxQGV+Y+hQTZyXqSGDIGBkWFnsAgYVJoDRiiNK1&#10;cqBVSEkgxsK+qgUAkPmEAIcgAs+KocSJkWtigPMRqAZ8UAGlg1c0AqBKJoRYqDEh6AuRbigwDtfm&#10;uqNI6SOAuiFdzQEVYIrAyB16sG0j9UQSYxYtqOKDM4DkhqEIODu3bej7v0PUdu63a19N1MRHcALE&#10;MXBBwIIcIPOdv7d946OMui7d5l1fSdumS3SiM+UG/t3YiuLALWpj7bxrxnoPGekn03Rme7u9RIT6&#10;rq9z3bkha1AA9As26uODuPiG13PyTt/kUutnsnoTtN0w2xIS/akZe7UGd8ldMbvHh8O8d+7d3nqu&#10;4SltduO2drt/7Y0nRIzrLVib04JKY+p67pdvuHRdX0W/EHZ6vbntbg4TDOPmsj4PpvABs+Pdf4+e&#10;8bk+n6zqNvfhuHZAO1KBBkw111aRitaY+x7F2uPZO1dH2uG+eoj0kJRjvmOky1SMrOWuppj8Ptfi&#10;Me0+Q9077sdfLcPdRuHd6QwpE724NwkS1YEZJqYj5b4T03lO/wBH1E+sl0O70u3LblOO2JmcSXiC&#10;8osxf5qy4uPo+2dt2e09r6PtvTvLb6Lajt62bWR7pNgZFyoPnfGPENvxne7l1G310utPcRB4y2xA&#10;Q0mRwkX9ytukhvE/FoeL9J1exDrJ9X/ityO4ZSho06QzAAl1LdJHB1vgfQ9Z5L0/kW11cuk3NjqN&#10;nqt3pI7YlHc3NqYkS7htTVpxV0x+v5N4t2/ybYhs9dq297ZeXS9XtNrgTcVoQWqFJR8j0/2139zc&#10;2dju/kvV9y7V05Etntx1xjTDm3JiIwoPiFdTH2PjPYNvxrt8u3bXUS6qM96e8d2UREjUAGYE2ZS3&#10;Vx9CZEEgUAwKyp9I5SQzl5ZKyYCCxIcEioCqBPVQPRFaTNGIUCsQQ9Q9EBoTXGyBSBZ7oCYkVb/V&#10;CBcRW1ggUkuXpiSqgagWAw9wUUCSDWyoILGljRQTmRUB8kCtpLPT9UCyk8hHAe04IFJDCAFHugXh&#10;m9EGIkYGIm0iNMTk9kEiKO76YtPj6IIlzzPpEouAUCgtqxBND6qKWf0s5F2VE56WEgSKhgoISIwL&#10;El9RxRXNMUcGoxN3QQ3IRJjIliLRdCOeR5jEXGJsorklEyIlGWkxa9gEEyQJs+tjUPVUaAIEA7i+&#10;q91lXVGsQ0miak5lUViAWNBpKI6RGgJZyXPBUdMJDC+EhmiFid5twEDl/uzmgrP979mX7I25bwHL&#10;r9r/ADSDpYgGrUZnxQMBERvqLWyRDRlJw7AGxOKCxZmdnNGQUBrUD4Ih2HISW0S1AD0ZkUziNcDe&#10;iodxp9LAIHiOQ55IGi5YE8svaP60QzE0o8S6oMhUaSHGCgLyJNBeoCAByNJNQMM1RQRLe6n6qYMd&#10;XAMKjNANJjSNac2aAvSr0xdFNqt9T2RBtpF6/ggWoIxbH0QMMXqSLoF92FXr+rIHYtyxBerj80DA&#10;nVahFCgzuaimJQD6jlgEC8oP9nE4hA0SJEE/NACXP8tXrVAKkmTNwQDB7lAaGoo9PRAwDcp92CIV&#10;iAXIYfmim1VB06SgDERpWL0GaA1JPyogaRYAuyoUCTvZ1A5DB3vZUMDcZCqAaWIGBBQF62oMURqi&#10;lSSWc5KKIGMhQjNApLgC7+1BqWB5mqc/4IFFJCLN+SBg4BelfwQA2jVzceiDSJIOkYGuKBTEyaQO&#10;CAhpBw3oqGFCcCQ49FEbUdLyLE2GJRWBJuAGQJJgwId6IMKRcmz1VBAcaRk4LoJyBH1PIhmQCJJ0&#10;EoNaQkc68UB5pkEwMWNMFA88TYCgKqMa6WDagwCDQiWJ1YgEm6Kd2eI+DqIIeJEDjUFVWLsMCMLq&#10;IDvQUGSAt6tcoGAciw4KhKhnsCis5BJNRhRlA1GaRZ7qokXDAWZnxRWJcgF3YEBQYCMS71AoqBEv&#10;zGsiLEIM4rgSKIhak6i4DsVFMwBcvxKYATqiSRcuAqABb+zigcEf6UCxILuGY8vxUGY4WeyoWRID&#10;AVeigBDB7GNgiA5LAAVN3zRWA1Af2cc0GcPlqLlUKwi5ckEGpUCk/wA1VRoAaYxNLk/FQJqi+f8A&#10;L6orSlyCJFcxkiELAgGQAy4IF1OQAHBAHxzQI+kuKkiqAODKhAD0VCaixsSRR1BEkEMbE14UQSkW&#10;gaO1BgixpkkANUi2KgnOoEbEH3IOeT00tX4siueYn+5Eibh6hhVDUJmrtUZqERlGR1yIBjEUqiuW&#10;UyXvpkwBb81RyDUWIiG1sJC9EFtpgJZsC/ALKrxFmsSwGSovyi4o7UQV1HmD1+oFEWgQNFeYlj6o&#10;Vce7mLg2CqKAsRFwxrEoLVkAWob/ABQNwN5ZIKCJbVKXK9BkqhyREl3YVGKmkVFgTQGtUDMTHUz1&#10;Z0Q8MxWJLk4cVVO3Ny4CgQNZnOn+ZEOzlgaYBFUcvU0OKIYM8i+WkooRFS2byOZoqjA80yztUFQa&#10;OoAajQl8sUFSKxaoap4oElIsRVmYKKaPtAweo9VQxxNibIgPR3tRFwXvys13QZ3BJN8EBAcAmjGn&#10;FEGFKE1kHEclUZyQeZmFFFNGsAbNhxQAhpACpwKgVnEcC9VQwI1EC2AQA0Aq7O6KBIqbSHt4ohiw&#10;QA+1iGJQZ6EmPM90UDJyxhQj3cU1AdwCaNQIGOpmFwzBUAgsGZ4ipUGozYKikbRLu6g2rIUFXwVG&#10;t+ckFBiScvggzubWURiDRzRq+qKDEAueCDVLAi3tIQb3EBw4qWQCgEdRdAZ/nRAteZ7gMEGk4NMa&#10;HgqNZ3LBmCgAo7Boi6owrS4ahUBkQz3CoAaVXan4qBbtkMUBeRDD/SqCGo4aiCczXUBbLNA0YsC+&#10;FhxQBy5oHwfBBjKZc3jH28VAauHDxOHHFUGTjSQQ1UCjmOmoqHQWOlzVwCwKBXlQvqZ0Dh9DhgSK&#10;jioFAcFg5RD4sTiqMLyJHogEqgBqsigxxNBdBr+4OTZBORL/AO1VAI6nIpJy0DmgegflJfBEKxkW&#10;tBkUG9cwVED+YSDVcooAkFncEWQMDUhmEKAhVA1NE4g0oi4JEWOYv6qCYmSdJjWVmwQNWum7oBEG&#10;pNQ9kBmQGLXQJIMI6bsgABNHoLhCjUmjF7qhJu7vgWyRAB1gSZuHFFKXAtwEVAoIAFLF3QSlKo1H&#10;ScEDT0m4eTkOMlQDThiAhSVIkYs9GCgQgGLNxJVCTd3AYcVBOQYgAOTfigWY5Qw0kVUqpgEn3DVV&#10;iqISNZEk3qCoIOwkACzuEVGuphQtXgg5dxpTaoLs2bhDQMSNUZE0iwjZwiuQmLChixqc2Qc0Tz/2&#10;dVDmSgO1p4kPRZadkWYG0nAI4ZqoeEY2BIDmxxQdESAIRiKkOZZIKRbTI6m5g5/REdBAAGIenxRD&#10;FzQRDWIQi0AGPAAqikKFje4KCwk9sRUIjTnIEEctRRlKRZnuGVFGegLOWQOBoJb/AGcq3oqjB3Ll&#10;nFUVQkAAk3qSgYB2kak3CBoYcLoHk0nahBIccUAoBygk3ZEaknYMTYIp4iMqkVsEQcQHYWiEAqAI&#10;u+ZUU4YCQLlyEQJGjHmB+nJFHBwLKqBdgSXYGmSIaBNyg0qmhqC5CDMdQLhzYqAxYEtVrhaRSJ1x&#10;JD8VFCUBEAuWYPwCIJYRrUn+CGJ2oTU3SAB6ObouCMS1MfggYEyBIq6ahdJBZFGtWq5sURiQzZfq&#10;ihUcQ6IxJqboMxoDcCnzQYEklhQoKAMHHtxVBiY0Jq4dAZe5wHYAgZpaNEu9GZQSEgSAKeqaKnLK&#10;qDAAljSNygwZixrb0QEGuoAVNUAqSAKDPJFb2i+KMhF8Kkh6ooVAcmpNUGi1MeKAyvFiK3pdAGMa&#10;ADSMUABALXIPuKoOoc305oEblIzsoHb2xkbYqjSDsAWAYv8AogxHwxIUoxDEvgKoJgl3uTZUO+oE&#10;yswdASwAllZBhGzs+BQLq0y0XkblQUhENUVxVAmzNepJQAHhhVEUqWrVjRRRizkO5LFUYu8mxwQE&#10;hhS7/NBnxwu6ISTAxDUCKWWf4IibUkRfH5op66QXoS4KIFoCQjeulBpO59ECkYmov68EUxGPHlUC&#10;HUKi+So1WvTAICSzl2IuoA4DFqs7qgCVNN6uDioCQfpOBRGkQYyDY2VVI1k+q1KKAmWkggu9BhdV&#10;BkRE6WYktq9VNUDKjAMFRJ6UjRyTmgB1M72sFkSnIUxuSFoEnlOoC1CgEw93cihQIQ7Em9KYIJEM&#10;TdxaSAGUo3YuoJzkQXoc3VCipiRJgxYD81AJTMgeICio2rFwQGfiqrm3BIl9NzVQRlm5011fqgjM&#10;EzJdjFmVEJE0qa14hQSmdR1F6F3ORNUHNOLnSDymJIbNFcu9+5EwgI3bm4KwV25EFqBrZn0Cw06Y&#10;SZpAgNclEWhMaQIc0jgASqLR5QJG0mYIK7egsbxeo4oiwnGTFmBwyQUDixqS9cvgiKxkRKQNNN+I&#10;VFdTmDWdx8EFDLR7SC5Yk4oHwAPM1kRVyaipsQ9AgN2ahdFXF6Ww+SqMAXDsc0BkawizjGWCgalK&#10;EFA+sEMRcYYlUPKfKAGJFiFAQBUi4VBDFyaPYqIwBDF/9KqiSaMNRibqAguNXzQYkxIAHuQEudRw&#10;txQbUQCJGj0ZAQ4FQ13GJdFESlIm2m8UBkWi7fDEojD2xNScECsQdQtiqKPSOmj4KBnoRGtGpVAu&#10;ogkEu/tPwQEgMHlzEUVCkUD3wQb2gvWtQ4qgXmBA1cuY4KKoYyYVsqgEkBzRAr8pxdlAxuP5TiqA&#10;xiWAAbigaWoAVBJd/REKHiaC5dhkgeRwFC/xogMdURFzElkB1NL4WyQMCbta4zQTJAnRrPFKphGT&#10;O/N+iIILvIBswKhAaEuKAlBnFYipwJsg2phSxRcK+tnpVnyRMYu4014IACxrV78UUQ/NRqIgAkGL&#10;s2IRRLAuTTBkQoNgWxYIBqAckOQgIMSxNAByqh8AZV48ECCQY0pcBQEuxpYXzQF3qK6roFqDEetV&#10;QwBe1ItyoFILgtRQM7MMrBAjNIkjUZYoDFqgYmpQaVTU2/BBgGY/UKkZqho0DEM9R8FBawJxbgqJ&#10;gxFJBhP4l1AzfUXHBUANpAHtI5UCF6l/aXUGcuxGdUQhLjSAzqqwY0uA9FA4oQBTJwgWTTDWZVCF&#10;gAZHSIlxxRRckE5+31QZzpA+o1ZQLg1+LoA5EmIpLHNQE11C4wWkJUEHLJQO1xwuihKWmNA8vpiq&#10;gFtVAxkKhFJytUVFAFACZUBFrEoBEGMqEgSzRWN5RBpgURNwAQTcfigiRW3tx/RAZAPpqQzFACaN&#10;Xlsc1BMkRAkxYGvoqMCHIkCBb4oEIBZ3PFBO7lBIaiJEtRwPRFGRGkOKHlKgl65OBkyojMh9Tm1k&#10;HM1yX0h3OboqeJlfJEQmYmMq2DE41UVLcIJY+0i3xQcUt3TuaACALya/oipTk8iZF9MmBFmCqFgB&#10;Qn3WJyWWnTHGMiC9Ag6IA6wRJiAaeqgvAXJq8uUHgVRTbIGqNi9Tn6IV0Ua1SzlBWrtRmRFGccQA&#10;7qorABiLmrNwQHTriz0oYkXCgqCZEBmiMfiqKhmJ1UGSMngGIJLtdGlYG4A4xP6Koxlph+5LlYEl&#10;QDb1bkNvdlFtUXjFFdBYGh4IjNq0hwAKU4YoGyeoRREgDZjgPREF4vUWwQPdmwq6AR5YgEXuXyRR&#10;3HAYNZkQXbSAXb3HilILyMdXG6AMJOMTb4Ip6RYPUYZugDyDuwiKINrJk5NBQhVGBDipYi6gPMPU&#10;lvggLkAAh2uUUTIvFgBiiNIONLOf5hxRWA5oV/qRGlJnDMRyqgSDg1eTKKPt0ge6Q92CBi8Q2Iuq&#10;AOeL0LlmRANTQcowUUAdXAYKoOphEEuZG6g0jRrV/NUASIcs5wQNKT6WoTY5oDFotqDEig4oGrqc&#10;iyBYxkCWlcWSDPWkcggYO4bmzGCiHBbUKacgqDmMw4CBCw5Wtc5oB/MTQGyjRnaNmBVQBa70oiBF&#10;g9KG7nipFHUTqbD9FUC4zIu6AEgB2rL8kUIsav6eqBhGIqa5IicgXoKIHBqIkUNUFIgAClc0AJAY&#10;XEqcUAZiRFgQaoBQhw/og0SQHuDigxIDkYgoBqZi10DgVYGgQIWYlrHBBhLVqaj0k6AQYHTc2DoD&#10;C8i9KM+SCmsgBw5N0DAA4MR+CK16cKhELpbSAGLFkGoHcCt0CxYGNKFUBgdTtR6qBRFgSLt+SoY2&#10;5jRAooAGByKBSXYC1XdApINCSxYgeigwDguaM7DigZol2sMkCksAPdeyDA1MsChhi1aVv80pCn2h&#10;noGb1QLICTMaD2sqjCRIkSAcAopLyGMQUVpE0BIEQKqaFFQAC5AuVQhAAAfNkQly4v8AgqFZ5AWD&#10;VKgAbU2p5AOYi6KSvMx9twoE9zVcgW+KqMGhF9Wpw0kCA0jUs9OCgmWdmwcqgGsGN7ugmSSCbB2E&#10;SiufWzyIwxQKaSl/KLeqghKRJALiAkx+SqpmQEyJAgDJEc8iOcAij6TndFcpIEpEO9GfCz0UHLu6&#10;ZStagGLlFcg3DKc9Y5Yy0EZ2VF4ScXLyOP4rLS0Ygc5cTdmwRHSCAA6gtEtISYkn2j1zVRVvqbEB&#10;BUm0gTqlYYEIqwPDVpofVEWu303+CJVdQYsW9ckDvEtiFRQky5AGpd0FQSw0s2MjxRDu7g5YIDCR&#10;qMAxf1TVOdG5HTN9BYkIOjXqeLNEWbBELqvVybhFEGTH0wRAaOoAOREOfVBXUSz4C/wQYSrSjooF&#10;g7CyChOrA1Nf6lRncFqGPtAsojauVxT8UGcsXZhVjmgcyFCaByx9UUTKBJo0gGCDOwkKkO6DcsRy&#10;0zQGtT7ciiCNRjKQ9x9qAA6gC5peiKINQAHIH6oGEiC5IiD7kA+oBmLsJeiA6YPzE1DfFBmLao0L&#10;AIDEu4JZ6+iBwSdJk2k0MlUK7ERApf4IF0gOHY2UUCMHcBUMXIDfFhZRG1CgABdnKoYOHJAoPioF&#10;eJIYsHcqqYENI6qxDfEuoAdyTkaXABKqYAsWNJVBUDVJuBSp4qhg1HDjNAXBiGIrctxQKS5BuLMg&#10;xmHAagqiNJiwHxZMVjaQJo1IqIIDs1CHDKqBAZhig0RWtzggzDVpFsUQukAsQ9G+SKnuCQGkV4Wo&#10;pbihCcjMCNRZyFmXqY6W1O0bUW2SgMwxI5igLycv7BigwJGtyGao4oNLm0vV0GBA04O7YEoUgIow&#10;AApx+SDAEyIMRpsfhdA9dLEMB7fmihcvUWB4oA/uH8pYhSFZrg1JLkKoMQQSKc1QVRgBWLkuKMoB&#10;VmxBxQPEs7lzKoig0CYvL3HFClc+4ixQaTFmvJKQ7CVjZ3VEpA6afUWPrmgMQSXMsGI4oBR8mIQJ&#10;SNa1NGUC6iZlot/Mi4Mmlp5mD04ojfym0T+QQDNhTFCtERDc1Q5dAXFQzlnQAksCOBVAkNRIJYUY&#10;Ihbe2w/NRWAFiTU1fFULIe6RPo1llU6acWUVoxjEPQRdWJU5EElnjwxWkPKjvStFApAkA96VSibP&#10;zMBONNXBCkNdQZrNxUCEgM9CbsgSRI25GI1SDmI9VQSHYO4fD0TDUZSBJwmLh8MEVpRaLiRFK+qI&#10;kS5IkGH5lBzzAmQ5aLMipmsY5BmLoIlhMCrEl+KAaea9QEVyboltSOqgJvGuCg5SHlNjV3JOJDIO&#10;Wb7k76TEh/giuaYIkNQFZU9VYLiTEtGgx9aLLTogX5fcY3P6oikABNhN9Yq9qKUXgeeUXoGqFR1R&#10;kDzAODXgiKg8xBYvUDIIKVieBKCmo8oAetfRNDRMdTNzGgCIsCABE1fFUXjpMdQOmILSKqDFpRMQ&#10;Xpf9UVWvtDAYS/NRDxaLk4UbNBiS+mAiALk0ZFVAIkY2cOgdwaBgTcog6g4BqXsilBocWOGRQO4i&#10;ALjFARIMKMcPhggIBq5ckBwgYmgi7ML5IMdMSIvxdUHVEEaWzb9VBqE1xq2aIMpRHKz1YC6Kblag&#10;rhmgAiSDLUxeyBnDRFK45oAwZ3papQOaRjV4RwH4oghpMBLlvEgfmoo64vSpbBUYGJBN8ygza20l&#10;jGtUD3IlQ8AUCy1NQcufrgEBZo6mrmgz/wAAcEGHMNJLO4BF0AIYPU6QwJxbFAusPehYOmihfXIM&#10;aCpHxRAAGnTpHqEUaMAbmxe6AkhwWD4gZKoQgSeoMTQniooTlojKQq0SZAXoHsgMDrjtkA8wBAOV&#10;wgfSQ5vqoeCDAgRJjUgUOCqNFwBEsZAVlmURhTDGoUabkLuGBLPwVRhIRdq1/AIGIDRcXemKilBa&#10;pdw4b9VUGriri49CgzseJLhRRLDTVy3N8FUYl3ehFzkoJAU53LikswimEQAAManApJiacXaoJLlW&#10;IDlxQWuUBGId3BICAcpq1rj+KAPTENYqaYNGD1wBP6JVwKXpqFXGYVRIOKs5ck/FBTW8pDKof8U0&#10;UAliaF2UUrVkZA3+eSsAd9ZILvR8kMLGpIrgAERnOpzHSA4NUBNQ7OQXKChYkUYxFCgLEVzdjx4o&#10;ARmGAo+aGiSQzASkKoFNBI2Mr+qoEpcrm8ckCkgCWkEGVfkg0wJRcFgaugDFqhwKqBAAcayohpox&#10;oBS9UE6kyyNRk3BA4PNpj6k/mkCm1wBxQCobT9V39UGILli4jf8AgqgA1kaERZypqhKTE6QwLE+q&#10;aYM3LOOYF/gglIgjSSw+niVFKKkfyihRGkcCPX/VVCghiaPLNVS1IBvpLh8SogGVqU/UoJ6gWpYl&#10;zgyAMTEM4vVBMsbGr2KijttEDVXS+N+C0ynCcXkbOaBIqUgCTIxDj68TwUqpirv9RYB8EQk5a2oz&#10;Gp4orn1zPu2tAEiKnAfUlIg4lAaJMBQPiyAPzAg6iaeiCBcmVS5NR+iK55PaTsPdiglOQYmgi45h&#10;iorhJbUYlpTiYglUcxLkfykh5HN0iLRLCQiWYYfiFht0xk44HAZZqoqKcxsAC2SItAgkObVl/FFd&#10;W2DPljYO5/giKMXABAY2zCCoIdxYirIKar3yHogrHSA4oTiiKC8RhWl6oKReIcAEiwKIrE0qA59w&#10;4qqeEgWzu/qojRZyK8xqXuqKx01iMnBzZQbWRuSEXOoPqwBCKpGbuQ2ROZVQRRmc4lFUtgA4pwQA&#10;SYSwIww9UCkvcs4cDIqCwNY1bKQQGW7qkAQCQG9HxVBLsS2NZHJAOUGwMT+DIG1WpRnAQMdDFiTI&#10;ViFEAu1AztRFAGoAcfzA/qgYsYu2pzfNAWcNSl8lQRSQBI/tMKFA0QGfUwNuDKBSxxN/cFVNEmJJ&#10;AAGByRB1DVpFNVSMVBSLB3D6iTFUKCKuTesUB1HlFfRAxIniwjcIAaREgWk1BgyDCUgDFhpJZkAI&#10;uJM8sfzQKSQGBADtH9EDDUA5pV4h/mgm+5LcLgR2hSL3kf0QULvqGJYgoE5iwBAD29EFBQC0SBQn&#10;NBq0lIFzT+tRGgGMpxAYipz4KlCojygUoBkinJOkgm9DibIgaiHDAAXGaAAXlQtT+KKUiTyaxPMe&#10;CCkZAPg1SPVApk7MLv8ABEBr8wMTRv4KqcnTmaBzwUQCecE0OBCKMnYP8sFUYmoYXuR+agBZnFo8&#10;bIDGsZMPXL1CsKzUIZwyg0nIAFcHzVAbTKrjCiBjqlzZVCBSwufdYj8VACYkM3uxQEExfFqv6Kg6&#10;n5hUSqzVCgJIpHA5oCPX5qicxQsHOL4qAxYS5+DsqhakkvUVAzCAguBmKhBQuQCBa4P6pSDWIehb&#10;BMNJaLD5OgJppwIDEYIFYM2dWGaAsHNaPWuKoYmMTrFSaEeiglcyYCLRqMLorVehoHcegRCkUd3A&#10;vxQ0ZaXLYh5H8kE6SIob52QNg7sRci7IFMnrcHBAZiUJQJYmV/TFAvsEmJBl+SBQLgCuPxRWb2Ma&#10;xw4hQAmRAk+KBKA2cs/qERLUBqj9OBH5I01TQHBxn8EAzDkVZ+KqGPNaRABc4OiVJ9JoXP8AK70Q&#10;Ib1JIFSUab3RBqxLCROLKsphiTckkVzWQhIIkKjCnBFbOrAU9FYJyOolmY4/kiISnpkBVyKNwRQ1&#10;BtRs7OVFSlMEvUBhRnZ1URJAJi7MHHFFRJbXIVIFhlwRHPKQkxZjMZYYBFQm8tMQeVuZ0HHOY0mF&#10;WYEoqQIk7kiMX04OMEHFOR1l5aqsGuyRHTAgmRiKOsturbMbCzIihOViWMcggrFtL2MhR0HRGRjE&#10;ESr9TUqyiLwLs4NMfVUUiQzucQSyoeMizvTBuKiq6iwGklnZGTu4D0lmEFQahi5w9UFYnTyywN2d&#10;0FYkEhgQGZVB1RDB9JHxuopjgA9A54IKjSXEiaj8kCw0hmtf4oHjJywLMiHyq5OeCK2oElg5jnYq&#10;jAxkWxDVbNQM4DenyZUMwrmTUqBi0okaj6eiKYRADhmY8ruqhQGLu6DDmk2oCIpP9GQU+Lt8FA71&#10;eV52fFVCOxZg0asDiopgLta4QED6Wq/t4KjG9rV4IHB0uNNDf4oNEVETgDVBo6SXZ5j6kBAJdgWP&#10;5ICBYg8KoNEOQbGo9EBYYUBxRAcaQ8SWsinsKlsS6BGqOar09EDaa1DB3CIUBhWpy9UUTeJuCacW&#10;RDSJsRjqVQGFTR2sopCw0gc2qvoiiSXauo1iEBgREAWBoXzRAETIXo7yIRWOpniRqepyQPpMoiP1&#10;FqohSGMW9rO+aKIkBZ5RDkojA0NPcUULSEXoPd8kBE3DGIANQmowIrc0LVRWdy1iA2nI0RDGQBY1&#10;IPtKAuACAQSBRUKQBGhoRUKA6ZREjEljgqKB34WpVQAgR5i5awTQpIPPjdiqGlMNfSfbSwUIRw2k&#10;YVB/BBiwqLfSeKBQSJESq8QY/NAsZG8XBNSEVQyBw/1SiDdiSGNEUkmePMQ/4K1GYSJYMQwZQaNJ&#10;FzagzQoAl5W5LqoqZEiLGhFSqA/KG5i7lQY+3UQ5DVCoUSMpE4D6VkO5FIigutCZdmxBc8VKDJ9J&#10;5TZwECGVawaMgzqjSPISOUmglkoFEjKAozVfNkgwJLSNHHMPggXVgLMgzUoeJ+KKRhUOx/BQM7yY&#10;kEgXVgw5jEl6ugDliI3OKDagAc8JYhQJEEltVAFYUlQWegueBQTkQCWjwpeuKiniaasjR+CIUkAm&#10;f0qievUHekyBHhggmSx5SNQDPwCgGuwcVKqlJJBjUNUohCTBqu5ZShAbObUkyQEy5LUJqOCo59Ri&#10;GvwF+CCUpc2ly5Dvkg24dMBEsUESWB5i71RU5VJiG1AUkbIiMzSRrE3CK554y1Cnt+CDnmeUyYCR&#10;LEPwQchvJ6uGa34oqBm0wW1OzoOTc5ZRlERcyBuQ9cKJEV2zpiBKorpbJ7rLTrhK5I1YIV0AjG+X&#10;6oYsOUaQRkUFGOqMhUH6VEWjJhWr1QdG3UO9wqKCjHTR6cPggpEudRFKNwVRSMnD/wBpioHGBkzv&#10;UIKM4vcuUFBKz1JN0FYly7AEBnRAiZEguAYkiToqhIO5SrXQOJahpFBVlRjSgkD/ADFQOS8eahyQ&#10;YOJULkhUGJBbHVQugZiGjJnooCJSoAxzdA78pmOU0ogAPMwGkRqiqEnma+CIDSkHAqCKjggx5gXp&#10;kgaJIEQz5qgsxk1eKIaNKO70ByRWk0XoZSu6gwIqGNa+iDOaAtZ+KoLkRcczFBjUCOQBPyQaNCHB&#10;qQ6Crx1elUAidQbEB2QaRLASs9UQpk4jU5IoyIm9al3BQF2YnAIjESvIPZuCBuURc2sgAk/MBpEQ&#10;geo1PWlTkgmMXlU0+CKMrmtDj6IA9w9SaBQYAyYSN+Y+uSowkYk4s9EBiWuWBGKAxB53atHQJKUo&#10;xc+h+SlDbe4TGJixBLFIVV2iRcWpmqEEiNLhr+qAAipFAcOHBEMJhxGIbTnkigCNRkOUyLlEHWNT&#10;mLoGYjlBAkMECmco/TqfLBFUGpg9Q1WRBBIOnSTxCKUkxEWre91BLUTQMHzVQgIB0EAvbgopvi9H&#10;KocyGFzRBjIGQDMWRGLGrAcMUGLARDXoUCWLBizqKeQetlUKJMCGcmoQB9RwuHZAYnnlJmoAckRQ&#10;0MX9oLUVAcCRYGzKKXWDGVCGFDnwVBDUYOD7SLsojGRqbPVAJgOC9CwQAlmiSTOKoDkmtQ9QopIk&#10;EyxMqiJsGVQ5uDZ7hQIZAcrUxl/FFLSJIu5uUQhZvSyKLXf3IEiBFyZOQpIqolFgRygB1UDUKtQi&#10;p9UE5aWkCCKOwRUxOWpx7aIha1J/BVUyTKlQ9AfioKRrQzAxZEAkWJoDWKCMy+oChDEoBIyJYCh5&#10;SOKADSwLHlv81Qs60GGIyQJIOOWtXiQoATEMc3LIFhUyFjaI4cVYImGmIIqxYyQS3HJe70/FBMxY&#10;MC9HBQJOtouwcBFR3JEAl2kbfBBCRBETnRBInU1nFWUHIXMiC0cVRyT1SBDWFkVKRIlywFr4OoOc&#10;tKMQeYuAPgb/ABVQYEuCA8TQPgsNOnaLRlGLxqWJzVK6YioJohqo1aSI4n8VBeGq5kxkSI/xQWgT&#10;FhGtayKIrrMTFg4IqXsqKh6AkjF0FgSxMrGoA4ICCRIAm1HQWDlyAGx/rRKY0BILEVPBAY6jEHEC&#10;4syDpiasZOBV0CvJmJBD0lminZh/K1zd0DhzpL6QKtwRDEuwIZ6ugxqRmCPggoJE0cPgWqgEZOXF&#10;eCBgZVArLB0GEiKuK4MimiTzMaP8EiGdzpemD/qgc3LXZFaMiWjZnPAlEEGuoizOyKbVSpGaqM+H&#10;FQEGoBcRdkFCdL6ZCTY+oVCkk8xLV9ufqorQmweQckFsyiHbTF4h3uMlQNcgAYgEswdQaQIt7jmq&#10;GcuQMafJFEjSxAJJpL+pELKJMZCR5SbY1UMUYy0AkANdUKbiQqRcoC8iH+kugSGZevyHwQPKV6UN&#10;X/VBi9NIe1CgwIoAbmpPDBA4s4Acv/Ugm0q25UCM5oHbicVBYBqEhohxmqEYkRPwfggOoEMWqKFB&#10;RwQPxGSCfu5KUDkqBgDoDDTE2zCAQIAi9NJYO6sDSkG1gOcP60AiWLfh/BAtZEnS5Pt+aBhGhEgW&#10;IpmgPLV3lLCQp+CBhFizk0RA0iJJiDWj8UUwmwYEEkMa24oASDQkgg0bEcVAJUEoEkiI5UEASa0Y&#10;uGCqABSgcRoUU4IrpPoTiUBGqoZyKOfyQbURKP1XB/qUFCQBWpbC6qEqxDOcAitUOCMWdBgDIgys&#10;EGlpAizuLkZIhnBica4IF1crOzXCGG/cIiGu6umFn+4S8SBFnLirqBiSWo7VQZ2tQhBOeotlV0DH&#10;Im1W/igQmR4yZygJDkF3lUtggJOmtCaVVAJYmRBLCyiEMwRelXoigRVgX1NRAZuDmIigGJQYuxGk&#10;SezuEGcMKN6oJiQoTWLsJIFDVBLtcoFlUB6ADlCCcixBOJb4XdFPEsL3GKqBKYOlhWDahiVAjlzQ&#10;e3lQTMxWj8rfFBjSJLMSxI9ECPNuQaZlnFx+KAGbagBgXyQIJBiZSONQqEJEQGeJNkCmTyfS7UQS&#10;nM0NjaXrggX9w0BGkm4+aCGqrAECVjeuKAEu9SGDAqKWR0wNai3BVHK+uXOSYgCsaKKjIxsK1o6D&#10;nmHvIRAQRkQJarkhok0qqrnlM1JYZlRHJvzIvEmROnUFRzxJG5JwwYY1GnBkVSJ01BJANsFhp0w9&#10;gM5MRcZuiK7c5wBcGTlvQFUdL6TQUtIIReOnlJrpqeKB4yYszDhxTEXEqatTCH0oLwk7Ob2Fr2QE&#10;7geLQJNWZBSIaIlI0ugpGcqxDAHFBUEyhIvQ3KDAyFqDADJBXUIsHLtdqIGBoWYi3yQVci/GiJBl&#10;lqtdFbEEklrAIHcvHApUOTTU7EYoDCRDMwqyKbUJEFv9YojSkI1JavL8EURV4xydAYjEVOSgoJgG&#10;t8lUbAkOwcOimjzRa7e4oNICZ+IYIGd8GIuEGJJDRrmiBrjZq4hNDSrTM0QNFgATGwoUDEmgBarB&#10;kAifqlhQC1kB1GTPeNB/WgaNC5rSrKqYGVNT0L/BRAEB+3ImVYydji6DEly4YEUZRQ1PRnVDiTR5&#10;fpdhmiEJIItd2zVBNQOFPgoM9Hdx9KoH1uQ0cJoBKQidIJDkaSgOoUBpq9yBxKIOQt+CgUFvdUvQ&#10;qhoS90TRn+CgFotcGg4KgEiJIfiWqoHiACz1aqDOXAuA1EGJcjEDDJUCJAjqahLsgLAkcwIrT+CB&#10;moACRQU9UG1AyMtT4fFAjH6Y6Yu8p/JMDuHibA3UCgnEkE4IGdyAAzgapIDrAkRmxkckCSkxJBDE&#10;MSgUEFgAwzVAfSAIhwK+qgzaeUF2qPiqGDj3GoamagSxicRKxQUbEGpHKqMCQ9KC6Agvrk4oQyAA&#10;kmQIY3ZBMTo2JdDBiXzib+vBArgCT0c1kgoAakB9IfTxQGpAHtIuEAJkCRTgUQtSCS5DXRR1ARdn&#10;KBSeYjTJiA5zKIBBBBJ0l/wQGruDVkCgvhm6BpHmMdVx8kMA1YAXFuKBZaYsSa4orSBcm4a6o0pf&#10;y1F/xURLUTGWouTiilExo0gAg/FEAkBnAuwZFDUaAmpsOCJhZgAaiSzamUUlKE3MXZUEyAMZOD/M&#10;UQDLnDC9SUCPXSY0FdX6pFKZAOXcQ5ZIhgfdSo9qqJuSTy8oJB9FFIZA0A/1VQs5t7g2XBBOUi5Y&#10;GhpRKJSA5X9wLqCU5OSGY6eUhVWhI6WNZCoUQIvuGURytUuiuYz/AJg3pig5DYlyAT8vVApBaOUg&#10;0eKDm3YiTg/V7mKtHPImZjEgARHMCWLhQR3QdJd+Z6fBBEvIDWGIuEHJqBLM0yaz9VYF29w6mkLC&#10;hwWG3TCZ1Fw1eUnFB07bUEya5Ko6IzlpawwN0I6NubXIJIYxUFKgRlpd2f0Copi5LSLO2aI6I1d6&#10;0eqBwQQJanMvpIzQUiQxfOyAwlESAkC2I/JBQSIoOU4MoG1yEQRx1DgEDwkIhwXBLgKgiXKz6RUu&#10;EFjMkHSGNACmmCZGpGBqUBdiCC75IGiZmUni8WBf1RFRIBwRZrqKOtgXqTYIGheVSwKBg4BoaWxV&#10;wNtsQXOl6D+CDAaTQMYmqijKBDaiJAiwuFUPKQ9pJrV1AXYXvYoCHDCuKoAkSSKlqgIGi4vIOTQY&#10;IGiRqJdwbIADRydNcUDyLmLe0g14lAS5Lu9RbNASSzGshUBEGJNTL3UpkinNrORYDEIASdUAC59E&#10;G1DUCC72+CGMZSNpM4qUAEjUStRhxQPqrGmDfNApdxq9QgESQSwJErD4IhnLAOBmqrag7GrEiJRC&#10;RDaTcYHIqBrzqHaqujSlEmocEMB6qB9wRiIsdTGwVBEjWjE3KgTUYlyHJKpDCVSWvYsoosASWsGV&#10;QokJVlEAg0P6oCZMSdTE2CIcWduUFwisJx1HIhQYs8hIEO+gfkqMSZRiwETcqBBKQLSHxGPqi4Yn&#10;2kChxRAMpR5Y1lKXuyQPqHoQzqKDvI1bVfiyqJmxBNRSyDanAbDBUaIBqQwI5eCgLB3s6oALuTd2&#10;B/VQNqqIPYuUEwSAQSJF3iRkqKxk1TK70QM/7lWjAQugSQ5hI8rVdAk+aIrUtVAI0JcOAx1NSqAh&#10;nYn2lzS6BhuAy0ks7ug1ol5EZIGjIkyAaoeuSgUO8gS7XVCxIDNQBBpS02qwcDiiE/l1AjNASfqN&#10;BZxkgApEZ4IrSZpC7MXQZ9JcF+CoMiAX1VBYlQJqi5BIjG1bVsgX6C4tYZoEkSTFjQDnCAOA8Ys7&#10;1QKNIoSxBJb1U0MSAJCgJsqEoQAaugV3LNYVHqoA7xjGNCbhsEANz/ZoSqhLnUPT4IEMaEYGVEG1&#10;EEEuMAAqMXALF6W9UEXI9WsglOWot7qWQYyaVRbioEMyzmj4FUQmZEiIDkv6opyzRqxioY55SkGE&#10;YmpaSCc5NIxagAIQcR5gCaDGJUGjODyg7iJaQ4rQ5twxNTVzVkHNvERxci7VKghI6oyBDaGYEoEm&#10;X2zLVqMpIOEn/eCJFJM9MAqBAV1GumpyWGnTty1F9ygFxx4Kq6RJiwIY43ZEWjJgAYuxYoOiMhqk&#10;W9JEUUF9dQHGkx/oFUUeJqLv+SB3lqJflw9UFC4lbVL6WKKcHUC5YirnFEXDaXcWQK5JcUDNX6f4&#10;qB4UDCoyQWADEfIhUE1iXLM7yRTgAjU5EWBCiKxIk4ieUHmfMKqaQ0xBk7RBMiEAjMlhGWhwiHJG&#10;rVKurB8BigMiHEsrEKKtqvISvdEECUpaYA6TWRe3oqNUC9i4bJTVHbeRkWIg1CTU/BAz6tTFmCaj&#10;M4fFkGrrA/cc05fRFU1ORJzwCIJIJJHKxqyqsADGpNaxCIMWLAcgF/6lFPqqxDuD6URDh5QuwH9K&#10;INGREXIwsqFDycgireoUD1oHY0cFA8GEdUpNpxTQgLtJ31WAuFQzkEvSJ9vBQEEEEA0iKKghmDen&#10;xCBCZEu/pXJAdUsQ1PzUGM2fS74cKKhdRLcPcSgTUSzFmNQ2CIoZiOmlHoFFb90Rk1QZAlmyVBMp&#10;cp0g5oH1honVRviyIBckkXMaRNEUwIoGLiqBJTH0kuTbL4INIyLNMA5IKAOAxeOJKqJ+3lEaCgLv&#10;dTVxU8sGBNqoibTAcAERL8SEVfUGOqsmBGYV1E7mUyb4KKALh3aIHMTigYSGiLguE1GBYhhVqqhK&#10;mRL3wdZU8SSSSXJejWVQhkbkkigcoohovLCzBELMykCxMQCxCAChEQbCxLkqqOurU4qGAXDk0agZ&#10;AAQHDUZNRSJMXchq6QblNAvkBNnbBkUZSBlEBzS11UK5Zq5HgVBnYCp0yFQgJLvxsmjRLSAfms/q&#10;qMTKBlD3MboMxLhmwFVAIzYsLn3BAxrHIYhUJi59z4WZATKZfERHKmol7hrGFDHCqLh9Qd6mLuf4&#10;KgANJ6VuFBgdTsfUoJmJO5UtFvZmfVTRpMWcg2JfgqAZAlscEEyWlEP7nBPAKAmgOBv6qiJjqL0F&#10;HZ1lWkJTYuzhAkdRDg1i/wCCSIpnm1WVwKZSaxGTIhdTBi4M6stBJykIkQDmVuAzRR1aiWDaQyAG&#10;TgNc0BGCIkJMA2VFBIkyJk7A5oEce6zUHF0UhkNQBrqrq9FUDWNJGokuakWJUEwdJdjLSG1Hiipm&#10;ZDuWewIqghOUmPNXIZIJGcgCT7xUeiCR0/uHcLh4jUDZBOYMIkRIeZEnxqqIvEjUzAGyDjlIajM4&#10;44UsoqZcviSTUojnnIxaPyY52QcfMT7xWWOCoaMgbUkAsNLROoPG4LyVV1xL1ZiiLQkCCTiXCCw0&#10;hgz6iwdQV5gWpwKotEuNILmDkoHkXEDUasMkMPGRixfUcAgqZEO0dYa2KiOjWBGAAEWPMyoLyJBp&#10;KKDDUK002j6oq0CQeGKgb+WLOMSqFEiABVjRQUGp31Bzdggr+5IkRIerVxBQZmlIm5pLIIHBDRLO&#10;wZkDiBnUcEBBAJfGyCuoCUhEkkAAogONRY1AUU0ZEaXxwVBaJJABDk2QM8RRwUGEgSCANQufVA5L&#10;CX55IjRLlwKG6BzJzGIFqfgqoNzAH2xrH1UFKDldxcBEGTzb1qEDMQ5d6M6qhGzhhKgIUBNSBG4u&#10;OCIJ5q21f0dBsqcXQYyqaO1kFBMOwiMm/J0MIDQEipNuKoXVKMpEhwcuKgYkgsPnkqATLlkcK6UC&#10;15i1QaDNQWc6ARENIV4KmACNIkKlqEqKJoDI1I/BECIILHEY2UUYEAMADWpVQHJJkb4nBBtZcHEB&#10;2QAkO4pLFQCchEPaheSKqCdApSUaK6mCSw1AWQwhnWAlHllF5HJNMEXf5KhiXkCaZoYSMmJBFrKB&#10;i50kho2RWE8c7IgSlp9XoEBYFhlcopaR5g+p7JqCbkaXBDn1QAPIgMz/AMHQantcuKOgQ6dIkx1C&#10;RLBAdQFSK3JQLGRJly2N8kDEvzClGRDAgyi0ngzSjmUUSQ+ToFE/dIBjihjUjIEYF24ojEA35clQ&#10;QYs5JIidIKA7YgZyBcBqPwQJrqWLkmpSgkuTMkhhZBgRcVBxQZva0i4uECGTGVX1FwgLkOAdTYIE&#10;YiUSC4J+aoahcCgP4IJZi5QUBAABo4f1dAkpWIsoCCA/1E4oFJcBqxDuVRpwEWYgg1KhpDIDRF9W&#10;o0ZUKYxE5P7m/oFArFwCaCygxvGlSGp8lQCCJEEaSL+iqEOEtR5cM81ACWkBd6/1KhNTyIFTEOeC&#10;Kxlp1YvYpokJBpByHqD/AAQLEkxmBh7SiFYDFmd/ig55TemAf+pFLCbx1HiP9Co0qgHVR3UCGQOo&#10;YhqKiO5Jy7uCWIUEDMDSxcyDOgxMW1PUFtOYzVHPqFYmsqgA/qoIbkuUNQk/NkECwANTw4FQcx0l&#10;q8sbRRUp7hYiIPBlUccnMnjU/V8ECmQMgBHVZVXQNsjdkxFajNZaGB0aqPIy+SRFdUrhtJpXjZBe&#10;O5EkRDghq+qgvEDcBeTabIKw+sG4sHtRlRaJiCGpGQoc0FImIBDgywQCRcaQWkC8c8MVBQAzmHlg&#10;RLPiXCqOgaZbukFwCgfVWUARkyinGTcGyIQMaGDEirEBA2okiIJaLuPRBWJBiDHj8kCxJBkCa4IK&#10;GQJIcgk0bNA7xBnFyXOOaBwSRp5XwKBokxo+pqn1QETJYWqw4oDGeqUiKMgtKcJAaYGEo4jFQjBm&#10;MpBtQA9EGhrAqay1aQLNgqMYkRBDWLugzNSNSWfggcyoRWjKA66SqWVFInl1XIQYy5pRd8QTVnRC&#10;gtGMn9g5jmiqgtIkFnFkDTkbEtpqTgUArVh7jQhQAylF5CeFAEDiTiIlQn6VQYykQBYtjgg2piSC&#10;+lADIuDYi5QK8o8zantHiiNKpBgSCQAQisJEkPKgAdVFAeUSBwqgpCDctxI01YKBHld3LNKPFRVd&#10;JcihAqqgAmROIx/rQTEjKEnHKSaHIIpolxQNHBEK7CVGD0QUaRJAIBZ5IBkGBJxCilnGUnD8pF0G&#10;iJGIaZrbBBSUiHAuSwCAESjFiHlEMcnVw05YUzNUAmMcvaFABbUK5v8AogzHAXD3eqDAPTI/JUJJ&#10;y/CoOaIdzQub1CgxfG5rRVSu8iXtSRCIJ5ZSLmXxsgBLxJ1aWDg8eKgGo6aWxlaioEQOeNw1ygMj&#10;IEh3BHwJogD6yQ1rg4INK/t5QaVqgbVzAG5DxQSMZ8xhynTbB0U0APc4chpJEqriYDl0QrXHto9V&#10;QakPpa7P8FAhB0mIyuqrE0ILyJ+ToCGjiWFskANDGRZ3p6IFkKgmIsgGoMDi1fRAHYsM/kmoFwSK&#10;RLoBJ4iLBnAogwBoXfIlA0WMvbR0VMlnuAyAVYgmjB2TRpSAEgTcUkiYTVpjesS75oNM6i49xNUC&#10;TLFgaCoCileQlKT1NIhVAM5ym7vgXVCkyYAgOSaZKGHJJOlhSupUTdrRHP7kEycGooEEvaJNdNCy&#10;lp1aaxKqIbjgRAPMbngilMnjGIL8RigGqAAFsPT0QRJY1ds7qCepxuEDUaciuiQm/OQ1ahBIycsA&#10;1OYIqU5gNAVJo/BREncSMnYOCBT4qjlnuEx0iWmBBBPFApJMRpoTRAkpQiA9mayDlJ1EEcuqzIJP&#10;pFKGriyql2hzP9QamdVAu/KUZ0MjpsQM7qLVNsc0neT3ayB9ZlOMNIMI8xk+WSC0DqlKUWFS3wQd&#10;UJUBLEmJfigOomIzleQxQXiQANVdNgoNKWYbAKiolKEox0nmJrjggpCVweS3oQXUFADqlKJ5ZFok&#10;V+KIsNxyQ3MG00u+KKLuZEEkuzfqgqZaoiJJ1CrgMgJmSTxw9UDiZrmxLhBWE9RjIQ1MCT8EDEgB&#10;40JqPigaEhNnLGJd82QNDco45sC1UDAhjKwOBQFzqIMhJrEIMZwaVwSKyZFEEhoxLkipeoZRFozj&#10;oJPMwoOCAmRd3Z3ZA5lUXoFUYOaWIqT6oogyP7hLEGgJ4IH1An3UkoCJN7RfJUaFJGWANGyZACZS&#10;OsAxa8eCgwkdcYkEX1HMhUWlKkdJjKMmfgAg0p6XGks7xCgWcwNNK/V8TiirO7FrtqdEYA6pHWBF&#10;wWz4KgtpBYgF3QTeMoyJJlVwCiDq5pAkydgEGAJmxDNYoGI0mrafqGNFNUASGpp5XZNDE5y1EXQE&#10;kigq4+aAQk8ycG5g+IVBfTFwWEQgUnUXbGoGIQMSZRGAe+SB4kGE5FzKGCIFSKFmDt63QCJAk4GC&#10;imBcgvpAVAD+4V/lCgBmCSX1EF2yQNrLVJ1FqoNq5mauCDSNCxJchjiM0Dvg7AFAKgDU4BBaJ/NA&#10;ol/WgBm2mOb1RBnKjA6cXCpDCYABdBOJiPably2PFAYEEEijhkBMuQAydrDggTbJe5JOGFMEBMnc&#10;AsP1UBMgRIE2p8eCoWMxFpXJHMSgd5R0vcXBxQDWJ89noaWQYyI5dXPPHBlFSE2EQzuWBHriiVSr&#10;hiwx+CoYyMjqcOCA3pdPiNKQpWkjUIJ6oyMgJtLbvxRVSaWc+5x8EQuosA3LI1VGMwYuPRilCiYY&#10;MwcWKgkNwOxi7Vp+SFNHcJ1GbZvwsiAYhq0B9oRQ1nQQRzE1J9GVGqwA/NEYSBBblN5IoGYGBIiX&#10;L5OiNGQEK8xNQcK8VFRi0icdV3sEAnaEWz/BApmSxiGY2Poqga2kxixvqRSjUQHOohy44IjBomRa&#10;pqAhWlMARPuMrFFJKRNczbgUQsS5iBISL8x4IF11l/K34oOZ4mYOpoxd45oozkWFaOHZVCEvjWNN&#10;PqgSR5SQ4cUFiEEQQY3ZiznHioFnMRGl/icUETPTSxNa/kiklItE5k8qqObcm0jJxWjjHgorHJxQ&#10;u+VLIjm3CTGRBY1AGYQT1B4QmKyBYfqqEnIRIMqAFiioGRIL7gMQX/BKIlpRJAc4NkMURKTtIEgv&#10;Ug0oiljKgzFH4goim/WLmlHcLLQRNRpOmzqikRASAAcGhIsFBR6ARkA5FcVVO3NpFn1MM1EdGsOG&#10;iL2QUAZnNBZroNrdhKoDMclR0e5mk+ILoCZhhjtkivxQVtJ4yaII0jCigaO5ImhuaHJBSJJABLUN&#10;AgcVi2A9sXQVjITjLSGIYIFDmOkk1NHwQGOuJZzIGRvh6oLyk4ZmIseCB4zJYTFBav5KBhuOCTFo&#10;u7YqhoyMg1Dk+KBoS5QBFpSFSoKRoKMdVQyBgKECkZFzm4QM2oBgQDiPWyDaiNQu7c3oqG/cJmQD&#10;QCiCgL0NAweQUBlGWl3DAu2bIMZSJuHbmYKgxlosG1Dl9UABk0IktOQqcEFHlJgIVBcjhmVATMxp&#10;7iWA4A4oA8YkQiX02KAicpwA1GEgGf4oGJgWeoND68UU0KQgNXKKR4+qIxJataBlQDNzapDFlBSA&#10;cgGPI/KVQQ0JWOgvzZJqkMpajflqC91EESE/dXV7h/BQODGLRiaxo5rQKhTI6jxYkDggEtz92Blt&#10;hmqMOYCyAgnld4yMQJtxSAgtGOkmjPFAuo/yvq+CBzynW+GkDC4QOJDA0Ac8UhQjIsDcyD5KoEBF&#10;5SesaAKKbUZAHLBAJkmLA2qECxkSCaObsFAwNBqDEGioQG1+DqCjgycFtZoMFoLuON2JEnAuP1Uo&#10;bUXBBJkKl6sg2oln9xCADkZ74nDJAImVKORaAsgALO9SUGlFtQi0SBfhgoGcVvqF2VGMgAHA5boB&#10;GR0kihP0/BIUOYGJOJamSCc5OeXCqooGmBGYERGvqVBSUgI8xqFUS1HSIkPMmqitqiDob43b0QMa&#10;/ByAEGEm0nVSqqFqHJ/lwuisJXiTg8QgaUoxMQTUh2+KDGcmd+AxQDU3MTQx9qIDilmF0CEjUSS5&#10;k+nggQ80XNTbSEDEQjB5UEGVQrSMmLGJLngRZFCtQ9XKgBkYkRu4ofRUKZTEWp+5KoCgJlPSYlgA&#10;Kg+qCbtGUCSREMAgzu0sbCItdAZEsCZVcUQI5k0WAY39EEywlUlgH+IKoabYWIpxLoEO4SSw9oAE&#10;UCxkC9aD2BAhmTGL0Jv+iDCfM4DOW/igmZEA6QxlRz6oJnchMSk7N9WCqJ1BeZ+migXVpiSGJJFc&#10;kCk1mZxBMmrmiomQiSAxBk7IJzAIdtRDtHigGpnJFa68WKCM93UQxuWcZKiAJcRMYvD25MoJmYOk&#10;A0AY8EESWJZmBufREJKAgRKXujF3vcqiEnO6NVbljbBFJJoNHTSteKgmZR0DTHSBgEAkNZINREM7&#10;qjmEdU9shw3ubEEokdM5iMSWqzD0wUbTiAHkRU04l7IjM0hLU23m9iOCAgmEmuQ+lqoLRkQGDmV3&#10;CC4YAuSSSK+qCsZSMQQQ0A4kcUGjMEGUQ8RUqh47o2mcsTQPx9FBSM46QDLUbgcEDxkTPS2kNzaj&#10;h8EFc5RNBQD4oKGcdLgsSOYZcVBSBk4GsPSqBhJ5UkRGF+JwQVfSA8mlIlBQGJJeZBNhwFKoAJEf&#10;VqcDmOCgcEMGk9aqh4yLmtCL4UfBQEatTkguaRGH4oqsJCUhIuGwVRT+7cRehqFBo7hMhGRA4vdg&#10;gZy3LI6AajgqC5DvLlcevFA0uUy02PuKBoSMmcvEhiBRQNqJk2oMI1GKoMZGhB9vu4sgzm0mIBcN&#10;dAxm8hRmoC2BGCBxuEFxUkMT6IGaTxnIuTSQfA2QCfKJ6iDpH+7H8aqGlBJ29UhpYcwyQOSGkRcE&#10;A+qAghoRH0toj/FA0gWlNy0sSccFVPERiHIJ4vZQMTIyDSLRHLDI+qoEuaki1eX4XUEiQ1ZNwv8A&#10;B0GIGsS1kU0xjxzQERqRKRAAwQNqEJAwOps7/FA2lgTGVC8geKDAseaTksKYoG1czjlbHJEEkS1A&#10;VDvlggQnTC31eqis4lERiXjIuSHQVlIDBhEUPwVQp+pi0XyzCitb6rtXM8VRiCfqABDPd0E5mcYv&#10;tsZAgAE5kOVA5L1E+V7qgEtKLyfJQaUtY5aCOVPzVQIl60MmoUVWJ1OSTFreqqFEzrbNxqWQBuOJ&#10;VcQwzVDCZB1RpIilbIE25uxrV0BB1RGouJSYyxIQFpPqEgCRla6gNJBtQEgKuqF1l5gVYVlkgb9y&#10;TBzX6SbOhhSSSNJYA8+SBf3B7zWN6VBCBhKUpNgM8UBBeXMaxN1QolBwYi4uQoNOWqJjCeg21epS&#10;kjCUWNNRjR/zSAGRfLUH9KWQDbLgyPMWatFSk3Hn7ToMSzs5+amhxuABjU5A4MqVMTJ3ADLkap+O&#10;ARDkgCbFjKz1BognGQkDe9DxUUzuSBJmo3piqF1hnLyMiATwdAxL2N6AhEKZgaSLyLFFEyNmYRsU&#10;QXBJIq4ocvRFRlMFpPrpUhAsyBEFwBSgrggcCVIgiz8SqhJA1FS9Q6BdQeJZxmcFAutxzAG4Eb/i&#10;gUSlMUDGNa5KgGVmOP8AR0E6CQYuHs1ndApkSQH1BhUMSSgUFzHVg5AsgEZSkYxlIGWBwI4ppicw&#10;8TChjIsRgghOTCLnIMK0SgASA1HToIZAspmU5REhoAYDFBz6oiUsy7fJBgCQQaSMiWwAtRVE5GX0&#10;gcS96KBJaQCIu71h8UEATIjUWkGJ+SK55BpEu5kQ+XFAs2jEvJ4gWVROU2iDLmEmAZJVwlJPWoof&#10;kECGPtBscXxQIGqGPKbfLgoIkSI0iWkuSC11YBCEgIkkCQk+rMZWQOJEj+UgWUVMyJlIYUvZ1Yhm&#10;JcBol3rgyBSAXAkNII0nL1RVSd2JhKI1RI544+qiHaekS1AiRJCKcyJYiXAR+CCg3GMI05jVsEDR&#10;bUZEvJ6E5sgcHSZaSXkAK8TYIKCYlr0kExcacSgpGWggOwxdBQnmEiHB5QG+RUopKYiCBEzJLBqV&#10;RVP3GA5QSWJihDuJHUC4NnwRBM4xmYs9HPB0FBuBwwcNp9cUUZSiQSKgkO2YUFNRjJxQyLk4BXEU&#10;iQ8Ob2FjkXUDhoGlXIZUUjOReWckCgwm5oJwfSgoJnUYHH3SyUD69PJGuZKAa5WBYuNXoSqqmsPq&#10;jzBrceKIeO48ZEAA/wBKIDt7hgCTGkX+RFEKMZGY1e0SxF+KIrImWiA9oDmQ/BANUoXjymrIEju7&#10;hYmDEmp4GyKqCC5P1xYg4EpgIJcvJpEB3tRAK/3mVdKgttvIfu4EknhkqUx3tIIZ6u35IMZaQZEv&#10;BnA9UQmucTHTF4k1jiEUZSBkJPqaw/NAr8smi/NSPBFBwQzWcCXqgeO440sz2PHFRDCUHJlGr3+N&#10;VVISBKTAmIoPVQVPLIlnkRbiiAKCJliHMcs0UXsTaYJIyVCxmZHTKPKX5sgFMDAmrWDpgQyAJgC1&#10;HigYbgLgF2ueJRAG4KkH20KDRMbCj1CAhi7RqCASimiQI6DdyRiERKIjGVtUYgycnEoKOHwL1DY5&#10;IAHAAiKk/LFA51MCTqYVIzQLBjER9uke61SgES2p5DFjwQKGcSszAJA5tEC7ufglgxINcAQ6AmWm&#10;MtWGKAcrNEXrqKBCWBLM5qUU+oEtYEUVQrmMalyzFQNH/eCLsA1kAjIaohsKf0+CKMgRIaACJF5P&#10;xyVoJAYVd3bFERJMoPL/AHdnBwWbFhdUhzCYEpWlk6SUMZyfUzgn3ZstYhgHiSOUXj8FAkpUdrh4&#10;jEeqYJAy5ZNe5/ssgcsGGJwydVCRlGJLvXHF+Cini13DOSQqg6g7gWFTwKK0gwaJ5cCM0GeIIqXi&#10;KkcURMSHuD8woTcFQK4pTU5rVVRdmAJD0bJAtABpuC3zKoxAJEjI6Y4cVECMtQlpJA9piaVGSK0p&#10;uJAnC+SaFN6UseCATa4LEt80QkSWkCaAsxVUkTDQQzN7T/M6gmZAOGMSCHCiBEtEkcup+Bcf6VRK&#10;W5qAgCxBr8UAdpMbOdMsSECgCoDl5PEZUsgnM4jAMgSM5aTEkCL3/JIJSIDXZySVQrhmdzQUQae4&#10;ZgkkFnEW9URyloSgKtuVBe1EUkpzkCQeZz8VRMy1RBMmlJqfBTRKcoxkHpW2VWQIZRM4gcwYxnlV&#10;LQhiDX6XOlFCIDTf3RAeXFVCGQeh0WYcbIE3CSSQ4bFKFIiLk6pN8FAoAfaMuBZPiQ3/AIcfbe+C&#10;quc3n7fcPRIisfd9Nj/QpAkfafbf4IOiWHu/S2KAR9p/oPioGP0W930oN9f0WN/dhZFXHu+i+Nkq&#10;KG0Pbjb43RVI3Frf7SBhaVr/AFIHhjfD/V+CDoj7peo936IJ7n94Pb7Ra6VFf/LHs/ocOKijL/yr&#10;/wC37sbpRT6p/D8sEWHGHtt/s3CiK4S/+l8FQw9srfTe39M1RUWxwv8AooKn+7FrfT7fgqicPZD+&#10;7sf9b/SoKQ9u57cb+6+KKI+n22Puvb+jqh5e4ey4/W6g0f8AZuLe1IKH2S9l8LfHigP07NrRt7bY&#10;qi4/vPo+FrIK7Vo2x9FEqU8bX+FlarD2/T9Nvgoih92H029EWNifb7sb/H9FQ59u36m3t+Kgt9Mr&#10;Y/3drKoTbtG3tHu9vxUWhK0fb7Bb2IDuWFri/wCiUTl7Ze33fqiKnD/Vwuik3L4YeuCAbX/0j63R&#10;TC07fV7fh+KiH2/dL/Vx/RUpvqNsb+66gAvK3+3b/Z4oN8vaf6DiqFl7f9k+z9EBPth7LD88UoEv&#10;dL2Yf62KgEfd/wCXce2+P9CqAbj24/6uN1A38nt9w/oFRYYX/wBm3xQaN5W9hve6gkPYbWN0gx9s&#10;PbdUMbi14oKy/upe2/6ohJ+4W/oVFCPv+n2lVKEbYe0fmkA2/fO3u/VAo/8AN9txa10VU2Pswv6l&#10;VCG30e4qLDf+H3D80CzuPb7T+iVDfWfbYJBj7tv2/UqDK8Pb7f4oQsvpt7FKsbb/ALuHqVIOfqf7&#10;ndteC0kaX1+33QUVbCFvb+qqJxvteh/VSgzuLK1Aj/eRtZPiUD/eC2H5lX4lKfbt29oRSbX+z/eH&#10;9VIOg33LfSlRoX+n24eqilP1+1UTl7529qill7IW/oFaJ/8Ap2sVBIXnbBQXNhawWiBt2NvcFAm9&#10;7ty3tP5IRo/3O1b3K/BCnC394fyQCV5e3+gQSn7dv23wQbc94tZBGVtu39GShdz2i3u/Qp8FLO23&#10;6KIaPtFrH9VqI5ZY2sopT7JW9oUgG5bct/dlUR/8kW+n8gnwROVp+2/6hAkrfT7sVaHl7Zeyw/NE&#10;c0v70eyxSK5t2/0+8qES2rm1/wBSlaUjbDFJ4IWPuNvaEAN4+3D81pCz9uF1FiUrYexIAfaLYfkh&#10;H//ZUEsDBAoAAAAAAAAAIQAqbCV4LBABACwQAQAUAAAAZHJzL21lZGlhL2ltYWdlMi5qcGf/2P/g&#10;ABBKRklGAAECAABkAGQAAP/sABFEdWNreQABAAQAAABQAAD/7gAOQWRvYmUAZMAAAAAB/9sAhAAC&#10;AgICAgICAgICAwICAgMEAwICAwQFBAQEBAQFBgUFBQUFBQYGBwcIBwcGCQkKCgkJDAwMDAwMDAwM&#10;DAwMDAwMAQMDAwUEBQkGBgkNCwkLDQ8ODg4ODw8MDAwMDA8PDAwMDAwMDwwMDAwMDAwMDAwMDAwM&#10;DAwMDAwMDAwMDAwMDAz/wAARCAISA8ADAREAAhEBAxEB/8QAvwAAAwEBAQEBAQEAAAAAAAAAAQID&#10;AAQHBgUICQEBAQEAAwEBAQAAAAAAAAAAAAECAwQFBwYIEAABAwIEBQIEBAIGCAQDBQkBABECITFB&#10;URIDYSIEBQZxMoGRQgehscET0VLw4WIzFAjxcoIj1BUWF5JDUyVjJFXChJQ1ZZUnN4M0xEV1VxEB&#10;AQACAQIFAQUFCAEDBQAAAAERAgMhBDFBURIFBvBhIjITcYGx0RSRocFCUmIjB+HxcpKiM2MkFf/a&#10;AAwDAQACEQMRAD8A/wBDD+2Jbe2JzlLakBKRkS5H+lebm5eh0V2YTIlF5/tEvEEk2/0pkfox5QBq&#10;YNQKZVTamY7jyMiDR3omajrMjIExLEVvVM1XNKczKLu1iRhxTKYLORJiQ7sAHOLJkMNQNyTTS5sg&#10;6gGYkktQVQWjMmVXpWIUyHi5ILkPg+KuRo6nq5ALiLqZVYSmKGJfT8BwVymF3MauaC5KBdEpM+5I&#10;ZsacEzR0RMTEQ1PKH0+tX/FAzzBMKkRtmeKdRSMZCDORjJjickDxmaRLiWFaFAx1g19pAYpkkNEb&#10;kaajpFWdMh3m0OYyNwSa3QR3TLa3dvfjuGurb3RgQaxJ9CrOqV2xlJ33AWqxFs2WfBYf9sybTImg&#10;Zykob9udOZyavwVyJCEoymTMmM5BnPtZRVTGQnpJpcyBVyicNRJaRLUaWJxQNsmel5GQ1kvEm1VM&#10;hmlq9xYkUBu6ZDRo4cnFv4JkGIILuQ1TXNXIdyNRJ1A1FaBA0BLbiSZc0zqrhSgS0DTuEO5GJD2y&#10;TIJiYkHUSTg7NxUypWpWZ5iXBNEymFJD9wwk51GNa5UQHTOINaC/o6Cwh+4OaNBUnIKhIu8jHH9L&#10;KZLGc3e5YUurkBiC4MqNG+CZAAMquYmGDoGDiJrIj6Y5ZpkAgu4JEbEOoGjHSTLVLnEaE2IVyogu&#10;aEsDKhUygyIGouQ45vgrkNEaIaDI6t5tZ/FlLSIw6XR1EJQOkRGq9LLO0ysqm80pSLVLuRhYq0Si&#10;ZxjpBJ1VIfFTInuRmwlqkCbh/wAlLkhNkz184I1OC/4JratdrsAJA2qtspaTIuagOw45qZqrQbU8&#10;JnUQYkC3yVQpesRMnVgmQdMiHNxTTkg2LGoNxxZMiv7Zual3fP4IUmyZH9wORB9J9QH/AFQRLkgE&#10;mlXjdXKNrL80yI48AlC6NyhjI4mLULPRcVzs3Oi22TEEzNSaB1uXHilPORnKZIaLUkDT1WkTg5JF&#10;dGCFNIAAFydNlAI7Y2+apetcMlDIGMS24AXAaR/RUAQalXA5n/BUyV5mWkOBIgwjxCkFpgRmSXMG&#10;I4aiMVRHbA0uKjUWJ4UQPuF61D0IKBBAXFHoGNVPAaUIzd6h24h0oMduMJCIOnSGHDJTBkhfmALE&#10;GnzVStKIB030Xc1KKDtUSMtTgAGwKqNGAhsibn/eSJDYNQrM8WvJOEJSoCYxesnWmVJx5n1SALMH&#10;yRSmJlJjI0q+bogAhn1EthwUMAQTqBmWOCqoT2ARRhpHzAvVSq5e39ORDck8tM5z0S4Es/4UUv5j&#10;yfo6ANUTKUgKRVROR1PU6oyp/BBLS27GTtqBA+NAgnKLRAJJMaepsrkBgRQkEUf9VMhTEREgJc0j&#10;nigmImYrIgvbPF0UBCR5oyOqr8HVyBLWZAB9RauTKVHHOc3MTLRDalUP7iFnrlXLOUjFovqlJjWq&#10;5GXbGB2doAmRlKtDY5KZXBC8XYkmVvXBMiQ3ZRmIVEpAPkw4oGlCLQ3Ik6Zggj4sngeKW6dZiQWl&#10;f4hQQ1e7SDEAli+GKokfbqckmwenBBFy0QCXdyCbK5AdgdvUTpkTetVMphCZMjpYRYMWxRXP+5oB&#10;MieATOFxlM72kgSJa0aqe4wUEO4cibyNbZK5ROW5LZlKVSZRIbgbq5DSmRtbUISI0iofC6mVcsN/&#10;dG69Q72Nyxuqi28f3djd0SOjehp3a1BA5Spmq4dnb1bk9QqXcDCqI/UhQVYv7TkiiTq1OGYoLxH0&#10;0chwHuFA7sbGrt/BA2qLmjuLKhaAxehexwUFwHJMosx+aIpOJk0YMDqGBzQV0xgXMrGuP6IKaWBY&#10;OTatFRYCALsbNUqCxjpgxGKtDGMpPGQGkByf0QPHbDAAu5bKiZGG2ATVtIFbGiC8GpIlxJtL5ILP&#10;I6Xjegt/FBPSQ70a2agoJFiCDMgtE8LoKMY4XFTdA4iwYCoLBuKDm6vbMum3tAecYmQjxC1r0pXb&#10;ttubO1uXhOInERrUqbTHRNbmKgSZ2IdRRecYgXwfJAJsIykA4FglWMBJ5vFrej+qktKIFiSOY0Vy&#10;h4xOl7g+10DSDfQQRkgWLGQkHAZiOKBmfWCXoBZmJ+KBf29bRDh6EKjo3YuS/wDsfBSCTFnIYII8&#10;3MfcCafBZVECZkYmNIsors2oECpqMVqJVzGgkxepdVA2DN5wOPuQO2mVC4JdkBIAJOp/ggBByo5D&#10;qjGIZwWF5EKDaqkZUogABBLhsAgcwpI4iobglCPhq92SKcCJLGul5SKIabPGRqBcJkGFP3S+oEAQ&#10;4UUUorrBtJ1YlL+1hI1AcAcVMBtLsD7Y39ECiDF3EhgGRTVJYjOmCqAYUiQwcFqoDAmMqxA1GhyQ&#10;ANrlJnETQxUDwkAS1SSHJyKsCmJo7G7seCCkiaNJ8UQIRJjvABnOrg6USLFyKRHtOIRXNIfuUDcw&#10;Lgoj9GenVqbllESj6FZjVcO5AbhmxZhytmlmTwPENERJeTM5xOSs6Cg0xEQLe4+llUUFYucSWCIU&#10;PG8XDsUVn0iQi1MD8UCnU/MWLOSEGi7xYu1eNEDyrHhNqIE0D9kCI0jEKhHoRIu4DSCClRHVGMXe&#10;g/BArx1NprMOQODKKxuS1/6BEIYNqLEGruqgbo184i2oAv6irUUVGdIy5SBG7cEiLaTPb246mjAO&#10;+ZP8U81UjHSGiwGMUE90AkVoUtIR6BzUWi+HySUwzaQ7M5qiFwLgEijcUUk2aQuCGPB0A6MEdLHa&#10;MebaJ2pji7g/IpfHI0nBOk0uW4IEaJLC5xTKlIpHUPjkiDHnFTYfigUxpIv/AFIJThCQEm/RASAY&#10;uA1A3FAKRkKHmGY/FBKQDk+3FgapgfmbUZ9ROcIQEtoEShuE0JN75K4wmV9rpwJykRqY0OCVV9Ng&#10;agEsVBKca/2QKn0VEdwX1Va0hxUGhaW2SWFRTA3QT3I1AoJYyQQlGwZtSCEoaH1D2/SMUEyHc5ih&#10;VCCIeUtLEAfNBGULyAoLgZIOHfiSXjfS4pR1mrEYAFtY5hJjiUkLXRCIiI8pLUI4DNawIbkQQ0o6&#10;sQeCIxEfpAoGBQcsAIyMpBqF24lBeMW6bclAPIP8RxQSYCUiDTU7j1SkdG3IGZiMK/giuiMaEuwB&#10;+SCre02YVBQLJsXkzmmbqCsRctwCChhAUbUHVFgNWQFiDcKItEAaWBtU8UDxjEmUSLkcyC0dsuIk&#10;OLepdA7CIkCGIIYmxCC+kSJJoGcDiqHiaCMwHwbFQNCEY3+CAmD8wBrSQ/igqI8odw2BQUYXDNkb&#10;0QNoGmbBzIM1qoCNoisamwdA4DHmoMUFBE6tQFP5s0AltlwaBqKo5u06pbe7sSiDtbJ07G9G04gN&#10;8GWt54M6+b9aUS1SGP8ABYbKYUgxAMQzIItpm0zy/giqy0PIQIO3g+bIhRAihZqEcEFgNIrbJKGM&#10;WiJDmYWQSsYPGkpX9EGA0Ekxo7gcURXbi7yJY4fFA+kWL/1IAAdMg1/a+SBP2+UAAVsVFKNvWX06&#10;dBocXTDWVoRYkYlEUlB6CmAKqMABpDMXr6IGkXnQOY58UCgWHzBzQHRqBMbzDlUERBM2NQKKAxiI&#10;iLitHQYkEj/V1IAwIId/09EBMBRwGFC2fBA2mDSce4MiJy2xzAwLksim3IadvaAa1x+qik0sTpIL&#10;BqYKoqIjHJghQIBflqQmAAAzM4Fs0BkKOKtYIAAQcgRQZIMQSTZv5UAi5fUGkRUDNAPbF2IBLn4I&#10;NE6q6WyCCkJNH28zlAYuJCRseVzZVGlAaWIBxYKK5p7Z9wAOIPBkB6KZ6rpBuyjIS25z2jE/2ZEB&#10;vgFmzFM5hdAgQxqxtwTCqaSJObXj8VpG0M5kX1WGQRBjEyiCSTKJBQHSXLlgUAvqLMRJgqpyCHBN&#10;TWlMkQpIiTLSS9G9FFIKkYXSBqs4ixPuiVQhaREQNUWrLHggeQkZCNGwAUBIm7gPIVL4hEJSQiGy&#10;cC9EVpwmQQwx1Ig7sBMmDmL0pgilltAx0ihMTzfqqhtIG3HEwBpjRRSkapO7SBdEKBqqxP6Jhclj&#10;GIkWFDd/mgOkkYVwVQsoxqTHUCDRQc5d4CAxDjJUT0/t7+5KcmG77o4HTZQWiQHEia0iSpFyI2+W&#10;RABiSwN7K4MkIpI00lyyBDEAERDUuiQSOYHhSOCqpTHKXFTiFACGIegFW4JBjtxkXIuyD8/qNUus&#10;2eniXhPbmeo9IkAN6rU8E83UYiJ0xgIRyFFFJKADkFn9zKBC8ZVBZgxPogQgOZWEsEEmAsH/AK0E&#10;6xIlEUxVAnE65EAMwJzUEjYXcWCoSemQOoYCg9EHFHZ3BCcZ7mskkggM0XoD6K0jCBYajVmfAoEl&#10;EmTHAfkoOecKsA7+9BA7YixF4mo/igGkCZkDQUQCQJBLUiHACKifd6guiOMQBO450xkAxNM0g6Ns&#10;tKUY2k9TwVC6QHcgvIk8FKKgD4itEV1wjxYY5IARIkmhy+CC0NvQS4d6v6oigA5SX0i7KC2gSAI+&#10;Bw9VVU0ULB4kVOPBQPATE/22IhEDSczxRFg5kzOAacSEVUB7kgBjA/xVRWO25EjZ6QuPVQViIl3l&#10;yigCBhB6gtIlvRUXEY2esRQ8VAxBJYtylpF7oHjtghsAOV0FJQiTT3B/xQCO3ynIYFVKOiTgsc6U&#10;CB/2gYVk73PAoqohIaI4WKBWbSWcSPyQy5ezCO1/zDZidOjq9waSKCO4RIN8FvfyY18368hdiz4U&#10;ZcbZREANLOhQIRFidLk/EIFjBzp0gA1pRAWYAmTydg6CkGdieYjmAsgqADy2Dj4hUJOLB8RSICgQ&#10;xBBGuuSIoI6QeFkVRg2ZBdEExAjKVdRuOKqlECdIA5Q5CgcAXqeJogaMQzks1FRm0ygGoQQSmBhA&#10;OQJOcTxZMIJYCROIHzCiszgaTpf+hRGDigFibJkJFn0i7Vkin0kkyFIyaprVEHRKhyqUUJwkY6tO&#10;Dkj1QMA8WztwVQSJDlEgRpckoF0ktV6F1FPuQAjth7iuKikiGcEgOWfFlUUIADFjE4qgMHzcMFEL&#10;GDgk0I+aKEYl5EikS0Y58UGMS/ANRUbTIOGcE0KgAgQdRuHoM0B00eTgYD80E9O6Z3jGDDS1fggp&#10;oc6nxt8VRiKAB6EmL5oi2gHmJDmhUUJRHNqoCPwQR6eUduG70zkEbkpGGIgQACM+Kt9WZ0PKJJBg&#10;ASKfBRounTHWzcLtmlQwNKgGOGZSFJCJkRokYxL6o55IHMYgCL0DVNUCwBGo/THEqgyiXMhUECqB&#10;SJRcgGrBzwQISCxtIA+iBWMog0PMGPBAxhLkk/zwUD6WAqA7APmqDOReJeptL9GQIItuOJGRDPwU&#10;U8YuYjEO/wAlUGRjdnIoipmMSayMSKAqIacBGRAOokgGWDYlVStUvUix4IhWb2lhigBhqIY+4sVF&#10;EBjpBBI/B+CqEIbll6lQL+2Q2iIDmj5Kie5tCT6mNfacUGltE6THHAoiYEtufKKStE2qgpKMZxmd&#10;txF9LFRUpQkTKV6tECiKU6jaIpiVULIB43JB5ggViQGY1f8AFFTnLSTpAJDuHRHNtbYn1W51JH+8&#10;0jaicGJqgrKJERgPqN1FFoyMoxLAihxQSnRnc6Q2o/wVSJSkJRkIsWaoFfxUyoTpGDAB74fBVCS2&#10;9VXbjggQRBiNTginyQR3IGVagO3yRUZbZoYsQfc5yCCcwWMQQJGxuXKCemQAkHAAYQvVBKQm8qGQ&#10;LVQSlCQALUapCBZ7cqSjSRsURz6dQMW0iJYIqMomjSLP+boFlFqM4lR8UHJOMZSLxd7DgkBLksKU&#10;BAQKwc3d6lKOnYq5cGtUHUNLGLkVqFFVEan0cKopDTpkJGxoqLxiZBjexisi0YgCIOBYhUV0DmIF&#10;B/QKC4jU1eyB9IbUMfaQqKQgHZw7OHQWxjBnoXUBjtxyrJqKigiAaFsygppJ1EAMDQZmqItHaYCc&#10;qgtqORQEQJciiiqaYxNTU0iyDaXJreo9FUOIHQYhw71KAQaIYh6MAgJqXBA1F0Qp1SdixBLoBtbG&#10;ie5uaazI1NwxVtHXy4AkE3yWVPQvA1JLx9FcBtJEYtzF+dArZe73eigBiXe8TkqAYiMHAbSObMqA&#10;sSxBx+QCoblIkMY1kgkLxADG5GagtHTV64SRRYRDxNzWSWiwA9z8o+nMqgNhmmAw0xqagKIJsQ1C&#10;qAwjEN8EAqS4FDlgUDaqyo5yPFAdNBRr/kg0QRuAksDQDNQERiCJNWQf4K4DkV5aRAsgAoDMmkrR&#10;QYOzYN8kB3JVcQ0ijhQJGIAqea6oUxIaLljVBfdGn9qAjzaQZH1wWVJCA0hyARd1UGUHLYFAvITI&#10;agJQvF6q4UQwiGLtQ5uogVLytEkNwVwCIuJv6x4oBaLk0hVs1AAxcihF1QYsdIIJ9cVMKzCRs9KU&#10;VAEWN6DFEEsXNmKK0AYuTXNZFi3+sSGCo5YAS63dgYgyjtQ0Sx0mbEfF1vyZvisRoc4h2isqU1A4&#10;i2CYCRjoBix0ioTAIBiWdjkqDABnNHD/ABUBa9QAaRGZQAMRehwdAJEl7kEMg12cUxKDNECWk1Ps&#10;RBEJEPdlVbS0ZNcFw6g0o2JZyKIFMSHY1OKDBtTmxLFARGIAhd8UAMY6tJalxmgURDREy4DhsaoC&#10;YyyYFtKBdLhh8QgAhJgfaHeJQDbhGO4ZxbXL6rlkG3IBqs5DhMAzIJIF2qeIFUE5Bx7eYG6DAxYj&#10;+XFAsogmmV0AdgACDF3KDUN7n8EMpmLEgc2oUbBBMxcxapxKBtMXAFDc/NBEbYGos4k7cVAP2iAI&#10;ADTV5ZKhNBJkDV8cEERtsXGFGQNGOJF87IJy2wJSNgWY4MgSe3q0sHajfqgnouxeuNggQwOvmsxc&#10;IQJASDSYgGoCCJhqi2l44/mghODuch8QUA/bAMhfVZkEpxlz6aDDigkwkBA0H1eqojKBDgGpuMkE&#10;SIiNw+LZlRUZxa7f6UEJRaV65oOdoguzPjkgRqGTiSqJgNqLOHoFFdWxR4gIO6IA5iHUU1SQ0SQA&#10;qigiQwAxQdUaEm72QOIQlQx1bZcgmtXfFB0REmYi1jxUFYw1MD88VcouIvHSThQqK0ASQ45mZB06&#10;AIuLgUKqHjCoewF1A+mtKhnYYqiktuMW0WxP8EFNMnJdhlxQU0aYk3lIMygxiSWIq7kqjNLndhCL&#10;aW4oDargVugMgSIiIeUsEB/aImNpjLlEjP1wVRU7bCg0vQnPNRR2w4y4IKB4m9xYIMaNkXAOSozC&#10;MZAGsjVQCJ5QagmhQFpRJJoHtwQHSQzAMxcqAiJcNWtVQJQi4k7HAhA0NsEMbxPzTATQNRBoYhon&#10;iouTx23EcxK+BUwZWjEA6bkWWkHTcAPkgxDybAXQERGn1N0TJTFgWo5RT/t0cUOaIBhFhqD0corc&#10;sjQW/FEYAiTyow5Sitp53tEURDFyBqDkUZFEigLCzIHa7WasUAERIRvUfigEouxBZ6uURjE6w1a4&#10;oKbkf3JOQbu+SBCGnQUNAopyGApZULLajIiRiNUQa4hAoAIcjS5YPig2kyFaB6hAADjnyoDKBOYI&#10;+lBtIFJRZsc0AkLhwXt/UgI2w5ILSGKA6GiQzyxQKzBpAPIoGI0xkS2LoKhiY4g2kmBw7zbHU9Dv&#10;6QI6pbG7w/dA0k/7QZa18LGa6Jl3arPRZaLpNCasKDNARESd40sOKIUB6DA3QFqs/PIPEeiA6XYH&#10;GopdAugXBelmQHSW1Gsssgg2kEE/UA6GSM5DkHMcUFAAIl6RxZUKzgGIejqByAxGl3LCqCTF6x0k&#10;0AQPoNQACczZARE6iJcoB92apkjAScR5seKhkDQWbiqNImWkGj0HFRRlAimBuiJxgYDTI6m/FFDS&#10;2q/D+CAip0xjce1EORWoFaHgSioSgAxf1QKInUdYcEWRA0gA0YlFYAgBhm4VCiJNACSDVRGMDGJI&#10;FbIqXICRl81LcBXdyGESaAq5BlGMnfC7FMAGI5Ws1ECNrLEMGcohBB6kafW7opSDUNSzYIhWNQQ+&#10;QRSaK6xEiTG2QQTMQ4DVyVERAmMuYkSJYG6mAP2yAAwcVfiqFlygg0rQhQc52xOLimpAg2jX+zQE&#10;KiZDggcz1DqCM9s4hqEfNBMijcfiqjlEJAEU5nr+SjRJbIm2qpBdkHNOESCWZkHKX5gY3rRURYsx&#10;xRE4n/eSAjJnNVFd+xHlc3Jb4IrsDy1NHlAd0BDigJJuiL7ZegDm9UFwDQFyMvyTIuMhFxQhjkgs&#10;HLsWaygeEJBianD+tEdIiS4xuFcAwiwLCoLlRXRGPF1UPFidDXCBwGtQBQOI2iTZVVGYDIXUQ0Xa&#10;LmpurgO0nJF/zQI4EGLuSB8SgpoEQCzQiKvVEyO0JRgd0hmtHIHJAdsSjqM6TkRqN3oiquSA/NUA&#10;6cygcQkGNCxqiM1y1LhFKQWJsckC6pEtKNWB1DPJBQUzD3AVMnEHF6AqAMRVq4hAQDEFpDnNScUA&#10;0iUZhlQdt6AVLcpQMQZAuMcPzUFI0A+pqlv0RGiW1SayAB7sAxvmgqAOZwxGOCKxAMYuzYjiiMAS&#10;BRwK1uUBJEQQSw+aBTEmWmjC3FAIgAMw1G38UB0lxGRcqie5+6zbUgJCstVkFGL1FZGhFlFNEGQL&#10;DSXeqIAcSAs5f1RTRsACHBc8UTKkouAwzp6KhNPMDKtXACmEONWTuaK4UsXBpTAFTAaMeYuKYoZC&#10;LPKRcRNGWkKAC72IpwUaAxJiGpkSgIcYVFlEYDSA5JcuSVVCQqDeJuHUG0jU5tGxuqgPreOGbIpz&#10;SQctqDP+qJkpjhkKkoZKTGTwMTW59UFC8QIxZhZQS3ow3dO3NjF4yl6xLg/NWdEo01yP1Akn1RQY&#10;M7tJvVMBnAEXoSGBUMlJMXAj6yCB9IszSi5if61cDUk0Q5pVACQACaYaxYoHFCHY8R+qCdL/AM9h&#10;xRAm0Q+nIH+KYUWaLMwJy/NAajVpphHJQEAXbSY19VcIUxdjqck0Pooo6KkgCtwqZCQANSwbD82U&#10;TBQ0i/tILEnFXAapdhT6v6kE8jK8qgtZRWIckF3A1GuKozUDf+IoZTPtJrSwQyIkBJmOoijZqYBl&#10;EA8rlxzOgQRjpjQuLIEYuHLVQCbBnoK1GLIoxFhcYHJBmIZixxIxVQNT00kOHDqDn3Noy0yAbIqW&#10;LkRtnTGBZ8Ck6DS22cFjq+CqFbS0QKCqBdIDDVVnOCDGod3rUsgQwfUMzRADHmo1AwVEogxEmLyI&#10;aJyQLuREWMibtqQS0xg5uyCZ5gSzRzUUukEiLmlzxVEpx01dhEuwqpgIQSSRSJq3+hUS0VN3wUQs&#10;wSwIpgeKquScZAhqg1CCBGVLeiCLF3flAqVBzzAMWxlYoqG5CbmUPaBVUckn1GFQSHBaiCcIk7mk&#10;OxNfVB+pERiwGbrKqhyGHoVRQARvfNEWhA6tMXOqkiMEHVGIAYH+KgtBmbHAj8VRaEdIzLO6iOiI&#10;BZhc1VFgHajPGiAiOoEij3+CGTxMXIFJYKi8BhlUEqAgEk0+KgcRABq6pk5iKObB0wMI2AqwVQwD&#10;nS/qgJAcAmx/oUMjMfuzjtQsPcBwQU3DKZEdLRgdXrJQUEJfjVA8RoaVzSmaAk4mhc04ICSSx/oy&#10;KQ1dhiyoYwFwXavqohyGDAuKkoFi8SQ18EU5BZ2ciyIEo6okEs4DDiqCG5gQOX3HOjoCIxcjAXGS&#10;GVAGLA4MTxTBkZWsHAoAiNEf1oFIYgEMQVFZ5U1C1Ac0MjSRMhJwKMgoLA5BnQLyjUZC6Jk0WBfH&#10;D0VMhcxyH4ouQAYCWn4oNECgIbB0BGolojlFQoZOARGToNCJkIggGWKoXSAW08SUQz0pjiisZaSA&#10;aElgAiGowETV0GAPpT8UMjUxDOyYMi0nYBwfdwVCYgEVGKi5AReVTQCseKGTMX1E2uFBgAx1HmyV&#10;E2BzbBDJgGfHF0AizajRjUcEU7RZjgXCMkLCRNhgM1FEVoS1mbFXIMo4mgzQTERIxDO1igzDUau9&#10;0BB+SqMweTm1goD7QSHYoogOBLMEFVA06CTE8QoAWOnJ3QKDpka+7FFMQSzACQqCgEgQQ5oWcqo0&#10;iSBFiRcyQNKNGwCgBi5iHcAIMwLlyxLugwAAJBPNcoCY1JIcsigWkAGYvREARs0rYBBMi5ekRVFy&#10;wAwOqUaIjamlEOGFkAeJBcaQLcUCgxkQRJmP4opiKClquglP3X9AmApq4Zwop4xADkcwKqAQ+AJT&#10;ClpUMwwZEEl8xmgmYl2d35mQHSIiRNXFCgkQbiurDJRSzxGqsRREKQ7EGrVVMgzk6c3KgzC4NjUK&#10;ibEe0OwqgGlyGLDggEokmlhVFSMQ7WdESO2Xb/xKKQsQ4wqqEEXlIH5jBET06HDYN8kVOQax9t+K&#10;ggaESJpEUBVEi0iYkEBroISAsMLhBzbkBoMQfcFBzSABofbYIqc2aVci3Aqji3GiC5YSDoNtwEZk&#10;gPEFgH/FB2w5gJDJi6gsIEsRStQinEdTNUSRHTt0oHFfmiOhqnV8CiqRjKTtT+ZsVB0QiWANQbjg&#10;kF4gCgubBVFQW0v6ILkGbxIpG+DoCIRNdLBUXEWk2JDMogsxEWLlFUjFgAQyILB2ugwYElr/AIIH&#10;iATU1uVTKTiW5INyQo+JKI69IhCI2w27P3SHC6Kw23YAkAWUFOAJ05KgRDsBTiEDCIY6rlQywjTH&#10;IBFHSRgz1VQQ9BkMFBgMcGsgYaQ+oVzVBNYGIfMIFoDSoN1BQCNS1DdUc+3CevqJSlTcmDBuCZR0&#10;Aj+maBxeLVAxUBYAm7Kq1tVKNVkBJGnUztZkRMaJtpDN7gKIrS29RB1yAjXSKAoiof1BzQAg6oyB&#10;IZqICdRdrvTgg0YkxMZUYu9kKaUBJibRpFAdJAcVCBgCBWuKKETpJMaWRCtqJ0ghhWWaA6SAGP8A&#10;BAkxM/tkganuyoqQHBIuaKA1JyFSiMDIMCbl24IoRepF0BLVYNkgUREg+kgm5SAiDOa6v5s0AYCQ&#10;zxJQaUCAQDqJJaSBKl2tZigIBOlmvW9fxQbAuHwQNKIqTURsgUCJJIwo+aiiPpq8bEKoXS4YCjvp&#10;/RApjEiJsb0VB01JIYYD1UGAqGqPqdUEExBiTQjlCFbDSaBAQAQOBpxUAEaf2ciqMQKjM0UA0gkY&#10;EW4Og2kSJ1D1ajqh3ZoiJYBgVAp9vrYKhC5MeF+KD+fvLJ+Y/cHyPusfAO87vael+1Mxu9LuxmId&#10;P3nyQRE5du6iWPS7XTyO1vMf7ze/m2SDqYnizer2Lw/yXoPMfHO1eSdujubWx3DbP7/Sbw07/S9R&#10;tyO31HTb8fp3NndjLbmP5olZsw1K+jlcOWqwUKGk3lUxxQAARcugmY5DmZjxQFjqL3sWVCmEcYsR&#10;ZQGQBFgwFEoUw5gWDixZMGWLxeobAooGDiJIBY1KqEMdJoxa6yuQ4tQFigIFHj6lXKFANS7u1MkU&#10;QJGLSPqRRBPSCaEvnwQExIBGSCQYNJ+JCBC2rUQGl+SKBFXIcNRqKMiwAOZtwKomQK4/zIrEHS5p&#10;IXIUCgMSRgFUS0gvrFReqLkNBIc4WCBLh8QaoJGId2FQKBBPQxvpAuM0CmDizkoIEEMwerFRSTi9&#10;WcMqiEnAlmLIJGIIqGvX0RXIYyo9sFBz7kRJ5AWuEVz/ALYi5kC+bqjj3RG7VayBiWYgUJoFB2bZ&#10;ADkagLBBSMqVBv8ANBeIIoKE4oOiIcv7SLYoLRDi1MPiiOmJpQNUVUVaETEBxYUCCkQ7YGT0yRFx&#10;kBVqlVFQCcWzVUw4AsEFdEdY3Je6LgfFEPXG+agcVILs10DBtUi3og2kSsGrVUTnKhahBIfNEV24&#10;/twxJPMeBQWjCUhqJZ6MgoCwDCuCisQRi5AdlUGMQwrZRTRFQcskQ4bVTA0RWkdOsmtKqoAGrHSb&#10;soprObvdVCSD2HwTKiznIAUQYj+WopT0uoho3kWrmqG06dPCpCinEXvFq2QM4DtYFVGAFccig1i+&#10;Y/NAWADFArRcA/BRRcC4dxiqhgLsWyQGIBofgUDWbCqoVgatqBLKAyFKAOAyAhiJV+CowjTLioNp&#10;DZXZAxeze4XyogBAIAOF0AbUCCHY2QEQPKyAs4GDUQLGgMjkgegt6IiV3YMRYqqrE0jW6IzNeT5K&#10;KUsQ1uKBTi4YCoVQtb/JAAL+t0USWsKYoNSIIJvRlEagoA1Hfiqo4WbAIhjagqQoqf1NSgQNUDUc&#10;UQQCGchyqpYgOZcaBQFi7FpasVQwEQwaosoMaChDkKhKhuCINn02LNxQLICOmnukxKKMXF68UDs4&#10;DY24FEeefcLyXuHYu1dJ2zxwbe75p5Z1I7V4nsbkdcYdRuRMt3rN2GOz0m1GW9uZ6RD3Ti9kLX73&#10;iXjPQeG+O9t8c7Yd3e6ft+2RPq9+Rnv9Tv7kjub/AFO/P6tze3ZS3JnGUiVL1JHwO6f+3fn8eoh/&#10;uvDfuj1kNrros230HkmgQ2d0MwjDuG3Abcv/AI8IfVvFXxieFexEA1IpmstMagDIOeKBJCvqyBcP&#10;7Tv6ICRV8ckEpRtcMbqg6XDtfBShgItiSqhWwGNgigXBMZVyQIzPFBgzya1lAKPUuzVCFY1IdnQD&#10;SaMfU8UA0B9RNDbgqM5fUHY0L4oJnSCOV3CgTRHH0HAIFIyo/wCCo0osAXDm4SibMfVQYi2Ls6oB&#10;/oFBPSC5f4ICYR0Uk5lRkHMxZnqCik04O5CCZdy/xQEi5ehdBzyBD1oaIJmhz4IOeUby/mtwQc8g&#10;eYA1xKKmQWOAyUVyyIFQGcoOfchJnBoS7IOPcYh8Y3QE3s1wB+qKtDlAIsKIjo24ksbG7KDrjUAm&#10;ho3BUVgBTMn4IOqIAYGlqKCsQCcWeyDoiC4cOBbggYCxxuqjoi4elB7QiKClBiyoajh7tbBFVAcC&#10;nrxRDSDt6oKM5BFDHBQNcFqMFRLW4MQfU5oNocAGoGOLqjojE43LKIrQsSKYMorVPBlUHVR2qQg1&#10;Q0MMVA8QcMEUwLcCMVUMQKye4qgwFziitINYAIjUpdUZrMKNRQHTUYMGdBpB9camjH+pBOFYljqI&#10;LDgpVXjEC4J+KBw7XuVUEgEDBjggGIaVEUki0hxUQz82H9oIpgDTJsVpDB6BhVBmIkKBrOgLCmLW&#10;9EQavajtRAQBgeYYoogNQRvcKDSBsKugLWLMWqFQrMKfBRGApWpNvVFZqEgVCBwSwe2SBS5/qQBv&#10;d+CDGVNMixPCiqGABZxdFIKCz8UFBgHceqBQ1f7SBWqSYgi6AEOzMAgBBZgzvZApjq1B2EaoGAvi&#10;xBQCQEgcDGr/ABQb+XF0QwLXq1lFKQACRjQnFUMQIjNBg0mQKxcHA0iVAQGiH5i9FUGl2CA3arNg&#10;gEhRhVkC6bZiwwQZncO5sCgLZ/FULubm3tbW5u7u5Hb2tkGe7uzIjGMYhyZE0AAxUHkfgEJ+Z956&#10;77sdZCQ6HuOwe2/bnpdwEHa7IJic+tYsRPuO5Ebtv7mOyL6n1enRJ6vXiGetOCy0/C8m8d7b5b2L&#10;uvjndoSn0Hd9g7O9Lblo3NuVJQ3dqYrHc25gThIVjIAiyToj5f7c+Sdy7r27uXjvksoHzXwrfj2z&#10;ybTHRHqToE+m7htQw2+s2m3A1Iy17bvAq0leiuLF74fmsqBsHq1wgQRAdAzVJAwQKIs5cmuKoJb5&#10;kh1AogHLyNMVQA7+pcIMXF6kGiBdIOlskCsWLFgcEAYUDMyAaXmDkoDpoQ7F8EClqRPxOao1QCLh&#10;AukgkvRlAodgG+KoWQYks/FETtIFnzOSisRci6qEIkREC4uc0ULPKxtS6gmQ8cXxQTlG0o0OSLE7&#10;h3+CBS7E54KiZAJd/wDWUAPMGuyCciwLRErIIzjQYiSCMhRiHoorlmK4hrIIzbG2KK5phhIguXcl&#10;BAnUwwLIOPdAGoAeiBQGlXmJoqOjbiA+IBsVB1wAJoaBBcAyIINgg64w5TRyKoKQAkRK5FwVBYAu&#10;a0jcoLw9oa8iGVSqiNQcroKuTqewCqKAE0FyzMgeMSQSbioUFi9GpxQMQAMWFUDByWA+KoScrRj7&#10;cVBhCLPpWkyo1QMTb9VB1RiKYpQCPgHDyQYVBYUKAxBxth6oKXqRY04pQS1GBTA3KDTEIQzM4N/p&#10;TAxtkqA7n1QaL2AcDFCmMTJmNc1AwDaYva5VBL6jWhUCxgIsY8uouniHOLXQNkCgFMbi6ANF8jgh&#10;kblzhRAdP9n1KA1NRY2QOzBxhVUFi5JGpAWexZQYR08pFjZBmpkXcqhgcQoFc1YIhuGBwRQt8FUE&#10;A52qyihUPW6AgWGAuqN9TZu39agQvb/xICXOFTcIok6QGVZYObWZBizhqIFIJNKAfwQKC3uuaEei&#10;KJFQTJApu7VRAycVN0Vh6OBdAQQKD0KAAXciluCILk6Tat0Uudak24IKH5cECkGmKDRIP6hATdxY&#10;YIgMSxNQgYEgHPNBmLlwGCAF7MgEQNIJuDVQMRh8CqPHPuFu73mHeO3/AGm7buSj0/ddiPc/uJ1e&#10;3JpbHYozMB0ri0+47sDsj/4Ud+QrEKzp1L16PXtrb2tnb29nZ24bW1swG3tbO2BGEIxDRjGIoABQ&#10;BQOWsD8kGyahVHkH3E6ff8U7p237sdr2J7v/ACDZ/wAD550OzEyn1fj85me5uiI9250EyeohR9H7&#10;0BWYVnXol9XrGxv7HV7Gz1PTb0N/pup247vT7+3IShOEwJRlGQoQQXBWWlTSTg/BEYVfJkUCcI8x&#10;OCgJBq5bFVAEQH40CKmSwJFxgs5BidURKxagVBILNiqhAcR7RggN3IsahBgBpEs0UdNGOJoUEZSE&#10;QR+KlIMedpZWUlyAT8loJYu98BWimAWqb5qhC9c6IhWcyoz3QKAReo/N0UkhUDFQABjb4uqZTtxz&#10;UgBDOHeQVCSiBwByUEdwFgXqG/NUTEQbUxUwpZPVwzX9UEZOags49qASBs9jX1Qc84kA1+aghKJ0&#10;1PB0VzGLanqyK55AAEGj4oOeVCQKxwTI5t4OGwDIIxYEkFy9BxVo64xOi1WUHRECtWbDig6YRLRo&#10;+CDqiBxrRQXAo13xVSqgFibB6pRWLE1OmIsyQqsWiSLg/wBCiKge6gLqiwBLC3FFNGNC5ZzZEVAa&#10;1ncKA1tcEt80RiSAIC+Mv0VAAD1q6osBQelBxQNEGLWJx4KUUxYA1QYDB2awTAzaaMUDVtiEFIl3&#10;erVAQE/nZUFqWcgMpgG5ysQVRmcXJyQYUBLogxeot/Wii/tjY5qBgxJ+RKIxAlqgXAOWKKLDlD0j&#10;Y5oGAY6j8AgzihGNVAoArVjkqHcOKehVRrkgjjVBjEMzmmCBqMG9AFFYW44oGtaowVGieCAip1O9&#10;bKAm9K5KoAFBgEUWrWig1cL4KjNSt2ZEAyEaG5sgKKObXwUBNMalULQu/FBgRX0QAuTggDsK3JwR&#10;GNDmMTkgwJYHjTiilYOS4zRAD1Lu9wgXF3ugYCjitEBYGhp/UiszPUEm3ogQ3IIriiGYD04orAXJ&#10;FRZBmdy9kAfSBqJZAQbWtdQb+V/hxVBNCzogEFn+SDBjQhs0GLvY0ugJFxxdB+B5V5J27xDx/unk&#10;XczuS6Xtu1rHT7MdW9v7syIbPT7MKatze3JR24RxlIBWTJXzv278Z7j2XtfW958hG3ueb+X7/wDz&#10;XyzdgdUNvenER2ei2p0fa6TaEdmB+rSZtqmUtI9CAGTN+KyEN7ODRUG1DYINKMZRMJNOMwRIGoIN&#10;wQg8e8GJ8J8g677V9STHte1sz7r9tt6Vpdq1iPUduBP1dv3JxjEf+hPaZ9M21evVJ6PXpDHEGyyo&#10;RBFze4UUQAK/kqCDqfAHFEY3DVqil0x1FrsphMjpYGob8kVpVZrysqhGagHwQBnw4MECiQk9WZw3&#10;FMrYYigFQLE5KgECQLt/Z9VMBYhg7uMlINfSSzXQK9MA9DwVAdw2JxQIQHNfVEAs9Bi6BTFkCOSb&#10;WRQAd/xCCYZuUUCAAAO5rcohJVOqgAwRYiRjcGyCZo5aigU/N7oqUiBHmo9kETzAgliTdBKbfPBR&#10;UJBvz+Co5y70qMVFc8nE48r1oVCIyIJONlRz7hESaMzkj4oOfbYuWtTiVR0wJBgxvZQdMY6gY/kg&#10;6gKDKtsFBeJqKl6VK0OkBpAEUu+BURVzapD2wUU8cMjdEqgBJMSX/VaRYQJD4A/FFWAJo9WZGTgF&#10;wPxRT0qY0b80QS4FDU1LYeiihckiq0hoRMi5riFMjoAJv9NkhTRAALimCowwzzyUGESOU148VRS5&#10;0t81BpPXTStUocByCzVVMmABrc1oVMAOWsyqNa9OCB605Wex4oMzUIFLIpmDZAC6gSrvjnwQOHpg&#10;yIIZ6PapVBahYO3yUBBJc4WRWYF2d1cAMwdn9UQKkg6Wo5UU/tDt8AURqAgg+oKlWFEjk2SCgIYh&#10;Uwz1HCpQUiIt+YQB/gOHBUZ3rZ0QcuFkUC5Z/QSyRBDB70xRRLPU2soCzhz8BxVAfCpBRGb2s/D+&#10;CDAUe+DFAKh8AEUuT/LD4qBwcgqgG4sCcUAu7tewQK4pi+OCBakkDC/xRWwszUACIERKuptWY/RA&#10;aglvR1QxNWwzUC3LluCDXr+KAaf9oXKBhVw7PZkAINch+SKxqAXbMIjPQfgwQAmuRu5QEV5jdvkg&#10;JLGn9GQBwPppkiiL3qURqg1s1EHjkT/3E+4UqfueG/a3q2BP933DyXRWlpQ7dtz9P35/z7C14RPF&#10;7LUMcM1lSuQeBKDGlBTgijgHwFyiAXw+fBB8F9wvF+u8i7LsdX2Hd2+k8w8Y6mPdvD+u3C0I9Zsx&#10;lE7G6f8A0ep2pT2N3+xMkcwiRZSx+p4f5T0XmfjfbfIeh2t3pY9bGUOs7dv03+j6vZmdrquk344b&#10;mxuwltzGYSzCR9Ka0dGihwADdRDx4oAzEsf6ZIoilR/WyDMS7mmCDE1IP+yGRCs1b5hBH9wRJiaZ&#10;FZyuGexfOg/VA8SZRYgF/dkrCtWoZ8QRgqFalaMgE2sLi3xUAlGjC5QKQ3qyoSNQ9Q10GrJsHugB&#10;iSCXIfFEIaNFqCkiila7ElvyQKRiCwv/AFIhJC5PtN81MCcqCQzxTCgYuMG+nFMDnJYkHHNFTJH9&#10;SBSOHBjgoIy5T+qokBYl8WCKiY6w1ah0EJNEMHLD+gWRzH3HDJ+OSquQ80iCdIdtIzuoI74AHNY3&#10;IuVRGAc0LvQNmqOoBsHZQde2GAGOPFB07bl8j7ggrEc3NiaBUXoWDsDyg5MVEWDuGxSkPCwB9ApC&#10;nHKXNTdVXVAsNTXw+CrJwSwIFVBUAs/FUEBvTEKIwFCR8VoERxAqboLRGkAgYcqgcEZlyqCPzsoA&#10;DYAtVlRWNibgXKgBJe2p7IHBcEZVVKPM9MUKJLFh9NDxQwJBiXvSiqGYn4KBnJYGjWRWDFyC4xSD&#10;ZvggLVBb+hUBpXB0QXqQ1QqFDjGgFkU4uwCAj0wsiAWlQYX4oGIy+agW5Y0CKxFGxFUGtRrWQYUk&#10;OKBsW0/FTAYSj+bqgG172CisHMQeFXVRQsxa6qNa9kUDdmUGBeRBDEVQMbtmVQHAOSIJNKDFBnZh&#10;igVxSlkAyJ/FAbY3QD9LoFDVwQYsXamAQagDqjfxUAevoLoASxBBdALugxOVclRhYAmgUDh2bJBh&#10;QlApLihogEmiCTbM4IMCCImJuHiCplWJd+BqVR5f3/71/abxTu0+weQfcDs3bO8QmNvqOg3OoiZ7&#10;Mj9O9o1DaP8ArkLr791xaXG20le32n018l3fF+rw8G+2nrjx/Z6/uy9P25wnGG5CY3NucRKG6C8Z&#10;A1BBFwV2HiWWXFPEku9UQWGHxQed/cjyTuXZe19F2bxown5p5h1H/KvE9ucf3IbO9KBnvdbvQcPt&#10;dJtCW7PNow904qyJa+j8T8Z7Z4d472vxvtQnLpO1bP7Y6jelr3uo3ZEz3uo3p/Xub25KW5OWMiSl&#10;uVw+irkoFJpS7syKY45lEYl2GCAEuUCylFqlsEHjfVRn9u/uFHuYP7fhf3N6va6bug/8voPI9I2+&#10;m32tGHcIRGzM2/ehtY7pWvGJ4PYcK5rKs1jc4qjBqOWzUAcjmw/iiqZoggAnltggUit3IQAPIywA&#10;FUEv2tVWcG5yWcLksomNIj1KthkYvUYUZWIowZjKhQIC97YIrAitLoFpY3FiiMQSD+aDnjMuQ1hZ&#10;TPVcGGL5qgu4Y5VRANrenEoIkO7WyCKBFGwQSlKpo7hQJ8MEC0cgUGCZE5gSbEiiixIhvUMyomQQ&#10;cybqYEidQBcVoVRIhiAKmzoqcyCSB7VBzGpAauaDnmHMmOqQch0VykBxRsz6oOfcAlHmuaOgnCpB&#10;Y1ug7IBva7Y/NB1F6mxaiC22GMXCCv1PiX0n8FUdW1HlY2d1BUxL8cEB2QWBnQ5BCrxiCchigdiG&#10;Du9iiKwBALl2wQMDKz0CooOZib4JEG2LxxVFREgcJXQUGMTbBQAhhRBiC4f4Kh4xoSKH9VAWY/BF&#10;PmXwVQI0q3KyCjNUVwoqCIOXFGKiADzEXqgcChYVNiis7hzjZBhEACIpkiHFARniisDH+CDA1cKI&#10;amp8TdUCoYijoDVz+CBgA9GcZINi+AFEUkpOwdgDVQMQGY1bFAnMZU+SgaVaiWTpSGjpAcioVlU2&#10;oADP80QY6S5zQKX1hhygGqlU4DUCqDQcFUG/EGyKBeuoojAgkP8ANATYD8UAk0g3C6gwd6mwdUbg&#10;fggBjXLM/igFaICWanzQLWjVCDAMgBr82CA2DnBAA5qUCswIJugNWFa/ggzAYEvigWMRhZFYig/J&#10;EEarG6Av8nqgwFeCBZgEHEAUSqUM4cuRREeDf5mPPe6fbj7PeT9/7FuS6fvfVHZ7Z2zrYlpdPudZ&#10;Mbct6JwlDb1GJwkxXT7/AJrxcNs8fB+r+iviuP5L5Tj4uXrpM7Wevtmcfstxn7svAPtB/lz+2nZP&#10;tb2D7ueYdl67zvyvc7dteY6dnc6jfkZHbHWbPTbPSbUhHekRpEhuCWqb2jRdPtux49eKcm091x7v&#10;8fB+s+ofrD5Dn+R5Pj+2314eL3Xi6yTz9l2u1/LPHHtxjX73ge591f8AMh4Z1XRffzenP/pf7n95&#10;3en6fxLqjPf6WcdmOnptn/DtGW1q24SjtT22nP8AbMpOCNXT/qO447+t5bXwfqp8D8D32t+Kn/3O&#10;DSW7zpt1/Nfd4XrZdpcye7E+7/Tj7Y+a9b9w/Du2+T9x8V7j4b1vVy3drquxdzjo3dvc2JnbmYuI&#10;yMDKJ0mUYn+zn73b8t5dJtZZ91fFPm/jdPju624NOXXl1mLNtfCyzM+7Pri2fe++3tza2drc39/d&#10;hs7OxAz393cIjCMYhzKRNAAKklczyXkv2+2dzy/u3cPuv3DblHp+77J7d9vel3QYnp+xRmJ/4nSW&#10;afcNyI3ib/tDYjQxk+r06JPV64YnC4oFlRIo15AMiiwfgiCM8BggUi5FkAZ62KKxDBhVEfh+SeP9&#10;r8r7D3TxzvG3Lc7b3fp5dP1OiWjcg9Y7m1O8NzbkBOEhWMgCKhJcI+V+3HkHce4dD3HxvyfdjPzP&#10;wrqI9t8h3Ix0R6uJjq6TuO3HCHV7LTYUjP8Ac2/oK1SV6HpqMAVlRsqARXgQoFqR7qlBQ2GBCARj&#10;Xi6DEYg0NFFIIk6vzVRi9iXzQKwdvigZmHwogD1FagOgStrvZFY3EbyRAxa4OCBRGNZEfFRSHUDQ&#10;OCqFk7s1SA6BSDYYX4ogFncXdBOQAOOlAkgXeJerfBRUnkXwzRWiGYSL1NUQhxJwwQSkM6k1iAip&#10;yckk0QSIMa5GyioyDO1ATR8FUTMSPbJwMc1FQNAONig5ZCrghFSnFoOCCTQjFByb8X23q+ConE6R&#10;QEsKsoO2IytcoKwBxvndB0gtKAqKgajamJQXjD9wuKRLMPxJQdcTEWyqoC8pEvlQohogAMD8cHVF&#10;wJfkqisRjmgPMG44IHABrgM0DkFnDB80RSMWANFQ4OFzcBBjKpbBQOPVyypWBD8zlrKB+OZcoGZx&#10;6YoNWkQKm6oYsHuSzMgIBFqg0ogYWLUYkogxq7xviEUwMgKirsUDDmDyuLBBqu7WsyIQ2II9UU5b&#10;nAtmiDEMKetUGrY1dUEF4kkM2CimiOa7v7QgzDmYIhXJfIUAUUTFnJGNFUAapOLF6lRWIIqSzXCg&#10;BpRsXRYNaBxQl0DEPpBGbKxDChGWSqMAfQEqKYPiwdUAlmGSIIrc1OCDFxGzk4lBnqaM5sgIrFs0&#10;AzYUzQD43FEGJAIZAojplIsT+5LUa/gEDHDBkGq3qgAs4o+GSDCpAfCqAYj4lAAXJazVQEGmOSAM&#10;ZVFWugDkBrnIINCou10itUEMaGmlEY0INXGCBQ5kDbggIObviyDChNEGfmYAlr8EHJ3Hr+j7P2/r&#10;u69x349L2/tvT7vV9f1U/bt7OzAz3JlgS0YxJoptZrM3wcnDxb82+vHpM7bWST1t6SP5D3fuV9rP&#10;82ngPk3237d3aXjvlHX7Z3O1ds7qBt743+ln+70/UbOmRjuweI1xidYiZPEXXm/r8Xe8d0lxfvfQ&#10;dfhfkfpDvePvN9PfxT8116zG0xtrf9N69LemcdX87+Affr7lf5YzH7YfdzwzrO5dg7dOcex9VtyE&#10;N7a2TJz/AITfkDtdVsuSYjUDEltQbQOlw95ydp/x8mvTy/8AHq/X/LfSvYfVP/73x/NNd9vzTyt/&#10;3T82m3r06+OPO/peQ+YeS/5zvLvE/D/FfF+t8d+2Hi/Xw6/ybvHUkEvpETLcnD/dw3BtynDZ24yl&#10;ImRkTp9l35du/wB5rrMaS9ft/Bw9n8d2/wBFdry9xz8uu/c8mvt01n+GetmcXbaySYknXx/1AGIx&#10;XvviLx37gTn5p3vt/wBp+g3ZDoOv2Y90+5PVbZIO12UTMdvoSQzT7juRO2z/ANzHeN9L6nTql69H&#10;sG3CG3CG1twjtbW3GMdvbiGEYgMAALALKqYvZiihQVxd2soDi+GKoBoQBUIAMchdAHGrHNAeIc1Z&#10;EClviyDyD7kdN1Pjfce2/djtPTz3t7xjYl0fmnQ7MdW51vj25P8Ac3zGIrLc6Kf/AMxti7fuwFdx&#10;anXol9XrHTdT0/XdN0/V9Jv7fU9L1W1De6XqtmQnt7m3uAShOEg4IkC4IWVXbOwQcvVdV0/Q9Nu9&#10;X1u9HY6Xp46t3ekWEYqjyvrPux0cN+Wz23s291+1D/zp7n7RIGIiITLerK+1MvsPGfLu3eTbUx02&#10;rp+s2QJdR0W42qMTTVEikg9H+eClmFly+rBJBeig0YgBgSUAcNY8VBnZgA+aKzBgMTZUZ6j5IhZB&#10;mwNnQLi7iuOaoJZydLuKIABqc2jxUEiHAFybgIDUE0pigWQAYxqcfRFLcs/tsUCH6sgaP+iInJyx&#10;BxaQUVMguSbC6ipmFi9AgzcsZNVqBVCkWES7ivqbIEMXLMw/FBGdjijSMwSMyWRE5xcMcnDIqMhy&#10;gjlw9HUESQQQAwBq6DmkKyk1C9sEVznSY6XrI0KCHUB4EMxHtCCe3EEGIsQEHRG9CwFJIOrZ/meh&#10;wQWOMSXJcPwxKDt2gIARf1QNQCgo7HgoigLBsDT0QOGfhEuqKxcmoIbBVFo2PC6IzlwTj+CKqA1g&#10;4CBxHA4WRFIsQOWxYoDcgtaioEQHILoLDS5DVxPBBg0ScXKgYVZIoswJdsVUGJcFRBAv/aVDgVAF&#10;GPogYM1aHFFawcUN2ShygAqgIcEYB7IDmfkgwJLOGBp8URmtgxQObGnxQB6xBFCgNrUDsisJD6qZ&#10;ohZAvE4AvFQGuoPY2VGqLVcg+igMnyctZFYhxXEuopZRdiKBKDB/gKgpBRqg2Naei0yIFqXqgxi7&#10;8AgwDAZoGJ0nM4IFe44OgNixqDV0GcDUOFEGp+FUAzZACLElnsEG9Kl6BApqzYXQEGhLeisANxwu&#10;oABjV7MgOXqg1HYUzCDNQh2IQCJFWPqg2I4lBqRvjYIAQTJ/kg2N64/BUC1sFALWLuaoNliyoL6b&#10;3dQeI+X/AOY77MeBd/6vxfyrzXb7d33t2j/HdDt9F1/VftfuQE4iU+m6fdgDpkC2pxiupy99w8e3&#10;t226/sr9N8f9HfK9/wAM5+Dh92m3hfdprnHTw22l/ufwr95j/lK863t3yfwH7kw8C8325DqNvc6f&#10;s/eNvt/U70TqEtzb2uiEtnc1AH9zaxqYSNV5Hdf0vJ+LTb27fsuP4PqX05PqXsJODuu3/W4fDrvx&#10;3fWfdbv+Kf7dv3WQ32c/zedz2t/ofA/u523/ALjdk3+q2+k7b5DtdP8A4rrtZno2judPuwB6oEkM&#10;TGO7nrlRXtfkr+Tknunr5/8An+LP1F/19x2bd38ft+hvJm62+3X1uNpfwf36f+2dX+p3S9H0nQ9P&#10;s9N2/pNrouk2x/uum2NuO1txBrSEQAPkv0Ekk6PhnJybcm123tt9b1fjeWeTdB4f473TyLuUdzd6&#10;ftu2P2uk2Rq3up6jckNvp+m2Y/Vub27KO3AYykFqTLjr8P7deL9d2DtXW9y8hlt9R5p5d1R7t5f1&#10;W2dUI9TuRjHb6TZkXJ2ek2ox2NvMR1tqnJLSR6FShu+KiibXQKQHGoPQooRqGNhZAzVcZMgUVBxL&#10;1QLpNSDQRRDMBFxJmCAGPMZX4IFMAYmMoiUJBjE1BBuCg8g8EB8F8i637WdTIx7LubW93f7ab0zy&#10;/wDL/wBwf4rtYJvLodzcGgP/AHE9sf8AlyK1evVJ06PYnAajgXWVeQ/dGfUb8/Hezx3f8P0vcN+R&#10;3dw+0yEoQiTwjrJWolejdn7L23sfR7fSdv6eO1CMQNzdYfubksZTlckrOVeWdw/a6L7o9sHadvRu&#10;b8If8y24BgZbgmdwkW/u2keNbrXknm9mNQXLOVlQB0l3fIZoNqejeiDBhfDBMBiBLmezBggAqS5w&#10;RQOktWqqAGBZ3coFJOBvRkGsK/FQISIBxjR0AcB3NyoNMAgG1LKqQtGv0lEIRqCBdJqdN8AipVAr&#10;jmoEk9gKC6Km50tibIhiAIhvdjxQSkQ5N5FBLcYg8Mc0VzkY6mY2UCsxjDGGPBVUJxJkDYC/EKCO&#10;kEn+W6ogYyZhaPuiorklG2OkuCkHP1TkRNWq7IKGMYniLfFBTb2xGQEcqi7oOwaYjUaahU5IDGUT&#10;OJlSUhyxAslHbQBmqfzUBiC45mBfUCqhyKAAs1+KirQEQ7l3urEVENTF2IFUQxJ5eJ5lUVjb81BR&#10;gLfEBVVKUL+oVQ1xSxupgYuBE1oapgM2IfiVQ+Jqz3KgOkP8aoGZgccHQMWoL4FUYxccpDk0RD1b&#10;O6Bmdj80GDAeuKKeh9MEQCSwIi7kD54oohyMKZIDi5wKIWL6QCKmyKoA1zVwyqMX1Pg9lFEyDgXe&#10;iILOQRYGxQYgPICxKBQY6mN7Io1YE0IdBm1RBBwobKAgWDsTiUGMi4bAoMGuRRkDBiDk9glgwdqs&#10;a0RBALAqhpPEOCCLIMBerhAXDNlZQZqavkqFLXAoUGarXIQZq0CACsaHgUGzZ/mgDFy5cGvoiswa&#10;gZkQsnDtVAQOV3IfBFaWFaojA2L1GKDOKtc2QC1bk4qgyIDGw/FQaIa2F3xQAlnIq6DSezgnMoFL&#10;k6SXb6kGHMAXuXGbINIs39oooSGp2oY4oDRqVs6qPK/u/wDdfsf2c8Q3PLu/bG710JdXsdF0HbOn&#10;IjvdRvbxJMYmQMRp24zmSacrXIXX7nuNeDT3V7n098DzfM91O34rJ0ttvhJP53E/e/h7zD7G/bf/&#10;ADF9L3P7mfYfyja6fyrrd2XW+ReHdz3DEy6ndkZ7h3ISM9zp5zk7Hm2Zn2mIcryOXtOPupeThvXz&#10;l+3T+D6f8d9T9/8ATe2vZfK8VvFJjTk1n+WeGPCbyfu3nnLej5H7c+c/bPxDu/8A28/zHfZLsnYO&#10;9dGRs/8AVY7PswLVEZ9XsbUGMZMW3tgGJpys8lx8HLx6X2c/HJfXH8f5x6HzHxfyHecX9Z8N3u++&#10;l6+z33/6drfH/bv1nr5P788R+zf2M6Tf7L5j4Z4Z2Ge5tmPWdj790Lb8HYiO7tT1zgSMCLG1QvY4&#10;+14JjbXWfdXyj5D6i+Y3m/bdzzcnptren7rMSvaHbEMSu0/NvHtpvuJ9wZdQD+74b9r+rns7GO31&#10;3kugw3ZtUSh27bmYD/485fVsha8Ij2PBgWWVNGppdATatCgFGpTNAADEjEEO6KYXQLSPxKDCok+e&#10;CIFKjEoM9RggVg4coPhfuD4x1nknZtrf7HvQ6Ly3xzqY938O7luUjtddsxkBtbhFf2uo25T2N0f+&#10;nOWLKypY/U8N8o6TzPxvt/f+k2d3op9R+5tdw7ZvsN/ous6ectnquk3hhPZ3YShLiHFGUvRYXyzx&#10;va8m7Z/hf3Bs9Z08v3Oi6iQcRkzESarSF/ngrLgsfH9rj9zek6zoen63b2uq7b026I9Ruz3Nj/eb&#10;TMXkD+5QVBZ3unROqXevPOw9J3kb/ae1/wDOe67e3/hf8cJaIiOp9G2RGRlV6gehVkMv0+w/cLpe&#10;59dDtfcuhn2frt8iPT65GUJyNouRExJwcVzUsMvSGeUTUMooUMqYFBsXYUqUDOAOV3OCDA1f880B&#10;YF5Zh2VROTggBuB4orEAj2vl6qBSQXo1WkqNKgk9QbBRSyYizAVYohWjKJccwsFFJJnAkLKoQuTw&#10;dBi2sZYIEIqxv9HFFTYFuCGUSLjjdQLVzSrUUyAwP9KoJysMa0CqoysTQvVFSlQxEqk0bggjNoC1&#10;3iBcuoOY2lWlsmQiRYuSKsiuWep+UAAfj6IObfEtJBlQgoOie2TpLVBYfBMhYPpAjJjVz6IOqH+8&#10;0CQYP+SkovtsDWOk2ieCovptJ6iyCkS5s73RFb2qGooqwGLs9+CqHtEkVAVZNEBrgNUugpGjaQKU&#10;rioqwb44rSK8vuPyQBzWlGRQBrIPapCIrpNxIHjgUDFgQAK4qKwHzyVQ9gRhdAw0kFw1XQYFqtQG&#10;hRGao04IKW91CfcgY2Is9ygEaP8AggOLOOCAxcAtUmgCKIdy7GqIwxBLEXRRxH4lVGd3ye6gMa8u&#10;dXQM9SGrgckGBqzY3xQaIYycUuEAPtAiitaIa4ooDIGpdxggNC4BqFTIQpe7u5UDmpAdmxVRpXHG&#10;pQarmvwQHBgoDE3LKqDg0HzQMxpiRgiFxA/BADIOGiQ9yimLgioRAwyKKD4gsiMDjcPRAAXeiCfM&#10;ZVDAGpRRJP0jFA0rxarfiqgPi4UAJpUVCBxYUZsECnS7mrYINUEUYYoFLsWxF0BdjF8nqqNKoeN8&#10;lAoqCBQxsimIDsc6IhGIkHsRVFS6nqen6PY3ur6reh0/TdNty3eo6jckIQht7Y1SlKRoAAHJKW48&#10;V00u+011mbekj+BPKP8AO39qO8dz6/xLungXWeTeDdXu/wCF7h3TqP2Jw39oSY7sei3I80XGqLzj&#10;LFgaLx+T5Xi2t1uudft5Pq/Y/wDWfyXDx69xpz68fPJmazPS+nvnn5XpZ+2PlvMf8r/d+yS7b93f&#10;8r3kvVbW11fT7fc+3dih1EtvePTb0I7sf8Hv7hH7sJxIfZ37ijy9q4+X4+645e3v34/l/Ku98d9c&#10;cXP7vj/nOOZlut2xme6XH45Py2f69P7J4v3Pt79w+z/5mN7f+zf3y+3G9DzjtPT789vyXo+mPTbv&#10;SnYiBubm7qA3Oj3DLS4Y7U5EAxjSJ1w887v/AIubX8U8/t4fwdb5f4jl+mJPkfi+4n6O1n4LfdNs&#10;+EnlvPH021nWW9a/vfx3x/tHinYe0eOdh6SPQ9n7N0230nb+kh9G3thg5uSbkmpLk1XsaaTTWazw&#10;j5V3nd8vd82/Ny3O+1zb99+3T0fI/cnyXuHaO2dB2HxmUD5t5p1B7X4uZDXHppGJl1PcN2OO30ey&#10;Jbp/mkIbd5hckjq2vqvF/G+1+IeP9p8a7PCceg7RsDZ2p7stW7uSJMtze3Z/Vubs5SnOX1SJOKl6&#10;rH7+kGtRkoG4kUQAVNR6IGLC+FvRBqNEPSVBwQFgB6fUilIBDmjIjUaoYvZADpF7opWclvgSgNg+&#10;IDIFOks9s0HjXcCPt19wdvvMX2vDPub1Wz0ffIim10PkOiO10fVsPbHroQHT7hb+9js/zyKs6xnw&#10;r2dg12UafF+fdT1HSeJd1n0xMdycYbctwXENzcjCXzBZWM1w/b3sXbuh7J0Pcdrajudf3Da/d3+r&#10;IBkBI/3cTgBY5lWkj8T7sx6Edu7VvECHdo9Q3SyjSf7UYkzrdhLT8fikK9P6Dc393t/RbvU8vU7n&#10;T7Ut+Jo0zEGQ+azVdQdnAYjD+KAMdJN8/igQGQIJNkBBd3atgqHBixDVBvwQY3i1ggUXOACgDl2s&#10;CWQKY1D1iLIpTjLHBELQEkFRSzehjVyqgYNI0e9mQBqRINIopCRymQriiElF6BnQSIAABNWRUpAx&#10;L1pQnNZwObWRMwGT8VnLWDOWWkL9NPpDvmqqZDNICrvWwURyyMpGRsQaE29UVz7gEiAGIlUjMoJT&#10;JDgCoo6K5TDcluRY8tdY9UHNv6gd1wzBhHNB+lOBbMiw/gormjX2j2/i6qOmLAA8PwUFIzBkIxPu&#10;wyQw6LjIywVRUHmDBq3TAtFonWcBVTAqBF8nxVBAkeV+VVFAAALmrhRFaggfNFWApYeq0gtUgVGJ&#10;siqGLDV8kQhcEufRBUMwZwGsoMQ5F/X0RVAQGpb5qowIcaaDEcUBALUu7Ih2FOLIMxBjmimo+YRB&#10;jc5C7qjAl5E/AKBi0ZO18UAk9W+CKMQ0eBNUBaJpibIggW/EIBQ0ieU3QGMWcRPNYIpxV/VvVAti&#10;+QugehavBAAABpOCBSCQAKEScHgoGNG0oMBliVUMAws+aBqWZyLoMKBygVq0uCgewbFAACHzCiiC&#10;JNRVGuAEULjjmgWJoKu4soHLOM3qqhDa7MitwzugAnjgA4CIUGtKPXgg0gS0iau5KKXcAlDmJFQ7&#10;IHA0sAbIgkgERYcQqBNnOmThqhQYAC9sVQBpeQxCAhyT8kGe3EKAW0t+KDWBLfFAHkCA3rJFC+nP&#10;FEZyJEA8rUVH8G/53Pu11vjvYe1/a/tMt7oN/wAz2v3/ACHu52pjbj22M9B2NuYHMdyQ/wB4I1EB&#10;pPvXj/K9zddZxzz8f2Pqn/WnwGvc823fcmLOK411zM+/HjZ5Yn5c+fX/ACvnvuV3D7H+Nf5Ye0eJ&#10;+Cx7Z5v1Xk37PbPFd7p9mM+u3u6mUJ9R1u7FhvbW7DU+kgSBlDbbQVx8+3Dp2010xc9J659ft+x2&#10;/heH5fuvqHfuO693FOPO2+b+GcfX26T/AC3W+vh0228Y+V6P7Wf5xvtd2PsHf/GvLD3vZ7Z0Wzty&#10;8B6XrJdVHpNiEA2yeh6iEen3CBSR2SZk1iT7lidv3nDrNtbnHl/48P7He5fnfpb5Xm34ufi9t2t/&#10;5br7fdfX3633T7vd0x448H9//bvpu9dd2HtPlnmvjfaux/cLvfbtmPkI7fsGO5tbYJntdNPd3DPc&#10;P7Yk5iZERkSA7OfY4M3WbbyTazq+UfL78XHzb9v23Jvv2+u19vuvj5XaSYnX1x1mP2Pu+o39jptj&#10;d6nqd6HT9N0+3Ld3+o3JCEIQgHlKUiwAADklc7yXlP286fe8r7l3H7r9y2Z7Y79snt/gfRb0TCXS&#10;ePxmJw3jAtp3OvnEdRNw+j9mBrBW9OjMeugVcCvFRoAQ13aygao1ZAINcBsMUBoWbAMUGmWAf5oH&#10;IaNKhAgIFBQhAK3ubBACInlxRShyL2sgYgk8BcoJyEq/BiphH5HkPYO1+U9h7v453nZO/wBs7x08&#10;+l6qESYzEZhhKExWM4lpRkKxkARUKzoeL5H7cd/7n1nSd08W8o3hveZ+Eb8O3976hhD/ABuxOOro&#10;u5RiKaer2hqk1I7sd2A9ithH3vcOh6fuPR9V0PUw19P1O2dreji0hcHAi4Kg8g2+y/cLxT97oOw7&#10;o7j2yUpS6WR/aJhqr7NwgxObPF1rMqPxt7tR7b12x377g9yO51BkJ9P2jbkN7e3dBcAiJ0RgDgDp&#10;/V+wfX9N91+x72/Ha6joup6TYnKnUnTMRGcoxL/J0wZembO/tdVs7XUdPuR3tnfgJ7W5AvGcZBwQ&#10;eKyptLGhqUDMDbGj8VQhaJIIobcEAciuaA1JcUQGIMtToMxNrhQAACjVCqhQNmFAkhQjDA4qBQKA&#10;auYoicgJUwN3RQanDJUKBcFyUwhKuZEm6KQgkuMKOg59zWTGMS7moKzeqpnai5lcs7qYXIgaaE3y&#10;VQlSDiPpCokHHu5WwUVznlcM7myghPlcRNfpGSo5S7AkuHqyikqSwDP+KDl6mJFqU+ao/T2hQufd&#10;WqiuUwrLnYAPEYqorCsqDgclBURAYsIymXogtAHGrOqiu3gKs91RcHB2aLfBQUAN5G2CCjtYuqio&#10;rQD0wUFIgE/6tUDgMCGcE0WkNFyHicfRRWkHDv8ABUOPaMcEDglhF3LVCiKAGhPtVAN2xBqUQYl6&#10;vRFEmjCz8yIIdrGlggxezMCaHFFMBIGtW9xCAh2OcnooMTZ/cyoapGRIogw1fVX8EDAAsBYBEbUT&#10;xaw4oCSWbFFYAmJIYB6oD7SBwogbSWGL3QaRAAZg9ZA8VAQBdrsyoErlgxwUDMS/yZAnMKs7IHvw&#10;B+aIaJIjpNeKoAFSHZ8QoMAQ0TcfUqDQMxEqIMXNALMC6BvpNQ+Cg1mzxVAqbkjiisxxvgyBA1xg&#10;MEGBqXyd0BZr3eyBNRE2Yab6uKAEDC8qegQGQPKxL2KIWRcN9TO4RSgGIPNqcuHw4BkyKEH+KIAL&#10;kxMWOeaDaXyD5INUS02dqqg1d+FQUAFJZkhy1kGEC4k5pgoMaNQ8EAqXIs7EIogh3lTOSqMGDaub&#10;iFB5/wDdD7hdo+13hPe/Mu9kS6ftew3SdIC0+q6rc5djYhes5kAlqB5GgK4u45pw6Xe+T1vhPiOX&#10;5Xu9O24vHa9b/p189r+yf23p5v5p+23c+t+4/wBj+9+Xf5nh2fqPDO69fPq/H9/rumHT7vS9Jvbn&#10;7Ud2O5ttKAO5PRsGIG5prqlGUW6HBteXgu3cY9t8Pt/B+0+a4NfjPl9O3+E985tdcbe25m20mcYv&#10;j0md5c658pZX88eb/wCWLy/7W927R92fsX3Da897B2ve2u69q6cQ2ev6vZEeeM4QjE7fV7bVE9sC&#10;YcEReOtdLl7Dfhs5OH8UnX1/9X6343627X5Xi37D5TW8PJtLrteumt+7PjpfWbfh9b19r+1/8vf3&#10;o7h95/E+r7x3bxbe8d7h2bqo9B1/UxL9F1e+Iatw9NqP7kTCmuEgdOoASlVvT7Purz6ZsxZ/Y+a/&#10;V305x/C9zOPj5ZvrtPdJ/m1nl7vLr5WeOL0j+g4SYnSaLveL8k8h873D5r3/AKH7UdEZS7dvbO33&#10;b7k9Ttmm32j9wjY7eSGaXcdzblCQ/wDQhvWMoFanTql69HsUYQjtxhtwG3CMRGMIhgALADgorOTe&#10;mmqgwNQAA2eKClCKin5IAKRAcUx4IMBVsM8UDC5e2DoC5qAWZiyCbVBZjmgfP6ibMgQubfE4qKxZ&#10;nwGSqADIxIxe/BFYuWkaAMg1JWwqUHkf3K6bqvHur7Z90+zbE+p6vxPZn0/lnQbUTLc6/wAf3Ja+&#10;pjGEXMt3pZD/ABG0LltzbH96VqejN9XqXR9Z0vcOk6Truh6nb6zoet2tvqOk6vZkJ7e7tbkRKE4y&#10;FDGUSCCFlXVKRMohniXc5MkHhXYO1bXmflnfe4d5fe6ftm9p2+iJLEGU47cD/ZiIFwLn4rXgj1Tu&#10;vZuxdT2jquk6ro+n6foYbMpa4wjD9kRD64sA2m9FFfG/arq+o3uxdX0+4Zbm10XVGPTE2AnESMB6&#10;GvxVqR6hJsqm6yoMwAOFAEALSdzV1QgBvxoCgWURMEF4g0oaoGcsKu15YoN7SQxL2KDCTGRcsDZB&#10;mOoEsyihMc2kEFw7IhTGJN2FnUE9wuS3xKqkkdTR0gM1sVUSkRGpJiwrxUypf3AduO6Qwl7c+a1F&#10;mBZnQC4oBXN1rIYRiWl7izpgRLX1esVlUS1XoTZ0E5TpEENZ2QwnKQNDiLlVUJ1Zq1vioOfdAAAB&#10;eRLAhBzENEhydQoPSyikjFph6NWUSqOLqyTYVA+aD9WILypSI5VlpLdjzxmTyxu2NLfNVB29ROkE&#10;DSeTiqioJeoci6gtGgAFHDkYqovF2u2YQPGTe6hNEFRViKfzIHFPaHyCIsHApU4qi0BeuFEiGDng&#10;xoVQ7EAl3ESUGcHDmzRVIxqDZhZRBAFhXigcirPyiwVUtRTEmhUDitDeKIJphe6o0JEPi7aVBqmQ&#10;F43MkDasWogYEjSGu7qjOIGgIYKDDmFmMXZUMJWfBEYEhyMqhAxIZgGOCA1lK9QoCCA4ItVUaoH8&#10;zW9EBeIqTb8UUKUJDg+79FBntEXBD+hVDijvUkv6IFEXB4m6Am1vRQYNS1LFEYOdVDwQEOAQ1cEU&#10;SbfiiMQ7mwGPBVWgSAdQDk3SDHAABwpQQWqTayAg4j4qjCWmQxKIUgguDmitUVPus+aAnO3FAknJ&#10;oaXZAty7e38UGlKgqYkkOiFMTfGeGTIp2HKMqn1UG1Fs+C0gRk7lsblRRbUfS6qMBcWazoGDsSzO&#10;gWIubEhBg5alkD6dTBrqKkeW1JGoCDTY0+YzRAMhEc3KGd8kyuH+aX+dqH3C3vJPF+u7p4z1Hc/s&#10;749PY6iU+i3pDb6nqZyj/iR1c4RkemkY/wC62pSiQASYkmUojwvlv1LtLZ+Cfbr6Ps//AFnex17f&#10;l14+Sa93vmdZ+XX/AC+2X88z+LaS/dcSS387vHne3/m28y+3X2m8O6Pf8S+3HZel2+6eV9Duft7O&#10;4I9IP25bG0NsyiY7e2Rt7LfVPVKLQpNub+t3149ems637fwc3b/F36Q7XuPkO5s5O42vt0vWz8XX&#10;Nz52/i2+6Yl6vXvvF90fJe1edfbv7A/YWWx2/wAg6Pf6U913Nrbju9P0PSbW3/uuk3YSEh+3DYfd&#10;3cRERY6iV2e57jbXfXh4fH+H3fzfnvp34Pt+Xs+4+W+Vztx2X25uLttb12l9bt+HXyznPR/ZvS9G&#10;Ok2duGjZG7N93q57G0NmG5v7h1bu4IAyYzkTIuSa1JuvRmmHzfk5Pftnrjyzc4nlM/dH5flnk/Re&#10;GeOdz8i67a3Oo2uhhGHTdFssd7q+p3px2um6XZBvub+7OO3AfzSC5dY4rX4/268W6/x/s3Udd5Du&#10;bfU+Z+U9VLvHmHV7XND/ABe9GMY9PtSudnpduMdja/sw1HmkVbUj0PVYA2UUpcVFKqKeIacWDDEo&#10;hr1J0iSBWLEPfBA38oGFygLC8jmyBWILn6bKBndnoRRUK2ly7En5IMHfi6Ba1iK5oosW9TX9UGw0&#10;yFCXdEKHkaBhgOCKZoSYEPE0IOKDxfwuZ8C8m677X7/+67D1cN7vH2y3z7Y9HrB6ztYfHotyYltj&#10;/wBHcjEf3UiluepJjo9lgQTKl8VJR5N3rsXkPj/fN/yHxPaHV7XXEy7h2/Tq5pF5cgIMgZV5S4PB&#10;blZfjdYfuD5np6Hf6CXZe2zI/wATq259PDSMZ/uEzk2Q+SdIni7d3yns/hfbdvx/xpu89xhIjd6s&#10;V2jvyYGR01kbACJ4OmMq9W7b1W71vQdJ1XU9JudH1HUbcZ7vS7gaW3IioIPFZV3NS7l75IEEADI8&#10;afJBnOpiVRtNdTXVQpAqGNRU+llFKHrE/JA0gGjI0OKgxsGo+fG6oMQPczt+IUCyoSNLgD5qKkQ0&#10;jGQoPxVRBnkWcPjkgxjFvRwVFjmEzGZ2iNWqoOVViXrhqxQnUXdgbErbJIGpAHK3KgnMEH+bhiop&#10;TpIeVhRBOQOq9MEEZRDEEODVUQJLAO7RdxiornnESif5higlJjRwWd8lKrlJfcmB6iOYGKo5+o5S&#10;5DuGEUV+nDnDRqZFpLITdHLIUOY44KhNtp6XFYke66qOosDKRuQygpHmGsXNHVRaJDuS0qNLBFUg&#10;S5eIItF8TmohxAuGNGJPqqLQoYkWufRBTXH3DHBVFYyGkFmNzFEMLu5bJBUXbBqD+Ko0QxAuCLKC&#10;hlgXeQKB40DRA4FASDVmAxQaTPBsP6USgcxPAqhgTKpt+KgzkgO4lGwCId7gCrUyRU5ThGcNqRaU&#10;9WmPpdUUEjqHyfigzyNTUBQikaAAjVLNUKDctygsyBhQ0N6P/FEMASQRVlACABrA5i6DCXMC7hqt&#10;miiWk4IoCxIVQSBiAIhQFieIwRpjcfU9z6IgkxAJvgyAxLxyyCqBJ4gMH/pgpVK2kAH0CQODVnfS&#10;iJmf8squzLN2aw0ZuSCzWVlMKiLGrkFlUE1BORCAgg2xxVAkJGtOJUAAleQFcskB5XNbKoxtX8EA&#10;LWclvzRSyDmNbXQD3EkU4/wQFqMDcVpSqDAizMTQvVABJjEXIuiYEAVN+KKxDDVgwKqJkB4kFycM&#10;FBUUJbCioBGIq1kCiQbHkd3QGIJlqJLM7INqchqUr6oCJWLkE2+OSgRgXA5tNYnJVWDMD/KoPjPu&#10;F433TzLwnyPxnsvf9zxfuPfOin0mz3zb2/3Z7Edyk2jqgeeLxJBBALxqAuLm47vpdZcW+b0fiO84&#10;+z7vj5+Tj/U102z7c4zjw9fC9fS+fR/mt2v7r/d3/K53zb+233Z6Da848J6vp/8A5TpNzfj1Mj2+&#10;UjtfudFvbjn9uhH7O/ECmkaBVeFr3PL2e36fJ11/w+7+VfZuf4H4z6q4f63sNrxc0vWye38fjjeT&#10;z/36X7/xeD6Xu/2J+3/3d6P/ALn/AOV/yiHjvknQzHVdV4f+8ejPTdQBqA2hE/udHuO4jU7JPslC&#10;Idcm3Z8fPP1O3uL6fbw/g6Xb/VPffD7f0XznF7+O9JyY93un3+XJPX/PPOWvd/8AKx9le++GdP37&#10;7i/cfa3d37meYdRvDqpdZMb3UdL0v7jy1zBkDudRuR1yIkeUQFOYLufH9rtx535Pz37f3vy31z9S&#10;cPe7adn2Vk7bjkxjpNtseU9NZ0n3+77n9ey1AvSlCV6T588h6MD7h/cCXWv+94b9sepnsdt/9Prv&#10;IzA7fUb4wlDoNuZ2o/8Axp7ljtRK14Rnxr2JyCGLRUURlQuoBI8wu8s0VRiziTHJENIAsDwZULZQ&#10;ONID1q6BSXFLC6DEkAAB3wRWvl6IgyDUNTi6BD9IYkv7kDUaruag2QCjsABHJBi9GrEvdFYAaYtY&#10;AvmgSQJBMVB5/wCf+JdX5P2ban2rqIdD5T2HqYd38Q7nuPo2O49OJCEdxq/tb0JS2d0C+3OYWZMV&#10;b1fseF+UdL5h450Hfun6fc6He3tex3PtW8373Rdd08zs9V0m8BTXs7sJQLULOHBBW8YZzl9RQNMU&#10;EsEHhnkvc/JvIPIt3xGMtvs3Tz3DCO2ZkR3dsAyE5zAeQlGoiBwutToy9B8Z8J7R45GO/CJ63uP1&#10;9dvRDxP/AMONRD8+KlqyPpTuzG4XLbYqZmlBxXFm5b6OqBcXuHcYhciAQKk+27ohgGAAHzVEzIgg&#10;RFEGsCa1CBJUiGrLEi/ogSJkSRIuPpfAqChIYPXERVIJkNLWBGCgETzE0dg4ZFTIM5VoYe+WJRAm&#10;SZNpozkoqZAIlEG9PVBHSQ+JiWcXIUwZEQGk25LRKYEQTF3amIQA1JwYUKioiQJbFqt6oCzgP9Dg&#10;lBHUDEiMa4KjnMQKWL8oayipT1R+kOcrIOWekRk5cgAqVXLEgyGlgZHme7YgIJb9JAXBz4qwdsDa&#10;LgAu5Gay0pOJcgCkgw9URzxYvq90WpZqqo6IF9eq8mDfwQXiHIxjWnFAwjGQu+n2twVR0hmcVYqC&#10;sTUBmJNjZVDRiR6G1KkoqoFHIsaIilZYMRYqooAQBqHLIVZA4a+FlQ0S16tQeiga7Av6slFoliS7&#10;MqFqWkKAyLvkoMXJphZAwNmaiox5WOf4KDAgEjG/xQwMiAxF/q+KDYkkAhqUqEC6pUYMZEIpouCQ&#10;XINjwRFdbAgY+1UK9TiW5skQQCKg3wPBQOAQNWOSAASFLAmqAxizsXAd+KFoisY8tzVUQ3NzQSSC&#10;wu+azlpeEgQNIo3MqhgwJBNCAgWgDtR3dENGxLNiHQBpFrkRd/8AQlUHcgENk/qoHGYvg6CG7tNW&#10;JFX+CzY1KTY2iJGUgQCpCuoEiL42ZcjIxAiCdR5rnKiDRLilYmxQokkcHsgIDUJciioSnurQ2UGJ&#10;FaXzQEitzSpyQLc5iVkBcGyoUlmY2LojRezVzRSZOHrUqCgZyQQx+kKgX5T7ZUdEYCgk7EGoQARL&#10;kvapCK2qws9EQY8Iu90UwF3PoOCoEWcnDJEAscC2ZUABDExoTgivze8d47X2Dt2/3TvXcuk7T27Y&#10;MI73X9dvQ6fYjLcmNvbE92ZEY6pyEa4lZ22mszbiOXt+35O43mnHrdtr5azN6dbiT7n+dm9/mS+9&#10;P2X877n0H3q8WPdPFO99Zv8AVdn3ugEDHY2Jz1RHberaO31G3CJHJukTFHlCy8X+u5u33s5ZmX7d&#10;L5vr+v0Z8T832eu/xvL7eXTWTb3ed/8Aya+Otvrr+H0l8TfYHxHY/wAxnn3nX3u+5nS9H3rtkdzc&#10;7V2HxLenHe29iG5tmMRPad4x2dmWmBIGqZluDmi6dnxf1XJty8nWeEn2+3mn1Z8hfpvsuD4zsrdd&#10;sTbbedLcXyvrtt1vprJr4V6r4/8A5Qu0eGfdvsPn3g/lfcOx+M9Du7nUdw8Zhu7g3iQHh0231UZa&#10;p9POTDchuOTEadUtTx7Gnxs4+Wb6Wyen28nhd3/2Fy998Zv2nc8Wu/JZJN8TH37XXy3k/LdfPriY&#10;6/2WSTqIP+leo+cvOPuP5J3PtvQdB434zOMfNfNupl23x2Zjrj0kRHX1fcdyP8nSbL7laSn+3t3m&#10;FZGbX1njHjvbfEvH+1+Odo25bfb+09PDY2JTkZ7m4RWe7uzNZ7m5Imc5GspEyNSluVw/eJDASYPb&#10;1UGDxBbmrRBm9pFSa3QNIjGn6IGB9c0BMqOAa2DXQAgVY1lgopgGF2BxxVQQzDm9FFCJcahZVAJc&#10;n9aIF1irVDoC5YlgTHBBnD0Po2JUGwcmhoAqoDECjIDEtJj8UBcFiKjNB4x3WX/brz/a8hi+34Z9&#10;yOq6ft3kkbbXQ99YbPQ9ccIx6yIj0u4f/UGwfqkVrxjPhXssqFo1Dfisq888+8c3+59Lsd57ZCce&#10;89nbc2htgncntxOpg1TKJ5o/HNWVLH6e95b03Z+z9J1vkcP8D3Te2QZ9qjplvSmKHTAGgN6mljVM&#10;DzPe63y37ib250/Q7X/LOxROndk5G2RlOd9yTfSKfmriQzl6p2HrO3dLHZ8c2u7juvcO2bAHUTLa&#10;zCJ04U5aBnJAZ1Kr6TCwZmICgIDaTVhdUIKEyYcAoFvID/xHBBpCMaHC5CCTESAzqgYULkUqASqB&#10;IkPTlAsoGYsCS0WrTJBPEh6myitNzGtHH4IJNEnSfbmqEkYjUXbVwQJqJblcy9yghI7kNwQEXhL3&#10;HJZt6qxNtQtQqibjWQ2mRqgmTKhakiTKT0yqgXTqEtPJUsqqO4XDyBLMxCI5TrAkZkuBRFQkXwtS&#10;iixzRMRuSjpqCdUsLqQqe9plIABpFag69sFyxfUXHqsqvF3lrDAB2zQRIH7knFTUy/JEUgIxBGEn&#10;rk9lRaFI0o9EQ0IgARlSjn4oLwi4bh+KgrB2DXz4qjoJ0gjDP4oikCTTE/wVBiCLgDVkiKEsWBtZ&#10;A5DAYcEoMyCKBiaakDQJND7UFAJGRyZBQECTXBqgiHMpZxsUDbZLESAErqlUkKAjmiFAtCZNbPih&#10;k0aRe9boMDTEufcmQS2No/qqosSA9GrVRMneJH9utc1UCJeXtoAXQHVEcXND6qAgDBroMDWlzZAX&#10;rIWP8Qg38tbqgTiHFbmnwUw1DNaI+HqiA7M9bHSgdg2QCIze0mgAqitqiImTs6I1C4u1hxRWbklG&#10;2BbimDLAARrIlizlMDM1SX1WUkDcuJBIqqMRSlkGAMQTiLfNA16+pA/JBiaDiaIFppc8ruqBfCoU&#10;Gzxen4KjEUi1y2pAHwGdUE2k5qxsPioGcsD8FUGxY3aiK0swGzQACjCur8CgxBI/B+CIBAFAB6oN&#10;UO9gaKB/9W+SoBLk5YFFaPoCWqyIwJNDiaeiAR0jUGBI+pFf5Zf5tvvN2fzTz7s32lj3ne7d4D41&#10;3XZHnfd+k2zu7kuqE9G8IQH94OkgZARx3NVDpivz/wAl3U5OScefwy9ft9z7l9AfTnL2XZb9/wCy&#10;bc++t/T1vT8OMzr5e+46/wCnHrX99dk7H9qfP/tv2jsPZ+m7V5X9uR0Oz0Xbulj/AL7ajt7G2NuA&#10;ctube7AXJ07kTdpL2NNOLl45Ji6vlHddz8l8f3+/LyXbj7j3W2+Fzbn9l1v79bPufxh5V/lT+5P2&#10;t8p6bzL/AC6+T9THb3eo29rd7L1O/CG/sQ3JgEbktwfs9V08SXlHcjqAFpkOvL5PjuTh293Bf3fb&#10;xj6R2P132Hyvb3tvmOOeF/FJ0uJ5Y/Fpv6XW4t/0+D/RPte112123oNrufUbXVdz2um2o9y6rY2z&#10;tbW7viAG7Pb2zKRjGUnIBJYUcr29c46+L5BzXS77XjlmubiW5snlLfO481uo6jp+k2N/q+s3odP0&#10;3TQlvdT1G5IRht7cAZSnKRYAABySq4nlP276XqPJ+49z+7Pdtqe3ueS9PHo/COg3omM+i8fhLXsy&#10;lA+3d66f/wAxuYiP7W3Ku2tX0Ser12wDelFFF35jWzHjioDE6gSc0BiAwItE1KKaFHiS4dvRIAL2&#10;Z3A+CIcG2f0oGIAiNVWaqKD2GCgAd6DBEEULEXJIPEqgMaUxLoA0dRa5DsoMwtiSgUhr/BFMCJNV&#10;8VUBw50ioUUJDSeY1A5kIMvbJr0YIPxPIexds8m7H3Lx7vOx/iu1d56bc6XrtlzGRhuBnjIVjKJr&#10;GQqCARVWdEfH/bjvndOo6XuXh/lXUnqPMvBp7fRd36yQ0nuHS7kSeh7pECjdVtxOtqR3Y7sPpVs8&#10;0j0uJH1DFy3BRXlHfPEPG+j7r13k3kHcpz6De3RPZ6HclImW4Q5g7mUg45Yiw4BWUw+f6nyLvvlO&#10;vtfi3R/8m7H0sNO/1lNqMNoCuucaQDfTGvqrhkn2u7GdzunV95M5T6Xtxns9JuMY/ubkwxLcIGo4&#10;hKse7BjqMSCbEZELKi7lmYYoJhzQCju/BASIgPhKqBBGIBsbIpZAsGNRiiBJ6fig1oly9eUIrEPH&#10;1H5qom+nS1hUNgyyrAguxat0EJSnqaJvUICxkATV7FAxjUubCqo5ZRciRkxFSBks1U5TL7cY/Wa/&#10;BFGQEmnbD5IiBMnId2DjggR5UH1MXVEJgR5sMgipTPtYuTj6oOekTyCoJd/wWVc7B5Yh3HFMjm6l&#10;2iRWRB+RsqLiRZmkeIuHUV+jtiUms+L/AKIjn3wBOPMSYiwxZIKRrIk0BAf4JBeLnON34qoZnbO3&#10;qEBhLUTGJMJAF4G44hQdMYlqyaRq4VRSIP8AZOZfHBBYNYu7OZYIjCLvEyIET+GSKtERkQHZrFnR&#10;BiHMi1BicVQwkCZMC0SASEgcFhawoUDAgXfPVkUwZNqLAPpJs6oL4A1NypEPGMXJlR3ZkwokiIgA&#10;Qx5fwdBOTERBf8kDAlrAPglBNHLs4YRVG1DSHDPQhBhdyLYZoHDEiWVxZAz8tLHEJlMMAB7g4a6i&#10;s5agqbICwBMXL2B9UQ+nTFwAaMSikNQGIY/0sg1CHYctQfwQPXlYkEY4BDDAvkDiDkiM9cw7UwzR&#10;WYksKNYOiMACTEvn8UUwiHrxqgLsGN+ARAuwIoGNEUaNfUBccAgEgwYsL4WQMAxYB8zxZAGaWomn&#10;8vFATG7FjmgDZ/DigDEs9W+SDAkjgBYqjE1an9AoBfTk9FRiSPpr+iASADScf6ECPeWOXBASf5fq&#10;zGJQaUXAAJ5cOKAiRqHa4H6IAaxAcuMB+qIIazN+aA6RXAmpJVAAL6hJh9XFRWNqPJiSSaUKAxDD&#10;M2eyIx9dLGpPC6D5nzDrOk6HxzusOo8p6Xw6fXdPu9N0XknVT2oR6Xf3YSjt7sRvThCUoHmAJqy4&#10;+Wya3rj73e+P49t+fXHFeXFlukz+KS9Z0luL4P5c+0f+V/7Y7X26712XyTqe1fcvr/Jut3Oo7l5Z&#10;0W4Nww/bMh0w6XqISlPblGMjOREqylIS1RZdDtuw4v07NsbZ8/5P2/1B9b/Ibd9py8M34NePWSaW&#10;Yzn83u18LL4T7pLMV4F5P9kPvR/lo7x1Xm/2X7z1fk3ierX3LtI2/wB/fjsxc6eu6OI078Iin7u0&#10;BKNS23ddPk7Tm7S+/iuZ9vGeb9V2X1N8T9T8U7X5LScfL5bZxM/7N/HW/wC3bMvSfi8H94fZf7gd&#10;1+6P287L5p3jxqfi/Udz1/t9HLc/d297b2zpHU7JIEht7hB0iYf/AFg0j6/a815uOb2Yy+XfUnxP&#10;H8V32/bcfJ+pNfPGMW/5b5Znnj+65k9SsaNzWPDiuw8J5B5xI+beR9H9rOklr7QNva7t9zN3bNB2&#10;zWf8N22RFpdfuQImP/QhuimuJWp06s3r0eu6RERhEDbhEARhGjAWAWWjCXGgsEQ8aEWpbJUEkkm1&#10;S4FlBqadIoCan1yQBjFjEe2hi9FFOA/M/wDp9FUMwkIvRi4zQBySAQGFSPiimJcCjk3RGLuKsRQF&#10;AsSC9cfkpCjUEtRqAqjANdnwPBAou18RwUDPnlZUITyyAYHgorM+nSaBq/mqDR86WxQYAg3DY8UC&#10;s4qXrT80R5R9yOl6rsfU9s+6PZum3Oo6/wAS2p7Pk/btmJlPuHj+9IT6vbERWW70xA6jZFyYz2x/&#10;elWeiX1en9F1fSdz6Ho+5dv6jb6zouv2Nvqei6zZkJ7e7s7sROG5CQoYyiQQQphXN3XtPQd56OXQ&#10;9x2B1HTSnGUoAmJEolwRIMRlRIPPvuH3HpfH/HtrsXbdqHSS7l/u47W0BEQ2It+4afzUjW7laiV8&#10;f0Hf+673bum8X8J6Pcj+3H/5zujNOc51nME024vQEl2ZmKuB6f4d431PjnRb+31ncZ9b1HWbg3t6&#10;ArtwmzExMhqJOJN2FFm0j7EBzLAP7jgisJNYtU+hUCyIcRwZApYSjSsS4JsgWTyOpmBw+KBJCQqA&#10;zYIG2yA2oPV3VgkxJOR+kFRQJAvXB1AseV2IEpBpA4IEkHmNNAR/RkoPKGPoB6qgkl3LsTh+CmRK&#10;UQ4iQQTzetECMHi7HTTUB+CCU4uTF3aorVRXPKJErkksRgmAkgREVZvcRdvVFRkAImMaVDkmp4oI&#10;ykBYExlTiOIQRLEEggUbiori1yM5iUdAi+kAvTOyCW4SZXppaJH4IOmNZiWmhPLgyK7Y2f6ix+SC&#10;O7EnmbmBcR9AgYVi5zFER0RlQyPASyVQ7xBcYFuKCpYycDm+kqBwZEOK5/NEXByHuKosBUyFmYBU&#10;ENcm5CiKRZyBbD4qh6jVWhDMgMQQKG3yUVQj6h8lUFgAxqT+iUM7gAWb9VRiQ9C5F0Qb0BDR93xU&#10;UWBGm+I+SAseCASJqqNKMuWlTfgiiIydjYWDWKIMaSGvGgdAwBEpEVBDMhkwOk6sGuoDGYkxHt/U&#10;KjMCS0q2AUQTIEBjU0/FUEWcAaRdRRMfaRY/ggQAtpNCKnjigpqJDyGlyAMqoEasiBdkQwBjGrPI&#10;j8UViHsaECqDAM9fRAQaVYvUJkMGP5lEHjZxZVQFHxpVBqS4iRL/ABUB1CJoK2j+SA4NmP60CliL&#10;Vx9UGJsSMKoAWYV0vZ8lQDiwsKBQB7UwVgJZgWqLIF1Wwm1fVQAmRIo7MQPzQEipwErKoP1EuCWf&#10;0QAku+NkqswYOxq5RGDB5RrmyDS+muWpFZwQAbYKoUD2gGxCimZ3awQASEuWzn5kFEfn947p0nZO&#10;1dz7z3CRj0PaOk3ut62UQ5G1sQO5MgUc6YlZ2vtlt8nN2/Btz8mvHr+bayT9tuI/zO+3X2w73/nA&#10;7v5J90PuZ5L3Htfi3T9fudu8a7D23chr2dIjuS2tk70NyG3t7cJxBl+2TuSJJZq+Fwdvt31vJyWy&#10;ZxJH2r5j5zh+juLj7HsuPXblus2322l6+MzcWW22XpnGsxHD9w/sX9wf8re/D7q/abzDqu49g7fu&#10;7UO+dL1ERHe29qcxGMer2oNtdTsSkQCWiYkggU1ic/Z8nZ/8nHt08/8Az6xy/EfVHZfVev8AQd/x&#10;TXksvts8Lf8Abb102k8PGWS9fK/6IfazzvpPud4D4x5x0eyOlj33pdfVdJq1DZ6nanLZ6jaBuRDd&#10;hIAm4Yr2u35pzcc3nm+QfOfFbfF97ydrtc+y9L663rrf3yx93GA24x2tuIhCLRG2AwAFAAFzvKtz&#10;4vm/MPKej8M8d7j3/q9qfVjpIx2+g7Zs/wB/1vWb8htdL0myMdzf3ZRhHia0STKV+X9vPFuu8a7L&#10;v73fd7b63y/yTqJd48x7ltuYbnXb0Yx/a2ia/s9NtxhsbQ/kgDclW3KSPtZ7hiRV6s/4rFuGpG29&#10;3W5AaQLMprcmMLRqWW0NpAd7hAIl3DvGyimDjUDQMCiCBzMzRNR64IGDkVu+KDUcV4IouBqFiLqA&#10;VNsWVGanH8yojD9fzVAJ5iGdmZRWLReRLMOYojRoLVuEAIjI1xqqCGs9C7D0QH3czM4/RAAeU0Y/&#10;oilL0pym6BXBlJrGg9GUHjfhcz4D5R132z3h+1493SPUd6+2e4WEdvY16uv7ULV6Xc3BubUf/Rnp&#10;FNord69WZ06PZokEVo+Cyr4vyfwnovJut6DrOo6nc6cdJE7fUiFTu7b6oxBNIkEmrYqyph8R5B3H&#10;f6HrtnwbwjpR0W7yjrN7ZpuTlKIkx3LjTGspEvhRq2BR9re5Q2D1o8gMe8e8aYyETPL97UJX+pvg&#10;mTD6rwHyLrO8dJ1vb+6vPuvZt0bfUbhYGcSZAGTUcGJB+ClWPvpEadQDyuyilBBjq06auyA6qyJs&#10;aRCgQB4xaVXLeiQoanocHKqBYEs7/kgWLh44mpPqik0ioyq/FADpNQ3NioJ6QxcHl/NUEmlQxar8&#10;UCiVGIoMUBkSSHrSiglMNyj6kVMEScsQQ/4JBGTNmbA5IJk2iYkikYlQR3QYEOdUi9DkqsRkAC9y&#10;OUKDlIjEk3f8lMK5dyQ0g7cdUZN8QgjvTG3/ALyUZEUaID3LGysHVAEjUGAlcNR1FdW2ZB9Uni3y&#10;9EGMRKgLXFOIRCxLkiRrGjfqgsIxcQFzV80FYmJeJDNdlpDmYoWYM5HwWaOmAJqzNRIUwiBIYHcq&#10;fgqjpi9WLE4lUZqZ1Yoh2citEFMQ2JugYva/olWGBsSC5oAiGIYRNCcQqARX8kBBAOqLg3qgcMwI&#10;xLFTIxarG1ntVAQGEqjh8EAM3iZgO1CLVVDEPzAUFn4IrAEwu1bIhgxLV4fxQORUHVRETjOJkQ4m&#10;YSaX8FMqMjzNF4gE0QMDkBmVQpOnF0FKmNyARZlAagBxjYIAI35qhAwc8xYt+CIALCpL5oMbtpcD&#10;8EUSwqKmyAUNMyWQMzWLjBAwoS2N0BOAehoCVc4IWOLSd7qSlhwKahQ4qoUPWr1RWFc6IMQRU/FQ&#10;CLliSwyQpn1E0YgVQKwe1DdVCEBxgFFM5kaFmVCtSWLZoC4LyxVCVoSSCbhQEkvQWDIMfVjcoCCQ&#10;3H9SiCeX0BugQmIZhQWKKLmlXpRVABiC1sioHDuz0lTSgQuajl0kqjybrPPvtv5p3ry77Q/9T9NL&#10;yT/C7vbe8dnM/wBreMOq6c/uDp5SAjuyhCZ1CBJgRzALrXn4+Tbbiz18HvafE9/2XFxfIfpX9PM2&#10;128Z+G9Pd6S2dM4z5P4C+1P3R8i/ykeV9/8Atb9zuydV1HifWddPrOh7p0m2TISkI7Q63pdZjHe2&#10;d2G3HVEF4kfzCUT43b9xt2W14+SdPt1n3PrHzvwfB9X9tx992W8nLNcWW/v9m2Py7a23F8LL6Yr1&#10;T79f5p/t95j9vu5eBfbLe6vzHyXzeEO17e1t9B1O1HYjvziJx09RtQlubshywG3GVS70D9jvPkOP&#10;k47px9bt08Hh/Sv0L33Zd7r3feycXHxfi/Nrc4n+22TWeNzZ06Yf1B9hfAOs+2n2m8P8S7kIju3S&#10;bG51PeIiWsQ6nrN2fUbm24of2zuaKUOl63Xodnw3h4tdb4vw/wBVfK6/KfJcvcafktk1/wDbrJrL&#10;+/Gf3vYZGRFKFrrsvzzx3oQPuF59Pu25/vfD/th1e70nZYGu313kIidrq+pINJR6CEjsbZb+9lum&#10;+3ErXhGfF7FVpfzZ+iip7kXiA7Al6LFiwNvaEQ9C9XSTC2rOAGLMtMi4IcipZgqDEAVIoeGKDAM5&#10;NcjwUUzAM9yKohgHYg6cG4hQNY6vdHI5qgHMYXSqzM3ogxJEeJxQKSxFH/iiGJLAYEugRnMgQ/FQ&#10;PdgTa7qhZVBEb4IFAFKOXoiifZpA5rIJgNbJlA7sIhyc0gFyW5RYE1sg+I8/8U3vK+yQj2vqYdu8&#10;n7H1O33bxDu+4CY9L3Lpwf2jMCstvcjKW1ux+rbnILUuGa7PCfKtnzLx7pO9w6Wfb+rnPc6Xu/Zt&#10;4g73Qdf00jtdV0m631bW7GUXxDSFCEswSvq3Jd7WZFeL9Vvw8R+4nU9y7nAjtnetqUdrrDHUNvXo&#10;MjT+WUWLVYur4xHXLzUdJ5iNn/nG33HsHc9vb29g7baelmaRsGPNc5Gtkx0Mv3/DPF+s7Bvd86zu&#10;HUR3+p7l1B0TjjtxlIicsjMydsFLSPutP5KKBDaakscVFZgakWugDZUP8UCEAkvRlUI4lFmLuQg0&#10;nAEnuKooke0GrZIJmABrQRcgBApZnxqwUCiMREyNzcXVCVESHLvZSDE0cfLFACCTd2uUEK1vJxb1&#10;UaTkNI1Gpj9Iw9FUQkBFyxqHF/kg5pzAkwiae4HJStFJABDFzY4qohKhJABcAEGgCg5jEl68ttJ4&#10;XRUdwnUZC1AI2ooOzblER0aCz+5B0MYj239uKKwFBKIY/U6IAA1SrXMhUExkYEkYMCgv/acZNxRD&#10;C7311HBB1A1az3UFAARxo5VRSJo93sqjBsaNdFXixiAcM0SiQBpDtpuUUQSfTA+iEMJXB+aIe4fP&#10;NUYVActkSgZxIENUFpeqBtLEgVJIKgw4jls38UBep5eCDVDEVKoJrV6NQIpiABjpP6ogxIZ7CofB&#10;Bg/LKpeqgEIwjqENttXMc3zQBmpIEEoHcMzEDEoAIkxcNIV1BUW+kDJlAoOL2Z0UrlhxuEQxH8jV&#10;vxRGwAYsGqgGcWf+0EUzU4gogNV8vaijEMxeptFEOKE25hRFT3IHcjQspepC7W3OB57OprGrY6Ja&#10;ogFqEmmK0y2P4sgDsZf0+aAliCHsVQg+kEPi/qoNKTThEBwbkYMqC3N6hyOHBEK7EOCxsigH1Fvq&#10;P4IMcSaZoFFKX9ESsXIk4QAyJIYNmVFaT8wYKgWYcDVVDXjzMAB7jiooECNiC9igJJaMgKqoAkOV&#10;4tLBAdLS/m4IBMSlAiJMSQQ9HD41cKEf4jfdv7L97+2P3Z2+19+8o3u3ds8m6rd67xX7i9X+4YT3&#10;J7moT6ve2+eE9vdkBvTiDKLjdESCAvync9rtw8uLel8L/P8Ax/tf0z8B9ScPynxn6nFxTbbjk134&#10;pjpMeGsvSyz8kuJfy5zHufR/efvfie90v2s/zb+BQ8t7JFpdo8r6np9vq+pjtlgOohvRJj1MGZ93&#10;akN0V1a5UXbndbaf8fc65nr9vH+L8vyfTfF3cvffAc/6e/8Am0luuuf9Nnjpf9u09vp7Z1f3B9r/&#10;ALZfY/tPTdv82+2PjHZ/2e67I3e1+RbAn1O5+3IGMv2t3qJbk9o3jIDSXcSD0XrdvwcOsm/HJ183&#10;zL5v5v5fm227bveXfOtxdL+GZ++a4l9Z4+seyjGtX5eK7b8484+4vf8AufQ9J27xbxjeG35p51vT&#10;7f4/vECQ6PahHV1vcZxJ9nSbR1DCW4dvb+tJEr63sHj3bPFOx9p8e7PsnY7b2fpodN0sZS1TkICs&#10;9yZrOcy8pyNZSJJqUtyP2b0HxUUuJGR/oyAhyPggZw5LfDFEUnJxFgwsSgAuL6VQzN6ZqAEDVq+r&#10;AIGBDmlRZ1FGln4qoxJYuMKoo1piDioFDkkXARGcChxugwLl8WYIrEM5MS5+CIwA9QbnFUY34oA1&#10;WvkckG+IiDK6AitAKmyCcsAPUj9EVpUaIAfCOaIMQ8QH4E/kg8b71q+3nnnT+SwB2fD/ALhdR0/b&#10;vLIim30XeiI7Hb+4G7R6oCPS7ppzDYP8xVnWJ4PZQ2kEXxUV+P33tQ7x2vrOgI2hub+zKOzu7u3H&#10;cjCZpGWmQNRnfJWD5/xvwbtPjsYdRKI67ucRXrdwe04/tRqI+t+KWmH2ktRdqgW+CisSWo+pkQlT&#10;ykOWofVFY1Ai7Am6DScUNBRAk5NWPxRCiXMCaCpYoFm4JDGw0qKEnppIkyuSBLmqbkVUAYA1NGrT&#10;FBN3NBQ5KhHJJIAJsygxtIVpjgioGRjMkk6GDcCpkDWNd2pU8ckypTKnG7YqonPciBH6tR+SDk3d&#10;MCCZUFys1qOKW4JmWl7AABJcmAnzA8xBemKqObc25OGmzn9FVQnGUTEOTpZ87qEdkJHk1RoR8SQo&#10;rpBDh+UGob8kFaNNgfREIJCJkCSWq/BUwaMRENpLOKKopHUCHFHqoOgDXSN0FRiD81BaIDVjUsCq&#10;ijFqVaioIgHAxqGUQ8WFD7iLqigJID2xUGNRqAsHZVTln1PdEFwSSDXAIGvf1VBiBqo9lA1LF6i6&#10;KLcfiiMHIaxFpIAXAu5epQMzEVsKoo0GoP7i/wA1UAkkgEMBgoHbTC6AkjAu9mQMxYuHZEKLvmLI&#10;p4xYBrGqI0ZPI1Zw/wAkVjUUNQXCAF6t7mxQHmGmgwogJkAKlqXRCgMDg6KzmgGBeqBpSBYC0rIH&#10;oD/qqowbDBRQejHEoGBJaQN61QYl8UC6ojN9Wn0QNYgigldBpBq/ElVGBcCQFbD0xUUC+GNlQHBL&#10;IggEG7PgilsX4URCiz5liigeSILcWRGEmrnh6ouAHukTiVAXBNfpNeKoxbEMM1UAgGIBqxZioosD&#10;TIMCgWRLHN6+iIDkcdOJwQVNQTd7IP8AI77wf5lPvp4/94e/7Hbeu67wTt3Sb0Oj7V4z3Lp9iWzL&#10;pNuRjDqdyO/tzgf3y8zuRNiAJERBX5zue+59ea4/D91ffvp36N+H7n4vS766821mdt9bc+6+OsxZ&#10;fw+Htvn1szX6v3B+7f3Z82+3suy/dv7LbfkfjnX7Y6nsvnPj37sdvY34gja6vZ6zYPXdLMgkgxiY&#10;icXjS6vN3PLyceOTTM8rP456xxfE/AfG9j3v6nx/eezknTbj5MZs89bpt+nvP23Nl6vqv8q3mHa/&#10;vL4x3D7DfdDx/wD6q7d2HoJdZ453be25Tl03SQlHb/YlvxaezPbMx+zMSHK8HAjEHk+P5Zz6/o8k&#10;zJ4fb+DofXXx3J8L3GvyvY8n6e2+2N9ZfzbeOfb4bS4/FMeP4vO2f6Qdo7P2/sHaO29k7R0u30Ha&#10;u0dPt9J2/odoNDa2dmIhCI9AF7mus1kk8I+N9x3G/ccm3LyXO21ttvna6er6vpeg6bqev67qIdL0&#10;fRbM9/q+p3ZCMNva24mU5zkaARAJJK04nlX246TqPIuu7n91+8dPudP1XlOzHpfD+g3gY7nQ+PbU&#10;tfTCUCOXd6yf/wAzui4B24H+7Wr6Mz1es+65WWgHtcBmQZi5IuzVQMKCvEINYkksbgohqNiRmgar&#10;O/KigH1AGjNRBQs+TWJ4oMYg4sMVBsQB7sFQA+JfNRBNaNhRFDTizHFkwFkKSP4ZoHAiQCKNcZKo&#10;GqTzkaC/ooMDTUS2aAEkgEVaxVAm+ihY2kopgzB60VRpMKuwa6KQgG2TvmgPMb/JEEi4J4/FB+H5&#10;B2Ptfk/Ze5dg7z046ztPeul3Oj6/ppfVt7sTEsbxkHcEVBYiqToYfF/bbvvdJ7HdfCPKOon1XmHg&#10;u5t9L1/XblJdy6DcBPQdzGB/xG3Ejca29DdjYBaqR6aRqEdRIcuWWVTJJLhiMOKKdmiQBQWQZiKk&#10;1FkEy5jQtIg3wZAA9ABSiIBDyY1f3cEUGLgFmFJIg6QIxPBiglInTNhUigUqp7MxIuYtppFSVarK&#10;PM7Xp/WtIQkmLA1xUE2s3LkVQhGEqKASgQKGgzw4pgc+5AktUidTJZrURjCRk7uxsoHOnUZGhZgV&#10;uIjKWqgI1m3FBPehEwYChsFKrjjtxhKIDA3BUkwtuSNooSz8xLKo5jMEsfdWQTKpPL93Sbs8iUI6&#10;IkvGjh6VUV0UkNTYhgiKQjGLmUiXp6Mg2lg5NbnJWBdqf7m3CbGMifacGdEW5Q12epCC0C0o4EFQ&#10;XiDIg2c1CqLbZfVT4oLAHA0x/qVGAlTEgXQOIs8nYvRAwY2BoKqIYGJu+XqiqAZ1YFlUZmLn8cEG&#10;AsCbm6od29vooGLg6RXhwQYCQZ8bBMBj9MQgDkcYl/wQM7EkyFRYoFI1EEUAoMlQx5eUXzZQEYfk&#10;yDC5Ys1gygY0F7mg4cVQGaTi0hQFAS4HuFEGAOBcAXQEcoBuDggUyakqBABuvKhwZT3LYoASzilg&#10;qjAUIs/9KINcAOJaaGRQYAFpHGx4IjSJaQjfiqGreLWwUUTYE3Qa9WIZAfbEBnZAWIAFHNzxQAxB&#10;oSz8UBowAcgBjxVAwDVd6ZFQMOWIjiBdDBTeznBUKAauHk91AOHzKqBIczAV+pFYlw4/pwQKWAMp&#10;VyDZoEJPJ/auW9UDOJEgGp+pAxAsXIF0QDTm/BFGQI9M0QJGok4oHZAACA4oJXBQfx995f8AMN5h&#10;27zIfaT7I+Mx8u882tn97vnWT2zvbPQCUYyEBEThHVESiZT3JCECREvIkDzO673eb/p8Uzt5/c+i&#10;fTn0j2vL2n/9D5Pk/T4LcazOLt/dbjpcST3XFvSePP37uPhnkH2p8e6b/N7PsPYfLe7Df3e39LsQ&#10;nsdz6PbJMNvd247Mt/djPlEpmI/bcxhOLhjN9tNuKf1OJb/b9v7mu04e77f5Lkv09+pvxa4ltxdN&#10;r5y59ss8pn8XjZX89ds8b+7v2Bht+d/YryaH3c+0Hc907u90XTCXV7YBlpMep6PalrhuRoDu7LEE&#10;f7wRHKulrpzdt+Phvu0+3l/jH6/m7z4z6gv9L8px/wBN3esxm/h/+O96WXy129fw2+L/AEu8Z6Yb&#10;/b+k8h63xnpfGvJu/dF0295D0e0Nvc3obunWdjd6mEIHd/alOQc4u117vHOnusxb4vi/e743vFry&#10;Xfj02s1tzJj/AFTW2+3OI+kJZ8SbOuR03jnmwPnXk3Q/bLpz+52Tp9ra7v8Ac3dj7D0Os/4PtciM&#10;et3IGW5H/wBCE4mm7F9Tp1ZvXo9hpEMAIxAAA4BZUht6fiis5YhmQDMy4IjGhJuMAEDjB6ZICHq9&#10;jdkG0uKknMBAwNtQqDdFNTHO2FVEEkOGDxLOgwoSZNI4IrO1GdAwNCLHFAKuwwDlVANxTF2yCisK&#10;h8DcohSbjS8cQii4b20xVRpFgSRQWCBRFtRJJdiCijeLxOfwQARo0gzH2oC2oAvpDWQJGYEtL3cR&#10;ObZIgkk2oBfigNMGAFyg8p+5Pb+s7Pvds+5/Yem3Op7t4dt7sO+9u2ImW53HsO8Yy63p4wFZ7mzo&#10;HUbIvrgYCm5Janol9XpfQ9d0PdOh6HuXbeph1vb+49Pt9T0PWbMtW3u7O9ET29yEhQiUSCCorqa4&#10;OBdlACCKEuDYYBAkmcRNHDoMGzvalUAdtNL0QAC4wNQyBdAFA5Lu5NfigEnIrQYMgQ3Z+YXRWA9r&#10;gA5BPBWJ0YuBaVvRRCmNS5wan5oJyGLgnhwVA0mTEity1kCG9AwJ+agnOrgU0kFv0QTEQC4J1EGo&#10;UaRlE0erh0RKfKNYDyBbQmRPX+4xMWyDoqO4OYs3LQNd/iyYETqJEmp7a+mSDl0DVrkXJNAVFIIS&#10;EdJkZHM/C6oeNokmgsyiuiEmrmOUIL7byj7XYsgJJjUB/wBAqmCA0lW8iPmoLQpIlvRVFBcEYqDr&#10;jjFqAqikZBtIF/qzVQ8CCzH20IQPqcVOP4IjOPaaSdA9GatafNQERiTEElxV0VXWTIxswYsrEMwe&#10;ooaqjUepogeLE8BUKBhQuWD4oCQJASe+CBKvSrm+SoZ3YRq4KBZXD1Jp8FKqhDUxdMIBIMmc3ugw&#10;IcOCoqmkxIe5VQJFpEkuGqOKDDmYTvE0HxQGRBLC9aIDGRDlvmgDMBiHwQMQZEMKDNMIjpjEn+jr&#10;OGsrywILuLLTLRNtWPtRSgamce0uRwQO41NkKeiGBJAD4O6BnpHSwFlQhLy4AOoGo3ogxjYPeoZU&#10;ZyWxeqgMjSsXCBaxHKaG/wAVQQCXBPLiygBrR6VdARprngqjFg7OilejAGl/RAkjUnjdA0ZxiXkx&#10;BqyDahIn8EE39rmrueCBgHJzxQKAYguRWyIYODUgIrVMa1AqAiIH96UgdIiBSQP6IKbZnbcDMHBQ&#10;f5Tdd5t9wv8ALT94/u/v73gY8n7j9yu4b+/4v3zqBuiM4bvU73UbMtk7UJfugjdA3dmMonVADUNN&#10;fzt5eTtObf8ADm7eF+38H3jj+N7H6n+K7STn/T14NZN9Zjy1mtzm/h8Pw72Xpb0uXoP28/yzdw88&#10;j3v7t/5nO6db/i+5bMurh2ff6k9JLpumhAyO91k46f2Iwj7NmJiIAc38o5uDsbyZ5O4vj9uv8nk/&#10;L/WmnYez4/4TWY1uPdJ7vdt6af6rb47XPuvh6vpf8iPT9Tsds+6272/f6re8F3O/bGz4nPqQ0pS2&#10;o7370yGA1y2ZdPrYXC5PiJcb4/Lnp9v7HT/7R3125O1m8k5/07d8ffjE/Z7vfh/e70HAr2Hyl8r5&#10;p5V0vhfjvX+QdVsbnW73T6Nntfatlv3uu67qJjZ6XpNkG89/dnGAwDuWAJSTJej8/wC3/i/U+M9k&#10;3p9534dd5X5D1M+7eX9y2wdG71/UCIlDbev7WxCMdjaBttwi9XVtySPt2ckSq9lFahPoL4IJuKVo&#10;TV0DaiXzRBcEEBqIDGoPBARUxL1eqA1kXBaIPzQUaNaEYlKoiksxRkQHOqVOU4qBmBE9NYqgR/B3&#10;KisDQvhf+pUEuNQaqIWjF7/V6IrRFCXpgoANQIZi2GaAvJjE2FlUY82LugEqcoyAQMaWpXHiilLE&#10;0ONUAB1ykwMRCgBxQael4kADSXicjmiMS3Ni1SgwDuGDyQF35TiLoPG/EZf9v/L+u+3HUy/b8c78&#10;Op739ttw0jtR1Cfce0g2fYnP97Zj/wClMxjy7JWr1mUnR7EWNjU0UVjV6Uv8lBE6jIelXQMS8oli&#10;G/NBiAS0rAuwQKTUvkgR2Oo4qKBuQMLqonJwVFLuSkIaojmer4KVcBCRmGIraqS5LBkCWYs4Zyqg&#10;RoGN3YqhSSAwNSObJAkqswcAfJQTkPpuBigXmBdsCQo0lIPKJBw5giIypENd2PoiueYMRoDM90Ej&#10;qGrUNMiafBUJKOoSFRKIvxUHI5epBpRQBzpE7AS5gqrCQ5Yge8O4zUVcElmLEhnwQdMCGBpwQNQR&#10;LvShdETAcSL3NlcCgLs0XE80RWNxHAYoOiABAAsTWSIsCWcXwVDgUY0xooHAYsAC9fkqDUXzwQML&#10;h8KsgoHaodA4iACBXiiGAdgZUZwqM9yLYKDRFXf24oKlpEUvYBFEAsSKxiPimEAhiQz2QEx0yiH9&#10;wqyAEE1GB5UG5r6RQOUGALPHEoHlEE0sMUDmRMwbgIJiFSHuaqhwGtd6kqAGLkSxFj6oDqYM5JKD&#10;C7WapKI0nJuwzVBjSJILkWCgIrpL1FKIrEE0PuFigxgSb2t6oZMBV24INKL4VFigxFv5YmqDPpLN&#10;ykXQMXBzeiAvVgWIFEAEeWpdAXMiTYYBBiQ8QQz4oBU6WvgEGYPSpxCoHrc4eqBiHaqBavZ+KISJ&#10;ozDmqFBiHMqBw6KUOwLMA3qqH1FhmbsgR2i/1G5UA1OQRY0LqoalSImrOiiRVmGoYBEBxQaavRAG&#10;JbEVf4IGZsHIq6D+HvuL/lZ89+5PnvkHe+8feHqOn8O7/wBTt7vUdg6fY34ft9NsgDZ6aOx+/wDs&#10;SMIgATIqXmYuSF5PP8fycu9t3/DfJ9N+H+uuz+M7LTj4+0l5tJ02tnXa+O2ce7r6en4cv658K8K8&#10;e+3/AIz2rxLxjox0PZu07WjYgTqnOROqe7uypqnORMpHPIUXpcXFrxazXXwj8D8l8lz/ACPcbdxz&#10;7Z32v/pJ6SeEfUEF5H4ALkrovGu3if3E+4G736Y1+GfbbqN/ofHY32+v8gAlsdd1gehj0UTLpts/&#10;+rLfxhEq+ETOa9kNmGBYrKlBan1G6oUgxID0Jf4oEnQAkODZAdN8eKIaLX00Hu9EDu0QwubopLiQ&#10;epDBBSNYjVc/oiHmWjQM5uigYuKljigc4F8alRBMRHU1XpRUBgCWLuopnYMbZKhSDT+jqIEjYDGh&#10;VA+kgWCimDMWDEKoBdzxxQBhUUj/AC5oCSKUCAEFzW6KzEuKM2koC9K52RCCOoc1AaD0QwJDs1c+&#10;KDGIieU1KDEvY6gD7Rmg+H8/8U3vLuwHY7d1EO3eSdo6jb7t4j3eYMh0nc+mc7M5AMTtzBltbsR7&#10;tuc44rU6JY6vC/Kdny/x7pe8f4WXbuvhPd6TvnZtwiW50Hcelkdrq+lmQznb3IkCTNKLSFCFLMLK&#10;+tlhJ2pbAuoqYoXBdwiCQGuYnBAmmgA+JKAH6YimmofEZIpSxobTUGbGpYKokSXg0AQZaZDKjqKb&#10;SGDB3wKoMgAQwoKvmoI6SDegRQOksCaG7KoUFjTEWKDMTUUa4UCSeQOmlEEJM5JvEfgVGiSAiZSF&#10;wKuiIAibyEiHsio7gBoTRrqiJoGiTqOOSCM3P+8iSRKihhAuJD6o1YHimBokVjKwcx+KKlBzQGpN&#10;1FdEeWTGum5QXjEgwjFEXlFhXE14lAmoCWoCj1BzVQ37pk1hoNEFxquKHJBSGmkWMSG5eJUFhQgE&#10;tE3KqKgRYAEhqn0QFgDE1GlwW4qhyBGQP4ZKBwxJwwJRD2J01FHVVhJyWocRggersfSiIJBpHC4Q&#10;OCb5moQYFiJOxAcIGE5VL1YuyDCZjapQAE3NRlxQHVJjSgNCimeTEYNRrojRcOWbhikGk5Zjym6B&#10;7APzBkGDRAFg1ygBDRp9SAAkgCYYAYIGBsRat+CAxkQdUqvQhMoE9LMHqmVbbkIxsxjQumQxbRSm&#10;JZAXIBBGIAfJAQzMJPzCqDG/uxZARIMz3QETu0aSF8EA5tUXlyAc1EDAAOQWxCBXNmo1CLlA7cb3&#10;RBYAuDQ4ZeqKU/SWrigBua8xQGgJLM9igxYsTeiBCZPX4IGFPbUIBYk8WCBbkg0AsgxcXHAIMCdN&#10;mpVAIuWJoJFAZFgGs9VQHoMGNUCiQ1M2ks5RDyAOLIqZMYhiS0iiHJMhQgAZ/qgLu4NmqgEXDug8&#10;3+4/kHc+m6Xt3iXi+/8As+Y+bb0+h7N1URqPQdNACXW9zlE4dLtF4vSW7Lagfe6sK+y8f7H2vxfs&#10;XavHuzbH+H7b2bp9vpei2X1EQgGecjWUpGspGpJJNVLcmH6rFrs98VFYsK5AVVA94qgRnIfCyGRe&#10;j4jBENTNqVfFAHD1NAzIGZiTcg0ZAYmg1GowRTBpNq90agD9UQ8mdwH4IA8i4ZhgoGBDRP8AMPRF&#10;AFzQit0GFmH4oAXIpdrIMC4cirKoSOoanxPKPgop/wBCyqA9SSWGCANzavqwQF6MLx9zophatzgi&#10;AK2LsXKKQCJMXcOXKIaYw+mNEAiDpH5IGYawb0qgALWaL/igDhjI3BoqPHO9n/t/5z0/le2f2/FP&#10;Pt/pu2eZRtt9J3Zo7Hbe4nAR3wI9JvHP/Dk8sZFXxh4PYwQzE5ALKlDAmiImZOXNQTZBpe6MWYG6&#10;Aa3JLgacCEC6XJNh+SBZhwIuRWqARp7q/wBpFEhxWnFAhckgVLUUBcGhi8hU5IJGcRpiQIyFWQwU&#10;PK1XFFRORIIblcMfgoEqGY1IQJuEhgA/BRpKZlU3k1IqoiCAAJMCBbAqCMwA0tJ/lJwCKluEgxa8&#10;xX+pUckhMxIEKCpL3UVEEhjOmkuQEygR3BKZaBJDiXBFaB9ptGVXUFxprQ3YnNFdEHoRRvacmQXH&#10;NpNwaoiJYyr6sqK50dEVia8waJq+SCsTqoavioLRs7PwNlUWiCYuGBiK8aqoaJkxJCDRdy/q6Chc&#10;v/LWmagd5Akf+FUNHXc0OaBhGjk41QNEghzU4IC71u9GQFvpyF0GA1NIONNEUTHVH0DhEF2EQ1RQ&#10;8eKKIDEkhwHLIA+pwaF/kiGJNWtmqGJ0g8LBQAlwDhiEAJckHFFN9RYegRBkaAab3SBQS9H1IDGo&#10;1OzUIRAcPSlaHJFHSKuK4qYGcCTM8TQKhyzMTxf4oNUERAcXdAHf/wAVUDmpk4d7IADytZhZUGhs&#10;aZYKDAGmEGYBAQbNR7oGlIMDIOEQoIqLh2dFbUzYkiqAGJJMtVQgY/OlkAZiGLB3KDEahU1wQCxB&#10;uDggEmMmdsigxEmviwKIWNQaPV3RQe5AZxZARi4eMjZAT6WuqhRKpN3wUVibvezqpgQOeRdyLfJB&#10;g50u1DRBiAC73FAisS8fVqoiPW9Z0nbuj6vuPXdRt9L0HQ7M+o63q92Qjt7WztxM5znI0AjEEkoP&#10;Kvtt0fV9/wCr7p91O9dLudN3Dy7ah0/i3b9+Jjudv8f2pGfSbcoSrDd6on/EbwuDKG3L+6Ct9Enq&#10;9e0sJU4ngsqQmoYUNCyKV6EY4qgA1qaB0ALamAc4FECUTKBiDplRyEDEgsMggbSJAt9OHqgwpQly&#10;GdAxakhEOUqiWFWwqiC4Fy5QHjwdQZnZ6aT+aKYACTm+SAO4BahQGnxKIV7geqDWviaHJAKm1s1R&#10;mDuRUlQZnIqXCoJkCSDEVRSge6vtJKg3uLDlNyM1UFxTIXRQEhp5sx8kRgRExIsDXigJL2qSgBqS&#10;4Zg3BACA0ZP6hB+X3zs3avJOzdz7D3rpIdd2jvPS7vR9x6STtubW9EwkHDEFjQioNQrkfA/bXvPc&#10;htd08D8m6ufVeW+Cz2um6jrt5hudz7bvCX/L+50ABO9CEobrUG9t7gsyWeZHqBkH42UCMa1GYQbW&#10;CK3iacSgBNn+aBDZnqbhBIHmEXcgoomhkXfJA8tLmIJNAgRy5qxCgwLi7SIQQNX/AJs+CAGRfJsQ&#10;mQAAQXLmp/qQLMkFxUtyg4PdFRnJyDIiIcFwopCQSJAGuPFEQm1HqxI9EVEyJiYnMU4oOeQJlCQk&#10;5DuDd0VLXJqM2qyqIiO2doyJI3HcngoJRnpZ7ktGX8VKpxQiI9oYDggd5VFNMbIOqEiIkkUDU/gg&#10;aWsAmMuVuWAQbnJiDyuBUYlUPEyMgaRH1GXBBSD3dzXlVRaDhhd7grI6IkuWsKMqigcsSRIZBVFQ&#10;9QbOgwLRJODIHFmJq90U0tTBmfF0QQZZu+CKYPbVXEFEF6WD1ZAwdmoHQP7RWRfH5IDpAqJM+HFC&#10;leZYWBxRWcuKGmaBpO0sSBRkBD01DS93RBmbEMNOWKpArJ2oTRSkGo4BqhACHkDgDZCCzPeopwVB&#10;5iQA7YqAEkAvTGiBncA4EOc0GBFcQD/R0BFTqctc+iDOSYgChoUDgSb4s5siMHIYlzbJFZy7EOAK&#10;HMoM5YEgA4/1IC+oRqHxKoUOTQARzUDPUB6AMAgBJHE4FBnkXeyAs12BAcoNp9szK4AICBpOACKo&#10;D6XdkGIwugmT9OJKDTodQNKIC19JfN/0QZ7saCrKoAbhxCigSaW/1s0GqRJvpOKoBJYk5AfNEZ9O&#10;AAOCisR8qFADMjS0Q1qZKg6iXdgyIwJONRVFAmhGQYojyDzIf9e+S9H9sdiRl4/26HT95+5W8PbP&#10;ptZl0Paic+r3Nsz3Y/8AowMT/exWp0mUvXo9hjQARAAHtAyWVFyQRR5X4qKAcg1Gn9VQpJlgASUB&#10;0kRJJDA1QRONMLohhQEuARRUBycASoCDp4EX+KKtFsA5OKIETUUuKBASW+h3uFFM4ozUpL1CoLtI&#10;RcVsiMSbkFlFbB8TmgAPFnsEGJZziyDRDVwF1QDI1BZhZEwDzEmAGk3liEBDu4qXp6KDE0cfAqga&#10;jUkAtZRWH1FqkVVALiVmYO6DXIDVdycCgAALuGGIzdRDUABEbUI/VBiWLmNOCoEtI5Kl2ogxaOF0&#10;GBEBpowsyK8q+4/beu7dvdp+5fYOn3Oq754bHdj3TtnTh9zufY94iXXdIIj37m2IDf2Bf9yAgKbk&#10;lqeiV6H2zuXQd46DoO7dr6rb67tvdNja6rt/W7R1be7s70RPbnA4iUSCFkdpLEBqC6AM7gAGJqCU&#10;BIAIDtEj8VFRNCXq181UAiJJDMMCEAYagCKOKqKckPWPqQqJmQD6oU/FQLEgCRa5oShSUAewsSqE&#10;JHLy5uoNy1YHGpQTJJBcNg49EVKZi8Y6dQOPEqKTcIFLMTf8ERyGW3EbpjUxI1BlROUtPNp5Y1Jz&#10;UUhYHVGNnaWSDl3NwR29coEAVIOKDmlKwMeWYNkUTCGkR0kEEEOclCGjqLH58UFoyAq4JyKqrRBi&#10;BIm+HooKxEi73dIlKCXFCwqyooANRq4/RVFX9sYtiHxARFbVepNHUqrRqT+BRFonTF2qiHc6Savk&#10;qViPa4JlCgCiqOCAB7ncf1qoa55jSRsoDpGDuypDguxNhb1QGOY/HNUOzFjQYMoGAc1IfAJQpkCw&#10;BGoGqzlcGoInEvZaQWJYvcIATUEF8EU9caj+YpELYsC38qAlwSXaVwge4Mm1HJADpeoLkC6DAXBF&#10;QGBQKXMhIHSIu8cC6BnoHLuGdEE5uisQwyav4IGiSwwokADs4sbsgYgnE8pBQLGTRPLqqgMYyxzp&#10;6IMwk5LknFA4BZvkgAIjY8qA2JLVQCQDirAX4oCCaA2aiBjWt2xyHFULERBeVxUqA3fFAQ4JpigA&#10;oaUe6AsCxbFAsnYwapKAEMQyIZ3oGexVCFhymj4qKFohzZBi9matPRAhALSAcBA1JhxU2VQAZYWN&#10;HRTEAADEi6BIs7G+LoDV3Bd7+iD5XzbyrpPDvH+t73u7G513URO30vZ+0bJ/3/X9f1MxtdJ0myMZ&#10;727KMRl7jQFJMpbhyfb7xXqfGOwkd16iHcfKO+dRPuvmPdIAiPUdx6gR/c0A1G1tRjHZ2hhtwgLu&#10;Vbckj7qUeYDD+KilAiKm4eigUgULWPKqMSchXFEYksQ1D+KCdBg4N/VFEAEkfFULQahiMVAxYE/M&#10;hBSJBcYhEMxiP7P5IMx9139qitUAEhiThmgYxiakNp+aAhiLu9fRUHUKEYGiBW9pIrmoGIdw1kQt&#10;WLhiECmoDIrC/CVn4Ig6g9LiyAHSKztwQCQYPaiBgSNLlybhVWIiXBB5RggAYuYl3soFODVOPxRD&#10;AvLSKPmqMZEEOaY+qBKvmfqQOQSK8UCgAARu10Ew5cEYkxUV4/4vIfb/AMv6n7ebw/b8c8k/xPev&#10;t1un2bM3O73LtQwA2pS/xGyP/TlOApsrV6zLPg9gLkVuMlGmJ5QwIJDNg6CTao6SC1gMXQaRHMwO&#10;rEIhZAAjAXCDGjYFnQFxYGqipu0mIejhAu5QACoCESxNeVgHOSDFybtGNnxcpQPcCKgD8SqMQJcs&#10;gdUqllBzyAi13fl+SjSJLgykXchxkqiRdg0Q0nLqKgS5b6TQIJSMSRGukA6igjvk8rigBohHHJos&#10;YgiIjXhUKVQPNKMhEs4Z8aqjQJlCOsaX+kKDqGbWVVWIJPMXIr/FQdIYRIvpDgj5IhaNUu1QqgwJ&#10;vGgld8UKuAxJ1YU+KqKMI6aXqeCgpDSTIjH2oOhnYtVnQOKSY2uiCBiDzZqhwHi+JL/AoCAAciKF&#10;RTh3NSGH4qoLkAUv9SEOzxc1NX/RAQbPWl0yBISMRGMmL3HBSrEztDbGqJJIoQpgysIkxzNH+CqG&#10;L6gQaKgh2dqsSAhAdgSTqYUCBpFzmPzVCkuQHUD1clmGIQNTG5oUAm7ED3EOEAb5BIGBkXclooBN&#10;qoFji5Z78UDOaDOiAx9wa6A01BhXEDigZmiHF0AJDkYAAKgg6aYfooCx/mpdhxVAJwPKSxKgdm+T&#10;FkCtfJ6sgxo2WSgYBzIk0OC0AAQwBsLZAKIxLAYYorVOk2bDBkDkXa+SoWxjzPnEqDVBZmLXRAFQ&#10;0qPQFFAOYkG5NfgrBjeoDxUAmObULG5CBxNwRp04CaomxBLEkg2UAEBHUJBpC3oVRgXPtogDvy0D&#10;1AQZwCA3M/ydAfaCHu/yQeM9of7h+fb3ks5fueG/brqN/tvi0L7fW970y2ev68WBj0sZS6XaNec7&#10;5wiVfCM+L2faeupmko0oaNlifRETqAatR1FA6joxccx9EGqAMKqoxNxZ6y4IFJBLswlgqBmRQqKN&#10;sebFVGZqmpN1FZyxZwDigrEMCCfkiFcgObtT4qKZiSP7JdEHUxbjVUY4vQmyB6gs5wRQDPUM4YNd&#10;lAwMW0kVuCqhAC5cMgFdJd2OSitGOkAO4IsUQSQ4cWqgU10kEk7ZLjNFCRoRGgOIQYDTGIAqLFVD&#10;kGksWYj1RQYCVKCwCgQam5q15eCDAjTq08wN8VUEmmogVwGagzGIjxv81QM8AaIpDIjcEWOkR9+A&#10;OSBtIdsCGCg+K+4Hic/LvHZdF0XVR7b37te/td08V7zKL/4PunSEy6fdIDkwJJhuR+rblOP1Ky4S&#10;wfBvK4+Y+NdL3Y9Ie2932Z7nQ+Q9mnIHc6HuXSyO11XTSIJfRuROk/VAxmKSCWYM5fZAm87sNUeK&#10;BdwAvW0qcEVOcQzC/wDFRCQLuL6VQ5DkiWNQeCAV0uDpar+iilaRkHpyuEEwDppc3QSLu0SwZRSg&#10;FgTcAOPRVGOT1F1FT/dOs6TzD3HgmVwkRzEmkS6CZ11vplVVEyXcWAdvgiucnVyisgRdRXNPUZED&#10;lqz/ABUEpyNjzPQKjm3HcaQ0aAuVAjzDNcycMbB1YG2yCZaScq4KDpi7AfSDliqqu2KXJJ+r1URd&#10;yBICoFiBdArTlEaTpL1Dfm6RFYkgiUiLVH40VFNRIBADOx/qVF+U3PAj1zURQCIEQ4DMoLE201a9&#10;clRT58v1CtFUAPUmgdiM0FIU+BsckDmV2+SAh40vpLOgY0YPc2wqgMQRHS9BUvdBQyBI0ilaFEbh&#10;YE34opokF9QrVz6IVqixZyKZhATyyjXlqgYlg7PWjZcECSk04RjAkGsjhFq1KLg5YsRQk+iVAIBJ&#10;ALseUjLigNXqMbBKC591haI/VBpkUzjl+qBtIbm9wLgDhggGoEEF64j8kGOQDgiqBSah25h/SyAx&#10;1ai12xwrigeLAmT3iyRABYvbWa4oogmLCQYG2KAMZGhBe7YIKSJOQDMUGJAAZq0ByVRpDUIhnOI4&#10;qKBqXb2s5NEBJJrTIgYoFIYGrMXCBhqJJIEWHNWlMUKMTpaLgk/iEQTptN3Y6QKq1WLFg49FBh/Z&#10;rkVQaFi3DV6qBCQ4iQTS+WSmRg+oEDljYlUMWFc8VQlCXvgeKgUHUSZEAUcWQYO4Mq1o1kBDw1E1&#10;Ll+ARBqwJOoXB/JUKQXEmUUHcgBiXvlRVGAjIkk8SivNPuP3vuezs9r8O8Z6k9N5d5zu7vR9t62N&#10;Zdv6LaiD1/c2NP8A5bbkND0O9PajaSsZr7HsXYu2eM9l7V492bpo9H2vs/TbfS9B08att7YYGRvK&#10;RvKRqSSTUqXqr9mD0A9AD81BaVgz8R/FFIZDIkj5AKoxcHD+yCUEwSatRvxUUanUbuzn0VCkGQGY&#10;yRBBJJBi1L8eCKwNKkAtXJECcRuaYzlpEZAsC1qh0U2o81tKIeFgLnD+pAC0pVtEvpzySqLkEg+j&#10;iw9VKGlTBySG9EFCxuXF7VCqA7vcBkC1qWcn9FBiPaQ7DHN1VYEm93vmEQSS4BDRtS7KBXtV8QgQ&#10;liZXOD2QUizEkgPQEKie5D9zblCMjtvEjWLgnEOgXbgdqEYmUtxojmNzmaIqr6jylq81EGkal6fD&#10;NELI0Yg4uQgzjS5BcmjIFeVLf2uCgpXTUuQqAWb0xKoQtSuLydZUZTswrkECMC5LuzNgSg8c7/If&#10;b/znpvM9v/deK+bbvS9o82FodL3ENsdt7nJ6RjPl6TePHZkaQktTrGfB7FIvzPQmr5KNJagRKLsY&#10;m6gBlqHN8cCFULEgNKzi+LcUDNm4YMAgBBDPYk/LB0qwpckGNXDN63UEzuQMjGMmA5TQ+pTIm9S7&#10;xwrYeiDAUIwxe/wQS3JDbEiX5Q8gA5IFgFL0ahQaxiCxkL2+boifvJc1ozfJAkQDIiUuUULXtkqI&#10;mkyBiKA8cVFc8qASJYVAF34oqEmiQbhgS/olSOYsJxJcO7OzAjNRXOZCU2EhKAuQcXTIM9LxBxIq&#10;DQsrgCAMWN3wUHRCRMpRIYSoPVB0wJdgRRn9UFJzAIjXlrJkDCQZ8Kohxpo+JdvRaDkS1QL8od45&#10;5Ii0GI1Nyj3Dioqm3zHUeLBRFIERhKQdiS4zVFokmRADCjKpTYiLMW+AVDxkCan4qBqkCVnoAgwf&#10;SC7HHigelOFiqHgTUm2AUGiTQgNUMFUUIAMcpYIA5DkktgotYXYh3/CqgJBeRqdIYKilBX5IJnmM&#10;AzjE+iKocRFiUQuBY1bm9EBqWd3wQF7vbBSAAuwubE+isDSBEqGkaOqBtgkSx9PzUgxNaZ0CAGI5&#10;cTigMSGZ21BjLPFAQC1DTBEOzCPDFVWBwJoMUyhNTAkUDqK3Gz3OaKoZCOFPpRAqSPi4QMDqNBR6&#10;qjU1ccfggMjGRBd9IsoAXDsHJscgqNFn/wBUqIcB3ILEXdUK4fKreqigGDgC+SAscT7hX1QZ2dxU&#10;hgiATEhhTB82RWADZgXbEojYFr3CDAgn+lEAkQwIzRWfUD/auqhQzEl2uyisSG+NBiqjCIGr+Wv+&#10;lFcXXdd0Xaeg6zufcup2+i7f2/p9zquu6zdkI7e1s7MTPc3JyNhGIJJRHm3236Lre97/AHT7od96&#10;Xc6XunmO1tbfj3a98NPt3YdomXR7EomsN3fMj1G8P5pxgf7qK1fRI9TFQA9WcLCjYvYXCoO5IyEQ&#10;J6DKQfF2qyKo1TpwogmNRB1Sck0IxGCIlCJ24RgSZNT9w1N0U4iQKl2o6IzuNWA/FBpWtQm/FAOF&#10;g10BY8pyuc1QbOQOUYHEKB4t7sRlk6AlmEnqCVFAsCRiQHCB2YF7lqogxuBhYIrAtqdg+CIBZ2sL&#10;/FFZnByKI2ZwsgINXfgQgnQamHFuCDEP6C4CqiwJBNAAwCIDk3PBAx+kDDHIoATeLOSaqAuC1Kmj&#10;qgaXJIIAAsgR4iWJahUU1CTiDcBUZ6u7sA6IBLFhXUfwQKZB2ArLHgooksHJdizIFJDcHoOKo/K7&#10;z2bt/f8AtPcuyd46WHX9r7t0u70fcOkmOXc2d2JhOJaocG4RHwX237x3Pbj3bwDyjqp9Z5R4Qdva&#10;Hct6k+6dq39X/L+48ZbkYS295v8AztvcwMVdvUj0urToxdZGajmtQ5VALCMiCzCqKEo6i5szt6IF&#10;uBJyGwUG1NKuIJYZqW4JEDMGWoihv63Utawm4LVfEJKYWDCEnN1qspOdTEAgC6ikkxIY8SyCEzIg&#10;iNHp6NiilIgXaJBZgVUQlIEyk7YP+qiozloiQ7gMC2Kohuy0EBnYGVKqWkQJOqQuL6TgeCK4+WU5&#10;MdN3BtVAuoSZqhgAOIxRVIyJAcafRRFIS0zIZ7MUV0Bw+BwIQVBLXuP6OiOiFTleiILk6TTiqGBJ&#10;IcOLasEDhhqjVpcwyQXgHYvpY1AZkjK8S3KA+SB4ktJ6EVdUEksXQOAIg+rJgUgYhwzjBs0B/EPd&#10;FHAghhGyIaJkQBfIICJWN5ZYqorbTqDNcBQAkVFWFnRQcuWiz2QNqdg1SC8igoWxxaiBaRIAjcWQ&#10;YAAj6S9UGJBdwz3UBP040qVRrkUcAOEBeEQwqD80DAagAzgD5ohIli4lWobBkVhLMOfpRDDVYhy1&#10;lQTQxYYUQKGBcULP81FMHlR+XBsEQpLRYOXo5RTF2ajMgVwdL0Y1CgebSoxdnAyWgSQGiMKOogvU&#10;scQGKoBAoYyuQ6inaIdsVUCRcZvdRQIOpxYs6Izg6hE82SKY8xi70rwdEZw8i1QKoMA0SSQMRVFY&#10;EyYn3OqjGPuHG38FANI0kAMaN8kBIbDVmikAiS4Pu/pgkDMCDhREACmnMfkqDURk7FqBQJQc0jWV&#10;vVUEagw1PFB4x93O3eVd8Pi/Ye1+KdT5N4jvdb/jfONjpeq6Lp9zf2ekbc6boW6ve2n293eEZbxx&#10;hD9uv7h03VK/X/6y86f/APhB3oE3H/M+y/8AHJiepk3/AFp5yDEj7Qd6cU//ADPsn/HJiepkD5n5&#10;wzf9oO8//tTsv/HJiepksfM/OATH/tB3oSu3/M+y/wDHJieq5N/1t5yL/Z/vLuP/APJ9l/45MT1M&#10;t/1l5uQG+z3emDaR/wA07L/xyYnqmRHmXnP/APx/vX/7T7L/AMcmJ6mW/wCsvOqt9n+9V/8A1Psu&#10;P/35MT1Mp/8AWXnJj/8Awg700XAH/M+y3/8AxyYnqZOPNPOdIB+0Hea//qfZf+OVxPUyX/rPzkA/&#10;/ug70HoB/wAz7L/xymJ6mWHmnnIb/wDdD3pgaf8AufZf+OTE9TJv+svOZEA/Z/vREaAf8z7L/wAc&#10;mJ6mQHm3nI3JbQ+zve4ltUT/AMz7KxGIf/Gpieq5U/6084Yj/s/3q3/1Psv/AByYnqmWPmnnBP8A&#10;/B/vT0f/ANz7Lb/8cmJ6rk3/AFp51V/s/wB6/wD2n2X/AI5MT1MifM/OKP8AZ7vVDb/mnZf+OTE9&#10;UyQ+Zectp/7P96pcf8z7L/xyYnquQHmfnJBH/Z/vRe3/ALn2XD/78mJ6mWPmfnUSAPs/3pn/APqn&#10;Zf8AjkxPUyI8084ILfaDvTPh3Psv/HJiepkh8z84rp+0PesCX7n2X/jkxPVMm/6y84pIfZ/vT6f/&#10;AKp2W3/45MT1Mh/1n5y9ftB3oP8A/qfZf+OTE9Vy3/WfnN/+z/eiS4//ADPsv/HJieqZYeaecAsf&#10;s/3mgenc+y/8cmJ6rkf+s/OWJ/7P96dnf/mfZR//AHyYnqmQ/wCsvOrf9oO9Nh/7n2X/AI5MT1Ml&#10;PmnnDgj7Q96Aw/8Ac+y/8cmJ6rkf+s/OXl/+5/vT/wD+z7L/AMcmJ6plo+YecVb7Qd6/tf8AufZf&#10;+OTE9VyP/Wfm7v8A9n+88G7p2X/jkxPVMh/1p5zYfaDvLAf/AFPsv/HJiepkD5l5yAw+0HeRpt/7&#10;n2X/AI5MT1XLf9Z+cMx+0HeaY/8AM+y/8cmJ6mQj5n5wAx+0Heib/wD5n2XH/wC/KYnqZKfM/OWL&#10;fZ/vVv8A6n2X/jlcT1MjHzTzgu/2g71m/wDzPsv/AByYnqnV8J5JvfcLufkPiXlnZPtZ3Pt3ffHu&#10;o/wvXbu93Ls/7fWdn6yUB1vSbv7fWmRbTHe2qFtyEbRlJWY9S5f0GQCA9HqsqzXY8wqIoMCSGJHM&#10;DhkigKEBwMigSjEgGp5XKghJxzFwfp4rNajjlObkaXBN1x21qQ8CJEg8r0ZaiVQxFXcBqfmuRkS7&#10;MAQwcSOKIi/uJkxDMoJyLkWHHgVVSkTAEDmBDDJBMgaW0OzaiKIrl3NJ3XgSNQocGCCLyiWIx5Dw&#10;L0UpEQNLk1j9D8eKiuXci0zJiRH6P1VEqawCQP5aYIKxnJ2NH/JllVgIkMC2qgl6KovE/SC9Kn0V&#10;VWoYagCoiolpYk0lc5oKAYAXVRS1LAXCAvOTOQwFGRHTFmrRjRVGDu9ZNVQWEibUBufS6osSNQH0&#10;sqAWahsWkgaLCTksIllBUB2Y0ZySgzm1wDVFOTpiRFgYMqjCJd3A+r+pBR2BB+ZQGFX010gOSoDR&#10;iSCGv6qADSZExsRb1VFAaOQ7llQZVhAfUzqCJMwJEsSaxUFCTYxqqHpQZnm9EQpIFH9OCVWNGlco&#10;GIZi1XSjDSBKlSGi2aAAExi40luZsEQ5JLNVroqbyFDYAB+KDR+erFAwiQwGBZUYijPpY8oQY1kW&#10;vkoAAXJNXLyGSBxTS7uBQIBiMS7kIHDEkxLuqFBdnFFA0ZA63fgqjSJAJBrgPggUuKk4UjkoNDl1&#10;k1JsiiCxJJetRkiGe9rIC1BgRgUAu1GJFUVgzgDOrojBzi1fiiiTUwwId0QoiHk1pIrWBJxRBALk&#10;uCcvVFKQAJB+KIBAABJrEURQtxrRlUPbM3QK1JSZiAgAhertc5qABgHIfIYqjGAeUg4Jo+LINpkC&#10;XHtq6AxaprzfggIrTGTvwQLzOSTcWyRQ5gCbF0RmJIBuKgjJBhQczn+VAWck6fcgIMjQBh/Ogarl&#10;jZyPiorRN3xxQAcsdQrmEFa/BrIjObkVZ0Acyi7VxVUsjpB04CiiMTR2JYorCTEACkjREKSeYkYc&#10;zINLVy6WqBqEkBBa9WsqrG0ixa6IDuxdwRVQYkECtSMFRpSYO7av0QYkZjmUUeYO1QcUQNRA1M5G&#10;GNEAJLRdh+iUYFn/AJXFVQWJkeX0UE5U4CKKGkyZlAmo6iHxeI4Khsw1XwzUBZzSzOqhb/uOGZ2+&#10;SkCD8Yi6o06ATAqw0jLNVStIYA4hQaTYWKCW4BJrkmgGfFSxcucRdo3kTYLGFLoepBc2lZXBlv3A&#10;eQ/SFUbU8aG5qVRKRAOgjmQhJczACmJKokZCQBFWwQLMyEWFXNI5BFcpMXllYNwUEZyiagkiAo2a&#10;ETIB29WoSIZoZsorh3py9gDk1IQQBi7k2p/oVgvGTkaBqB/JRVotLQRcYYBEVjK97gtwQdAoYnTS&#10;TAfxRFAQGdqHliiq6iZRJxDt6qoYlxx4IKRYARIoMVUVEhy8pAZwgegYCpk6gsCAz1OSIpEhxiQb&#10;cCqCBcg2LyigaOltRcgIGibSIIGaCosYgXq/BBo2BIpWqqnAoSAYsLcVEESEiCxYfwQGRlgRHggZ&#10;6NiUGDBvpuAEBArWRZ3QMcDG9h6IBpiau8Yl0DPF7OTggwo5qw9uaoz0BYF2elkGlYt7iCyg1gwN&#10;QA/EoNUG9RUIhnYMBU3VAoBmDiVFK93qgINzi9EBFcLCyo1DdnZ0RqgOJVoZIrMZE/TWrKDCmBLY&#10;4sgb3Y1AZBqACVm9yoAL0OF1BiC3NRqalUGUgRb2mnyUUQ1ZEVIVQolqwJAxRTki+JuiCCDQ1UUZ&#10;FgCQQXpiVQAObUTRqlQGlWFBZVC3rhicQookcrj6a/1IMchc1BRGIcNcVchFLpAcmpLVKAu9xXHJ&#10;VCSiCYgUEbjNRRBDijC7IjGhqTkwVUwqeAfUEE6kRYtX5oAb0ofyUDB7VBicVUMa8uIFSbIpABU8&#10;LOgId3sQacUAHu1P8EQAXcMamyBiACHoY/0ZAIuSHYNUIPnvKu77vYuwdw7nsRG51GwIx2Iy9onu&#10;TEBI8A7srCvOO2dn8v792iHftjzLfHVb0Zz2+3bRkNp4kjRLROMYk5aFeiP3egl5r37xw9Lu7u52&#10;PvfTdTADr96Etr97Y0nARNXNWDKdF6viu473m3bfIOg8d3fJZz6nrf2v2t6JP7Y/dkYh3iDRslei&#10;PTeydL3/ALFs9067yTvMe5dPtbP7kBEk/tjbEpTNYxuFKrzTx3zXvu55B0O/3TrN09p7r1G5sw2p&#10;N+3EzLR00tCUo/BWxMvU/PO4db27xrrOq6DqJ9N1O3ubIjvwPMH3Igj4grMWvjOzdr85712rpO67&#10;Pl0tiPVRlKGxIEkaSY1IHBa6J1Dxnv3kfcT5J4113VGXde39Nv8A+D66DCcd7Zn+2YmQAEhqIYs9&#10;1LB+z9tfIOs7v0HcOm7l1Uup67o94S/dn7jtbooGxaUSlix+f2/vPd+9fcHrOk6br9zb7J22U/3u&#10;nj7JDZA2zX+1uF/RXHRDfbvvPde69d33b7j1271e3037f7MZkNB5TBanAKUj5bwvzvuI7vt9H33r&#10;59T0XXttbW9ut/ut1+QvShdj8CrYSvsfLO89y6LyzxLoel63c2Ol63qNmHV7MGEdyMt+MSDTEFlI&#10;tN5n5V3Tpu5dJ434+3/NevEf3t9gf2xuFoxiC4BapJFB+FkSvxOs7N592Ppj3fY8k3e5b2y0+o7e&#10;89wEWIhCbiXoAOFVMww9O8e7jv8Ad+0dJ1vU9JPoeq3ImPU9NOMoGM4liwlVizjgiv2ruRlR8CoA&#10;QwBIFquoBqcPgUUACRxNSqjSzxJqPigJDBnyogB1CLg82eKBAC0nJa4dRQJwwAocUGDs7ClBmg0u&#10;UmRqGwzKBBKxiSW4WQE3GRu6qFJAixBYlvxUVpBwAMCAqNEtf0IQSq4APK/NRQJJhWxFAEBJxAYu&#10;GRU9RrQyd2KIiRykO0pONSip6TzyMyxLxhkALfNAKmL0owGJQJcFrxIAJxQSkGAYBxdVUyaOZEEW&#10;GaDnkGD3ML1vmoISEJMPZIloDH+tBzylGIltyiNU6mQwCiuOQlOQAdgal8EUkg04h3rT1VRXbJ0k&#10;NpNGiCoqgnpiH9CBmiLwLxGq4DU4ILiRaD8oF34IHhWUQYu5sgqeZh7SaRVQ8GhERgdTOHvZUVjO&#10;Mxp4sRioisSS4OdAgo5AAjEEmxdVFotBnDvf1UFIyLykYkMaKigY1ZicskC6uFDggYSd4s4FkFAw&#10;Iq9GCBosI+iYBiDqkHwNVQzOIs7tVShqEAmoFEBNhMBwMFQTOJkXDihiVBi0wTqoEgYEtUNhFBgQ&#10;ML0IQGwJZyMUDPbKz8EQoMQalgimH1DVmxQC8QBzU5jkgNSM5MECmgP+lARaL4CyDAGwGQIQFyXY&#10;MzvnkgGnQKSe1VRianSXydBiea3MQyDAULBnqga7l7qIWLmoPBFUo1niqBTGuZUGHMDFqCwQIxNC&#10;GJq6AuzuTQVVDB6PYfwQEBmMY3/LigLuK0KAycSE9VNLacHOLoMNEmexwUQY0IH+hFAPVxyiroMR&#10;UBAK0GVUBjS1i6BdIYuz0JDogtIRqzYF1VJL2HSXfFQLqcs1QeXghgwuDibi6oBBabO+KA0FACSA&#10;wCBGIqaDJA8CC4NsGQZ7iVgLlEYCV2cRofRAwLaqugkQQ5A9EU0DJ3Yyk2HBECUgZEn6sEGYggNR&#10;7oPwfJup7L0vaeoHfdUu2dWRs7wEZTLyqDyBwxDg5qwrzWH273Ds7fdvEPI97ah1O3Hd6aO7q2pS&#10;iQ4B3dtq1sYq5TD6L7d+Rdy7vtdx7f3aX7/V9qlCP+KLajGRkNMyKEgxvipYSvnfKafc7x7H/wDp&#10;AD//ADZqzwL4vo/uj3eXQdj2+37cm3+7bugxF/2ttpT+Z0j4qarXlHde6du6nxnsnaum7d1nT9b2&#10;iWufWbkIiBO4Cd5iC9ZsR6LTOXpHkndB3r7aw7hqMt3dHTR6hv8A1YbsYbnzIJUk6rb0fn+Mdj8y&#10;6vx/t/Uds8m2+i6Tc25/4foztg6AJSDGekmpq6UzVvth+1s9f3/t/V9OR3rZmT1fVzmZymIzMZxL&#10;2adXxetk2JX4XV9dLwfzfvm7CDdN1vTb2700WJjq3o/u7bDIbo08AnjDOH1f2q7fLZ7X13d96JO9&#10;3Lf0bc5VMtvZdz8ZmT+im1I/H+1R/wDcfJCSw/3VP9vcTYj57xbxqHkni3e9mEAOv6XqY7vb9z+1&#10;+3WBOUxT1Y4K2kcm13ze7x3vwjb66Ex1/a+r2Ol6qUqGenqIaZHi1DxCuB9P3Xdh2r7qdH13WHT0&#10;vVDaO3OVABubB6cFzYCYcqeR5vrfNul75t7M+7du7/8A8q6DoemlLf2GJM5gkhjnJxEKRap9uu59&#10;d3TsB6nuPVbnVdQOr3Nv92d9IjAgfil6EffEPaody9FBhPbkdUSSMQQpmXwXAOGiAKYKhahiTpLo&#10;GcAAO4NiiFNDquMRmimcmoGFQoFYxcAizoFlpvjKhUGIthIkEALQBLhnqXUCggBh7UwMZCjEScuV&#10;UGRwNQBQoJmgByqQild653UAlqjpY4MBmgka1PtJ93HFAC5xcUqEU0sRpYVMiiITAIB/kLxRSyPz&#10;dyUERAEyIJBsFBpgabE1YNdBI8xZmkWACK59xw0GrF4yKDmJIAiYnUa1/FFc29swnLY3pOJ7EjLb&#10;ALXDIZT3C0jJnBAqMlBxmE4e0kxkSWOKCM4h5CJkAS1RUHgqHiG3ASSTYKK6Ns6XpQmh4oLbRBJJ&#10;BDliOKI6InUdTlmbSgrtuZE11A24ZBVFRWpcMGfF1A8pRfS1LkClVaKRGm0SePFBaLM5pWiIo4Bf&#10;Kyoo+o0sKf1qCkXxlTAIikSJAGrD8VVbVaWIuEQ0Q9XcYIKxZ3BYCxKBgTUaaXdFOTYWJoFUA1c2&#10;IFlAwYgYMahUMBcWEbjNEGwcx9AorQDAl6vV0GYaqF3LgIosRIMKGhH6okGQkA2dwgZ2ADWugBeg&#10;sMfigz4g2BcIouNLDEWzRBFGIatKIBUkuMEGqX/NAjEcwfiijrcyD3RGk9icEDEXAGmWaAAjUHFh&#10;UoCSSz09FRgaAD3AKDNQkYkt8UDCTBxXBkB1WiKoFEj7jdATUOzGwQA6gHjU/wBCqNSQkMXZQMJS&#10;xiwN1QzjmZ0GcgsLMEDMMAxaiIA5nADGNVFA3OAx4oDK/MfQoJs5L1JDBkDAyLCz2AQMKk0BoxRG&#10;lauVAqpCSQY2FfVQKASHzCAEOQAWfFUOJEyLWxQHmI1AM+KADSwauaAVAlE0IsVBiQ9AXItxQYB2&#10;vzXVGkdJHAXRCu5oCKsEVgZA69WDaR+qIJMYsW1HFBmcByQ1CEHB3btvR936HqO3dbta+m6mIjuA&#10;FiGLgg4EEOEHnO39u+8dHGXRdu8y6vpO3TJbpRGfKDf27sRXFgFrKYfbeNeM9B4z0k+m6Mz3d3qJ&#10;CfVdXue7ckLWoAHoFm3K4cHcfENrufknb/IpdbPZPQnabphtiQl+1Iy92oM75K5MN3jw+HeO/du7&#10;z1XcJS2u3HbO12/9saTokZ1lqxN6cElMPqeu6Xb7h0XV9FvxB2er257W4OEwzj5rI+D6bwAbPj3X&#10;+PnvG5Pp+s6jb34bh2QDtSgQZMNddWkYrWTD7HsXa49k7V0fa4b56iPSQlGO+Y6TLVIys5a6mTD8&#10;PtfiMe0+Q9077sdfLcPdRuHd6QwpE724NwkS1YEZJlMI+W+E9N5Tv9H1E+sl0O70u3LblOO2JmcS&#10;XiC8osxf5qy4XD6PtnbdntPa+j7b07y2+i2o7etm1ke6TYGRcqD53xjxDb8Z3u5dRt9dLrT3EQeM&#10;tsQENJkcJF/crbkkN4n4tDxfpOr2IdZPq/8AFbkdwylDRp0hmABLqW5JHB1vgfQ9Z5L0/kW11cuk&#10;3NjqNnqt3pI7YlHc3NqYkS7htTVpxVyYfr+TeLdv8m2IbPXatve2Xl0vV7Ta4E3FaEFqhSUfI9P9&#10;td/c3NnY7v5L1fcu1dORLZ7cdcY0w5tyYiMKD4hXKYfY+M9g2/Gu3y7dtdRLqoz3p7x3ZRESNQAZ&#10;gTZlLcrh9CZEEgUAwKyp9I5SQzl5ZKyYBBYkOCRUBVAnqoHoitJmjEKBWIIeoeiA0JrjZApAs90B&#10;MSKt/qhAuIrawQKSXL0xJVQNQLAYe4KKBJBrZUEFjSxooJzIqA+SBW0lnp+qBZSeQjgPacECkhhA&#10;Cj3QLwzeiDESMDETaRGmJyeyCRFHd9MWnx9EES55n0iUXAKBQW1Ygmh9VFLP6Wci7Kic9LCQJFQw&#10;UEJEYFiS+o4ormmKODUYm7oIbkIkxkSxFouhHPI8xiLjE2UVySiZESjLSYtewCCZIE2fWxqHqqNA&#10;ECAdxfVe6yrqjWIaTRNScyqKxALGg0lEdIjQEs5LngqOmEhhfCQzRCxO824CBy/3ZzQVn+9+zL9k&#10;bct4Dl1+1/mkHSxANWozPigYCIjfUWtkiGjKTh2ANicUFizM7OaMgoDWoHwRDsOQktolqAHozIpn&#10;Ea4G9FQ7jT6WAQPEchzyQNFywJ5Ze0f1ohmJpR4l1QZCo0kOMFAXkSaC9QEADkaSagYZqigiW91P&#10;1UwMdXAMKjNANJjSNac2aAvSr0xdFNqt9T2RBtpF6/ggWoIxbH0QMMXqSLoF92FXr+rIHYtyxBer&#10;j80DAnVahFCgzuaimJQD6jlgEC8oP9nE4hA0SJEE/NACXP8ALV61QCpJkzcEAwe5QGhqKPT0QMA3&#10;KfdgiFYgFyGH5optVQdOkoAxEaVi9BmgNST8qIGkWALsqFAk72dQOQwd72VDA3GQqgGliBgQUBet&#10;qDFEaopUklnOSiiBjIUIzQKS4Au/tQalgeZqnP8AggUUkIs35IGDgF6V/BADaNXNx6INIkg6Rga4&#10;oFMTJpA4ICGkHDeioYUJwJDj0URtR0vIsTYYlFYEm4AZAkmDAh3ogwpFybPVUEBxpGTgugnIEfU8&#10;iGZAIknQSg1pCRzrxQHmmQTAxY0wUDzxNgKAqoxrpYNqDAINCJYnViASbop3Z4j4Oogh4kQONQVV&#10;YuwwIwuogO9BQZIC3q1ygYByLDgqEqGewKKzkEk1GFGUDUZpFnuqiRcMBZmfFFYlyAXdgQFBgIxL&#10;vUCioES/MayIsQgziuBIoiFqTqLgOxUUzAFy/EpgAnVEki5cBUAC39nFA4I/0oFiQXcMx5fioMxw&#10;s9lQsiQGAq9FACGD2MbBEByWAAqbvmisBqA/s45oM4fLUXKoVhFy5IINSoFJ/mqqNADTGJpcn4qB&#10;NUXz/l9UVpS5BEiuYyRCFgQDIAZcEC6nIADggD45oEfSXFSRVAHBlQgB6KhNRY2JIo6giSCGNia8&#10;KIJSLQNHagwRY0ySAGqRbFQTnUCNiD7kHPJ6aWr8WRXPMT/ciRNw9QwqhlCZq7VGahEZRkdciAYx&#10;FKorllMl76ZMAW/NUcg1FiIhtbCQvRBbaYCWbAvwCyq8RZrEsBkqL8ouKO1EFdR5g9fqBRFoEDRX&#10;mJY+qFXHu5i4NgqigLERcMaxKC1ZAFqG/wAUDcDeWSCgiW1SlyvQZKockRJd2FRipkiosCaA1qgZ&#10;iY6merOiHhmKxJcnDiqp25uXAUCBrM50/wAyIdnLA0wCKo5epocUQwZ5F8tJRQiKls3kczRVGB5p&#10;lnaoKg0dQA1GhL5YoKkVi1Q1TxQJKRYirMwUU0faBg9R6qhjibE2RAejvaiLgXvys13QZ3BJN8EB&#10;AcAmjGnFEGFKE1kHEclUZyQeZmFFFNGsAbNhxQAhpACpwKgVnEcC9VQwI1EC2AQA0Aq7O6KBIqbS&#10;Ht4ohiwQA+1iGJQZ6EmPM90UDJyxhQj3cUygO4BNGoEDHUzC4ZgqAQWDM8RUqDUZsFRSNol3dQbV&#10;kKCr4KjW/OSCgxJOXwQZ3NrKIxBo5o1fVFBiAXPBBqlgRb2kIN7iA4cVLIBQCOougM/zogWvM9wG&#10;CDScGmNDwVGs7lgzBQAUdg0RdUYVpcNQqAyIZ7hUANKrtT8VAt2yGKAvIhh/pVBDUcNRBOZrqAtl&#10;mgaMWBfCw4oA5c0D4PggxlMubxj7eKgNXDh4nDjiqDJxpIIaqBRzHTUVDoLHS5q4BYFAryoX1M6B&#10;w+hwwJFRxUCgOCwcoh8WJxVGF5Ej0QCVQA1WRQY4mgug1/cHJsgnIl/9qqAR1ORSTloHNA9A/KS+&#10;CIVjItaDIoN65gqIH8wkGq5RQBILO4IsgYGpDMIUBCqBqaJxBpRFwJEWOYv6qCYmSdJjWVmwQNWu&#10;m7oBEGpNQ9kBmQGLXQJIMI6bsgABNHoLhCjUmjF7qhJu7vgWyRAB1gSZuHFFKXAtwEVAoIAFLF3Q&#10;SlKo1HScEDT0m4eTkOMlQDThiAhSVIkYs9GCgQgGLNxJVCTd3AYcVBOQYgAOTfigWY5Qw0kVUqpg&#10;En3DVViqISNZEk3qCoIOwkACzuEVGuphQtXgg5dxpTaoLs2bhDIGJGqMiaRYRs4RXITFhQxY1ObI&#10;OaJ5/wCzqocyUB2tPEh6LLTsizA2k4BHDNVDwjGwJAc2OKDoiQBCMRUhzLJBSLaZHU3MHP6IjoIA&#10;AxD0+KIYuaCIaxCEWgAx4AFUUhQsb3BQWEntiKhEac5AgjlqKMpSLM9wyooz0BZyyBwNBLf7OVb0&#10;VRg7lyziqKoSAASb1JQMA7SNSbhA0MOF0DyaTtQgkOOKAUA5QSbsiNSTsGJsEU8RGVSK2CIOIDsL&#10;RCAVAEXfMqKcMBIFy5CIEjRjzA/Tkijg4FlVAuwJLsDTJENAm5QaVTQ1BchBmOoFw5sVAYsCWq1w&#10;tIpE64kh+KihKAiAXLMH4BEEsI1qT/BDCdqE1N0gAejm6LgRiWpj8EDAmQJFXTKF0kFkUa1armxR&#10;GJDNl+qKFRxDojEmpugzGgNwKfNBgSSWFCgoAwce3FUGJjQmrh0Bl7nAdgCBmlo0S70ZlBISBIAp&#10;6pkVOWVUGABLGkblBgzFjW3ogINdQAqaoBUkAUGeSK3tF8UZCL4VJD1RQqA5NSaoNFqY8UBleLEV&#10;vS6AMY0AGkYoACAWuQfcVQdQ5vpzQI3KRnZQO3tjI2xVGkHYAsAxf9EGI+GJClGIYl8BVBMEu9yb&#10;Kh31AmVmDoCWAEsrIMI2dnwKBdWmWi8jcqCkIhqiuKoE2Zr1JKAA8MKoilS1asaKKMWch3JYqjF3&#10;k2OCAkMKXf5oM+OF3RCSYGIagRSyz/BETakiL4/NFPXSC9CXBRAtASEb10oNJ3PogUjE1F/XgimI&#10;x48qgQ6hUXyVGq16YBASWcuxF1AHAYtVndUASppvVwcVASD9JwKI0iDGQbGyqpGsn1WpRQEy0kEF&#10;3oMLqoMiInSzEltXqplQMqMAwVEnpSNHJOaAHUzvawWRKchTG5IWgSeU6gLUKATD3dyKFAhDsSb0&#10;pggkQxN3FpIAZSjdi6gnORBehzdUKKmJEmDFgPzUAlMyB4gKKjasXBAZ+KqubcEiX03NVBGWbnTX&#10;V+qCMwTMl2MWZUQkTSprXiFBKZ1HUXoXc5E1Qc04udIPKYkhs0Vy737kTCAjdubgrBXbkQWoGtmf&#10;QLDTphJmkCA1yURaExpAhzSOABKotHlAkbSZggrt6CxvF6jiiLCcZMWYHDJBQOLGpL1y+CIrGREp&#10;A0034hUV1OYNZ3HwQUMtHtILliTigfAA8zWRFXJqKmxD0CA3ZqF0VcXpbD5KowBcOxzQGRrCLOMZ&#10;YKBqUoQUD6wQxFxhiVQ8p8oAYkWIUBAFSLhUEMXJo9iojAEMX/0qqJJow1GJuoCC41fNBiTEgAe5&#10;AS51HC3FBtRAIkaPRkBDgVDXcYl0URKUibabxQGRaLt8MSiMPbE1JwQKxB1C2Koo9I6aPgoGehEa&#10;0alUC6iCQS7+0/BASAweXMRRUKRQPfBBvaC9a1DiqBeYEDVy5jgoqhjJhWyqASQHNECvynF2UDG4&#10;/lOKoDGJYABuKBpagBUEl39EQoeJoLl2GSB5HAUL/GiAx1REXMSWQHU0vhbJAwJu1rjNBMkCdGs8&#10;UqmEZM7836Iggu8gGzAqEBoS4oCUGcViKnAmyDamFLFFwV9bPSrPkiYYu4014IACxrV78UUQ/NRq&#10;IgAkGLs2IRRLAuTTBkQoNgWxYIBqAckOQgIMSxNAByqh8AZV48ECCQY0pcBQEuxpYXzQF3qK6roF&#10;qDEetVQwBe1ItyoFILgtRQM7MMrBAjNIkjUZYoDFqgYmpQaVTU2/BBgGY/UKkZqho0DEM9R8FBaw&#10;JxbgqJgxFJBhP4l1AzfUXHBUANpAHtI5UCF6l/aXUGcuxGdUQhLjSAzqqwY0uA9FA4oQBTJwgWTT&#10;DWZVCFgAZHSIlxxRRckE5+31QZzpA+o1ZQLg1+LoA5EmIpLHNQE11C4wWkJUEHLJQO1xwuihKWmN&#10;A8vpiqgFtVAxkKhFJytUVFAFACZUBFrEoBEGMqEgSzRWN5RBpgURNwAQTcfigiRW3tx/RAZAPpqQ&#10;zFACaNXlsc1BMkRAkxYGvoqMCHIkCBb4oEIBZ3PFBO7lBIaiJEtRwPRFGRGkOKHlKgl65OBkyojM&#10;h9Tm1kHM1yX0h3OboqeJlfJEQmYmMq2DE41UVLcIJY+0i3xQcUt3TuaACALya/oipTk8iZF9MmBF&#10;mCqFgBQn3WJyWWnTHGMiC9Ag6IA6wRJiAaeqgvAXJq8uUHgVRTbIGqNi9Tn6IV0Ua1SzlBWrtRmR&#10;FGccQA7qorABiLmrNwQHTriz0oYkXCgqCZEBmiMfiqKhmJ1UGSMngGIJLtdGlYG4A4xP6Koxlph+&#10;5LlYElQDb1bkNvdlFtUXjFFdBYGh4IjNq0hwAKU4YoGyeoRREgDZjgPREF4vUWwQPdmwq6AR5YgE&#10;XuXyRR3HAYNZkQXbSAXb3HilILyMdXG6AMJOMTb4Ip6RYPUYZugDyDuwiKINrJk5NBQhVGBDipYi&#10;6gPMPUlvggLkAAh2uUUTIvFgBiiNIONLOf5hxRWA5oV/qRGlJnDMRyqgSDg1eTKKPt0ge6Q92CBi&#10;8Q2IuqAOeL0LlmRANTQcowUUAdXAYKoOphEEuZG6g0jRrV/NUASIcs5wQNKT6WoTY5oDFotqDEig&#10;4oGrqciyBYxkCWlcWSDPWkcggYO4bmzGCiHBbUKacgqDmMw4CBCw5Wtc5oB/MTQGyjRnaNmBVQBa&#10;70oiBFg9KG7nipFHUTqbD9FUC4zIu6AEgB2rL8kUIsav6eqBhGIqa5IicgXoKIHBqIkUNUFIgACl&#10;c0AJAYXEqcUAZiRFgQaoBQhw/og0SQHuDigxIDkYgoBqZi10DgVYGgQIWYlrHBBhLVqaj0k6AQYH&#10;Tc2DoDC8i9KM+SCmsgBw5N0DAA4MR+CK16cKhELpbSAGLFkGoHcCt0CxYGNKFUBgdTtR6qBRFgSL&#10;t+SoY25jRAooAGByKBSXYC1XdApINCSxYgeigwDguaM7DigZol2sMkCksAPdeyDA1MsChgxatK3+&#10;aUhT7Qz0DN6oFkBJmNB7WVRhIkSJAOAUUl5DGIKK0iaAkCIFVMhRUAAuQLlUIQAAHzZEJcuL/gqF&#10;Z5AWDVKgAbU2p5AOYi6KSvMx9twoE9zVcgW+KqMGhF9Wpw0kCA0jUs9OCgmWdmwcqgGsGN7ugmSS&#10;CbB2ESiufWzyIwxQKaSl/KLeqghKRJALiAkx+SqpmQEyJAgDJEc8iOcAij6TndFcpIEpEO9GfCz0&#10;UHLu6ZStagGLlFcg3DKc9Y5Yy0EZ2VF4ScXLyOP4rLS0Ygc5cTdmwRHSCAA6gtEtISYkn2j1zVRV&#10;vqbEBBUm0gTqlYYEIqwPDVpofVEWu303+CJVdQYsW9ckDvEtiFRQky5AGpd0FQSw0s2MjxRDu7g5&#10;YIDCRqMAxf1TKnOjcjpm+gsSEHRr1PFmiLNgiF1Xq5NwiiDJj6YIgNHUAHIiHPqgrqJZ8Bf4IMJV&#10;pR0UCwdhZBQnVgamv9SozuC1DH2gWURtXK4p+KDOWLswqxzQOZChNA5Y+qKJlAk0aQDBBnYSFSHd&#10;BuWI5aZoDWp9uRRBGoxlIe4+1AAdQBc0vRFEGoADkD9UDCRBckRB9yAfUAzF2EvRAdMH5iahvigz&#10;FtUaFgEBiXcEs9fRA4JOkybSaGSqFdiIgUv8EC6QHDsbKKBGDuAqGLkBviwsojahQAAuzlUMHDkg&#10;UHxUCvEkMWDuVVMCGkdVYhviXUAO5JyNLgAlVMALFjSVQVA1SbgUqeKoYNRw4zQFwYhiK3LcUCku&#10;QbizIMZhwGoKojSYsB8WTCsbSBNGpFRBAdmoQ4ZVQIDMMUGiK1ucEGYatItiiF0gFiHo3yRU9wSA&#10;0ivC1FLcKEJyMwI1FnIWZeph0tqdo2otslAZhiRzFAXk5f2DFBgSNbkM1RxQaXNperoMCBpwd2wJ&#10;QpARRgABTj8kGAJkQYjTY/C6B66WIYD2/NFC5eosDxQB/cP5SxCkKzXBqSXIVQYggkU5qgqjACsX&#10;JcUZQCrNiDigeJZ3LmVRFBoExeXuOKFK59xFig0mLNeSUh2ErGzuqJSB00+osfXNAYgkuZYMRxQC&#10;j5MQgSka1qaMoF1EzLRb+ZFwMmlp5mD04ojfym0T+QQDNhTFCtERDc1Q5dAXFQzlnQAksCOBVAkN&#10;RIJYUYIhbe2w/NRWAFiTU1fFULIe6RPo1llU6acWUVoxjEPQRdWJU5EElnjwxWkPKjvStFApAkA9&#10;6VSibPzMBONNXBCkNdQZrNxUCEgM9CbsgSRI25GI1SDmI9VQSHYO4fD0TBlGUgScJi4fDBFaUWi4&#10;kRSvqiJEuSJBh+ZQc8wJkOWizIqZrGOQZi6CJYTAqxJfigGnmvUBFcm6JbUjqoCbxrgoOUh5TY1d&#10;yTiQyDlm+5O+kxIf4IrmmCJDUBWVPVWC4kxLRoMfWiy06IF+X3GNz+qIpAATYTfWKvailF4HnlF6&#10;BqhUdUZA8wDg14IioPMQWL1AyCClYngSgpqPKAHrX0TIaJjqZuY0ARFgQAImr4qi8dJjqB0xBaRV&#10;QYtKJiC9L/qiq19oYDCX5qIeLRcnCjZoMSX0wEQBcmjIqoBEjGzh0DuDQMCblEHUHANS9kUoNDix&#10;wyKB3EQBcYoCJBhRjh8MEBANXLkgOEDE0EXZhfJBjpiRF+Lqg6ogjS2bfqoNQmuNWzRBlKI5WerA&#10;XRTcrUFcM0AESQZamL2QM4aIpXHNAGDO9LVKBzSMavCOA/FEENJgJct4kD81FHXF6VLYKjAxIJvm&#10;UGbW2ksY1qge5EqHgCgWWpqDlz9cAgLNHU1c0Gf+AOCDDmGklncAi6AEMHqdIYE4tigXWHvQsHTI&#10;oX1yDGgqR8UQABp06R6hFGjAG5sXugJIcFg+IGSqEIEnqDE0J4qKE5aIykKtEmQF6B7IDA647ZAP&#10;MAQDlcIH0kOb6qHggwIESY1IFDgqjRcARLGQFZZlEYUwxqFGm5C7hgSz8FUYSEXatfwCBiA0XF3p&#10;iopQWqXcOG/VVBq4q4uPQoM7HiS4UUSw01ctzfBVGJd3oRc5KCQFOdy4pLMIphEAADGpwKSYTJxd&#10;qgkuVYgOXFBa5QEYh3cEgIBymrWuP4oA9MQ1ipkwNGD1wBP6JVwFL01CrjMKokHFWcuSfigpreUh&#10;lUP+KZFAJYmhdlFK1ZGQN/nkrAHfWSC70fJDBY1JFcAAiM51OY6QHBqgJqHZyC5QULEijGIoUBYi&#10;ubsePFACMwwFHzQyJJDMBKQqgU0EjYyv6qgSlyubxyQKSAJaQQZV+SDTAlFwWBq6AMWqHAqoEABx&#10;rKiGTRjQCl6oJ1JlkajJuCBwebTH1J/NIFNrgDigFQ2n6rv6oMQXLFxG/wDBVABrI0IizlTKhKTE&#10;6QwLE+qZMDNyzjmBf4IJSII0ksPp4lRSipH8ooURpHAj1/1VQoIYmjyzVUtSAb6S4fEqIBlalP1K&#10;CeoFqWJc4MgDExDOL1QTLGxq9ioo7bRA1V0vjfgtMpwnF5GzmgSKlIAkyMQ4+vE8FKqYq7/UWAfB&#10;EJOWtqMxqeKK59cz7trQBIipwH1JSIOJQGiTAUD4sgD8wIOomnoggXJlUuTUfoiueT2k7D3YoJTk&#10;GJoIuOYYqK4SW1GJaU4mIJVHMS5H8pIeRzdIi0SwkIlmGH4hYbdMZOOBwGWaqKinMbAAtkiLQIJD&#10;m1ZfxRXVtgz5Y2Duf4IijFwAQGNswgqCHcWIqyCmq98h6IKx0gOKE4oigvEYVpeqCkXiHABIsCiK&#10;xNKgOfcOKqnhIFs7v6qI0WcivMal7qisdNYjJwc2UG1kbkhFzqD6sAQiqRm7kNkTmVUEUZnOJRVL&#10;YAOKcEAEmEsCMMPVApL3LOHAyKgsDWNWykEBlu6pAEAkBvR8VQS7EtjWRyQDlBsDE/gyBtVqUZwE&#10;DHQxYkyFYhRALtQM7URQBqAHH8wP6oGLGLtqc3zQFnDUpfJUEUkASP7TChQNEBn1MDbgygUscTf3&#10;BVTRJiSQABgckQdQ1aRTVUjFQUiwdw+okxVCgirk3rFAdR5RX0QMSJ4sI3CAGkRIFpNQYMgwlIAx&#10;YaSWZACLiTPLH80CkkBgQA7R/RAw1AOaVeIf5oJvuS3C4EdoUi95H9EFC76hiWIKBOYsAQA9vRBQ&#10;UAtEgUJzQatJSBc0/rURoBjKcQGIqc+CpQqI8oFKAZIpyTpIJvQ4myIGohwwAFxmgAF5ULU/iilI&#10;k8msTzHggpGQD4NUj1QKZOzC7/BEBr8wMTRv4KqcnTmaBzwUQCecE0OBCKMnYP8ALBVGJqGF7kfm&#10;oAWZxaPGyAxrGTD1y9QrCs1CGcMoNJyABXB81QG0yq4wogY6pc2VQgUsLn3WI/FQAmJDN7sUBBMX&#10;xar+ioOp+YVEqs1QoCSKRwOaAj1+aonMULBzi+KgMWEufg7KoWpJL1FQMwgILgZioQULkAgWuD+q&#10;Ug1iHoWwTBklosPk6AmmnAgMRggVgzZ1YZoCwc1o9a4qhiYxOsVJoR6KCVzJgItGowuitV6Ggdx6&#10;BEKRR3cC/FDIy0uWxDyP5IJ0kRQ3zsgbB3Yi5F2QKZPW4OCAzEoSgSxMr+mKBfYJMSDL8kCgXAFc&#10;fiis3sY1jhxCgBMiBJ8UCUBs5Z/UIiWoDVH6cCPyRpqmgODjP4IBmHIqz8VUMea0iAC5wdEqT6TQ&#10;uf5XeiBDepJAqSjTe6INWJYSJxZVlMMSbkkiuayEJBEhUYU4IrZ1YCnorBOR1EszHH8kRCU9MgKu&#10;RRuCKGoNqNnZyoqUpgl6gMKM7OqiJIBMXZg44oqJLa5CpAsMuCI55SEmLMZjLDAIqE3lpiDytzOg&#10;45zGkwqzAlFSBEnckRi+nBxgg4pyOsvLVVg12SI6YEEyMRR1lt1bZjYWZEUJysSxjkEFYtpexkKO&#10;g6IyMYgiVfqalWUReBdnBpj6qikSGdziCWVDxkWd6YNxUVXUWA0ks7Iyd3AekswgqDUMXOHqgrE6&#10;eWWBuzugrEgkMCAzKoOqIYPpI+N1FMcAHoHPBBUaS4kTUfkgWGkM1r/FA8ZOWBZkQ+VXJzwRW1Ak&#10;sHMc7FUYGMi2IarZqBnAb0+TKhmFcyalQMWlEjUfT0RTCIAcMzHld1UKAxd3QYc0m1ARFJ/oyCnx&#10;dvgoHeryvOz4qoR2LMGjVgcVFMBdrXCAgfS1X9vBUY3tavBA4Olxpob/ABQaIqInAGqDR0kuzzH1&#10;ICAS7AsfyQECxB4VQaIcg2NR6ICwwoDiiA40h4ktZFPYVLYl0CNUc1Xp6IG01qGDuEQoDCtTl6oo&#10;m8TcE04siGkTYjHUqgMKmjtZRSFhpA5tVfRFEku1dRrEIDAiIAsDQvmiAImQvR3kQisdTPEjU9Tk&#10;gfSZREfqLVRCkMYt7Wd80URICzyiHJRGBoae4ooWkIvQe75ICJuGMQAahMowIrc0LVRWdy1iA2nI&#10;0RDGQBY1IPtKAuACAQSBRUKQBGhoRUKA6ZREjEljgqKB34WpVQAgR5i5awTIUkHnxuxVDSmGvpPt&#10;pYKEI4bSMKg/ggxYVFvpPFAoJEiJVeIMfmgWMjeLgmpCKoZA4f6pRBuxJDGiKSTPHmIf8FajMJEs&#10;GIYMoNGki5tQZoUAS8rcl1UVMiRFjQipVAflDcxdyoMfbqIchqhUKJGUicB9KyHcikRQXWhMuzYg&#10;ueKlBk+k8ps4CBDKtYNGQZ1RpHkJHKTQSyUCiRlAUZqvmyQYElpGjjmHwQLqwFmQZqUPE/FFIwqH&#10;Y/goGd5MSCQLqwYcxiS9XQByxEbnFBtQAOeEsQoEiCS2qgCsKSoLPQXPAoJyIBLR4UvXFRTxNNWR&#10;o/BEKSATP6VRPXqDvSZAjwwQTJY8pGoBn4BQDXYOKlVSkkgxqGqUQhJg1XcspQgNnNqSZICZclqE&#10;1HBUc+oxDX4C/BBKUubS5ch3yQbcOmAiWKCJLA8xd6oqcqkxDagKSNkRGZpI1ibhFc88ZahT2/BB&#10;zzPKZMBIliH4IOQ3k9XDNb8UVAzaYLanZ0HJucsoyiIuZA3IeuFEiK7Z0xAlUV0tk91lp1wlckas&#10;EK6ARjfL9UMLDlGkEZFBRjqjIVB+lRFoyYVq9UHRt1DvcKigox00enD4IKRLnURSjcFUUjJw/wDa&#10;YqBxgZM71CCjOL3LlBQSs9STdBWJcuwBAZ0QImRILgGJIk6KoSDuUq10DiWoaRQVZUY0oJA/zFQO&#10;S8eahyQYOJULkhUGJBbHVQugZiGjJnooCJSoAxzdA78pmOU0ogAPMwGkRqiqEnma+CIDSkHAqCKj&#10;ggx5gXpkgaJIEQz5qgsxk1eKIaNKO70ByRWk0XoZSu6gwIqGNa+iDOaAtZ+KoLkRcczFBjUCOQBP&#10;yQaNCHBqQ6Crx1elUAidQbEB2QaRLASs9UQpk4jU5IoyIm9al3BQF2YnAIjESvIPZuCBuURc2sgA&#10;k/MBpEQgeo1PWlTkgmMXlU0+CKMrmtDj6IA9w9SaBQYAyYSN+Y+uSowkYk4s9EBiWuWBGKAxB53a&#10;tHQJKUoxc+h+SlDbe4TGJixBLFIVV2iRcWpmqEEiNLhr+qAAipFAcOHBEMJhxGIbTnkigCNRkOUy&#10;LlEHWNTmLoGYjlBAkMECmco/TqfLBFUGpg9Q1WRBBIOnSTxCKUkxEWre91BLUTQMHzVQgIB0EAvb&#10;gopvi9HKocyGFzRBjIGQDMWRGLGrAcMUGLARDXoUCWLBizqKeQetlUKJMCGcmoQB9RwuHZAYnnlJ&#10;moAckRQ0MX9oLUVAcCRYGzKKXWDGVCGFDnwVBDUYOD7SLsojGRqbPVAJgOC9CwQAlmiSTOKoDkmt&#10;Q9QopIkEyxMqiJsGVQ5uDZ7hQIZAcrUxl/FFLSJIu5uUQhZvSyKLXf3IEiBFyZOQpIqolFgRygB1&#10;UDUKtQip9UE5aWkCCKOwRUxOWpx7aIha1J/BVUyTKlQ9AfioKRrQzAxZEAkWJoDWKCMy+oChDEoB&#10;IyJYCh5SOKADSwLHlv8ANULOtBhiMkCSDjlrV4kKAExDHNyyBYVMhY2iOHFWCJhpiCKsWMkEtxyX&#10;u9PxQTMWDAvRwUCTraLsHARUdyRAJdpG3wQQkQRE50QSJ1NZxVlByFzIgtHFUck9UgQ1hZFSkSJc&#10;sBa+DqDnLSjEHmLgD4G/xVQYEuCA8TQPgsNOnaLRlGLxqWJzVK6YioJohlUatJEcT+KgvDVcyYyJ&#10;Ef4oLQJiwjWtZFEV1mJiwcEVL2VFQ9ASRi6CwJYmVjUAcEBBIkATajoLBy5ADY/1olMaAkFiKngg&#10;MdRiDiBcWZB0xNWMnAq6BXkzEgh6SzRTsw/la5u6Bw50l9IFW4IhiXYEM9XQY1IzBHwQUEiaOHwL&#10;VQCMnLivBAwMqgVlg6DCRFXFcGRTRJ5mNH+CRDO50vTB/wBUDm5a7IrRkS0bM54Eogg11EWZ2RTa&#10;qVIzVRnw4qAg1ALiLsgoTpfTISbH1CoUknmJavtz9VFaE2DyDkgtmUQ7aYvEO9xkqBrkADEAlmDq&#10;DSBFvcc1QzlyBjT5IokaWIBJNJf1IhZRJjISPKTbGqhhRjLQCQA11QpuJCpFygLyIf6S6BIZl6/I&#10;fBA8pXpQ1f8AVBi9NIe1CgwIoAbmpPDBA4s4Acv/AFIJtKtuVAjOaB24nFQWAahIaIcZqhGJET8H&#10;4IDqBDFqihQUcED8Rkgn7uSlA5KgYA6Aw0xNswgECAIvTSWDurA0pBtYDnD+tAIli34fwQLWRJ0u&#10;T7fmgYRoRIFiKZoDy1d5SwkKfggYRYs5NEQNIiSYg1o/FFMJsGBBJDGtuKAEg0JIINGxHFQCVBKB&#10;JIiOVBAEmtGLhgqgAUoHEaFFOCK6T6E4lARqqGcijn8kG1ESj9Vwf6lBQkAVqWwuqhKsQznAIrVD&#10;gjFnQYAyIMrBBpaQIs7i5GSIZwYnGuCBdXKzs1whg37hEQ13VyYLP9wl4kCLOXFXUDEktR2qgzta&#10;hCCc9RbKroGORNqt/FAhMjxkzlASHILvKpbBASdNaE0qqASxMiCWFlEIZgi9KvRFAirAvqaiAzcH&#10;MRFAMSgxdiNIk9ncIM4YUb1QTEhQmsXYSQKGqCXa5QLKoD0AHKEE5FiCcS3wu6KeJYXuMVUCUwdL&#10;CsG1DEqBHLmg9vKgmZitH5W+KDGkSWYliR6IEebcg0zLOLj8UAM21ADAvkgQSDEykcahUISIgM8S&#10;bIFMnk+l2oglOZobG0vXBAv7hoCNJNx80ENVWAIErG9cUAJd6kMGBUUsjpga1FuCqOV9cuckxAFY&#10;0UVGRjYVrR0HPMPeQiAgjIgS1XJDRJpVVXPKZqSwzKiOTfmReJMidOoKjniSNyThgwxqNODIqkTp&#10;qCSAbYLDTph7AZyYi4zdEV25zgC4MnLegKo6X0mgpaQQi8dPKTXTU8UDxkxZmHDimEXEqatTCH0o&#10;Lwk7Ob2Fr2QE7geLQJNWZBSIaIlI0ugpGcqxDAHFBUEyhIvQ3KDAyFqDADJBXUIsHLtdqIGBoWYi&#10;3yQVci/GiJBllqtdFbEEklrAIHcvHApUOTTU7EYoDCRDMwqyKbUJEFv9YojSkI1JavL8EURV4xyd&#10;AYjEVOSgoJgGt8lUbAkOwcOimjzRa7e4oNICZ+IYIGd8GIuEGJJDRrmiBrjZq4hMhpVpmaIGiwAJ&#10;jYUKBiTQAtVgyARP1SwoBayA6jJnvGg/rQNGhc1pVlVMDKmp6F/gogCA/bkTKsZOxxdBiS5cMCKM&#10;ooanozqhxJo8v0uwzRCEkEWu7ZqgmoHCnwUGeju4+lUD63IaOE0AlIROkEhyNJQHUKA01e5A4lEH&#10;IW/BQKC3uqXoVQ0Je6Joz/BQC0WuDQcFQCREkPxLVUDxABZ6tVBnLgXAaiDEuRiBhkqBEgR1NQl2&#10;QFgSOYEVp/BAzUABIoKeqDagZGWp8PigRj9MdMXeU/kmA7h4mwN1AoJxJBOCBncgAM4GqSA6wJEZ&#10;sZHJAkpMSQQxDEoFBBYAMM1QH0gCIcCvqoM2nlBdqj4qhg49xqGpmoEsYnESsUFGxBqRyqjAkPSg&#10;ugIL65OKEMgAJJkCGN2QTE6NiXQwMS+cTf14IFcASejmskFADUgPpD6eKA1IA9pFwgBMgSKcCiFq&#10;QSXIa6KOoCLs5QKTzEaZMQHOZRAIIIJOkv8AggNXcGrIFBfDN0DSPMY6rj5IYA1YAXFuKBZaYsSa&#10;4orSBcm4a6o0pfy1F/xURLUTGWouTiilExo0gAg/FEAkBnAuwZFDUaAmpsOCJgswANRJZtTKKSlC&#10;bmLsqCZAGMnB/mKIBlzhhepKBHrpMaCur9UilMgHLuIcskQwPupUe1VE3JJ5eUEg+iikMgaAf6qo&#10;Wc29wbLggnKRcsDQ0olEpAcr+4F1BKcnJDMdPKQqrQkdLGshUKIEX3DKI5WqXRXMZ/zBvTFByGxL&#10;kAn5eqBSC0cpBo8UHNuxEnB+r3MVaOeRMzGJAAiOYEsXCgjug6S78z0+CCJeQGsMRcIOTUCWZpk1&#10;n6qwLt7h1NIWFDgsNumEzqLhq8pOKDp22oJk1yVR0RnLS1hgboR0bc2uQSQxioKVAjLS7s/oFRTF&#10;yWkWds0R0Rq71o9UDgggS1OZfSRmgpEhi+dkBhKIkBIFsR+SCgkRQcpwZQNrkIgjjqHAIHhIRDgu&#10;CXAVBEuVn0ipcILGZIOkMaAFMmBMjUjA1KAuxBBd8kDRMzKTxeLAv6oiokA4Is11FHWwL1JsEDQv&#10;KpYFAwcA0NLYq4DbbEFzpeg/ggwGk0DGJqooygQ2oiQIsLhVDykPaSa1dQF2F72KAhwwriqAJEki&#10;paoCBouLyDk0GCBokaiXcGyAA0cnTXFA8i5i3tINeJQEuS7vUWzQEksxrIVARBiTUy91KZIpzazk&#10;WAxCAEnVAAufRBtQ1Agu9vghhjKRtJnFSgAkaiVqMOKB9VY0wb5oFLuNXqEAiSCWBIlYfBEM5YBw&#10;M1VbUHY1YkRKISIbSbjA5FQNedQ7VVyNKUSahwQwHqoH3BGIix1MbBUESNaMTcqBNRiXIckqkMJV&#10;Ja9iyiiwBJawZVCiQlWUQCDQ/qgJkxJ1MTYIhxZ25QXCKwnHUciFBizyEgQ76B+SoxJlGLARNyoE&#10;EpAtIfEY+qLgxPtIFDiiAZSjyxrKUvdkgfUPQhnUUHeRq2q/FlUTNiCailkG1OA2GCo0QDUhgRy8&#10;FAWDvZ1QAXcm7sD+qgbVUQexcoJgkAgkSLvEjJUVjJqmV3ogZ/3KtGAhdAkhzCR5Wq6BJ80RWpaq&#10;ARoS4cBjqalUBDOxPtLml0DDcBlpJZ3dBrRLyIyQNGRJkA1Q9clAod5Al2uqFiQGagCDSlptVg4H&#10;FEJ/LqBGaAk/UaCzjJABSIzwRWkzSF2Yugz6S4L8FQZEAvqqCxKgTVFyCRGNq2rZAv0FxawzQJIk&#10;mLGgHOEAcB4xZ3qgUaRQliCS3qpkMSAJCgJsqEoQAaugV3LNYVHqoA7xjGNCbhsEANz/AGaEqoS5&#10;1D0+CBDGhGBlRBtRBBLjAAKjFwCxelvVBFyPVrIJTlqLe6lkGMmlUW4qBDMs5o+BVEJmRIiA5L+q&#10;Kcs0asYqGHPKUgwjE1LSQTnJpGLUABCDiPMATQYxKg0ZweUHcRLSHFaHNuGJqauasg5t4iOLkXap&#10;UEJHVGQIbQzAlAky+2ZatRlJBwk/7wRIpJnpgFQICuo101OSw06duWovuUAuOPBVXSJMWBDHG7Ii&#10;0ZMADF2LFB0RkNUi3pIiigvrqA40mP8AQKoo8TUXf8kDvLUS/Lh6oKFxK2qX0sUU4OoFyxFXOKIu&#10;G0u4sgVyS4oGav0/xUDwoGFRkgsAGI+RCoJrEuWZ3kinABGpyIsCFEViRJxE8oPM+YVU0hpiDJ2i&#10;CZEIBGZLCMtDhEOSNWqVdWD4DFAZEOJZWIUVbVeQle6IIEpS0wB0msi9vRUaoF7Fw2SmVHbeRkWI&#10;g1CTU/BAz6tTFmCZRmcPiyDV1gfuOacvoiqanIk54BEEkEkjlY1ZVWABjUmtYhEGLFgOQC/9Sin1&#10;VYh3B9KIhw8oXYD+lEGjIiLkYWVCh5OQRVvUKB60DsaOCgeDCOqUm04pkIC7Sd9VgLhUM5BL0ifb&#10;wUBBBBANIiioIZg3p8QgQmRLv6VyQHVLENT81BjNn0u+HCioXUS3D3EoE1EsxZjUNgiKGYjppR6B&#10;RW/dEZNUGQJZslQTKXKdIOaB9YaJ1Ub4siAXJJFzGkTRFMCKBi4qgSUx9JLk2y+CDSMizTAOSCgD&#10;gMXjiSqift5RGgoC73UyuFTywYE2qiJtMBwAREvxIRV9QY6qyYEZhXKJ3Mpk3wUUAXDu0QOYnFAw&#10;kNEXBcJlGBYhhVqqhKmRL3wdZU8SSSSXJejWVQhkbkkigcoohovLCzBELMykCxMQCxCAChEQbCxL&#10;kqqOurU4qGALhyaNQMgAIDhqMmUUiTF3IaukG5TIF8gJs7YMijKQMogOaWuqhXLNXI8CoM7AVOmQ&#10;qEBJd+NkyNEtIB+az+qoxMoGUPcxugzEuGbAVUAjNiwufcEDGschiFQmLn3PhZkBMpl8REcqZRL3&#10;DWMKGOFUXB9Qd6mLuf4KgANJ6VuFBgdTsfUoJmJO5UtFvZmfVTI0mLOQbEvwVAMgS2OCCZLSiH9z&#10;gngFATQHA39VREx1F6Cjs6yrSEpsXZwgSOohwaxf8EkRTPNqsrgKZSaxGTIhdTBi4M6stBJykIkQ&#10;DmVuAzRR1aiWDaQyAGTgNc0BGCIkJMA2VFBIkyJk7A5oEce6zUHF0UhkNQBrqrq9FUDWNJGokuak&#10;WJUEwdJdjLSG1HiipmZDuWewIqghOUmPNXIZIJGcgCT7xUeiCR0/uHcLh4jUDZBOYMIkRIeZEnxq&#10;qIvEjUzAGyDjlIajM444UsoqZcviSTUojnnIxaPyY52QcfMT7xWWOCoaMgbUkAsNLROoPG4LyVV1&#10;xL1ZiiLQkCCTiXCCw0hgz6iwdQV5gWpwKotEuNILmDkoHkXEDUasMkMHjIxYvqOAQVMiHaOsNbFR&#10;HRrAjAACLHmZUF5Eg0lFBhqFaabR9UVaBIPDFQN/LFnGJVCiRAAqxooKDU76g5uwQV/ckSIkPVq4&#10;goMzSkTc0lkEDgholnYMyBxAzqOCAggEvjZBXUBKQiSSAAUQHGosagKKaMiNL44KgtEkgAhybIGe&#10;Io4KDCQJBAGoXPqgclhL88kRoly4FDdA5k5jEC1PwVUG5gD7Y1j6qClByu4uAiDJ5t61CBmIcu9G&#10;dVQjZwwlQEKAmpAjcXHBEE81bav6Og2VOLoMZVNHayCgmHYRGTfk6GCA0BIqTbiqF1SjKRIcHLio&#10;GJILD55KgEy5ZHCulAteYtUGgzUFnOgERDSFeCpgARpEhUtQlRRNAZGpH4IgRBBY4jGyijAgBgAa&#10;1KqA5JMjfE4INrLg4gOyAEh3FJYqATkIh7ULyRVQToFKSjRXKYElhqAshghnWAlHllF5HJMmBF3+&#10;SoYl5AmmaGCRkxIItZQMXOkkNGyKwnjnZECUtPq9AgLAsMrlFLSPMH1PZMoJuRpcEOfVAA8iAzP/&#10;AAdBqe1y4o6BDp0iTHUJEsEB1AVIrclAsZEmXLY3yQMS/MKUZEMCDKLSeDNKOZRRJD5OgUT90gGO&#10;KGGpGQIwLtxRGIBvy5KggxZySRE6QUB2xAzkC4DUfggTXUsXJNSlBJcmZJDCyDAi4qDigze1pFxc&#10;IEMmMqvqLhAXIcA6mwQIxEokFwT81Q1C4FAfwQSzFygoCAADRw/q6BJSsRZQEEB/qJxQKS4DViHc&#10;qjTgIsxBBqVDJDIDRF9Wo0ZUKYxE5P7m/oFArFwCaCygxvGlSGp8lQCCJEEaSL+iqEOEtR5cM81A&#10;CWkBd6/1KhNTyIFTEOeCKxlp1YvYpkSEg0g5D1B/ggWJJjMDD2lEKwGLM7/FBzym9MA/9SKWE3jq&#10;PEf6FRpVAOqjuoEMgdQxDUVEdyTl3cEsQoIGYGli5kGdBiYtqeoLacxmqOfUKxNZVAB/VQQ3Jcoa&#10;hJ+bIIFgAanhwKg5jpLV5Y2iipT3CxEQeDKo45OZPGp+r4IFMgZACOqyqugbZG7JiK1Gay0MDo1U&#10;eRl8kiK6pXDaTSvGyC8dyJIiHBDV9VBeIG4C8m02QVh9YNxYPajKi0TEENSMhQ5oKRMQCHBlggEi&#10;40gtIF454YqCgBnMPLAiWfEuFUdA0y3dILgFA+qsoAjJlFOMm4NkQgY0MGJFWICBtRJEQS0XceiC&#10;sSDEGPH5IFiSDIE1wQUMgSQ5BJo2aB3iDOLkucc0DgkjTyvgUDRJjR9TVPqgImSwtVhxQGM9UpEU&#10;ZBaU4SA0wMJRxGKhGDMZSDagB6INDWBU1lq0gWbBUYxIiCGsXdBmakaks/BA5lQitGUB10lUsqKR&#10;PLquQgxlzSi74gmrOiFBaMZP7BzHNFVBaRILOLIGnI2JbTUnAoBWrD3GhCgBlKLyE8KAIHEnERKh&#10;P0qgxlIgCxbHBBtTEkF9KAGRcGxFygV5R5m1PaPFEaVSDAkEgAhFYSJIeVAA6qKA8okDhVBSEG5b&#10;iRpqwUCPK7uWaUeKiq6S5FCBVVABMicRj/WgmJGUJOOUk0OQRTRLigaOCIV2EqMHogo0iSAQCzyQ&#10;DIMCTiFFLOMpOH5SLoNESMQ0zW2CCkpEOBclgEAIlGLEPKIY5OrgycsKZmqATGOXtCgAtqFc3/RB&#10;mOAuHu9UGAemR+SoSTl+FQc0Q7mhc3qFBi+NzWiqld5EvakiEQTyykXMvjZACXiTq0sHB48VANR0&#10;0tjK1FQIgc8bhrlAZGQJDuCPgTRAH1khrXBwQaV/byg0rVA2rmANyHigkYz5jDlOm2DopoAe5w5D&#10;SSJVXEwHLohWuPbR6qg1IfS12f4KBCDpMRldVWJoQXkT8nQENHEsLZIAaGMizvT0QLIVBMRZANQY&#10;HFq+iAOxYZ/JMoFwSKRLoBJ4iLBnAogwBoXfIlA0WMvbR0VMlnuAyAVYgmjB2TI0pACQJuKSRME1&#10;aY3rEu+aDTOouPcTVAkyxYGgqAopXkJSk9TSIVQDOcpu74F1QpMmAIDkmmShg5JJ0sKV1KibtaI5&#10;/cgmTg1FAgl7RJrpkLKWnVprEqohuOBEA8xueCKUyeMYgvxGKAaoAAWw9PRBEljV2zuoJ6nG4QNR&#10;pyK5EhN+chq1CCRk5YBqcwRUpzAaAqTR+CiJO4kZOwcECnxVHLPcJjpEtMCCCeKBSSYjTQmiBJSh&#10;EB7M1kHKTqII5dVmQSfSKUNXFlVLtDmf6g1M6qBd+UozoZHTYgZ3UWqbY5pO8nu1kD6zKcYaQYR5&#10;jJ8skFoHVKUosKlvgg6oSoCWJMS/FAdRMRnK8higvEgAaq6bBQaUsw2AVFRKUJRjpPMTXHBBSErg&#10;8lvQguoKAHVKUTyyLRIr8URYbjkhuYNppd8UUXcyIJJdm/VBUy1RESTqFXAZATMknjh6oHEzXNiX&#10;CCsJ6jGQhqYEn4IGJADxoTUfFA0JCbOWMS75sgaG5RxzYFqoGBDGVgcCgLnUQZCTWIQYzg0rgkVk&#10;yKIJDRiXJFS9QyiLRnHQSeZhQcEBMi7uzuyBzKovQKowc0sRUn1RRBkf3CWINATwQPqBPupJQESb&#10;2i+So0KSMsAaNkyAEykdYBi148FBhI64xIIvqOZCotKVI6TGUZM/ABBpT0uNJZ3iFAs5gaaV+r4n&#10;FFWd2LXbU6IwB1SOsCLgtnwVBbSCxALugm8ZRkSTKrgFEHVzSBJk7AIMATNiGaxQMRpNW0/UMaKZ&#10;UASGpp5XZMhic5aiLoCSRQVcfNAISeZODcwfEKgvpi4LCIQKTqLtjUDEIGJMojAPfJA8SDCci5lD&#10;BECpFCzB29boBEgScDBRTAuQX0gKgB/cK/yhQAzBJL6iC7ZIG1lqk6i1UG1czNXBBpGhYkuQxxGa&#10;B3wdgCgFQBqcAgtE/mgUS/rQAzbTHN6ogzlRgdOLhUhhMAAugnExHtNy5bHigMCCCRRwyAmXIAZO&#10;1hwQJtkvcknDCmCAmTuAWH6qAmQIkCbU+PBULGYi0rkjmJQO8o6XuLg4oBrE+ez0NLIMZEcurnnj&#10;gyipCbCIZ3LAj1xRKpVwxYY/BUMZGR1OHBAb0unmNKQpWkjUIJ6oyMgJtLbvxRVSaWc+5x8EQuos&#10;A3LI1VGMwYuPRilCiYYMwcWKgkNwOxi7Vp+SFNHcJ1GbZvwsiAYhq0B9oRQ1nQQRzE1J9GVGqwA/&#10;NEYSBBblN5IoGYGBIiXL5OiNGQEK8xNQcK8VFRi0icdV3sEAnaEWz/BApmSxiGY2Poqga2kxixvq&#10;RSjUQHOohy44IjBomRapqAhWlMARPuMrFFJKRNczbgUQsS5iBISL8x4IF11l/K34oOZ4mYOpoxd4&#10;5oozkWFaOHZVCEvjWNNPqgSR5SQ4cUFiEEQQY3ZiznHioFnMRGl/icUETPTSxNa/kiklItE5k8qq&#10;Obcm0jJxWjjHgorHJxQu+VLIjm3CTGRBY1AGYQT1B4QmKyBYfqqEnIRIMqAFiioGRIL7gMQX/BKI&#10;lpRJAc4NkMURKTtIEgvUg0oiljKgzFH4goim/WLmlHcLLQRNRpOmzqikRASAAcGhIsFBR6ARkA5F&#10;cVVO3NpFn1MM1EdGsOGiL2QUAZnNBZroNrdhKoDMclR0e5mk+ILoCZhhjtkivxQVtJ4yaII0jCig&#10;aO5ImhuaHJBSJJABLUNAgcVi2A9sXQVjITjLSGIYIFDmOkk1NHwQGOuJZzIGRvh6oLyk4ZmIseCB&#10;4zJYTFBav5KBhuOCTFou7YqhoyMg1Dk+KBoS5QBFpSFSoKRoKMdVQyBgKECkZFzm4QM2oBgQDiPW&#10;yDaiNQu7c3oqG/cJmQDQCiCgL0NAweQUBlGWl3DAu2bIMZSJuHbmYKgxlosG1Dl9UABk0IktOQqc&#10;EFHlJgIVBcjhmVATMxp7iWA4A4oA8YkQiX02KAicpwA1GEgGf4oGJgWeoND68UU0KQgNXKKR4+qI&#10;xJataBlQDNzapDFlBSAcgGPI/KVQQ0JWOgvzZJlSGUtRvy1Be6iCJCfurq9w/goHBjFoxNY0c1oF&#10;QpkdR4sSBwQCW5+7Ay2wzVGHMBZAQTyu8ZGIE24pAQWjHSTRnigXUf5X1fBA55TrfDSBhcIHEhga&#10;AOeKQoRkWBuZB8lUCAi8pPWNAFFNqMgDlggEyTFgbVCBYyJBNHN2CgYGg1BiDRUIDa/B1BRwZOC2&#10;s0GC0F3HG7EiTgXH6qUNqLggkyFS9WQbUSz+4hAByM98ThkgETKlHItAWQAFnepKDSi2oRaJAvww&#10;UDOK31C7KjGQADgct0AjI6SRQn6fgkKHMDEnEtTJBOcnPLhVUUDTAjMCIjX1KgpKQEeY1CqJajpE&#10;SHmTVRW1RB0N8bt6IGNfg5ACDCTaTqpVVC1Dk/y4XRWErxJweIQNKUYmIJqQ7fFBjOTO/AYoBqbm&#10;JoY+1EBxSzC6BCRqJJcyfTwQIeaLmptpCBiIRg8qCDKoVpGTFjElzwIsihWoerlQAyMSI3cUPoqF&#10;MpiLU/clUBQEynpMSwAFQfVBN2jKBJIiGAQZ3aWNhEWugMiWBMquKIEcyaLAMb+iCZYSqSwD/EFU&#10;NNsLEU4l0CHcJJYe0ACKBYyBetB7AgQzJjF6E3/RBhPmcBnLfxQTMiAdIYyo59UEzuQmJSdm+rBV&#10;E6gvM/TRQLq0xJDEkiuSBSazM4gmTVzRUTIRJAYgydkE5gEO2oh2jxQDUzkitdeLFBGe7qIY3LOM&#10;lRAEuImMXh7cmUEzMHSAaAMeCCJLEszA3PoiElAQIlL3Ri73uVRCTndGqtyxtgikk0GjppWvFQTM&#10;o6BpjpAwCASGskGoiGd1RzCOqe2Q4b3NiCUSOmcxGJLVZh6YKNpxADyIqacS9kRmaQlqbbzexHBA&#10;QTCTXIfS1UFoyIDBzK7hBcMAXJJJFfVBWMpGIIIaAcSOKDRmCDKIeIqVQ8d0bTOWJoH4+igpGcdI&#10;BlqNwOCB4yJnpbSG5tRw+CCucomgoB8UFDOOlwWJHMMuKgpAycDWHpVAwk8qSIjC/E4IKvpAeTSk&#10;SgoDEkvMgmw4ClUAEiPq1OBzHBQOCGDSetVQ8ZFzWhF8KPgoCNWpyQXNIjD8UVWEhKQkXDYKop/d&#10;uIvQ1Cg0dwmQjIgcXuwQM5blkdANRwVBch3lyuPXigaXKZabH3FA0JGTOXiQxAooG1EybUGEajFU&#10;GMjQg+33cWQZzaTEAuGugYzeQozUBbAjBA43CC4qSGJ9EDNJ4zkXJpIPgbIBPlE9RB0j/dj+NVDJ&#10;QSdvVIaWHMMkDkhpEXBAPqgIIaER9LaI/wAUDSBaU3LSxJxwVU8RGIcgni9lAxMjINItEcsMj6qg&#10;S5qSLV5fhdQSJDVk3C/wdBiBrEtZFNMY8c0BEakSkQAMEDahCQMDqbO/xQNpYExlQvIHigwLHmk5&#10;LCmKBtXM45WxyRBJEtQFQ75YIEJ0wt9XqorOJREYl4yLkh0FZSAwYRFD8FUKfqYtF8sworW+q7Vz&#10;PFUYgn6gAQz3dBOZnGL7bGQIABOZDlQOS9RPle6oBLSi8nyUGlLWOWgjlT81UCJetDJqFFVidTkk&#10;xa3qqhRM62zcalkAbjiVXEMM1QwmQdUaSIpWyBNubsa1dAQdURqLiUmMsSEBaT6hIAkZWuoDSQbU&#10;BICrqhdZeYFWFZZIG/ckwc1+kmzoYKSSRpLAHnyQL+4PeaxvSoIQMJSlJsBnigILy5jWJuqFEoOD&#10;EXFyFBpy1RMYT0G2r1KUkYSixpqMaP8AmkAMi+WoP6UsgG2XBkeYs1aKlJuPP2nQYlnZz81MhxuA&#10;BjU5A4MqVMTJ3ADLkap+OARDkgCbFjKz1BognGQkDe9DxUUzuSBJmo3piqF1hnLyMiATwdAxL2N6&#10;AhEKZgaSLyLFFEyNmYRsUQXBJIq4ocvRFRlMFpPrpUhAsyBEFwBSgrggcCVIgiz8SqhJA1FS9Q6B&#10;dQeJZxmcFAutxzAG4Eb/AIoFEpTFAxjWuSoBlZjj/R0E6CQYuHs1ndApkSQH1BhUMSSgUFzHVg5A&#10;sgEZSkYxlIGWBwI4pkwnMPEwoYyLEYIITkwi5yDCtEoAEgNR06CGQLKZlOURIaAGAxQc+qIlLMu3&#10;yQYAkEGkjIlsALUVRORl9IHEveigSWkAiLu9YfFBAEyI1FpBifkiueQaRLuZEPlxQLNoxLyeIFlU&#10;TlNogy5hJgGSVcEpJ61FD8ggQx9oNji+KBA1Qx5Tb5cFBEiRGkS0lyQWurAIQkBEkgSEn1ZjKyBx&#10;IkfykCyipmRMpDCl7OrEMxLgNEu9cGQKQC4EhpBGk5eqKqTuxMJRGqJHPHH1UQ7T0iWoESJIRTmR&#10;LES4CPwQUG4xhGnMatggaLajIl5PQnNkDg6TLSS8gBXibBBQTEtekgmLjTiUFIy0EB2GLoKE8wkQ&#10;4PKA3yKlFJTEQQImZJYNSqKp+4wHKCSxMUIdxI6gXBs+CIJnGMzFno54OgoNwOGDhtPriijKUSCR&#10;UEh2zCgpqMZOKGRcnAK4RSJDw5vYWORdQOGgaVchlRSM5F5ZyQKDCbmgnB9KCgmdRgcfdLJQPr08&#10;ka5koBrlYFi41ehKqqaw+qPMGtx4oh47jxkQAD/SiA7e4YAkxpF/kRRCjGRmNXtEsRfiiKyJlogP&#10;aA5kPwQDVKF48pqyBI7u4WJgxJqeBsiqgguT9cWIOBKYBBLl5NIgO9qIBX+8yrpUFtt5D93Akk8M&#10;lSmO9pBDPV2/JBjLSDIl4M4HqiE1ziY6YvEmscQijKQMhJ9TWH5oFflk0X5qR4IoOCGazgS9UDx3&#10;HGlmex44qIYSg5Mo1e/xqqpCQJSYExFB6qCp5ZEs8iLcUQBQRMsQ5jlmii9ibTBJGSoWMzI6ZR5S&#10;/NkApgMCatYOmAhkATAFqPFAw3AXALtc8SiANwVIPtoUGiY2FHqEBDF2jUEAlFNEgR0G7kjEIiUR&#10;GMraoxBk5OJQUcPgXqGxyQAOABEVJ+WKBzqYEnUwqRmgWDGIj7dI91qlAIltTyGLHggUM4lZmASB&#10;zaIF3c/BLBiQa4Ah0BMtMZasMUA5WaIvXUUCEsCWZzUop9QJawIoqhXMY1LlmKgaP+8EXYBrIBGQ&#10;1RDYU/p8EUZAiQ0AESLyfjkrQSAwq7u2KIiSZQeX+7s4OCzYsLqkOYTAlK0snSShjOT6mcE+7Nlr&#10;CGAeJI5RePwUCSlR2uHiMR6pgSBlyya9z/ZZA5YMMThk6qEjKMSXeuOL8FFPFruGckhVB1B3AsKn&#10;gUVpBg0Ty4EZoM8QRUvEVI4oiYkPcH5hQm4KgVxSmpzWqqi7MASHo2SBaADTcFvmVRiASJGR0xw4&#10;qIEZahLSSB7TE0qMkVpTcSBOF8kyFN6UseCATa4LEt80QkSWkCaAsxVUkTDQQzN7T/M6gmZAOGMS&#10;CHCiBEtEkcup+Bcf6VRKW5qAgCxBr8UAdpMbOdMsSECgCoDl5PEZUsgnM4jAMgSM5aTEkCL3/JIJ&#10;SIDXZySVQrhmdzQUQae4ZgkkFnEW9URyloSgKtuVBe1EUkpzkCQeZz8VRMy1RBMmlJqfBTIlOUYy&#10;D0rbKrIEMomcQOYMYzyqloQxBr9LnSihEBpv7ogPLiqhDIPQ6LMONkCbhJJIcNilCkRFydUm+CgU&#10;APtGXAsnmQ3/AIcfbe+Cquc3n7fcPRIisfd9Nj/QpAkfafbf4IOiWHu/S2KAR9p/oPioGP0W930o&#10;N9f0WN/dhZFXHu+i+NkqKG0Pbjb43RVI3Frf7SBhaVr/AFIHhjfD/V+CDoj7peo936IJ7n94Pb7R&#10;a6VFf/LHs/ocOKijL/yr/wC37sbpRT6p/D8sEWHGHtt/s3CiK4S/+18FQw9srfTe39M1RUWxwv8A&#10;ooKn+7FrfT7fgqicPZD+7sf9b/SoKQ9u57cb+6+KKI+n22Puvb+jqh5e4ey4/W6g0f8AZuLe1IKH&#10;2S9l8LfHigP07NrRt7bYqi4/vPo+FrIK7Vo2x9FEqU8bX+FlarD2/T9Nvgoih92H029EWNifb7sb&#10;/H9FQ59u36m3t+Kgt9MrY/3drKoTbtG3tHu9vxUWhK0fb7Bb2IDuWFri/wCiUTl7Ze33fqiKnD/V&#10;wuik3L4YeuCAbX/2j63RTC07fV7fh+KiH2/dL/Vx/RUpvqNsb+66gAvK3+3b/Z4oN8vaf6DiqFl7&#10;f9k+z9EBPth7LD88UoEvdL2Yf62KgEfd/wCXce2+P9CqAbj24/6uN1A38nt9w/oFRYYX/wBm3xQa&#10;N5W9hve6gkPYbWN0gx9sPbdUMbi14oKy/upe2/6ohJ+4W/oVFCPv+n2lVKEbYe0fmkA2/fO3u/VA&#10;o/8AN9txa10VU2Pswv6lVCG30e4qLDf+H3D80CzuPb7T+iVDfWfbYJBj7tv2/UqDK8Pb7f4oQsvp&#10;t7FKsbb/ALuHqVIOfqf7ndteC0kaX1+33QUVbCFvb+qqJxvteh/VSgzuLK1Aj/eRtZPMoH+8FsPz&#10;KvmUp9u3b2hFJtf7P94f1Ug6Dfct9KVGhf6fbh6qKU/X7VROXvnb2qKWXshb+gVon/6drFQSF52w&#10;UFzYWsFogbdjb3BQJve7ct7T+SEaP9ztW9yvkhThb+8P5IBK8vb/AECCU/bt+2+CDbnvFrIIytt2&#10;/oyULue0W936FPJSztt+iiGj7Rax/VaiOWWNrKKU+yVvaFIBuW3Lf3ZVEf8AyRb6fyCeSJytP23/&#10;AFCBJW+n3Yq0PL2y9lh+aI5pf3o9likVzbt/p95UIltXNr/qUrSkbYYpPBCx9xt7QgBvH24fmtIW&#10;ftwuosSlbD2JAD7RbD8kI//ZUEsDBAoAAAAAAAAAIQArGwXWFQoBABUKAQAUAAAAZHJzL21lZGlh&#10;L2ltYWdlMS5qcGf/2P/gABBKRklGAAECAABkAGQAAP/sABFEdWNreQABAAQAAABQAAD/7gAOQWRv&#10;YmUAZMAAAAAB/9sAhAACAgICAgICAgICAwICAgMEAwICAwQFBAQEBAQFBgUFBQUFBQYGBwcIBwcG&#10;CQkKCgkJDAwMDAwMDAwMDAwMDAwMAQMDAwUEBQkGBgkNCwkLDQ8ODg4ODw8MDAwMDA8PDAwMDAwM&#10;DwwMDAwMDAwMDAwMDAwMDAwMDAwMDAwMDAwMDAz/wAARCAISA8ADAREAAhEBAxEB/8QAwAAAAwEB&#10;AQEBAQEAAAAAAAAAAQIDAAQHBgUICQEBAQEAAwEBAAAAAAAAAAAAAAECAwQFBgcQAAEDAgQFAgQE&#10;AgYHBgMFCQEAEQIhMUFREgNhIgQFBnEygZFCB6GxwRPRUvDhYjMUCPFygiPUFRaSQ1MkJRdjhFXC&#10;lDVllSc3NKTERXWFVxEBAQABAgUCAwYEBAMJAAAAAAERAgMhMVEEBUEScSIGYYGxMhMH8JGh0cFC&#10;MxThgjRSYnKygyQVFjb/2gAMAwEAAhEDEQA/AP8AQw/tiW3tic5S2pASkZEuR/pXm5uXocFdmEyJ&#10;Ref7RLxBJNv9KZH6MeUAamDUCmVU2pmO48jIg0d6Jmo6zIyBMSxFb1TNVzSnMyi7tYkYcUymCzkS&#10;YkO7ABziyZDDUDck00ubIOoBmJJLUFUFozJlV6ViFMh4uSC5D4PirkaOp6uQC4i6mVWEpihiX0/A&#10;cFcphdzGrmguSgXRKTPuSGbGnBM0dETExENTyh9PrV/xQM8wTCpEbZninEUjGQgzkYyY4nJA8Zmk&#10;S4lhWhQMdYNfaQGKZJDRG5Gmo6RVnTId5tDmMjcEmt0Ed0y2t3b347hrq290YEGsSfQqzildsZSd&#10;9wFqsRbNlnksP+2ZNpkTQM5SUN+3OnM5NX4K5EhCUZTJmTGcgzn2soqpjIT0k0uZAq5ROGoktIlq&#10;NLE4oG2TPS8jIayXiTaqmQzS1e4sSKA3dMho0cOTi38EyDEEF3IaprmrkO5Gok6gaitAgaAltxJM&#10;uaZ1VwpQJaBp3CHcjEh7ZJkExMSDqJJwdm4qZUrUrM8xLgmiZTCkh+4YSc6jGtcqIDpnEGtBf0dB&#10;YQ/cHNGgqTkFQkXeRjj+llMljObvcsKXVyAxBcGVGjfBMgAGVXMTDB0DBxE1kR9Mcs0yAQXcEiNi&#10;HUDRjpJlqlziNCbEK5UQXNCWBlQqZQZEDUXIcc3wVyGiNENBkdW82s/iylpEYdLo6iEoHSIjVell&#10;nVMrKpvNKUi1S7kYWKtEomcY6QSdVSHxUyJ7kZsJapAm4f8AJS5ITZM9fOCNTgv+CabVrtdgBIG1&#10;VtlLSZFzUB2HHNTNVaDanhM6iDEgW+SqFL1iJk6sEyDpkQ5uKackGxY1BuOLJkV/bNzUu75/BCk2&#10;TI/uByIPpPqA/wCqCJckAk0q8bq5RtZfmmRHHgEoXRuUMZHExahZ6LiudTc4LbZMQTM1JoHW5cc0&#10;p5yM5TJDRakgaeq0icHJIrowQppAAAuTpsoBHbG3zVL1rhkoZAxiW3AC4DSP6KgCDUq4HM/4KmSv&#10;My0hwJEGEeIUgtMCMyS5gxHDURiqI7YGlxUaixPCiB9wvWoehBQIIC4o9AxqpyGlCM3eoduIdKDH&#10;bjCQiDp0hhwyUwZIX5gCxBp81UrSiAdN9F3NSig7VEjLU4ABsCqjRgIbIm5/3kiQ2DUKzObXonCE&#10;pUBMYvWTrTKk48z6pAFmD5IpTEykxkaVfN0QAQz6iWw4KGAIJ1AzLHBVUJ7AIow0j5gXqpVcvb+n&#10;IhuSeWmc56JcCWf8KKX8x6P0dAGqJlKQFIqonI6nqdUZU/gglpbdjJ21AgfGgQTlFogEkmNPU2Vy&#10;AwIoSCKP+qmQpiIiQEuaRzxQTETMVkQXtni6KAhI80ZHVV+Dq5AlrMgA+otXJlKjjnObmJlohtSq&#10;H9xCzxyrlnKRi0X1SkxrVcjLtjA7O0ATIylWhsclMrgheLsSTK3rgmRIbsozEKiUgHyYcUDShFob&#10;kSdMwQR8WTkc0t06zEgtK/xCghq92kGIBLF8MVRI+3U5JNg9OCCLlogEu7kE2VyA7A7eonTIm9aq&#10;ZTCEyZHSwiwYtiiuf9zQCZE8AmcLjKZ3tJAkS1o1U9xgoIdw5E3ka2yVyictyWzKUqkyiQ3A3VyG&#10;lMja2oQkRpFQ+F1Mq5Yb+6N16h3sbljdVFt4/u7G7okdG9DTu1qCBylTNVw7O3q3J6hUu4GFUR+p&#10;Cgqxf2nJFEnVqcMxQXiPpo5DgPcKB3Y2NXb+CBtUXNHcWVC0Bi9C9jgoLgOSZRZj80RScTJowYHU&#10;MDmgrpjAuZWNcf0QU0sCwcm1aKiwEAXY2apUFjHTBiMVaGMZSeMgNIDk/ogeO2GABdy2VEyMNsAm&#10;raQK2NEF4NSRLiTaXyQWeR0vG9Bb+KCekh3o1s1BQSLEEGZBaJ4XQUYxwuKm6BxFgwFQWDcUHN1e&#10;2ZdNvaA84xMhHiFrTwpXbttubO1uXhOInERrUqapjgmm5ioEmdiHUUXnGIF8HyQCbCMpAOBYJVjA&#10;Sebxa3o/qpLSiBYkjmNFcoeMTpe4PtdA0g30EEZIFixkJBwGYjigZn1gl6AWZifigX9vW0Q4ehCo&#10;6N2Lkv8A7HwUgkxZyGCCPNzH3AmnwWVRAmZGJjSLKK7NqBAqajFaiVcxoJMXqXVQNgzecDj7kDtp&#10;lQuCXZASACTqf4IAQcqOQ6oxiGcFheRCg2qpGVKIAAQS4bAIHMKSOIqG4JQj4avdkinAiSxrpeUi&#10;iGmzxkagXCZBhT90vqBAEOFFFKK6wbSdWJS/tYSNQHAHFTAbS7A+2N/RAogxdxIYBkU1SWIzpgqg&#10;GFIkMHBaqAwJjKsQNRockADa5SZxE0MVA8JAEtUkhycirApiaOxu7HggpImjSfFECESY7wAZzq4O&#10;lEixcikR7TiEVzSH7lA3MC4KI/Rnp1am5ZREo+hWY1XDuQG4ZsWYcrZpZk5HiGiIkvJmc4nJWcBQ&#10;aYiIFvcfSyqKCsXOJLBEKHjeLh2KKz6RIRamB+KBTqfmLFnJCDRd4sXavGiB5Vjwm1ECaB+yBEaR&#10;iFQj0IkXcBpBBSojqjGLvQfggV46m01mHIHBlFY3Ja/9AiEMG1FiDV3VQN0a+cRbUAX9RVqKKjOk&#10;ZcpAjduCRFtJnt7cdTRgHfMn+KeqqRjpDRYDGKCe6ASK0KWkI9A5qLRfD5JKYZtIdmc1RC4FwCRR&#10;uKKSbNIXBDHg6AdGCOljtGPNtE7UxxdwfkUvPI0nBOk0uW4IEaJLC5xTKlIpHUPjkiDHnFTYfigU&#10;xpIv/UglOEJASb9EBIBi4DUDcUApGQoeYZj8UEpAOT7cWBqmB+ZtRn1E5whAS2gRKG4TQk3vkrjC&#10;ZX2unAnKRGpjQ4JVX02BqASxUEpxr/ZAqfRUR3BfVVrSHFQaFpbZJYVFMDdBPcjUCgljJBCUbBm1&#10;IIShofUPb9IxQTIdzmKFUIIh5S0sQB80EZQvICguBkg4d+JJeN9LilHWasRgAW1jmEmOJSQtdEIi&#10;IjyktQjgM1rAhuRBDSjqxB4IjER+kCgYFBywAjIykGoXbiUF4xbptyUA8g/xHFBJgJSINNTuPVKR&#10;0bcgZmIwr+CK6IxoS7AH5IKt7TZhUFAsmxeTOaZuoKxFy3AIKGEBRtQdUWA1ZAWINwoi0QBpYG1T&#10;xQPGMSZRIuRzILR2y4iQ4t6l0DsIiQIYghibEIL6RIkmgZwOKoeJoIzAfBsVA0IRjf4ICYPzAGtJ&#10;D+KCojyh3DYFBRhcM2RvRA2gaZsHMgzWqgI2iKxqbB0DgMeagxQUETq1AU/mzQCW2XBoGoqjm7Tq&#10;lt7uxKIO1snTsb0bTiA3wZa1zkzp9X60olqkMf4LDZTCkGIBiGZBFtM2meX8EVWWh5CBB28HzZEK&#10;IEULNQjggsBpFbZJQxi0RIczCyCVjB40lK/ogwGgkmNHcDiiK7cXeRLHD4oH0ixf+pAADpkGv7Xy&#10;QJ+3ygACtiopRt6y+nToNDi6YaytCLEjEoikoPQUwBVRgANIZi9fRA0i86BzHPigUCw+YOaA6NQJ&#10;jeYcqgiIJmxqBRQGMRERcVo6DEgkf6upAGBBDv8Ap6ICYCjgMKFs+CBtMGk49wZETltjmBgXJZFN&#10;uQ07e0A1rj9VFJpYnSQWDUwVRURGOTBCgQC/LUhMAABmZwLZoDIUcVawQAAg5AigyQYgkmzfyoBF&#10;y+oNIioGaAe2LsQCXPwQaJ1V0tkEFISaPt5nKAxcSEjY8rmyqNKA0sQDiwUVzT2z7gAcQeDID0Uz&#10;1XSDdlGQltzntGJ/syIDfALNmKZzC6BAhjVjbgmFU0kSc2vH4rSNoZzIvqsMgiDGJlEEkmUSCgOk&#10;uXLAoBfUWYiTBVTkEOCamtKZIhSREmWkl6N6KKQVIwukDVZxFifdEqhC0iIgaotWWPBA8hIyEaNg&#10;AoCRN3AeQqXxCISkhENk4F6IrThMghhjqRB3YCZMHMXpTBFLLaBjpFCYnm/VVDaQNuOJgDTGiilI&#10;1Sd2kC6IUDVVif0TC5LGMRIsKG7/ADQHSSMK4KoWUY1JjqBBooOcu8BAYhxkqJ6f29/clOTDd90c&#10;DpsoLRIDiRNaRJUi5EbfLIgAxJYG9lcGSEUkaaS5ZAhiACIhqXRIJHMDwpHBVUpjlLipxCgBDEPQ&#10;CrcEgx24yLkXZB+f1GqXWbPTxLwntzPUekSAG9Vqck9XUYiJ0xgIRyFFFJKADkFn9zKBC8ZVBZgx&#10;PogQgOZWEsEEmAsH/rQTrEiURTFUCcTrkQAzAnNQSNhdxYKhJ6ZA6hgKD0QcUdncEJxnuaySSCAz&#10;RegPorSMIFhqNWZ8CgSUSZMcB+Sg55wqwDv70EDtiLEXiaj+KAaQJmQNBRAJAkEtSIcAIqJ93qC6&#10;I4xAE7jnTGQDE0zSDo2y0pRjaT1PBULpAdyC8iTwUoqAPiK0RXXCPFhjkgBEiSaHL4ILQ29BLh3q&#10;/qiKADlJfSLsoLaBIAj4HD1VVTRQsHiRU48FA8BMT/bYiEQNJzPFEWDmTM4BpxIRVQHuSAGMD/FV&#10;FY7bkSNnpC49VBWIiXeXKKAIGEHqC0iW9FRcRjZ6xFDxUDEEli3KWkXugeO2CGwA5XQUlCJNPcH/&#10;ABQCO3ynIYFVKOiTgsc6UCB/2gYVk73PAoqohIaI4WKBWbSWcSPyQy5ezCO1/wAw2YnTo6vcGkig&#10;juESDfBb1+jGn1fryF2LPhRlxtlEQA0s6FAhEWJ0uT8QgWMHOnSADWlEBZgCZPJ2DoKQZ2J5iOYC&#10;yCoAPLYOPiFQk4sHxFIgKBDEEEa65IigjpB4WRVGDZkF0QTECMpV1G44qqUQJ0gDlDkKBwBep4mi&#10;BoxDOSzUVGbTKAahBBKYGEA5Ak5xPFkwglgJE4gfMKKzOBpOl/6FEYOKAWJsmQkWfSLtWSKfSSTI&#10;UjJqmtUQdEqHKpRQnCRjq04OSPVAwDxbO3BVBIkOUSBGlySgXSS1XoXUU+5ACO2HuK4qKSIZwSA5&#10;Z8WVRQgAMWMTiqAwfNwwUQsYOCTQj5ooRiXkSKRLRjnxQYxL8A1FRtMg4ZwTQqACBB1G4egzQHTR&#10;5OBgPzQT07pneMYMNLV+CCmhzqfG3xVGIoAHoSYvmiLaAeYkOaFRQlEc2qgI/BBHp5R24bvTOQRu&#10;SkYYiBAAIz4q3qzOB5RJIMACRT4KNF06Y62bhds0qGBpUAxwzKQpIRMiNEjGJfVHPJA5jEARegap&#10;qgWAI1H6Y4lUGUS5kKggVQKRKLkA1YOeCBCQWNpAH0QKxlEGh5gx4IGMJckn+eCgfSwFQHYB81QZ&#10;yLxL1NpfoyBBFtxxIyIZ+CinjFzEYh3+SqDIxuzkURUzGJNZGJFAVENOAjIgHUSQDLBsSqpWqXqR&#10;Y8EQrN7SwxQAw1EMfcWKiiAx0ggkfg/BVCENyy9SoF/bIbREBzR8lRPc2hJ9TGvtOKDS2idJjjgU&#10;RMCW3PlFJWibVQUlGM4zO24i+lioqUoSJlK9WiBRFKdRtEUxKqFkA8bkg8wQKxIDMav+KKnOWknS&#10;ASHcOiOba2xPqtzqSP8AeaRtRODE1QVlEiIwH1G6ii0ZGUYlgRQ4oJTozudIbUf4KpEpSEoyEWLN&#10;UCv4qZUJ0jBgA98PgqhJbeqrtxwQIIgxGpwRT5II7kDKtQHb5IqMts0MWIPuc5BBOYLGIIEjY3Ll&#10;BPTIASDgAMIXqglITeVDIFqoJShIAFqNUhAs9uVJRpI2KI59OoGLaREsEVGUTRpFn/N0Cyi1GcSo&#10;+KDknGMpF4u9hwSAlyWFKAgIFYObu9SlHTsVcuDWqDqGljFyK1CiqiNT6OFUUhp0yEjY0VF4xMgx&#10;vYxWRaMQBEHAsQqK6BzECg/oFBcRqavZA+kNqGPtIVFIQDs4dnDoLYxgz0LqAx245Vk1FRQRANC2&#10;ZQU0k6iAGBoMzVEWjtMBOVQW1HIoCIEuRRRVNMYmpqaRZBtLk1vUeiqHEDoMQ4d6lAINEMQ9GAQE&#10;1Lggai6IU6pOxYgl0A2tjRPc3NNZkam4Yq2jr5cASCb5LKnoXgakl4+iuA2kiMW5i/OgVsvd7vRQ&#10;AxLveJyVAMRGDgNpHNmVAWJYg4/IBUNykSGMayQSF4gBjcjNQWjpq9cJIosIh4m5rJLRYAe5+UfT&#10;mVQGwzTAYaY1NQFEE2IahVAYRiG+CAVJcChywKBtVZUc5HigOmgo1/yQaII3ASWBoBmoCIxBEmrI&#10;P8FcByK8tIgWQAUBmTSVooMHZsG+SA7kquIaRRwoEjEAVPNdUKYkNFyxqgvujT+1AR5tIMj64LKk&#10;hAaQ5AIu6qDKDlsCgXkJkNQEoXi9VcKIYRDF2oc3UQKl5WiSG4K4BEXE39Y8UAtFyaQq2agAYuRQ&#10;i6oMWOkEE+uKmFZhI2elKKgCLG9BiiCWLmzFFaAMXJrmsixb/WJDBUcsAJdbuwMQZR2oaJY6TNiP&#10;i636M3msRoc4h2isqU1A4i2CYCRjoBix0ioTAIBiWdjkqDABnNHD/FQFr1ABpEZlAAxF6HB0AkSX&#10;uQQyDXZxTEoM0QJaTU+xEEQkQ92VVtLRk1wXDqDSjYlnIogUxIdjU4oMG1ObEsUBEYgCF3xQAxjq&#10;0lqXGaBRENETLgOGxqgJjLJgW0oF0uGHxCACEmB9od4lANuEY7hnFtcvquWQbcgGqzkOEwDMgkgX&#10;ap4gVQTkHHt5gboMDFiP5cUCyiCaZXQB2AAIMXcoNQ3ufwQymYsSBzahRsEEzFzFqnEoG0xcAUNz&#10;80ERtgaiziTtxUA/aIAgANNXlkqE0EmQNXxwQRG2xcYUZA0Y4kXzsgnLbAlI2BZjgyBJ7erSwdqN&#10;+qCei7F642CBDA6+azFwhAkBINJiAagIImGqLaXjj+aCE4O5yHxBQD9sAyF9VmQSnGXPpoMOKCTC&#10;QEDQfV6qiMoEOAam4yQRIiI3D4tmVFRnFrt/pQQlFpXrmg52iC7M+OSBGoZOJKomA2os4egUV1bF&#10;HiAg7ogDmIdRTVJDRJACqKCJDADFB1RoSbvZA4hCVDHVtlyCa1d8UHRESZiLWPFQVjDUwPzxVyi4&#10;i8dJOFCorQBJDjmZkHToAi4uBQqoeMKh7AXUD6a0qGdhiqKS24xbRbE/wQU0ycl2GXFBTRpiTeUg&#10;zKDGJJYiruSqM0ud2EItpbigNquBW6AyBIiIh5SwQH9oiY2mMuUSM/XBVFTtsKDS9Cc81FHbDjLg&#10;goHib3Fggxo2RcA5KjMIxkAayNVAInlBqCaFAWlEkmge3BAdJDMAzFyoCIlw1a1VAlCLiTscCEDQ&#10;2wQxvE/NMBNA1EGhiGieKi5PHbcRzEr4FTBlaMQDpuRZaQdNwA+SDEPJsBdAREafU3RMlMWBajlF&#10;P+3RxQ5ogGEWGoPRyityyNBb8URgCJPKjDlKK2nne0RREMXIGoORRkUSKAsLMgdrtZqxQAREhG9R&#10;+KASi7EFnq5RGMTrDVrigpuR/ck5Bu75IEIadBQ0CinIYCllQstqMiJGI1RBriECgAhyNLlg+KDa&#10;TIVoHqEAAOOfKgMoE5gj6UG0gUlFmxzQCQuHBe39SAjbDkgtIYoDoaJDPLFArMGkA8igYjTGRLYu&#10;gqGJjiDaSYHDvNsdT0O/pAjqlsbvD90DST/tBlrTysZromXdqs9Flouk0JqwoM0BERJ3jSw4ohQH&#10;oMDdAWqz88g8R6IDpdgcail0C6BcF6WZAdJbUayyyCDaQQT9QDoZIzkOQcxxQUAAiXpHFlQrOAYh&#10;6OoHIDEaXcsKoJMXrHSTQBA+g1AAJzNkBETqIlygH3ZqmSMBJxHmx4qGQNBZuKo0iZaQaPQcVFGU&#10;CKYG6InGBgNMjqb8UUNLar8P4ICKnTGNx7UQ5FagVoeBKKhKADF/VAoidR1hwRZEDSADRiUVgCAG&#10;GbhUKIk0AJINVEYwMYkgVsipcgJGXzUtwFd3IYRJoCrkGUYyd8LsUwAYjlazUQI2ssQwZyiEEHqR&#10;p9builINQ1LNgiFY1BD5BFJorrESJMbZBBMxDgNXJURECYy5iRIlgbqYA/bIADBxV+KoWXKCDStC&#10;FBznbE4uKakCDaNf7NAQqJkOCBzPUOoIz2ziGoR80EyKNx+KqOUQkARTmev5KNElsibaqkF2Qc04&#10;RIJZmQcpfmBjetFRFizHFETif95ICMmc1UV37EeVzclvgiuwPLU0eUB3QEOKAkm6Ivtl6AOb1QXA&#10;NAXIy/JMi4yEXFCGOSCwcuxZrKB4QkGJqcP60R0iJLjG4VwDCLAsKguVFdEY8XVQ8WJ0NcIHAa1A&#10;FA4jaJNlVUZgMhdRDRdouam6uA7SckX/ADQI4EGLuSB8SgpoEQCzQiKvVEyO0JRgd0hmtHIHJAds&#10;SjqM6TkRqN3oiquSA/NUA6cygcQkGNCxqiM1y1LhFKQWJsckC6pEtKNWB1DPJBQUzD3AVMnEHF6A&#10;qAMRVq4hAQDEFpDnNScUA0iUZhlQdt6AVLcpQMQZAuMcPzUFI0A+pqlv0RGiW1SayAB7sAxvmgqA&#10;OZwxGOCKxAMYuzYjiiMASBRwK1uUBJEQQSw+aBTEmWmjC3FAIgAMw1G38UB0lxGRcqie5+6zbUgJ&#10;CstVkFGL1FZGhFlFNEGQLDSXeqIAcSAs5f1RTRsACHBc8UTKkouAwzp6KhNPMDKtXACmEONWTuaK&#10;4UsXBpTAFTAaMeYuKYoZCLPKRcRNGWkKAC72IpwUaAxJiGpkSgIcYVFlEYDSA5JcuSVVCQqDeJuH&#10;UG0jU5tGxuqgPreOGbIpzSQctqDP+qJkpjhkKkoZKTGTwMTW59UFC8QIxZhZQS3ow3dO3NjF4yl6&#10;xLg/NWcEo01yP1Akn1RQYM7tJvVMBnAEXoSGBUMlJMXAj6yCB9IszSi5if61cDUk0Q5pVACQACaY&#10;axYoHFCHY8R+qCdL/wA9hxRAm0Q+nIH+KYUWaLMwJy/NAajVpphHJQEAXbSY19VcIUxdjqck0Poo&#10;o6KkgCtwqZCQANSwbD82UTBQ0i/tILEnFXAapdhT6v6kE8jK8qgtZRWIckF3A1GuKozUDf8AaKGU&#10;z7Sa0sEMiJASZjqIo2amAZRAPK5cczoEEY6Y0LiyBGLhy1UAmwZ6CtRiyKMRYXGByQZiGYscSMVU&#10;DU9NJDhw6g59zaMtMgGyKli5EbZ0xgWfApOA0ttnBY6vgqhW0tECgqgXSAw1VZzggxqHd61LIEMH&#10;1DM0QAx5qNQMFRKIMRJi8iGickC7kRFjIm7akEtMYObsgmeYEs0c1FLpBIi5pc8VRKcdNXYRLsKq&#10;YCEEkkUiat/oVEtFTd8FELMEsCKYHiqrknGQIaoNQggRlS3ogixd35QKlQc8wDFsZWKKhuQm5lD2&#10;gVVHJJ9RhUEhwWognCJO5pDsTX1QfqREYsBm6yqochh6FUUAEb3zRFoQOrTFzqpIjBB1RiAGB/io&#10;LQZmxwI/FUWhHSMyzuojoiAWYXNVRYB2ozxogIjqBIo9/ghk8TFyBSWCovAYZVBKgIBJNPioHEQA&#10;auqZOYijmwdMDCNgKsFUMA50v6oCQHAJsf6FDIzH7s47ULD3AcEFNwymRHS0YHV6yUFBCX41QPEa&#10;Glc0pmgJOJoXNOCAkksf6MikNXYYsqGMBcF2r6qIchgwLipKBYvEkNfBFOQWdnIsiBKOqJBLOAw4&#10;qghuYEDl9xzo6AiMXIwFxkhlQBiwODE8UwZGVrBwKAIjRH9aBSGIBDEFRWeVNQtQHNDI0kTIScCj&#10;IKCwOQZ0C8o1GQuiZNFgXxw9FTIXMch+KLkAGAlp+KDRAoCGwdARqJaI5RUKGTgERk6DQiZCIIBl&#10;iqF0gFtPElEM9KY4orGWkgGhJYAIhqMBE1dBgD6U/FDI1MQzsmDItJ2AcH3cFQmIBFRiouQEXlU0&#10;ArHihkzF9RNrhQYAMdR5slRNgc2wQyYBnxxdAIs2o0Y1HBFO0WY4FwjJCwkTYYDNRRFaEtZmxVyD&#10;KOJoM0ExESMQztYoMw1GrvdAQfkqjMHk5tYKA+0Eh2KKIDgSzBBVQNOgkxPEKAFjpyd0Cg6ZGvux&#10;RTEEswAkKgoBIEEOaFnKqNIkgRYkXMkDSjRsAoAYuYh3ACDMC5csS7oMAACQTzXKAmNSSHLIoFpA&#10;BmL0RAEbNK2AQTIuXpEVRcsAMDqlGiI2ppRDhhZAHiQXGkC3FAoMZEESZj+KKYigparoJT91/QJg&#10;KauGcKKeMQA5HMCqgEPgCUwpaVDMMGRBJfMZoJmJdnd+ZkB0iIkTVxQoJEG4rqwyUUs8RqrEURCk&#10;OxBq1VTIM5OnNyoMwuDY1ComxHtDsKoBpchiw4IBKJJpYVRUjEO1nREjtl2/7SikLEOMKqhBF5SB&#10;+YwRE9Ohw2DfJFTkGsfbfioIGhEiaRFAVRItImJBAa6CEgLDC4Qc25AaDEH3BQc0gAaH22CKnNml&#10;XItwKo4txoguWEg6DbcBGZIDxBYB/wAUHbDmAkMmLqCwgSxFK1CKcR1M1RJEdO3SgcV+aI6GqdXw&#10;KKpGMpO1P5mxUHRCJYA1BuOCQXiAKC5sFUVBbS/oguQZvEikb4OgIhE10sFRcRaTYkMyiCzERYuU&#10;VSMWABDIgsHa6DBgSWv+CB4gE1NblUyk4luSDckKPiSiOvSIQiNsNuz90hwuisNt2AJAFlBTgCdO&#10;SoEQ7AU4hAwiGOq5UMsI0xyARR0kYM9VUEPQZDBQYDHBrIGGkPqFc1QTWBiHzCBaA0qDdQUAjUtQ&#10;3VHPtwnr6iUpU3JgwbgmUdAI/pmgcXi1QMVAWAJuyqtbVSjVZASRp1M7WZETGibaQze4CiK0tvUQ&#10;dcgI10igKIqH9Qc0AIOqMgSGaiAnUXa704INGJMTGVGLvZCmlASYm0aRQHSQHFQgYAgVriihE6ST&#10;GlkQraidIIYVlmgOkgBj/BAkxM/tkganuyoqQHBIuaKA1JyFSiMDIMCbl24IoRepF0BLVYNkgURE&#10;g+kgm5SAiDOa6v5s0AYCQzxJQaUCAQDqJJaSBKl2tZigIBOlmvW9fxQbAuHwQNKIqTURsgUCJJIw&#10;o+aiiPpq8bEKoXS4YCjvp/RApjEiJsb0VB01JIYYD1UGAqGqPqdUEExBiTQjlCFbDSaBAQAQOBpx&#10;UAEaf2ciqMQKjM0UA0gkYEW4Og2kSJ1D1ajqh3ZoiJYBgVAp9vrYKhC5MeF+KD+fvLJ+Y/cHyPus&#10;fAO87vael+1Mxu9LuxmIdP3nyQRE5du6iWPS7XTyO1vMf7ze/m2SDqYnNm8XsXh/kvQeY+Odq8k7&#10;dHc2tjuG2f3+k3hp3+l6jbkdvqOm34/TubO7GW3MfzRKzZhqV9HK4ctVgoUNJvKpjigAAi5dBMxy&#10;HMzHigLHUXvYsqFMI4xYiygMgCLBgKJQphzAsHFiyYMsXi9Q2BRQMHESQCxqVUIY6TRi11lchxag&#10;LFAQKPH1KuUKAal3dqZIogSMWkfUiiCekE0JfPggJiQCMkEgwaT8SECFtWogNL8kUCKuQ4ajUUZF&#10;gAczbgVRMgVx/mRWIOlzSQuQoFAYkjAKolpBfWKi9UXIaCQ5wsECXD4g1QSMQ7sKgUCCehjfSBcZ&#10;oFMHFnJQQIIZg9WKiknF6s4ZVEJOBLMWQSMQRUNevoiuQxlR7YKDn3IiTyAtcIrn/bEXMgXzdUce&#10;6I3arWQMSzEChNAoOzbIAcjUBYIKRlSoN/mgvEEUFCcUHREOX9pFsUFohxamHxRHTE0oGqKqKtCJ&#10;iA4sKBBSIdsDJ6ZIi4yAq1SqioBOLZqqYcAWCCuiOsbkvdFwPiiHrjfNQOKkF2a6Bg2qRb0QbSJW&#10;DVqqJzlQtQgkPmiK7cf24YknmPAoLRhKQ1Es9GQUBYBhXBRWIIxcgOyqDGIYVsopoioOWSIcNqpg&#10;aIrSOnWTWlVUADVjpN2UU1nN3uqhJB7D4JlRZzkAKIMR/LUUp6XUQ0byLVzVDadOnhUhRTiL3i1b&#10;IGcB2sCqjACuORQaxfMfmgLABigVouAfgoouBcO4xVQwF2LZIDEA0PwKBrNhVUKwNW1AllAZClAH&#10;AZAQxEq/BUYRplxUG0hsrsgYvZvcL5UQAgEAHC6ANqBBDsbICIHlZAWcDBqIFjQGRyQPQW9ERK7s&#10;GIsVVViaRrdEZmvJ8lFKWIa3FApxcMBUKoWt/kgAF/W6KJLWFMUGpEEE3oyiNQUAajvxVUcLNgEQ&#10;xtQVIUVP6mpQIGqBqOKIIBDOQ5VUsQHMuNAoCxdi0tWKoYCIYNUWUGNBQhyFQlQ3BEGz6bFm4oFk&#10;BHTT3SYlFGLi9eKB2cBsbcCiPPPuF5L3DsXauk7Z44Nvd808s6kdq8T2NyOuMOo3ImW71m7DHZ6T&#10;ajLe3M9Ih7pxeyFr97xLxnoPDfHe2+OdsO7vdP2/bIn1e/Iz3+p39yR3N/qd+f1bm9uyluTOMpEq&#10;XiSPgd0/+3fn8eoh/uvDfuj1kNrros230HkmgQ2d0MwjDuG3Abcv/jwh9W8VecTlXsRANSKZrLTG&#10;oAyDnigSQr6sgXD+07+iAkVfHJBKUbXDG6oOlw7XwUoYCLYkqoVsBjYIoFwTGVckCMzxQYM8mtZQ&#10;Cj1Ls1QhWNSHZ0A0mjH1PFANAfUTQ24KjOX1B2NC+KCZ0gjldwoE0Rx9BwCBSMqP+Co0osAXDm4S&#10;ibMfVQYi2Ls6oB/oFBPSC5f4ICYR0Uk5lRkHMxZnqCik04O5CCZdy/xQEi5ehdBzyBD1oaIJmhz4&#10;IOeUby/mtwQc8geYA1xKKmQWOAyUVyyIFQGcoOfchJnBoS7IOPcYh8Y3QE3s1wB+qKtDlAIsKIjo&#10;24ksbG7KDrjUAmho3BUVgBTMn4IOqIAYGlqKCsQCcWeyDoiC4cOBbggYCxxuqjoi4elB7QiKClBi&#10;yoajh7tbBFVAcCnrxRDSDt6oKM5BFDHBQNcFqMFRLW4MQfU5oNocAGoGOLqjojE43LKIrQsSKYMo&#10;rVPBlUHVR2qQg1Q0MMVA8QcMEUwLcCMVUMQKye4qgwFziitINYAIjUpdUZrMKNRQHTUYMGdBpB9c&#10;amjH+pBOFYljqILDgpVXjEC4J+KBw7XuVUEgEDBjggGIaVEUki0hxUQz82H9oIpgDTJsVpDB6BhV&#10;BmIkKBrOgLCmLW9EQavajtRAQBgeYYoogNQRvcKDSBsKugLWLMWqFQrMKfBRGApWpNvVFZqEgVCB&#10;wSwe2SBS5/qQBvd+CDGVNMixPCiqGABZxdFIKCz8UFBgHceqBQ1f7SBWqSYgi6AEOzMAgBBZgzvZ&#10;Apjq1B2EaoGAvixBQCQEgcDGr/FBv5cXRDAterWUUpAAJGNCcVQxAiM0GDSZArFwcDSJUBAaIfmL&#10;0VQaXYIDdqs2CASFGFWQLptmLDBBmdw7mwKAtn8VQu5ube1tbm7u7kdva2QZ7u7MiMYxiHJkTQAD&#10;FQeR+AQn5n3nrvux1kJDoe47B7b9uel3AQdrsgmJz61ixE+47kRu2/uY7IvqfV4cEnV68Qz1pwWW&#10;n4Xk3jvbfLexd18c7tCU+g7vsHZ3pbctG5typKG7tTFY7m3MCcJCsZAEWScEfL/bnyTuXde3dy8d&#10;8llA+a+Fb8e2eTaY6I9SdAn03cNqGG31m024GpGWvbd4FWkr0VxYvfD81lQNg9WuECCIDoGapIGC&#10;BRFnLk1xVBLfMkOoFEA5eRpiqAHf1LhBi4vUg0QLpB0tkgVixYsDggDCgZmQDS8wclAdNCHYvggU&#10;tSJ+JzVGqARcIF0kEl6MoFDsA3xVCyDEln4oidpAs+ZyUViLkXVQhEiIgXFzmihZ5WNqXUEyHji+&#10;KCco2lGhyRYncO/wQKXYnPBUTIBLv/rKAHmDXZBORYFoiVkEZxoMRJBGQoxD0UVyzFcQ1kEZtjbF&#10;Fc0wwkQXLuSggTqYYFkHHugDUAPRAoDSrzE0VHRtxAfEA2Kg64AE0NAguAZEEGwQdcYcpo5FUFIA&#10;SIlci4KgsAXNaRuUF4e0NeRDKpVRGoOV0FXJ1PYBVFACaC5ZmQPGJIJNxUKCxejU4oGIAGLCqBg5&#10;LAfFUJOVox9uKgwhFn0rSZUaoGJt+qg6oxFMUoBHwDh5IMKgsKFAYg42w9UFL1IsacUoJajApgbl&#10;BpiEIZmcG/0pgY2yVAdz6oNF7AOBihTGJkzGuagYBtMXtcqgl9RrQqBYwEWMeXUXTmHOLXQNkCgF&#10;Mbi6ANF8jghkblzhRAdP9n1KA1NRY2QOzBxhVUFi5JGpAWexZQYR08pFjZBmpkXcqhgcQoFc1YIh&#10;uGBwRQt8FUEA52qyihUPW6AgWGAuqN9TZu39agQvb/tICXOFTcIok6QGVZYObWZBizhqIFIJNKAf&#10;wQKC3uuaEeiKJFQTJApu7VRAycVN0Vh6OBdAQQKD0KAAXciluCILk6Tat0Uudak24IKH5cECkGmK&#10;DRIP6hATdxYYIgMSxNQgYEgHPNBmLlwGCAF7MgEQNIJuDVQMRh8CqPHPuFu73mHeO3/abtu5KPT9&#10;12I9z+4nV7cmlsdijMwHSuLT7juwOyP/AIUd+QrEKzhxLx4PXtrb2tnb29nZ24bW1swG3tbO2BGE&#10;IxDRjGIoABQBQOWsD8kGyahVHkH3E6ff8U7p237sdr2J7v8AyDZ/wPnnQ7MTKfV+PzmZ7m6Ij3bn&#10;QTJ6iFH0fvQFZhWceCXq9Y2N/Y6vY2ep6behv9N1O3Hd6ff25CUJwmBKMoyFCCC4Ky0qaScH4IjC&#10;r5MigThHmJwUBINXLYqoAiA/GgRUyWBIuMFnIMTqiJWLUCoJBZsVUIDiPaMEBu5FjUIMANIlmijp&#10;oxxNCgjKQiCPxUpBjztLKykuQCfktBLF3vgK0UwC1TfNUIXrnREKzmVGe6BQCL1H5uikkKgYqAAM&#10;bfF1TKduOakAIZw7yCoSUQOAOSgjuAsC9Q35qiYiDamKmFLJ6uGa/qgjJzUFnHtQCQNnsa+qDnnE&#10;gGvzUEJROmp4OiuYxbU9WRXPIAAg0fFBzyoSBWOCZHNvBw2AZBGLAkguXoOKtHXGJ0Wqyg6IgVqz&#10;YcUHTCJaNHwQdUQONaKC4FGu+KqVUAsTYPVKKxYmp0xFmSFVi0SRcH+hRFQPdQF1RYAlhbiimjGh&#10;cs5siKgNazuFAa2uCW+aIxJAEBfGX6KgAB61dUWAoPSg4oGiDFrE48FKKYsAaoMBg7NYJgZtNGKB&#10;q2xCCkS7vVqgICfzsqC1LOQGUwDc5WIKozOLk5IMKAl0QYvUW/rRRf2xsc1AwYk/IlEYgS1QLgHL&#10;FFFhyh6Rsc0DAMdR+AQZxQjGqgUAVqxyVDuHFPQqo1yQRxqgxiGZzTBA1GDegCisLccUDWtUYKjR&#10;PBARU6netlATelclUACgwCKLVrRQauF8FRmpW7MiAZCNDc2QFFHNr4KAmmNSqFoXfigwIr6IAXJw&#10;QB2Fbk4IjGhzGJyQYEsDxpxRSsHJcZogB6l3e4QLi73QMBRxWiAsDQ0/qRWZnqCTb0QIbkEVxRDM&#10;B6cUVgLkiosgzO5eyAPpA1EsgINrWuoN/K/w4qgmhZ0QCCz/ACQYMaENmgxd7Gl0BIuOLoPwPKvJ&#10;O3eIeP8AdPIu5ncl0vbdrWOn2Y6t7f3ZkQ2en2YU1bm9uSjtwjjKQCsmSvnft34z3Hsva+t7z5CN&#10;vc838v3/APmvlm7A6obe9OIjs9FtTo+10m0I7MD9WkzbVMpaR6EAMmb8VkIb2cGioNqGwQaUYyiY&#10;SacZgiQNQQbghB494MT4T5B132r6kmPa9rZn3X7bb0rS7VrEeo7cCfq7fuTjGI/8Ce0z6Ztq8eKT&#10;o9ekMcQbLKhEEXN7hRRAAr+SoIOp8AcURjcNWqKXTHUWuymEyOlgahvyRWlVmvKyqEZqAfBAGfDg&#10;wQKJCT1ZnDcUythiKAVAsTkqAQJAu39n1UwFiGDu4yUg19JLNdAr0wD0PBUB3DYnFAhAc19UQCz0&#10;GLoFMWQI5JtZFAB3/EIJhm5RQIAAA7mtyiElU6qADBFiJGNwbIJmjlqKBT83uipSIEeaj2QRPMCC&#10;WJN0Ept88FFQkG/P4KjnLvSoxUVzycTjyvWhUIjIgk42VHPuERJozOSPig59ti5a1OJVHTAkGDG9&#10;lB0xjqBj+SDqAoMq2wUF4moqXpUrQ6QGkARS74FRFXNqkPbBRTxwyN0SqAEkxJf9VpFhAkPgD8UV&#10;YAmj1ZkZOAXA/FFPSpjRvzRBLgUNTUth6KKFySKrSGhEyLmuIUyOgAm/02SFNEAAuKYKjDDPPJQY&#10;RI5TXjxVFLnS3zUGk9dNK1ShwHILNVUyYAGtzWhUwA5azKo1r04IHrTlZ7HigzNQgUsimYNkALqB&#10;Ku+OfBA4emDIghno9qlUFqFg7fJQEElzhZFZgXZ3VwAzB2f1RAqSDpajlRT+0O3wBRGoCCD6gqVY&#10;USOTZIKAhiFTDPUcKlBSIi35hAH+A4cFRnetnRBy4WRQLln9BLJEEMHvTFFEs9TaygLOHPwHFUB8&#10;KkFEZvaz8P4IMBR74MUAqHwARS5P8sPioHByCqAbiwJxQC7u17BArimL44IFqSQML/FFbCzNQAIg&#10;REq6m1Zj9EBqCW9HVDE1bDNQLcuW4INev4oBp/2hcoGFXDs9mQAg1yH5IrGoBdswiM9B+DBACa5G&#10;7lARXmN2+SAksaf0ZAHA+mmSKIvepRGqDWzUQeORP/uJ9wpU/c8N+1vVsCf7vuHkuitLSh27bn6f&#10;vz/n2FrlE5vZahjhmsqVyDwJQY0oKcEUcA+AuUQC+Hz4IPgvuF4v13kXZdjq+w7u30nmHjHUx7t4&#10;f124WhHrNmMonY3T/wCD1O1Kexu/2JkjmESLKWP1PD/Kei8z8b7b5D0O1u9LHrYyh1nbt+m/0fV7&#10;MztdV0m/HDc2N2EtuYzCWYSPpTWjo0UOAAbqIePFAGYlj/TJFEUqP62QZiXc0wQYmpB/2QyIVmrf&#10;MII/uCJMTTIrOVwz2L50H6oHiTKLEAv7slYVq1DPiCMFQrUrRkAm1hcW+KgEo0YXKBSG9WVCRqHq&#10;Gug1ZNg90AMSQS5D4ohDRotQUkUUrXYkt+SBSMQWF/6kQkhcn2m+amBOVBIZ4phQMXGDfTimBzks&#10;SDjmipkj+pApHDgxwUEZcp/VUSAsS+LBFRMdYatQ6CEmiGDlh/QLI5j7jhk/HJVXIeaRBOkO2kZ3&#10;UEd8ADmsbkXKojAOaF3oGzVHUA2DsoOvbDADHHig6dty+R9wQViObmxNAqL0LB2B5QcmKiLB3DYp&#10;SHhYA+gUhTjlLmpuqrqgWGpr4fBVk4JYECqgqAWfiqCA3piFEYChI+K0CI4gVN0FojSAQMOVQOCM&#10;y5VBH52UABsAWqyorGxNwLlQAkvbU9kDguCMqqlHmemKFEliw+mh4oYEgxL3pRVDMT8FAzksDRrI&#10;rBi5BcYpBs3wQFqgt/QqA0rg6IL1IaoVChxjQCyKcXYBAR6YWRALSoML8UDEZfNQLcsaBFYijYiq&#10;DWo1rIMKSHFA2LafipgMJR/N1QDa97BRWDmIPCrqooWYtdVGteyKBuzKDAvIghiKoGN2zKoDgHJE&#10;EmlBigzswxQK4pSyAZE/igNsboB+l0Chq4IMWLtTAINQB1Rv4qAPX0F0AJYggugF3QYnKuSowsAT&#10;QKBw7NkgwoSgUlxQ0QCTRBJtmcEGBBETE3DxBUyrEu/A1Ko/C6vyfx/t+/Lo+r7v02x1ILT2pTBM&#10;TlJn0/FXCZfuxIpIFwQ4ngQVA0SS71QFhh8UHnf3I8k7l2XtfRdm8aMJ+aeYdR/yrxPbnH9yGzvS&#10;gZ73W70HD7XSbQluzzaMPdOKsiWvo/E/Ge2eHeO9r8b7UJy6TtWz+2Oo3pa97qN2RM97qN6f17m9&#10;uSluTljIkpblcPoq5KBSaUu7MimOOZRGJdhggBLlAspRapbBB431UZ/bv7hR7mD+34X9zer2um7o&#10;P+76DyPSNvpt9rRh3CERszNv3obWO6VrnE5PYcK5rKs1jc4qjBqOWzUAcjmw/iiqZoggAnltggUi&#10;t3IQAPIywAFUEv2tVWcG5yWcLksomNIj1KthkYvUYUZWIowZjKhQIC97YIrAitLoFpY3FiiMQSD+&#10;aDnjMuQ1hZTPFcGGL5qgu4Y5VRANrenEoIkO7WyCKBFGwQSlKpo7hQJ8MEC0cgUGCZE5gSbEiiix&#10;IhvUMyomQQcybqYEidQBcVoVRIhiAKmzoqcyCSB7VBzGpAauaDnmHMmOqQch0VykBxRsz6oOfcAl&#10;HmuaOgnCpBY1ug7IBva7Y/NB1F6mxaiC22GMXCCv1PiX0n8FUdW1HlY2d1BUxL8cEB2QWBnQ5BCr&#10;xiCchigdiGDu9iiKwBALl2wQMDKz0CooOZib4JEG2LxxVFREgcJXQUGMTbBQAhhRBiC4f4Kh4xoS&#10;KH9VAWY/BFPmXwVQI0q3KyCjNUVwoqCIOXFGKiADzEXqgcChYVNiis7hzjZBhEACIpkiHFARniis&#10;DH+CDA1cKIamp8TdUCoYijoDVz+CBgA9GcZINi+AFEUkpOwdgDVQMQGY1bFAnMZU+SgaVaiWTpSG&#10;jpAcioVlU2oADP8ANEGOkuc0Cl9YYcoBqpVOA1Aqg0HBVBvxBsigXrqKIwIJD/NATYD8UAk0g3C6&#10;gwd6mwdUbgfggBjXLM/igFaICWanzQLWjVCDAMgBr82CA2DnBAA5qUCswIJugNWFa/ggzAYEvigW&#10;MRhZFYig/JEEarG6Av8AJ6oMBXggWYBBxAFEqlDOHLkURHy3m3dN/s3jvX9X0p0dVPTsbG6LwO4W&#10;MhxAduKsS18j474Z2Tpuw9J5D3Hpd3uvXnZj3EiJnIk6f3IwjtxLSNn1PXgraYfJHvvmnbtza8tM&#10;j/gO+9TKEe37jy2yIhoR0UMXAIiRUtXjcRMvcex9z3O89t2eu3ug3u27u4ZR3Ol3w0gYli1izijg&#10;LNafq725tbO1ub+/uw2dnYgZ7+7uERhGMQ5lImgAFSSoPJft9s7nl/du4fdfuG3KPT932T277e9L&#10;ugxPT9ijMT/xOks0+4bkRvE3/aGxGhjJ9XhwSdXrhicLigWVEijXkAyKLB+CIIzwGCBSLkWQBnrY&#10;orEMGFUR+H5J4/2vyvsPdPHO8bctztvd+nl0/U6JaNyD1jubU7w3NuQE4SFYyAIqElwj5X7ceQdx&#10;7h0PcfG/J92M/M/Cuoj23yHcjHRHq4mOrpO47ccIdXstNhSM/wBzb+grVJXoemowBWVGyoBFeBCg&#10;WpHuqUFDYYEIBGNeLoMRiDQ0UUgiTq/NVGL2JfNArB2+KBmYfCiAPUVqA6BK2u9kVjcRvJEDFrg4&#10;IFEY1kR8VFIdQNA4KoWTuzVIDoFINhhfiiAWdxd0E5AA46UCSBd4l6t8FFSeRfDNFaIZhIvU1RCH&#10;EnDBBKQzqTWICKnJySTRBIgxrkbKKjIM7UBNHwVRMxI9snAxzUVA0A42KDlkKuCEVKcWg4IJNCMU&#10;HJvxfber4KicTpFASwqyg7YjK1ygrAHG+d0HSC0oCoqBqNqYlBeMP3C4pEsw/ElB1xMRbKqgLykS&#10;+VCiGiAAwPxwdUXAl+SqKxGOaA8wbjggcAGuAzQOQWcMHzRFIxYA0VDg4XNwEGMqlsFA49XLKlYE&#10;PzOWsoH45lygZnHpig1aRAqbqhiwe5LMyAgEWqDSiBhYtRiSiDGrvG+IRTAyAqKuxQMOYPK4sEGq&#10;7tazIhDYgj1RTlucC2aIMQwp61QatjV1QQXiSQzYKKaI5ru/tCDMOZgiFcl8hQBRRMWckY0VQBqk&#10;4sXqVFYgipLNcKAGlGxdFg1oHFCXQMQ+kEZsrEMKEZZKowB9ASopg+LB1QCWYZIgitzU4IMXEbOT&#10;iUGepozmyAisWzQDNhTNAPjcUQYkAhkCiOmUixP7ktRr+AQMcMGQareqACzij4ZIMKkB8KoBiPiU&#10;ABclrNVAQaY5IAxlUVa6AOQGucgg0Ki7XSK1QQxoaaURjQg1cYIFDmQNuCAg5u+LIMKE0QZ+ZgCW&#10;vwQJvbu30u1u7+9IQ2dmEtze3DYRiHJPoAqPOz3vsX3A7R13ZdnqD0fX7wJ6fY32ExOB1QnFi0hS&#10;oFWdOSc3x3aPLO9+D/8AofkPbNze6PZJHS7kS0oxd/8AdyPLOOVaZ4K4ymcL9X3HrfuX3Dt/bu39&#10;Du9F2PoN0b3W9RuHFmJJFAdJIjEE3e1nI5vdBiMVlp479wJz80732/7T9BuyHQdfsx7p9yeq2yQd&#10;rsomY7fQkhmn3Hcidtn/ALmO8b6X1OHFLx4PYNuENuENrbhHa2tuMY7e3EMIxAYAAWAWVUxezFFC&#10;gri7tZQHF8MVQDQgCoQAY5C6AONWOaA8Q5qyIFLfFkHkH3I6bqfG+49t+7Haennvb3jGxLo/NOh2&#10;Y6tzrfHtyf7m+YxFZbnRT/8AMbYu37sBXcWpx4Jer1jpup6frum6fq+k39vqel6rahvdL1WzIT29&#10;zb3AJQnCQcESBcELKrtnYIOXquq6foem3er63ejsdL08dW7vSLCMVR5X1n3Y6OG/LZ7b2be6/ah/&#10;309z9okDEREJlvVlfamX2HjPl3bvJtqY6bV0/WbIEuo6LcbVGJpqiRSQej/PBSzCy5fVgkgvRQaM&#10;QAwJKAOGseKgzswAfNFZgwGJsqM9R8kQsgzYGzoFxdxXHNUEs5Ol3FEAA1ObR4qCRDgC5NwEBqCa&#10;UxQLIAMY1OPoiluWf22KBD9WQNH/AERE5OWIOLSCipkFyTYXUVMwsXoEGbljJqtQKoUiwiXcV9TZ&#10;Ahi5ZmH4oIzscUaRmCRmSyInOLhjk4ZFRkOUEcuHo6giSCCAGANXQc0hWUmoXtgiuc6THS9ZGhQQ&#10;6gPAhmI9oQT24ggxFiAg6I3oWApJB1bP8z0OCCxxiS5Lh+GJQdu0BACL+qBqAUFHY8FEUBYNgaei&#10;Bwz8Il1RWLk1BDYKotGx4XRGcuCcfwRVQGsHAQOI4HCyIpFiBy2LFAbkFrUVAiA5BdBYaXIauJ4I&#10;MGiTi5UDCrJFFmBLtiqgxLgqIIF/7SocCoAox9EDBmrQ4orWDihuyUOUAFUBDgjAPZAcz8kGBJZw&#10;wNPiiM1sGKBzY0+KAPWIIoUBtagdkVhIfVTNELIF4nAF4qA11B7Gyo1RarkH0UBk+TlrIrEOK4l1&#10;FLKLsRQJQYP8BUFIKNUGxrT0WmRAtS9UGMXfgEGAYDNAxOk5nBAr3HB0BsWNQaugzgahwog1Pwqg&#10;GbIARYks9gg3pUvQIFNWbC6Ag0Jb0VgBuOF1AAMavZkBy9UGo7CmYQZqEOxCARIqx9UGxHEoNSN8&#10;bBACCZP8kGxvXH4KgWtgoBaxdzVBssWVBfTe7qD5fuPmnjXaOrn0PX9zjs9Vst+9tja3dzS4cAmE&#10;JB2OauKPLPJf/b7uspdd2jvQ7T3QNMGHT9SNmchVzGO08S+MfkVZlLgfG/uJvxntdq8h2f8AnPST&#10;3Bt7PWRh+5uu7ReEhz/LV6lLEy94ht7e1CENnbjtbcRy7cQIgfALLT8DyzyboPD/AB3unkXco7m7&#10;0/bdsftdJsjVvdT1G5IbfT9Nsx+rc3t2UduAxlIKyZSvw/t14v13YO1db3LyGW31Hmnl3VHu3l/V&#10;bZ1Qj1O5GMdvpNmRcnZ6TajHY28xHW2qcktJHoVKG74qKJtdApAcag9CihGoY2FkDNVxkyBRUHEv&#10;VAuk1INBFEMwEXEmYIAY8xlfggUwBiYyiJQkGMTUEG4KDyDwQHwXyLrftZ1MjHsu5tb3d/tpvTPL&#10;/wAv/cH+K7WCby6Hc3BoD/3E9sf93IrV48UnDg9icBqOBdZV5D90Z9Rvz8d7PHd/w/S9w35Hd3D7&#10;TIShCJPCOslaiV6N2fsvbex9Ht9J2/p47UIxA3N1h+5uSxlOVySs5V5Z3D9rovuj2wdp29G5vwh/&#10;zLbgGBluCZ3CRb+7aR41uteier2Y1Bcs5WVAHSXd8hmg2p6N6IMGF8MEwGIEuZ7MGCACpLnBFA6S&#10;1aqoAYFndygUk4G9GQawr8VAhIgHGNHQBwHc3Kg0wCAbUsqpC0a/SUQhGoIF0mp03wCKlUCuOagS&#10;T2AoLoqbnS2JsiGIAiG92PFBKRDk3kUEtxiDwxzRXORjqZjZQKzGMMYY8FVQnEmQNgL8QoI6QSf5&#10;bqiBjJmFo+6KiuSUbY6S4KQc/VORE1arsgoYxieIt8UFNvbEZARyqLug7BpiNRpqFTkgMZRM4mVJ&#10;SHLECyUdtAGap/NQGILjmYF9QKqHIoACzX4qKtARDuXe6sRUQ1MXYgVRDEnl4nmVRWNvzUFGAt8Q&#10;FVUpQv6hVDXFLG6mBi4ETWhqmAzYh+JVD4mrPcqA6Q/xqgZmBxwdAxagvgVRjFxykOTREPVs7oGZ&#10;2PzQYMB64op6H0wRAJLAiLuQPniiiHIwpkgOLnAohYvpAIqbIqgDXNXDKoxfU+D2UUTIOBd6Igs5&#10;BFgbFBiA8gLEoFBjqY3sijVgTQh0GbVEEHChsoCBYOxOJQYyLhsCgwa5FGQMGIOT2CWDB2qxrREE&#10;AsCqGk8Q4IIsgwF6uEBcM2VlBmpq+SoUtcChQZqtchBmrQIAKxoeBQbNn+aAMXLlwa+iKzBqBmRC&#10;ycO1UBA5Xch8EVpYVqiMDYvUYoM4q1zZALVuTiqDIgMbD8VBohrYXfFACWciroNJ7OCcygUuTpJd&#10;vqQYcwBe5cZsg0izf2iihIanahjigNGpWzqo+f8AI/IOl8b7ee49ZGW8DuQ2tnYhSU5SwD0oASkm&#10;R5h3HxbsvmO3vd78U6+MOv3pHd6ztu+frkXOoFzAkvnE4LWcJzfn9m7p2Tt3UHs/mfi/S9J1O1yf&#10;4/8Aw0RwB3IRFQf5oU4YpYmXrfb/ABvxXan0vcu2ds6QyDbnS9Xtc44SiXIWWsPpXbEMSoPHtpvu&#10;J9wZdQD+74b9r+rns7GO313kugw3ZtUSh27bmYD/AOPOX1bIWuUR7HgwLLKmjU0ugJtWhQCjUpmg&#10;ABiRiCHdFMLoFpH4lBhUSfPBEClRiUGeowQKwcOUHwv3B8Y6zyTs21v9j3odF5b451Me7+Hdy3KR&#10;2uu2YyA2twiv7XUbcp7G6P8Aw5yxZWVLH6nhvlHSeZ+N9v7/ANJs7vRT6j9za7h2zfYb/RdZ085b&#10;PVdJvDCezuwlCXEOKMpeCwvlnje15N2z/C/uDZ6zp5fudF1Eg4jJmIk1WkL/ADwVlwWPj+1x+5vS&#10;dZ0PT9bt7XVdt6bdEeo3Z7mx/vNpmLyB/coKgs73TgnFLvXnnYek7yN/tPa/+c9129v/AAv+OEtE&#10;RHU+jbIjIyq9QPQqyGX6fYfuF0vc+uh2vuXQz7P12+RHp9cjKE5G0XIiYk4OK5qWGXpDPKJqGUUK&#10;GVMCg2LsKVKBnAHK7nBBgav+eaAsC8sw7KonJwQA3A8UViAR7Xy9VApIL0arSVGlQSeoNgopZMRZ&#10;gKsUQrRlEuOYWCikkzgSFlUIXJ4OgxbWMsECEVY3+jiipsC3BDKJFxxuoFq5pVqKZAYH+lUE5WGN&#10;aBVUZWJoXqipSoYiVSaNwQRm0Ba7xAuXUHMbSrS2TIRIsXJFWRXLPU/KAAPx9EHNviWkgyoQUHRP&#10;bJ0lqgsPgmQsH0gRkxq59EHVD/eaBIMH/JSUX22BrHSbRPBUX02k9RZBSJc2d7oit7VDUUVYDF2e&#10;/BVD2iSKgKsmiA1wGqXQUjRtIFKVxUVYN8cVpFeX3H5IA5rSjIoA1kHtUhEV0m4kDxwKBiwIAFcV&#10;FYD55KoewIwugYaSC4aroMC1WoDQojNUacEFLe6hPuQMbEWe5QCNH/BAcWccEBi4BapNAEUQ7l2N&#10;URhiCWIuijiPxKqM7vk91AY15c6ugZ6kNXA5IMDVmxvig0Qxk4pcIAfaBFFa0Q1xRQGQNS7jBAaF&#10;wDUKmQhS93dyoHNSA7NiqjSuONSg1XNfggODBQGJuWVUHBoPmgZjTEjBELiB+CAGQcNEh7lFMXBF&#10;QiBhkUUHxBZEYHG4eiAAu9EE+YyqGANSiiSfpGKBpXi1W/FVAfFwoATSoqEDiwozYIFOl3NWwQao&#10;IowxQKXYtiLoC7GL5PVUaVQ8b5KBRUEChjZFMQHY50RCMRIPYiqKG5ube1GW5OQhtwGqcyWAEakk&#10;qo8k6/7oeP8AU7272/f7Rudb2vdlo39+ekicQfcNqQqMRV1cJlw9y8G6jpf2PIfBet3Ix3IDf2ek&#10;EyJaJASH7Uz7gR9MvxsrnqYdfZ+89P5xKfjflPZZDunTwmR1u3Awlt6BWUnrtydv7JOGCmMD1ro+&#10;k6ft/SdN0fSbY2un6aEdvZ2xgB+fFRXwH3J8l7h2jtnQdh8ZlA+beadQe1+LmQ1x6aRiZdT3Ddjj&#10;t9HsiW6f5pCG3eYVkS19V4v432vxDx/tPjXZ4Tj0HaNgbO1Pdlq3dyRJlub27P6tzdnKU5y+qRJx&#10;UvFY/f0g1qMlA3EiiACpqPRAxYXwt6INRoh6SoOCAsAPT6kUpAIc0ZEajVDF7IAdIvdFKzkt8CUB&#10;sHxAZAp0lntmg8a7gR9uvuDt95i+14Z9zeq2ej75EU2uh8h0R2uj6th7Y9dCA6fcLf3sdn+eRVnG&#10;M8q9nYNdlGnxfn3U9R0niXdZ9MTHcnGG3LcFxDc3Iwl8wWVjNcP297F27oeydD3Ha2o7nX9w2v3d&#10;/qyAZASP93E4AWOZVpI/E+7MehHbu1bxAh3aPUN0so0n+1GJM63YS0/H4pCvT+g3N/d7f0W71PL1&#10;O50+1LfiaNMxBkPms1XUHZwGIw/igDHSTfP4oEBkCCTZAQXd2rYKhwYsQ1Qb8EGN4tYIFFzgAoA5&#10;drAlkCmNQ9YiyKU4yxwRC0BJBUUs3oY1cqoGDSNHvZkAakSDSKKQkcpkK4ohJRegZ0EiAAATVkVK&#10;QMS9aUJzWcDm1kTMBk/FZy1gzllpC/TT6Q75qqmQzSAq71sFEcsjKRkbEGhNvVFc+4BIgBiJVIzK&#10;CUyQ4AqKOiuUw3JbkWPLXWPVBzb+oHdcMwYRzQfpTgWzIsP4KK5o19o9v4uqjpiwAPD8FBSMwZCM&#10;T7sMkMOi4yMsFUVB5gwat0wLRaJ1nAVUwKgRfJ8VQQJHlflVRQAAC5q4URWoIHzRVgKWHqtILVIF&#10;RibIqhiw1fJEIXBLn0QVDMGcBrKDEORf19EVQEBqW+aqMCHGmgxHFAQC1LuyIdhTiyDMQY5opqPm&#10;EQY3OQu6owJeRPwCgYtGTtfFAJPVvgijENHgTVAWiaYmyIIFvxCAUNInlN0BjFnETzWCKcVf1b1Q&#10;LYvkLoHoWrwQAAAaTggUgkAChEnB4KBjRtKDAZYlVDAMLPmgalmci6DCgcoFatLgoHsGxQAAh8wo&#10;ogiTUVRrgBFC445oFiaCruLKByzjN6qoQ2uzIrcM7oAJ44AOAiFBrSj14INIEtImruSil3AJQ5iR&#10;UOyBwNLAGyIJIBEWHEKgTZzpk4aoUGAAvbFUAaXkMQgIck/JBntxCgFtLfig1gS3xQB5AgN6yRQv&#10;pzxRGciRAPK1FR5P90PIN3o+k6fsWxq2p9yjq6zqDEsNkFtMTiSbth6q6Urk71u+LdF4P0/b+1DY&#10;7pPrtOx0EoRB3ZdQ4M92Q90ZB7cRGyccj8+HYvuP2Lpej6vou4f4qGxtRj/ymG4dwbcQPb+1MCBY&#10;UOmv5pmGK9e7Nt9VudLsdw7n0XT9N3jqtmI6z9mLGIqYwMpPKj2ehUV+l1G/sdNsbvU9TvQ6fpun&#10;25bu/wBRuSEIQhAPKUpFgAAHJKDyn7edPveV9y7j91+5bM9sd+2T2/wPot6JhLpPH4zE4bxgW07n&#10;XziOom4fR+zA1greHBmPXQKuBXio0AIa7tZQNUasgEGuA2GKA0LNgGKDTLAP80DkNGlQgQECgoQg&#10;Fb3NggBETy4opQ5F7WQMQSeAuUE5CVfgxUwj8jyHsHa/Kew938c7zsnf7Z3jp59L1UIkxmIzDCUJ&#10;isZxLSjIVjIAioVnA5vkftx3/ufWdJ3TxbyjeG95n4Rvw7f3vqGEP8bsTjq6LuUYimnq9oapNSO7&#10;HdgPYrYR973Doen7j0fVdD1MNfT9Ttna3o4tIXBwIuCoPINvsv3C8U/e6DsO6O49slKUulkf2iYa&#10;q+zcIMTmzxdazKj8be7Ue29dsd++4PcjudQZCfT9o25De3t3QXAIidEYA4A6f1fAfX9N91+x72/H&#10;a6joup6TYnKnUnTMRGcoxL/J0wZembO/tdVs7XUdPuR3tnfgJ7W5AvGcZBwQeKyptLGhqUDMDbGj&#10;8VQhaJIIobcEAciuaA1JcUQGIMtToMxNrhQAACjVCqhQNmFAkhQjDA4qBQKAauYoicgJUwN3RQan&#10;DJUKBcFyUwhKuZEm6KQgkuMKOg59zWTGMS7moKzeKpnai5lcs7qYXIgaaE3yVQlSDiPpCokHHu5W&#10;wUVznlcM7myghPlcRNfpGSo5S7AkuHqyikqSwDP+KDl6mJFqU+ao/T2hQufdWqiuUwrLnYAPEYqo&#10;rCsqDgclBURAYsIymXogtAHGrOqiu3gKs91RcHB2aLfBQUAN5G2CCjtYuqiorQD0wUFIgE/6tUDg&#10;MCGcE0WkNFyHicfRRWkHDv8ABUOPaMcEDglhF3LVCiKAGhPtVAN2xBqUQYl6vRFEmjCz8yIIdrGl&#10;ggxezMCaHFFMBIGtW9xCAh2OcnooMTZ/cyoapGRIogw1fVX8EDAAsBYBEbUTxaw4oCSWbFFYAmJI&#10;YB6oD7SBwogbSWGL3QaRAAZg9ZA8VAQBdrsyoErlgxwUDMS/yZAnMKs7IHvwB+aIaJIjpNeKoAFS&#10;HZ8QoMAQ0TcfUqDQMxEqIMXNALMC6BvpNQ+Cg1mzxVAqbkjiisxxvgyBA1xgMEGBqXyd0BZr3eyB&#10;NRE2Yab6uKAEDC8qegQGQPKxL2KIWRcN9TO4RSgGIPNqcuHw4BkyKEH+KIALkxMWOeaDaXyD5INU&#10;S02dqqg1d+FQUAFJZkhy1kGEC4k5pgoMaNQ8EAqXIs7EIogh3lTOSqMGDaubiFB+P37vHT9i7Z1X&#10;cepYw2INt7eO5uGkYj1P8VZB8R2bf3u8+LdV3Hzn/DT7Z1G8dzpJbsNEobcjpEgYsRzFokVbEgq3&#10;7EfHd18H7j2Df6fyDxXej3bo9iUeo2INHd3ItUEAAjcjxjXhimTD0vxHyfd8l6CfU9R0Euj3em3B&#10;tbsx/dbkmc6H5g2INsysXg1OL7KEmJ0mivNHkPne4fNe/wDQ/ajojKXbt7Z2+7fcnqds02+0fuEb&#10;HbyQzS7jubcoSH/gQ3rGUCtThxS8eD2KMIR24w24DbhGIjGEQwAFgBwUVnJvTTVQYGoAAbPFBShF&#10;RT8kAFIgOKY8EGAq2GeKBhcvbB0Bc1ALMxZBNqgsxzQPn9RNmQIXNvicVFYsz4DJVABkYkYvfgis&#10;XLSNAGQakrYVKDyP7ldN1Xj3V9s+6fZtifU9X4nsz6fyzoNqJludf4/uS19TGMIuZbvSyH+I2hct&#10;ubY/vStTozer1Lo+s6XuHSdJ13Q9Tt9Z0PW7W31HSdXsyE9vd2tyIlCcZChjKJBBCyrqlImUQzxL&#10;ucmSDwrsHatrzPyzvvcO8vvdP2ze07fREliDKcduB/sxEC4Fz8Vrkj1TuvZuxdT2jquk6ro+n6fo&#10;YbMpa4wjD9kRD64sA2m9FFfG/arq+o3uxdX0+4Zbm10XVGPTE2AnESMB6GvxVqR6hJsqm6yoMwAO&#10;FAEALSdzV1QgBvxoCgWURMEF4g0oaoGcsKu15YoN7SQxL2KDCTGRcsDZBmOoEsyihMc2kEFw7IhT&#10;GJN2FnUE9wuS3xKqkkdTR0gM1sVUSkRGpJiwrxUypf3AduO6Qwl7c+a1FmBZnQC4oBXN1rIYRiWl&#10;7izpgRLX1esVlUS1XoTZ0E5TpEENZ2QwnKQNDiLlVUJ1Zq1vioOfdAAABeRLAhBzENEhydQoPSyi&#10;kjFph6NWUSqOLqyTYVA+aD9WILypSI5VlpLdjzxmTyxu2NLfNVB29ROkEDSeTiqioJeoci6gtGgA&#10;FHDkYqovF2u2YQPGTe6hNEFRViKfzIHFPaHyCIsHApU4qi0BeuFEiGDngxoVQ7EAl3ESUGcHDmzR&#10;VIxqDZhZRBAFhXigcirPyiwVUtRTEmhUDitDeKIJphe6o0JEPi7aVBqmQF43MkDasWogYEjSGu7q&#10;jOIGgIYKDDmFmMXZUMJWfBEYEhyMqhAxIZgGOCA1lK9QoCCA4ItVUaoH8zW9EBeIqTb8UUKUJDg+&#10;79FBntEXBD+hVDijvUkv6IFEXB4m6Am1vRQYNS1LFEYOdVDwQEOAQ1cEUSbfiiMQ7mwGPBVWgSAd&#10;QDk3SDHAABwpQQWqTayAg4j4qjCWmQxKIUgguDmitUVPus+aAnO3FAknJoaXZAty7e38UGlKgqYk&#10;kOiFMTfGeGTIp2HKMqn1UG1Fs+C0gRk7lsblRRbUfS6qMBcWazoGDsSzOgWIubEhBg5alkD6dTBr&#10;qKkeW1JGoCDTY0+YzRAdr0f8EHif3NHeJdb0G7vdFPf8c6MxmTtyLTmSNf7hAOgtyxJHpdlvSlR6&#10;nu3/ALhdz7N2Dtu3Pt/Zul247/X7UtMT/u6GMQHDRFI8S7UTkc30Hkffet2O6dn8R8TMdrrNue3+&#10;+YxEobW3GPLtyBegjzS4MpIPRo7P7YjSOojVumEdIMjWUmrc1XFdLb8TyzyfovDPHO5+RddtbnUb&#10;XQwjDpui2WO91fU7047XTdLsg33N/dnHbgP5pBcmmM2vx/t14t1/j/Zuo67yHc2+p8z8p6qXePMO&#10;r2uaH+L3oxjHp9qVzs9LtxjsbX9mGo80irakeh6rAGyilLiopVRTxDTiwYYlENepOkSQKxYh74IG&#10;/lAwuUBYXkc2QKxBc/TZQM7s9CKKhW0uXYk/JBg78XQLWsRXNFFi3qa/qg2GmQoS7ohQ8jQMMBwR&#10;TNCTAh4mhBxQeL+FzPgXk3Xfa/f/AN12Hq4b3ePtlvn2x6PWD1naw+PRbkxLbH/g7kYj+6kUtzxJ&#10;McHssCCZUvipKPJu9di8h8f75v8AkPie0Or2uuJl3Dt+nVzSLy5AQZAyrylweC3Ky/G6w/cHzPT0&#10;O/0Euy9tmR/idW3Pp4aRjP8AcJnJsh8k4RObt3fKez+F9t2/H/Gm7z3GEiN3qxXaO/JgZHTWRsAI&#10;ng6Yyr1btvVbvW9B0nVdT0m50fUdRtxnu9LuBpbciKgg8VlXc1LuXvkgQQAMjxp8kGc6mJVG011N&#10;dVCkCoY1FT6WUUoesT8kDSAaMjQ4qDGwaj58bqgxA9zO34hQLKhI0uAPmoqRDSMZCg/FVEGeRZw+&#10;OSDGMW9HBUWOYTMZnaI1aqg5VWJeOGrFCdRd2BsStskgakAcrcqCcwQf5uGKilOkh5WFEE5A6r0w&#10;QRlEMQQ4NVRAksA7tF3GKiuecRKJ/mGKCUmNHBZ3yUquUl9yYHqI5gYqjn6jlLkO4YRRX6cOcNGp&#10;kWkshN0cshQ5jjgqE22npcViR7rqo6iwMpG5DKCkeYaxc0dVFokO5LSo0sEVSBLl4gi0XxOaiHEC&#10;4Y0Yk+qotChiRa59EFNcfcMcFUVjIaQWY3MUQwu7lskFRdsGoP4qjRDEC4IsoKGWBd5AoHjQNEDg&#10;UBINWYDFBpM8Gw/pRKBzE8CqGBMqm34qDOSA7iUbAIh3uAKtTJFTlOEZw2pFpT1aY+l1RQSOofJ+&#10;KDPI1NQFCKRoACNUs1QoNy3KCzIGFDQ3o/8AFEMASQRVlACABrA5i6DCXMC7hqtmiiWk4IoCxIVQ&#10;SBiAIhQFieIwRpjcfU9z6IgkxAJvgyAxLxyyCqBJ4gMH/pgpVK2kAH0CQODVnfSiJmf8squzLN1N&#10;YaM3JBZrKymFRFjVyCyqCagnIhAQQbY4qgSEjWnEqAASvICuWSA8rmtlUY2r+CAFrOS35opZBzGt&#10;roB7iSKcf4IC1GBuK0pVBgRZmJoXqgAkxiLkXRMCAKm/FFYhhqwYFVEyA8SC5OGCgqKEthRUAjEV&#10;ayBRINjyO7oDEEy1ElmdkG1OQ1KV9UBErFyCbfHJQIwLgc2msTkqrBmB/lUH5neOj3+59r6zo+l6&#10;s9BvdVtHbj1QjqMQb0cXFKJB4psd/wDIvBOpj2byHaj3Xte7FtuBmJn9knTq2pHCntkPktYyy7ep&#10;8W7T5Fs/898G64dJ1myROfbdR2zCd+XHbll9ORAVzjmYfV+BeMdV22HVd57zGR733GUv3DukSnt7&#10;eqrmtZkOa2ZS0kehy1AvSlCVlp5D0YH3D+4Eutf97w37Y9TPY7b/AOH13kZgdvqN8YSh0G3M7Uf/&#10;AI09yx2ola5RnnXsTkEMWioojKhdQCR5hd5ZoqjFnEmOSIaQBYHgyoWygcaQHrV0CkuKWF0GJIAA&#10;DvgitfL0RBkGoanF0CH6QxJf3IGo1Xc1BsgFHYACOSDF6NWJe6KwA0xawBfNAkgSCYqDz/z/AMS6&#10;vyfs21PtXUQ6HynsPUw7v4h3PcfRsdx6cSEI7jV/a3oSls7oF9ucwsyYq3i/Y8L8o6XzDxzoO/dP&#10;0+50O9va9jufat5v3ui67p5nZ6rpN4CmvZ3YSgWoWcOCCt4wznL6igaYoJYIPDPJe5+TeQeRbviM&#10;ZbfZunnuGEdszIju7YBkJzmA8hKNREDhdanBl6D4z4T2jxyMd+ET1vcfr67eiHif/hxqIfnxUtWR&#10;9Kd2Y3C5bbFTM0oOK4s3LfB1QLi9w7jELkQCBUn23dEMAwAA+aomZEECIog1gTWoQJKkQ1ZYkX9E&#10;CRMiSJFx9L4FQUJDB64iKpBMhpawIwUAieYmjsHDIqZBnKtDD3yxKIEyTJtNGclFTIBEog3p6oI6&#10;SHxMSzi5CmDIiA0m3JaJTAiCYu7UxCAGpODChUVESBLYtVvVAWcB/ocEoI6gYkRjXBUc5iBSxflD&#10;WUVKeqP0hzlZByz0iMnLkAFSq5YkGQ0sDI8z3bEBBLfpIC4OfFWDtgbRcAF3IzWWlJxLkAUkGHqi&#10;OeLF9Xui1LNVVHRAvr1Xkwb+CC8Q5GMa04oGEYyF30+1uCqOkMzirFQViagMxJsbKoaMSPQ2pUlF&#10;VAo5FjREUrLBiLFVFACANQ5ZCrIHDXwsqGiWvVqD0UDXYF/VkotEsSXZlQtS0hQGRd8lBi5NMLIG&#10;BszUVGPKxz/BQYEAkY3+KGBkQGIv9XxQbEkgENSlQgXVKjBjIhFNFwSC5BseCIrrYEDH2qhXqcS3&#10;NkiCARUG+B4KBwCBqxyQACQpYE1QGMWdi4DvxQtEVjHluaqiG5uaCSQWF3zWctLwkCBpFG5lUMGB&#10;IJoQEC0AdqO7oho2JZsQ6ANItciLv/oSqDuQCGyf1UDjMXwdBDd2mrEir/BZsalJsbREjKQIBUhX&#10;UCRF8bMuRkYgRBOo81zlRBolxSsTYoUSSOD2QEBqEuRRUJT3VobKDEitL5oCRW5pU5IFucxKyAuD&#10;ZUKSzMbF0RovZq5opMnD1qVBQM5IIY/SFQL8p9sqOiMBQSdiDUIAIlyXtUhFbVYWeiIMeEXe6KYC&#10;7n0HBUCLOThkiAWOBbMqAAhiY0JwRUep6jY6TYlv9Vv7exsxYS3d2YhByWDyNA5LIjxqfmfk3jXd&#10;t/a8l6H9/t/U7kp9KdluSJLj9ncoJxAwlX0WsSpkPEu3x8z7v3Xyjvm3t9T04Mtjpe3SIlGAMWAM&#10;cBGJYZl5XCXgTi+h6P7edP27yDo+7dq6/e6XodqRnvdCJS1cICYLmBNxLBTK4ekEk6iD/pUV5x9x&#10;/JO59t6DoPG/GZxj5r5t1Mu2+OzMdcekiI6+r7juR/k6TZfcrSU/29u8wrIza+s8Y8d7b4l4/wBr&#10;8c7Rty2+39p6eGxsSnIz3Nwis93dmaz3NyRM5yNZSJkalLcrh+8SGAkwe3qoMHiC3NWiDN7SKk1u&#10;gaRGNP0QMD65oCZUcA1sGugBAqxrLBRTAMLsDjiqghmHN6KKES41CyqAS5P60QLrFWqHQFyxLAmO&#10;CDOHofRsSoNg5NDQBVQGIFGQGJaTH4oC4LEVGaDxjusv/brz/a8hi+34Z9yOq6ft3kkbbXQ99YbP&#10;Q9ccIx6yIj0u4f8AxBsH6pFa5xnlXssqFo1Dfisq888+8c3+59Lsd57ZCce89nbc2htgncntxOpg&#10;1TKJ5o/HNWVLH6e95b03Z+z9J1vkcP8AA903tkGfao6Zb0pih0wBoDeppY1TA8z3ut8t+4m9udP0&#10;O1/yzsUTp3ZORtkZTnfck30in5q4kM5eqdh6zt3Sx2fHNru47r3DtmwB1Ey2swidOFOWgZyQGdSq&#10;+kwsGZiAoCA2k1YXVCChMmHAKBbyA/7RwQaQjGhwuQgkxEgM6oGFC5FKgEqgSJD05QLKBmLAktFq&#10;0yQTxIepsorTcxrRx+CCTRJ0n25qhJGI1F21cECaiW5XMvcoISO5DcEBF4S9xyWbeKsTbULUKom4&#10;1kNpkaoJkyoWpIkyk9MqoF06hLTyVLKqjuFw8gSzMQiOU6wJGZLgURUJF8LUoosc0TEbko6agnVL&#10;C6kKnvaZSAAaRWoOvbBcsX1Fx6rKrxd5awwAds0ESB+5JxU1MvyRFICMQRhJ65PZUWhSNKPRENCI&#10;AEZUo5+KC8IuG4fioKwdg18+Ko6CdIIwz+KIpAk0xP8ABUGIIuANWSIoSxYG1kDkMBhwSgzIIoGJ&#10;pqQNAk0PtQUAkZHJkFAQJNcGqCIcylnGxQNtksRIASuqVSQoCOaIUC0Jk1s+KGTRpF71ugwNMS59&#10;yZBLY2j+qqixID0atVEyd4kf261zVQIl5e2gBdAdURxc0PqoCAMGugwNaXNkBeshY/xCDfy1uqBO&#10;IcVuafBTDUM1oj4eqIDsz1sdKB2DZAIjN7SaACqK2qIiZOzojULi7WHFFZuSUbYFuKYMsABGsiWL&#10;OUwMzVJfVZSQNy4kEiqoxFKWQYAxBOIt80DXr6kD8kGJoOJogWmlzyu6oF8KhQbPF6fgqMRSLXLa&#10;kAfAZ1QTaTmrGw+KgZywPwVQbFjdqIrSzAbNAAKMK6vwKDEEj8H4IgEAUAHqg1Q72BooH/1b5KgE&#10;uTlgUVo+gJarIjAk0OJp6IBHSNQYEj6kV4N9wvJem7p3fp/Hh1MtntHQ78f+a9TtjUTuO0mGP7Ye&#10;mfoFqRmvWum6Tx/u/Zum6XpodP1/Zv2o7WztjmiBAMBmJAfEKDzTuHgPeuw9ft9y8N66YjKYjLpZ&#10;yAnESOJPLuQGIIf1VyYex9PDdjsbUd6cdzfhCI35wGmMpgcxAJLAnB1mNF6jqOn6TY3+r6zeh0/T&#10;dNCW91PUbkhGG3twBlKcpFgAAHJKI8p+3fS9R5P3Huf3Z7ttT29zyXp49H4R0G9Exn0Xj8Ja9mUo&#10;H27vXT/8xuYiP7W3Ku2tXok6vXbAN6UUUXfmNbMeOKgMTqBJzQGIDAi0TUopoUeJLh29EgAvZncD&#10;4IhwbZ/SgYgCI1VZqooPYYKAB3oMEQRQsRckg8SqAxpTEugDR1FrkOygzC2JKBSGv8EUwIk1XxVQ&#10;HDnSKhRQkNJ5jUDmQgy9smvRgg/E8h7F2zybsfcvHu87H+K7V3nptzpeu2XMZGG4GeMhWMomsZCo&#10;IBFVZwR8f9uO+d06jpe5eH+VdSeo8y8Gnt9F3frJDSe4dLuRJ6HukQKN1W3E62pHdjuw+lWz1SPS&#10;4kfUMXLcFFeUd88Q8b6PuvXeTeQdynPoN7dE9nodyUiZbhDmDuZSDjliLDgFZTD5/qfIu++U6+1+&#10;LdH/AMm7H0sNO/1lNqMNoCuucaQDfTGvqrhkn2u7GdzunV95M5T6Xtxns9JuMY/ubkwxLcIGo4hK&#10;se7BjqMSCbEZELKi7lmYYoJhzQCju/BASIgPhKqBBGIBsbIpZAsGNRiiBJ6fig1oly9eUIrEPH1H&#10;5qom+nS1hUNgyyrAguxat0EJSnqaJvUICxkATV7FAxjUubCqo5ZRciRkxFSBks1U5TL7cY/Wa/BF&#10;GQEmnbD5IiBMnId2DjggR5UH1MXVEJgR5sMgipTPtYuTj6oOekTyCoJd/wAFlXOweWIdxxTI5upd&#10;okVkQfkbKi4kWZpHiLh1Ffo7YlJrPi/6Ijn3wBOPMSYiwxZIKRrIk0BAf4JBeLnON34qoZnbO3qE&#10;BhLUTGJMJAF4G44hQdMYlqyaRq4VRSIP9k5l8cEFg1i7s5lgiMIu8TIgRP4ZIq0RGRAdmsWdEGIc&#10;yLUGJxVDCQJkwLRIBISBwWFrChQMCBd89WRTBk2osA+kmzqgvgDU3KkQ8YxcmVHdmTCiSIiABDHl&#10;/B0E5MREF/yQMCWsA+CUE0cuzhhFUbUNIcM9CEGF3IthmgcMSJZXFkDPy0scQmUwwAHuDhrqKzlq&#10;CpsgLAExcvYH1RD6dMXABoxKKQ1AYhj/AEsg1CHYctQfwQPXlYkEY4BDDAvkDiDkiM9cw7UwzRWY&#10;ksKNYOiMACTEvn8UUwiHrxqgLsGN+ARAuwIoGNEUaNfUBccAgEgwYsL4WQMAxYB8zxZAGaWomn8v&#10;FATG7FjmgDZ/DigDEs9W+SDAkjgBYqjE1an9AoBfTk9FRiSPpr+iASADScf6ECPeWOXBASf5fqzG&#10;JQaUXAAJ5cOKAiRqHa4H6IAaxAcuMB+qIIazN+aA6RXAmpJVAAL6hJh9XFRWNqPJiSSaUKAxDDM2&#10;eyIx9dLGpPC6Dh7jubex0XURl1+3247sZQ2utmYgbc5AgSGogEi90Hwnj3gvYx2fqem6zc2O973W&#10;7kp7/cNouzOIftzBJiQC5rcm4VtSR8h3DxfybwnqZd08a6nc63t7vv8ATgapCIw3doUmB/NGo4K5&#10;yYw9X8a7v1Hfuz9N3PqeiPQy3nbbMtQkBTXHFjg/43Uqx+7Y0bmseHFRXkHnEj5t5H0f2s6SWvtA&#10;29ru33M3ds0HbNZ/w3bZEWl1+5AiY/8AAhuimuJWpw4s3jweu6RERhEDbhEARhGjAWAWWjCXGgsE&#10;Q8aEWpbJUEkkm1S4FlBqadIoCan1yQBjFjEe2hi9FFOA/M/+n0VQzCQi9GLjNAHJIBAYVI+KKYlw&#10;KOTdEYu4qxFAUCxIL1x+SkKNQS1GoCqMA12fA8ECi7XxHBQM+eVlQhPLIBgeCisz6dJoGr+aoNHz&#10;pbFBgCDcNjxQKzipetPzRHlH3I6Xqux9T2z7o9m6bc6jr/Etqez5P27ZiZT7h4/vSE+r2xEVlu9M&#10;QOo2RcmM9sf3pVnRL1en9F1fSdz6Ho+5dv6jb6zouv2Nvqei6zZkJ7e7s7sROG5CQoYyiQQQphXN&#10;3XtPQd56OXQ9x2B1HTSnGUoAmJEolwRIMRlRIPPvuH3HpfH/AB7a7F23ah0ku5f7uO1tARENiLfu&#10;Gn81I1u5WolfH9B3/uu927pvF/Cej3I/tx/853RmnOc6zmCabcXoCS7MzFXA9P8ADvG+p8c6Lf2+&#10;s7jPreo6zcG9vQFduE2YmJkNRJxJuwos2kfYgOZYB/ccEVhJrFqn0KgWRDiODIFLCUaViXBNkCye&#10;R1MwOHxQJISFQGbBA22QG1B6u6sEmJJyP0gqKBIF64OoFjyuxAlINIHBAkg8xpoCP6MlB5Qx9APV&#10;UEku5dicPwUyJSiHESCCeb1ogRg8XY6aagPwQSnFyYu7VFaqK55RIlckliMEwEkCIirN7iLt6oqM&#10;gBExjSock1PFBGUgLAmMqcRxCCJYgkECjcVFcWuRnMSjoEX0gF6Z2QS3CTK9NLRI/BB0xrMS00J5&#10;cGRXbGz/AFFj8kEd2JPM3MC4j6BAwrFzmKIjojKhkeAlkqh3iC4wLcUFSxk4HN9JUDgyIcVz+aIu&#10;DkPcVRYCpkLMwCoIa5NyFEUizkC2HxVD1GqtCGZAYggUNvkoqhH1D5KoLABjUn9EoZ3AAs36qjEh&#10;6FyLog3oCGj7vioosCNN8R8kBY8EAkTVUaUZctKm/BFERk7GwsGsUQY0kNeNA6BgCJSIqCGZDJgd&#10;J1YNdQGMxJiPb+oVGYElpVsAogmQIDGpp+KoIs4A0i6iiY+0ix/BAgBbSaEVPHFBTUSHkNLkAZVQ&#10;I1ZEC7IhgDGNWeRH4orEPY0IFUGAZ6+iAg0qxeoTIYMfzKIPGziyqgKPjSqDUlxEiX+KgOoRNBW0&#10;fyQHBsx/WgUsRauPqgxNiRhVACzCul7PkqAcWFhQKAPamCsBLMC1RZAuq2E2r6qAEyJFHZiB+aAk&#10;VOAlZVB+olwSz+iAEl3xslVmDB2NXKIwYPKNc2QaX01y1IrOCADbBVCge0A2IUUzO7WCACQly2c/&#10;MgoiPVdRt9J0+/1O+W2um2pbu6RfTAEn8AmB4l2bsfUfcfqOs773vrd7Y6CG6dnoek2JB4s0jGOo&#10;EREQRVqlazhOafePFe8eCTHfvH+47m90mxKI6qEw0hElgNyI5ZwJpYN+KucpjD2DsPddvvnaeg7p&#10;txG3/i9t9zbJfTOJMZx+EgVitP1G0gQiGFtOAVHzXmHlPR+GeO9x7/1e1Pqx0kY7fQds2f7/AK3r&#10;N+Q2ul6TZGO5v7sowjxNaJJkr8v7eeLdd412Xf3u+7231vl/knUS7x5j3Lbcw3Ou3oxj+1tE1/Z6&#10;bbjDY2h/JAG5KtuUkfaz3DEir1Z/xWLcNSNt7utyA0gWZTTcmMLRqWW0NpAd7hAIl3DvGyimDjUD&#10;QMCiCBzMzRNR64IGDkVu+KDUcV4IouBqFiLqAVNsWVGanH8yojD9fzVAJ5iGdmZRWLReRLMOYojR&#10;oLVuEAIjI1xqqCGs9C7D0QH3czM4/RAAeU0Y/oilL0pym6BXBlJrGg9GUHjfhcz4D5R132z3h+14&#10;93SPUd6+2e4WEdvY16uv7ULV6Xc3BubUf/BnpFNord48WZw4PZokEVo+Cyr4vyfwnovJut6DrOo6&#10;nc6cdJE7fUiFTu7b6oxBNIkEmrYqyph8R5B3Hf6HrtnwbwjpR0W7yjrN7ZpuTlKIkx3LjTGspEvh&#10;Rq2BR9re5Q2D1o8gMe8e8aYyETPL97UJX+pvgmTD6rwHyLrO8dJ1vb+6vPuvZt0bfUbhYGcSZAGT&#10;UcGJB+ClWPvpEadQDyuyilBBjq06auyA6qyJsaRCgQB4xaVXLeiQoanocHKqBYEs7/kgWLh44mpP&#10;qik0ioyq/FADpNQ3NioJ6QxcHl/NUEmlQxar8UCiVGIoMUBkSSHrSiglMNyj6kVMEScsQQ/4JBGT&#10;NmbA5IJk2iYkikYlQR3QYEOdUi9DkqsRkAC9yOUKDlIjEk3f8lMK5dyQ0g7cdUZN8QgjvTG3/vJR&#10;kRRogPcsbKwdUASNQYCVw1HUV1bZkH1SeLfL0QYxEqAtcU4hELEuSJGsaN+qCwjFxAXNXzQViYl4&#10;kM12WkOZihZgzkfBZo6YAmrM1EhTCIEhgdyp+CqOmL1YsTiVRmpnViiHZyK0QUxDYm6Bi9r+iVYY&#10;GxILmgCIYhhE0JxCoBFfyQEEA6ouDeqBwzAjEsVMjFqsbWe1UBAYSqOHwQAzeJmA7UItVUMQ/MBQ&#10;WfgisATC7VsiGDEtXh/FA5FQdVEROM4mRDiZhJpfwUyoyPM0XiATRAwOQGZVCk6cXQUqY3IBFmUB&#10;qAHGNggAjfmqEDBzzFi34IgAsKkvmgxu2lwPwRRLCoqbIBQ0zJZAzNYuMEDChLY3QE4B6GgJVzgh&#10;Y4tJ3upKWHApqFDiqhQ9avVFYVzogxBFT8VAIuWJLDJCmfUTRiBVArB7UN1UIQHGAUUzmRoWZUK1&#10;JYtmgLgvLFUJWhJIJuFASS9BYMgx9WNygIJDcf1KIJ5fQG6BCYhmFBYoouaVelFUAGILWyKgcO7P&#10;SVNKBC5qOXSSqPnN7u3Ze59V1/jn+OhLrJbctnqunJ0y07kK6CaSIBq1sUHk/j/fet+3nXdV2Hvn&#10;TTn2+e9Lc2d/bjVy0f3dt2EoyADjD1cK4ynJ9B5Z552juXZ9/tPY5bncut7mBsCI2ZxERMhw04gy&#10;kbAAFJC19v4p2jc7J4/23t+6B/iIRlPqQKtPckZkf7LspVj6ORkRSha6ivHehA+4Xn0+7bn+98P+&#10;2HV7vSdlga7fXeQiJ2ur6kg0lHoISOxtlv72W6b7cStcozzexVaX82fooqe5F4gOwJeixYsDb2hE&#10;PQvV0kwtqzgBizLTIuCHIqWYKgxAFSKHhigwDOTXI8FFMwDPciqIYB2IOnBuIUDWOr3RyOaoBzGF&#10;0qszN6IMSRHicUCksRR/4ohiSwGBLoEZzIEPxUD3YE2u6oWVQRG+CBQBSjl6Ion2aQOayCYDWyZQ&#10;O7CIcnNIBcluUWBNbIPiPP8AxTe8r7JCPa+ph27yfsfU7fdvEO77gJj0vcunB/aMwKy29yMpbW7H&#10;6tucgtS4Zrs8J8q2fMvHuk73DpZ9v6uc9zpe79m3iDvdB1/TSO11XSbrfVtbsZRfENIUISzBK+rc&#10;l3tZkV4v1W/DxH7idT3LucCO2d62pR2usMdQ29egyNP5ZRYtVi6vOI65eajpPMRs/wDONvuPYO57&#10;e3t7B2209LM0jYMea5yNbJjgZfv+GeL9Z2De751ncOojv9T3LqDonHHbjKRE5ZGZk7YKWkfdafyU&#10;UCG01JY4qKzA1ItdAGyof4oEIBJejKoRxKLMXchBpOAJPcVRRI9oNWyQTMADWgi5ACBSzPjVgoFE&#10;YiJkbm4uqEqIkOXeykGJo4+WKAEEm7tcoIVreTi3qo0nIaRqNTH6Rh6KohICLljUOL/JBzTmBJhE&#10;09wOSlaKSACGLmxxVRCVCSAC4AINAFBzGJL15baTwuio7hOoyFqARtRQdm3KIjo0Fn9yDoYxHtv7&#10;cUVgKCUQx+p0QABqlWuZCoJjIwJIwYFBf+04ybiiGF3vrqOCDqBq1nuoKAAjjRyqikTR7vZVGDY0&#10;a6KvFjEA4ZolEgDSHbTcoogk+mB9EIYSuD80Q9w+eaowqA5bIlAziQIaoLS9UDaWJAqSQVBhxHLZ&#10;v4oC9Ty8EGqGIqVQTWr0agRTEADHSf1RBiQz2FQ+CDB+WVS9VAIRhHUIbbauY5vmgDNSQIJQO4Zm&#10;IGJQARJi4aQrqCot9IGTKBQcXszopXLDjcIhiP5GrfiiNgAxYNVAM4s/9oIpmpxBRAar5e1FGIZi&#10;9TaKIcUJtzCiKnuQO5GhZS8SF2tucDz2dTTGrY6JaogFqEmmK0y2P4sgDsZf0+aAliCHsVQg+kEP&#10;i/qoNKTThEBwbkYMqC3N6hyOHBEK7EOCxsigH1FvqP4IMcSaZoFFKX9ESsXIk4QAyJIYNmVFaT8w&#10;YKgWYcDVVDXjzMAB7jiooECNiC9igJJaMgKqoAkOV4tLBAdLS/m4IMXMWFCoP5h8i8Z6nsnkA2Or&#10;66WzsddOW70Hed12cl33JCoMZEaiLe5luVl9RteS9V2+UOw/cLtI7h0o/wD4buE4DcmImmsSFJhv&#10;qidXqVMdFy9S7D2Txbp4bPdOxdD02jqIiWx1kQZljQ6ZTJMciB8VLR9EMa1fl4o084+4vf8AufQ9&#10;J27xbxjeG35p51vT7f4/vECQ6PahHV1vcZxJ9nSbR1DCW4dvb+tJEr63sHj3bPFOx9p8e7PsnY7b&#10;2fpodN0sZS1TkICs9yZrOcy8pyNZSJJqUtyP2b0HxUUuJGR/oyAhyPggZw5LfDFEUnJxFgwsSgAu&#10;L6VQzN6ZqAEDVq+rAIGBDmlRZ1FGln4qoxJYuMKoo1piDioFDkkXARGcChxugwLl8WYIrEM5MS5+&#10;CIwA9QbnFUY34oA1WvkckG+IiDK6AitAKmyCcsAPUj9EVpUaIAfCOaIMQ8QH4E/kg8b71q+3nnnT&#10;+SwB2fD/ALhdR0/bvLIim30XeiI7Hb+4G7R6oCPS7ppzDYP8xVnGJyeyhtIIvior8fvvah3jtfWd&#10;ARtDc39mUdnd3duO5GEzSMtMgajO+SsHz/jfg3afHYw6iUR13c4ivW7g9px/ajUR9b8UtMPtJai7&#10;VAt8FFYktR9TIhKnlIctQ+qKxqBF2BN0Gk4oaCiBJyasfiiFEuYE0FSxQLNwSGNhpUUJPTSRJlck&#10;CXNU3IqoAwBqaNWmKCbuaChyVCOSSQATZlBjaQrTHBFQMjGZJJ0MG4FTIGsa7tSp45JlSmVON2xV&#10;ROe5ECP1aj8kHJu6YEEyoLlZrUcUtwTMtL2AACS5MBPmB5iC9MVUc25tycNNnP6KqhOMomIcnSz5&#10;3UI7ISPJqjQj4khRXSCHD8oNQ35IK0abA+iIQSETIEktV+Cpg0YiIbSWcUVRSOoEOKPVQdAGukbo&#10;KjEH5qC0QGrGpYFVFGLUq1FQRAOBjUMoh4sKH3EXVFASQHtioMajUBYOyqnLPqe6ILgkkGuAQNe/&#10;qqDEDVR7KBqWL1F0UW4/FEYOQ1iLSQAuBdy9SgZmIrYVRRoNQf3F/mqgEkkAhgMFA7aYXQEkYF3s&#10;yBmLFw7IhRd8xZFPGLANY1RGjJ5GrOH+SKxqKGoLhAC9W9zYoDzDTQYUQEyAFS1LohQGBwdFZzQD&#10;AvVA0pAsBaVkD0B/1VUYNhgooPRjiUDAktIG9aoMS+KBdURm+rT6IGsQRQSug0g1fiSqjAuBICth&#10;6YqKBfDGyoDglkQQCDdnwRS2L8KIhRZ8yxRQPJEFuLIjCTVzw9UXAD3SJxKgLgmv0mvFUYtiGGaq&#10;AQDEA1YsxUUWBpkGBQLIljm9fREByOOnE4IKmoJu9kH88+Reb+VdJ5J1cdnd3e1bG3IbfT9FvwgY&#10;mALCchIEc93HzotyM2unvHkHkPdOzf4XyHxmPWdFujX0vdek1AQmKR3I7kf3ds8QCHFEV3eA9w2P&#10;JOi3vE++9H/j9npNk7nR9RKLmG2CI6TMViYvykG1MlLwI9o6fptrpOm2Om6eA2djpoR29najaMYh&#10;gFlS9X1fS9B03U9f13UQ6Xo+i2Z7/V9TuyEYbe1txMpznI0AiASSUV5V9uOk6jyLru5/dfvHT7nT&#10;9V5Tsx6Xw/oN4GO50Pj21LX0wlAjl3esn/5ndFwDtwP92tXozOr1n3XKy0A9rgMyDMXJF2aqBhQV&#10;4hBrEkljcFENRsSM0DVZ35UUA+oA0ZqIKFnyaxPFBjEHFhioNiAPdgqAHxL5qIJrRsKIoacWY4sm&#10;AshSR/DNA4ESARRrjJVA1SecjQX9FBgaaiWzQAkkAirWKoE30ULG0lFMGYPWiqNJhV2DXRSEA2yd&#10;80B5jf5IgkXBPH4oPw/IOx9r8n7L3LsHeenHWdp710u50fX9NL6tvdiYljeMg7gioLEVScDD4v7b&#10;d97pPY7r4R5R1E+q8w8F3Nvpev67cpLuXQbgJ6DuYwP+I24kbjW3obsbALVSPTSNQjqJDlyyyqZJ&#10;JcMRhxRTs0SAKCyDMRUmosgmXMaFpEG+DIAHoAKURAIeTGr+7gigxcAswpJEHSBGJ4MUEpE6ZsKk&#10;UClVPZmJFzFtNIqSrVZR5na9P61pCEkxYGuKgm1m5ciqEIwlRQCUCBQ0GeHFMDn3IElqkTqZLNai&#10;MYSMnd2NlA506jI0LMCtxEZS1UBGs24oJ70ImDAUNgpVccduMJRAYG4KkmFtyRtFCWfmJZVHMZgl&#10;j7qyCZVJ5fu6TdnkShHREl40cPSqiuikhqbEMERSEYxcykS9PRkG0sHJrc5KwLtT/c24TYxkT7Tg&#10;zoi3KGuz1IQWgWlHAgqC8QZEGzmoVRbbL6qfFBYA4GmP9SowEqYkC6BxFnk7F6IGDGwNBVRDAxN3&#10;y9UVQDOrAsqjMxc/jggwFgTc3VDu3t9FAxcHSK8OCDASDPjYJgMfpiEAcjjEv+CBnYkmQqLFApGo&#10;gigFBkqGPLyi+bKAjD8mQYXLFmsGUDGgvc0HDiqAzScWkKAoCXA9wogwBwLgC6AjlANwcECmTUlQ&#10;IAN15UODKe5bFACWcUsFUYChFn/pRBrgBxLTQyKDAAtI42PBEaRLSEb8VQ1bxa2CiibAm6DXqxDI&#10;D7YgM7ICxAAo5ueKAGINCWfigNGADkAMeKoGAarvTIqBhyxEcQLoYKb2c4KhQDVw8nuoBw+ZVQJD&#10;mYCv1IrEuHH9OCBSwBlKuQbNAhJ5P7Vy3qgZxIkA1P1IGIFi5AuiAac34IoyBHpmiBI1EnFA7IAA&#10;QHFBK4KDzvyPzHuGz3AePeL9F/zDusY6ur3TEyhsuAWZwHAIcksLXVkSk6rf7b1nYOj2/uJ/hOl7&#10;h1GuWztxBhv7cXaMgImUgaOW5cCE+A+R2Oh8g8RA7r4p1o8i8d3pap7UH3BdmntRLgi2qPxayvMe&#10;29FDXs7fW7vQ7fRdd1e1CXWbUWMhJn0SmANWkkrKuwlnxJs6K8c82B868m6H7ZdOf3OydPtbXd/u&#10;bux9h6HWf8H2uRGPW7kDLcj/AOBCcTTdi+pw4s3jwew0iGAEYgAAcAsqQ29PxRWcsQzIBmZcERjQ&#10;k3GACBxg9MkBD1exuyDaXFSTmAgYG2oVBuimpjnbCqiCSHDB4lnQYUJMmkcEVnajOgYGhFjigFXY&#10;YByqgG4pi7ZBRWFQ+BuUQpNxpeOIRRcN7aYqo0iwJIoLBAoi2okkuxBRRvF4nP4IAI0aQZj7UBbU&#10;AX0hrIEjMCWl7uInNskQSSbUAvxQGmDAC5QeU/cnt/Wdn3u2fc/sPTbnU928O292Hfe3bETLc7j2&#10;HeMZdb08YCs9zZ0DqNkX1wMBTcktTol6vS+h67oe6dD0Pcu29TDre39x6fb6noes2Zatvd2d6Int&#10;7kJChEokEFRXU1wcC7KAEEUJcGwwCBJM4iaOHQYNne1KoA7aaXogAFxgahkC6AKByXdya/FAJORW&#10;gwZAhuz8wuisB7XAByCclYnRi4FpW9FEKY1LnBqfmgnIYuCeHBUDSZMSK3LWQIb0DAn5qCc6uBTS&#10;QW/RBMRALgnUQahRpGUTR6uHREp8o1gPIFtCZE9f7jExbIOio7g5izctA13+LJgROokSantr6ZIO&#10;XQNWuRck0BUUghIR0mRkcz8Lqh42iSaCzKK6ISauY5QgvtvKPtdiyAkmNQH/AECqYIDSVbyI+agt&#10;CkiW9FUUFwRioOuOMWoCqKRkG0gX+rNVDwILMfbQhA+pxU4/giM49ppJ0D0Zq1p81ARGJMQSXFXR&#10;VdZMjGzBiysQzB6ihqqNR6miB4sTwFQoGFC5YPigJAkBJ74IEq9Kub5KhndhGrgoFlcPUmnwUqqE&#10;NTF0wgEgyZze6DAhw4KiqaTEh7lVAkWkSS4ao4oMOZhO8TQfFAZEEsL1ogMZEOW+aAMwGIfBAxBk&#10;QwoM0wiOmMSf6Os4ayvLAgu4stMtE21Y+1FKBqZx7S5HBA7jU2Qp6IYEkAPg7oGekdLAWVCEvLgA&#10;6gajeiDGNg96hlRnJbF6qAyNKxcIFrEcpob/ABVBAJcE8uLKAGtHpV0BGmueCqMWDs6KV6MAaX9E&#10;CSNSeN0DRnGJeTEGrINqEifwQTf2uau54IGAcnPFAoBiC5FbIhg4NSAitUxrUCoCIgf3pSB0iIFJ&#10;A/ogptmdtwMwcFB4Lu9z7v4T5H5FKXav8dv973pS6Hqp6mIlOU4mOkHUDq5ogio4LfNM4fsdn8H3&#10;e7DqvIPN9/dG5uxO4OnlP9swgA+rcIbSALRDNjks56GHd9qIzhsd+O1Lcl2qXVxj0BncmIlqPqYm&#10;Dq0j1h6DgVlXyvmnlXS+F+O9f5B1WxudbvdPo2e19q2W/e67ruomNnpek2Qbz392cYDAO5YAlJMl&#10;4Pz/ALf+L9T4z2Ten3nfh13lfkPUz7t5f3LbB0bvX9QIiUNt6/tbEIx2NoG23CL1dW3JI+3ZyRKr&#10;2UVqE+gvggm4pWhNXQNqJfNEFwQQGogMag8EBFTEvV6oDWRcFog/NBRo1oRiUqiKSzFGRAc6pU5T&#10;ioGYET01iqBH8HcqKwNC+F/6lQS41BqohaMXv9XoitEUJemCgA1AhmLYZoC8mMTYWVRjzYu6ASpy&#10;jIBAxpalceKKUsTQ41QAHXKTAxEKAHFBp6XiQANJeJyOaIxLc2LVKDAO4YPJAXflOIug8b8Rl/7f&#10;+X9d9uOpl+34534dT3v7bbhpHajqE+49pBs+xOf72zH/AMKZjHl2StXjMpOD2IsbGpoorGr0pf5K&#10;CJ1GQ9KugYl5RLEN+aDEAlpWBdggUmpfJAjsdRxUUDcgYXVROTgqKXclIQ1RHM9XwUq4CEjMMRW1&#10;UlyWDIEsxZwzlVAjQMbuxVCkkBgakc2SBJVZg4A+SgnIfTcDFAvMC7YEhRpKQeUSDhzBERlSIa7s&#10;fRFc8wYjQGZ7oJHUNWoaZE0+CoSUdQkKiURfioORy9SDSigDnSJ2AlzBVWEhyxA94dxmoq4JLMWJ&#10;DPgg6YEMDTggagiXelC6ImA4kXubK4FAXZouJ5oisbiOAxQdEACABYmskRYEs4vgqHAoxpjRQOAx&#10;YAF6/JUGovnggYXD4VZBQO1Q6BxEAECvFEMA7AyozhUZ7kWwUGiKu/txQVLSIpewCKIBYkVjEfFM&#10;IBDEhnsgJjplEP7hVkAIJqMDyoNzX0igcoMAWeOJQPKIJpYYoHMiZg3AQTEKkPc1VDgNa71JUAMX&#10;IliLH1QHUwZySUGF2s1SURpOTdhmqDGkSQXIsFARXSXqKURWIJofcLFBjAk3tb1QyYCrtwQaUXwq&#10;LFBiLfyxNUGfSWblIugYuDm9EBerAsQKIAI8tS6AuZEmwwCDEh4ghnxQCp0tfAIMwelTiFQPW5w9&#10;UDEO1UC1ez8UQkTRmHNUKDEOZUDh0UodgWYBvVUPqLDM3ZAjtF/qNyoBqcgixoXVQ1KkRNWdFEir&#10;MNQwCIDig01eiAMS2Iq/wQMzYORV0HlnefBO7967t1vV9T5HPb7d1cxKfSQjIaYR9sBDXoLDE+rK&#10;ymHovbO19H2jodjt/Q7Y2um6eLQFyTcykcSTUqZHcQXkfgAlV4128T+4n3A3e/TGvwz7bdRv9D47&#10;G+31/kAEtjrusD0MeiiZdNtn/wAWW/jCJV5RM5r2Q2YYFisqUFqfUbqhSDEgPQl/igSdACQ4NkB0&#10;3x4ohotfTQe70QO7RDC5uikuJB6kMEFI1iNVz+iIeZaNAzm6KBi4qWOKBzgXxqVEExEdTVelFQGA&#10;JYu6imdgxtkqFINP6OogSNgMaFUD6SBYKKYMxYMQqgF3PHFAGFRSP8uaAkilAgBBc1uisxLijNpK&#10;AvSudkQgjqHNQGg9EMCQ7NXPigxiInlNSgxL2OoA+0ZoPh/P/FN7y7sB2O3dRDt3knaOo2+7eI93&#10;mDIdJ3PpnOzOQDE7cwZbW7Ee7bnOOK1OCWOrwvynZ8v8e6XvH+Fl27r4T3ek752bcIludB3HpZHa&#10;6vpZkM529yJAkzSi0hQhSzCyvrZYSdqWwLqKmKFwXcIgkBrmJwQJpoAPiSgB+mIppqHxGSKUsaG0&#10;1BmxqWCqJEl4NAEGWmQyo6im0hgwd8CqDIAEMKCr5qCOkg3oEUDpLAmhuyqFBY0xFigzE1FGuFAk&#10;nkDppRBCTOSbxH4FRokgImUhcCroiAIm8hIh7IqO4AaE0a6oiaBok6jjkgjNz/vIkkSooYQLiQ+q&#10;NWB4pgaJFYysHMfiipQc0BqTdRXRHlkxrpuUF4xIMIxRF5RYVxNeJQJqAlqAo9Qc1UN+6ZNYaDRB&#10;carihyQUhppFjEhuXiVBYUIBLRNyqioEWABIap9EBYAxNRpcFuKocgRkD+GSgcMScMCUQ9idNRR1&#10;VYSclqHEYIHq7H0oiCQaRwuEDgm+ZqEGBYiTsQHCBhOVS9WLsgwmY2qUABNzUZcUB1SY0oDQopnk&#10;xGDUa6I0XDlm4YpBpOWY8pugewD8wZBg0QBYNcoAQ0afUgAJIAmGAGCBgbEWrfggMZEHVKr0ITKB&#10;PSzB6plW25CMbMY0LpkMW0UpiWQFyAQRiAHyQEMzCT8wqgxv7sWQESDM90BE7tGkhfBAObVF5cgH&#10;NRAwADkFsQgVzZqNQi5QO3G90QWALg0OGXqilP0lq4oAbmvMUBoCSzPYoMWLE3ogQmT1+CBhT21C&#10;AWJPFggW5INALIMXFxwCDAnTZqVQCLliaCRQGRYBrPVUB6DBjVAokNTNpLOUQ8gDiyKmTGIYktIo&#10;hyTIUIAGf6oC7uDZqoBFw7oPN/uP5B3Ppul7d4l4vv8A7PmPm29PoezdVEaj0HTQAl1vc5ROHS7R&#10;eL0luy2oH3urCvsvH+x9r8X7F2rx7s2x/h+29m6fb6Xotl9REIBnnI1lKRrKRqSSTVS3Jh+qxa7P&#10;fFRWLCuQFVQPeKoEZyHwshkXo+IwRDUzalXxQBw9TQMyBmYk3INGQGJoNRqMEUwaTavdGoA/VEPJ&#10;ncB+CAPIuGYYKBgQ0T/MPRFAFzQit0GFmH4oAXIpdrIMC4cirKoSOoanxPKPgop/0LKoD1JJYYIA&#10;3Nq+rBAXowvH3OimFq3OCIArYuxcopAIkxdw5cohpjD6Y0QCIOkfkgZhrBvSqAAtZov+KAOGMjcG&#10;io8c72f/AG/856fyvbP7finn2/03bPMo22+k7s0djtvcTgI74Eek3jn/AIcnljIq84cnsYIZicgF&#10;lShgTRETMnLmoJsg0vdGLMDdANbklwNOBCBdLkmw/JAsw4EXIrVAI091f7SKJDitOKBC5JAqWooC&#10;4NDF5CpyQSM4jTEgRkKshgoeVquKKiciQQ3K4Y/BQJUMxqQgTcJDAB+CjSUzKpvJqRVREEAASYEC&#10;2BUEZgBpaT/KTgEVLcJBi15iv9So5JCZiQIUFSXuoqIJDGdNJcgJlAjuCUy0CSHEuCK0D7TaMquo&#10;LjTWhuxOaK6IPQije05MguObSbg1RESxlX1ZUVzo6IrE15g0TV8kFYnVQ1fFQWjZ2fgbKotEExcM&#10;DEV41VQ0TJiSEGi7l/V0FC5f+WtM1A7yBI/7KoaOu5oc0DCNHJxqgaJBDmpwQF3rd6MgLfTkLoMB&#10;qaQcaaIomOqPoHCILsIhqih48UUQGJJDgOWQB9Tg0L/JEMSatbNUMTpB4WCgBLgHDEIAS5IOKKb6&#10;iw9AiDI0A03ukCgl6PqQGNRqdmoQiA4elK0OSKOkVcVxUwM4EmZ4mgVDlmYni/xQaoIiA4u6AO//&#10;AGqoHNTJw72QAHlazCyoNDY0ywUGANMIMwCAg2aj3QNKQYGQcIhQRUXDs6K2pmxJFUAMSSZaqhAx&#10;+dLIAzEMWDuUGI1CprggFiDcHBAJMZM7ZFBiJNfFgUQsag0eruig9yAziyAjFw8ZGyAn0tdVCiVS&#10;bvgorE3e9nVTAgc8i7kW+SDBzpdqGiDEAF3uKBFYl4+rVREet6zpO3dH1fceu6jb6XoOh2Z9R1vV&#10;7shHb2tnbiZznORoBGIJJQeVfbbo+r7/ANX3T7qd66Xc6buHl21Dp/Fu378THc7f4/tSM+k25QlW&#10;G71RP+I3hcGUNuX90Fb0SdXr2lhKnE8FlSE1DChoWRSvQjHFUAGtTQOgBbUwDnAogSiZQMQdMqOQ&#10;gYkFhkEDaRIFvpw9UGFKEuQzoGLUkIhylUSwq2FUQXAuXKA8eDqDM7PTSfzRTAASc3yQB3ALUKA0&#10;+JRCvcD1Qa18TQ5IBU2tmqMwdyKkqDM5FS4VBMgSQYiqKUD3V9pJUG9xYcpuRmqguKZC6KAkNPNm&#10;PkiMCImJFga8UBJe1SUANSXDMG4IAQGjJ/UIPy++dm7V5J2bufYe9dJDru0d56Xd6PuPSSdtza3o&#10;mEg4YgsaEVBqFcj4H7a957kNrungfk3Vz6ry3wWe103UddvMNzufbd4S/wCX9zoACd6EJQ3WoN7b&#10;3BZks9SPUDIPxsoEY1qMwg2sEVvE04lACbP80CGzPU3CCQPMIu5BRRNDIu+SB5aXMQSaBAjlzViF&#10;BgXF2kQggav/ADZ8EAMi+TYhMgAAguXNT/UgWZILipblBwe6KjOTkGREQ4LhRSEgkSANceKIhNqP&#10;ViR6IqJkTExOYpxQc8gTKEhJyHcG7oqWuTUZtVlUREds7RkSRuO5PBQSjPSz3JaMv4qVTihER7Qw&#10;HBA7yqKaY2QdUJERJIoGp/BA0tYBMZcrcsAg3OTEHlcCoxKoeJkZA0iPqMuCCkHu7mvKqi0HDC73&#10;BWR0RJctYUZVFA5YkiQyCqKh6g2dBgWiScGQOLMTV7oppamDM+Loggyzd8EUwe2quIKIL0sHqyBg&#10;7NQOgf2isi+PyQHSBUSZ8OKFK8ywsDiis5cUNM0DSdpYkCjICHpqGl7uiDM2IYacsVSBWTtQmilI&#10;NRwDVCAEPIHAGyEFme9RTgqDzEgB2xUAJIBemNEDO4BwIc5oMCK4gH+joCKnU5a59EGckxAFDQoH&#10;Ak3xZzZEYOQxLm2SKzl2IcAUOZQZywJABx/qQF9QjUPiVQocmgAjmoGeoD0AYBACSOJwKDPIu9kB&#10;ZrsCA5QbT7ZmVwAQEDScAEVQH0u7IMRhdBMn6cSUGnQ6gaUQFr6S+b/ogz3Y0FWVQA3DiFFAk0t/&#10;rZoNUiTfScVQCSxJyA+aIz6cAAcFFYj5UKAGZGlohrUyVB1Eu7BkRgScaiqKBNCMgxRHkHmQ/wCv&#10;fJej+2OxIy8f7dDp+8/creHtn02sy6HtROfV7m2Z7sf/AAYGJ/vYrU4TKXjwewxoAIgAD2gZLKi5&#10;IIo8r8VFAOQajT+qoUkywAJKA6SIkkhgaoInGmF0QwoCXAIoqA5OAJUBB08CL/FFWi2AcnFECJqK&#10;XFAgJLfQ73CimcUZqUl6hUF2kIuK2RGJNyCyitg+JzQAHiz2CDEs5xZBohq4C6oBkagswsiYB5iT&#10;ADSbyxCAh3cVL09FBiaOPgVQNRqSAWsorD6i1SKqgFxKzMHdBrkBqu5OBQAAF3DDEZuohqAAiNqE&#10;fqgxLFzGnBUCWkclS7UQYtHC6DAiA00YWZFeVfcftvXdu3u0/cvsHT7nVd88Njux7p2zpw+53Pse&#10;8RLrukER79zbEBv7Av8AuQEBTcktToleh9s7l0HeOg6Du3a+q2+u7b3TY2uq7f1u0dW3u7O9ET25&#10;wOIlEghZHaSxAagugDO4ABiaglASACA7RI/FRUTQl6tfNVAIiSQzDAhAGGoAijiqinJD1j6kKiZk&#10;A+qFPxUCxIAkWuaEoUlAHsLEqhCRy8ubqDctWBxqUEySQXDYOPRFSmYvGOnUDjxKik3CBSzE3/BE&#10;chltxG6Y1MSNQZUTlLTzaeWNSc1FIWB1RjZ2lkg5dzcEdvXKBAFSDig5pSsDHlmDZFEwhpEdJBBB&#10;DnJQho6ix+fFBaMgKuCciqq0QYgSJvh6KCsRIu93SJSglxQsKsqKADUauP0VRV/bGLYh8QERW1Xq&#10;TR1Kq0ak/gURaJ0xdqoh3Okmr5KlYj2uCZQoAoqjggAe53H9aqGueY0kbKA6Rg7sqQ4LsTYW9UBj&#10;mPxzVDsxY0GDKBgHNSHwCUKZAsARqBqs5XBqCJxL2WkFiWL3CAE1BBfBFPXGo/mKRC2LAt/KgJcE&#10;l2lcIHuDJtRyQA6XqC5AugwFwRUBgUClzISB0iLvHAugZ6By7hnRBOborEMMmr+CBoksMKJAA7OL&#10;G7IGIJxPKQUCxk0Ty6qoDGMsc6eiDMJOS5JxQOAWb5IACI2PKgNiS1UAkA4qwF+KAgmgNmogY1rd&#10;schxVCxEQXlcVKgN3xQEOCaYoAKGlHugLAsWxQLJ2MGqSgBDEMiGd6BnsVQhYcpo+KihaIc2QYvZ&#10;mrT0QIQC0gHAQNSYcVNlUAGWFjR0UxAAAxIugSLOxvi6A1dwXe/og+V828q6Tw7x/re97uxudd1E&#10;Tt9L2ftGyf8Af9f1/UzG10nSbIxnvbsoxGXuNAUkyluHJ9vvFep8Y7CR3XqIdx8o751E+6+Y90gC&#10;I9R3HqBH9zQDUbW1GMdnaGG3CAu5VtySPupR5gMP4qKUCIqbh6KBSBQtY8qoxJyFcURiSxDUP4oJ&#10;0GDg39UUQASR8VQtBqGIxUDFgT8yEFIkFxiEQzGI/s/kgzH3Xf2qK1QASGJOGaBjGJqQ2n5oCGIu&#10;719FQdQoRgaIFb2kiuagYh3DWRC1YuGIQKagMisL8JWfgiDqD0uLIAdIrO3BAJBg9qIGBI0uXJuF&#10;VYiJcEHlGCABi5iXeygU4NU4/FEMC8tIo+aoxkQQ5pj6oEq+Z+pA5BIrxQKAABG7XQTDlwRiTFRX&#10;j/i8h9v/AC/qft5vD9vxzyT/ABPevt1un2bM3O73LtQwA2pS/wARsj/w5TgKbK1eMyzyewFyK3GS&#10;jTE8oYEEhmwdBJtUdJBawGLoNIjmYHViEQsgARgLhBjRsCzoC4sDVRU3aTEPRwgXcoABUBCJYmvK&#10;wDnJBi5N2jGz4uUoHuBFQB+JVGIEuWQOqVSyg55ARa7vy/JRpElwZSLuQ4yVRIuwaIaTl1FQJct9&#10;JoEEpGJIjXSAdRQR3yeVxQA0Qjjk0WMQRERrwqFKoHmlGQiWcM+NVRoEyhHWNL/SFB1DNrKqrEEn&#10;mLkV/ioOkMIkX0hwR8kQtGqXaoVQYE3jQSu+KFXAYk6sKfFVFGEdNL1PBQUhpJkRj7UHQzsWqzoH&#10;FJMbXRBAxB5s1Q4DxfEl/gUBAAORFCopw7mpDD8VUFyAKX+pCHZ4uamr/ogINnrS6ZAkJGIjGTF7&#10;jgpViZ2htjVEkkUIUwZWESY5mj/BVDF9QINFQQ7O1WJAQgOwJJ1MKBA0i5zH5qhSXIDqB6uSzDEI&#10;Gpjc0KATdiB7iHCAN8gkDAyLuS0UAm1UCxxcs9+KBnNBnRAY+4NdAaagwriBxQMzRDi6AEhyMAAF&#10;QQdNMP0UBY/zUuw4qgE4HlJYlQOzfJiyBWvk9WQY0bLJQMA5kSaHBaAAIYA2FsgFEYlgMMUVqnSb&#10;NhgyByLtfJULYx5nziVBqgszFrogCoaVHoCigHMSDcmvwVgxvUB4qATHNqFjchA4m4I06cBNUTYg&#10;liSQbKACAjqEg0hb0KowLn20QB35aB6gIM4BAbmf5OgPtBD3f5IPGe0P9w/Pt7yWcv3PDft11G/2&#10;3xaF9vre96ZbPX9eLAx6WMpdLtGvOd84RKvKM83s+09dTNJRpQ0bLE+iInUA1ajqKB1HRi45j6IN&#10;UAYVVRibiz1lwQKSCXZhLBUDMihUUbY82KqMzVNSbqKzlizgHFBWIYEE/JEK5Ac3anxUUzEkf2S6&#10;IOpi3GqoxxehNkD1BZzgigGeoZwwa7KBgYtpIrcFVCAFy4ZAK6S7sclFaMdIAdwRYogkhw4tVApr&#10;pIJJ2yXGaKEjQiNAcQgwGmMQBUWKqHINJYsxHqigwEqUFgFAg1NzVry8EGBGnVp5gb4qoJNNRArg&#10;M1BmMRHjf5qgZ4A0RSGRG4IsdIj78AckDaQ7YEMFB8V9wPE5+XeOy6Louqj23v3a9/a7p4r3mUX/&#10;AMH3TpCZdPukByYEkw3I/VtynH6lZcJYPg3lcfMfGul7sekPbe77M9zofIezTkDudD3LpZHa6rpp&#10;EEvo3InSfqgYzFJBLMGcvsgTed2GqPFAu4AXraVOCKnOIZhf+KiEgXcX0qhyHJEsag8EArpcHS1X&#10;9FFK0jIPTlcIJgHTS5ugkXdolgyilALAm4AceiqMcnqLqKn+6dZ0nmHuPBMrhIjmJNIl0EzrrfTK&#10;qqJku4sA7fBFc5OrlFZAi6iuaeoyIHLVn+KglORseZ6BUc247jSGjQFyoEeYZrmThjYOrA22QTLS&#10;TlXBQdMXYD6QcsVVV2xS5JP1eqiLuQJAVAsQLoFacojSdJeob83SIrEkESkRao/GiopqJAIAZ2P9&#10;Sovym54EeuaiKARAiHAZlBYm2mrXrkqKfPl+oVoqgB6k0DsRmgpCnwNjkgcyu3yQEPGl9JZ0DGjB&#10;7m2FUBiCI6XoKl7oKGQJGkUrQojcLAm/FFNEgvqFaufRCtUWLORTMICeWUa8tUDEsHZ60bLggSUm&#10;nCMYEg1kcItWpRcHLFiKEn0SoBAJIBdjykZcUBq9RjYJQXPusLRH6oNMimccv1QNpDc3uBcAcMEA&#10;1AggvXEfkgxyAcEVQKTUO3MP6WQGOrUWu2OFcUDxYEye8WSIALF7azXFFEExYSDA2xQBjI0IL3bB&#10;BSRJyAZigxIADNWgOSqNIahEM5xHFRQNS7e1nJogJJNaZEDFApDA1Zi4QMNRJJAiw5q0pihRidLR&#10;cEn8QiCdNpu7HSBVWqxYsHHooMP7NciqDQsW4avVQISHESCaXyyUyMH1AgcsbEqhiwrniqEoS98D&#10;xUCg6iTIgCjiyDB3BlWtGsgIeGompcvwCINWBJ1C4P5KhSC4kyig7kAMS98qKowEZEkniUV5p9x+&#10;99z2dntfh3jPUnpvLvOd3d6PtvWxrLt/RbUQev7mxp/5bbkND0O9PajaSsZr7HsXYu2eM9l7V492&#10;bpo9H2vs/TbfS9B08att7YYGRvKRvKRqSSTUqXir9mD0A9AD81BaVgz8R/FFIZDIkj5AKoxcHD+y&#10;CUEwSatRvxUUanUbuzn0VCkGQGYyRBBJJBi1L8eCKwNKkAtXJECcRuaYzlpEZAsC1qh0U2o81tKI&#10;eFgLnD+pAC0pVtEvpzySqLkEg+jiw9VKGlTBySG9EFCxuXF7VCqA7vcBkC1qWcn9FBiPaQ7DHN1V&#10;YEm93vmEQSS4BDRtS7KBXtV8QgQliZXOD2QUizEkgPQEKie5D9zblCMjtvEjWLgnEOgXbgdqEYmU&#10;txojmNzmaIqr6jylq81EGkal6fDNELI0Yg4uQgzjS5BcmjIFeVLf2uCgpXTUuQqAWb0xKoQtSuLy&#10;dZUZTswrkECMC5LuzNgSg8c7/Ifb/wA56bzPb/3Xivm270vaPNhaHS9xDbHbe5yekYz5ek3jx2ZG&#10;kJLU4xnk9ikX5noTV8lGktQIlF2MTdQAy1Dm+OBCqFiQGlZxfFuKBmzcMGAQAghnsSflg6VYUuSD&#10;Grhm9bqCZ3IGRjGTAcpofUpkTepd44VsPRBgKEYYvf4IJbkhtiRL8oeQAckCwCl4NQoNYxBYyF7f&#10;N0RP3kua0ZvkgSIBkRKXKKFr2yVETSZAxFAeOKiueVAJEsKgC78UVCTRINwwJf0SpHMWE4kuHdnZ&#10;gRmornMhKbCQlAXIOLpkGel4g4kVBoWVwBAGLG74KDohImUokMJUHqg6YEuwIoz+qCk5gERry1ky&#10;BhIM+FUQ400fEu3otByJaoF+UO8c8kRaDEam5R7hxUVTb5jqPFgoikCIwlIOxJcZqi0STIgBhRlU&#10;psRFmLfAKh4yBNT8VA1SBKz0AQYPpBdjjxQPSnCxVDwJqTbAKDRJoQGqGCqKEAGOUsEAchySWwUW&#10;sLsQ7/hVQEgvI1OkMFRSgr8kEzzGAZxifRFUOIixKIXAsatzeiA1LO74IC93tgpAAXYXNifRWBpA&#10;iVDSNHVA2wSJY+n5qQYmtM6BADEcuJxQGJDM7agxlnigIBahpgiHZhHhiqrA4E0GKZQmpgSKB1Fb&#10;jZ7nNFUMhHCn0ogVJHxcIGB1Ggo9VRqauOPwQGRjIgu+kWUALh2Dk2OQVGiz/wCqVEOA7kFiLuqF&#10;cPlVvVRQDBwBfJAWOJ9wr6oM7O4qQwRAJiQwpg+bIrABswLtiURsC17hBgQT/SiASIYEZorPqB/t&#10;XVQoZiS7XZRWJDfGgxVRhEDV/LX/AEori67rui7T0HWdz7l1O30Xb+39PudV13WbshHb2tnZiZ7m&#10;5ORsIxBJKI82+2/Rdb3vf7p90O+9LudL3TzHa2tvx7te+Gn27sO0TLo9iUTWG7vmR6jeH804wP8A&#10;dRWr0SPUxUAPVnCwo2L2FwqDuSMhECegykHxdqsiqNU6cKIJjUQdUnJNCMRgiJQiduEYEmTU/cNT&#10;dFOIkCpdqOiM7jVgPxQaVrUJvxQDhYNdAWPKcrnNUGzkDlGBxCgeLe7EZZOgJZhJ6glRQLAkYkBw&#10;gdmBe5aqIMbgYWCKwLanYPgiAWdrC/xRWZwciiNmcLICDV34EIJ0GphxbggxD+guAqosCQTQAMAi&#10;A5NzwQMfpAwxyKAE3izkmqgLgtSpo6oGlySCAALIEeIliWoVFNQk4g3AVGeru7AOiASxYV1H8ECm&#10;QdgKyx4KKJLByXYsyBSQ3B6DiqPyu89m7f3/ALT3LsneOlh1/a+7dLu9H3DpJjl3NndiYTiWqHBu&#10;ER8F9t+8dz24928A8o6qfWeUeEHb2h3LepPunat/V/y/uPGW5GEtveb/AL7b3MDFXV1I9Lq06MXW&#10;Rmo5rUOVQCwjIgswqihKOoubM7eiBbgSchsFBtTSriCWGaluCRAzBlqIob+t1LWsJuC1XxCSmFgw&#10;hJzdarKTnUxAIAuopJMSGPEsghMyIIjR6ejYopSIF2iQWYFVEJSBMpO2D/qoqM5aIkO4DAtiqIbs&#10;tBAZ2BlSqlpECTqkLi+k4HgiuPllOTHTdwbVQLqEmaoYADiMUVSMiQHGn0URSEtMyGezFFdAcPgc&#10;CEFQS17j+jojohU5XoiC5Ok04qhgSSHDi2rBA4Yao1aXMMkF4B2L6WNQGZIyvEtygPkgeJLSehFX&#10;VBJLF0DgCIPqyYFIGIcM4wbNAfxD3RRwIIYRsiGiZEAXyCAiVjeWWKqK206gzXAUAJFRVhZ0UHLl&#10;os9kDanYNUgvIoKFscWogWkSAI3FkGAAI+kvVBiQXcM91AT9ONKlUa5FHADhAXhEMKg/NAwGoAM4&#10;A+aISJYuJVqGwZFYSzDn6UQw1WIctZUE0MWGFEChgXFCz/NRTB5UflwbBEKS0WDl6OUUxdmozIFc&#10;HS9GNQoHm0qMXZwMloEkBojCjqIL1LHEBiqAQKGMrkOop2iHbFVAkXGb3UUCDqcWLOiM4OoRPNki&#10;mPMYu9K8HRGcPItUCqDANEkkDEVRWBMmJ9zqoxj7hxt/BQDSNJADGjfJASGw1ZopAIkuD7v6YJAz&#10;Ag4URAAppzH5Kg1EZOxagUCUHNI1lb1VBGoMNTxQeMfdzt3lXfD4v2HtfinU+TeI73W/43zjY6Xq&#10;ui6fc39npG3Om6Fur3tp9vd3hGW8cYQ/br+4dN0pX6//AFl50/8A+6DvQJuP+Z9l/wCOTE6mTf8A&#10;WnnIMSPtB3pxT/8AE+yf8cmJ1MgfM/OGb/2g7z/+qdl/45MTqZLHzPzgEx/9oO9CV2/5n2X/AI5M&#10;TquTf9beci/2f7y7j/8AufZf+OTE6mW/6y83IDfZ7vTBtI/5p2X/AI5MTqmRHmXnP/8Ax/vX/wCp&#10;9l/45MTqZb/rLzqrfZ/vVf8A8z7Lj/8APJidTKf/AFl5yY//ALoO9NFwB/zPst//AL8mJ1MnHmnn&#10;OkA/aDvNf/zPsv8AxyuJ1Ml/6z85AP8A+yDvQegH/M+y/wDHKYnUyw8085Df/sh70wNP/U+y/wDH&#10;JidTJv8ArLzmRAP2f70RGgH/ADPsv/HJidTIDzbzkbktofZ3vcS2qJ/5n2ViMQ/+NTE6rlT/AK08&#10;4Yj/ANn+9W/+p9l/45MTqmWPmnnBP/7n+9PR/wD1Pstv/vyYnVcm/wCtPOqv9n+9f/qfZf8AjkxO&#10;pkT5n5xR/s93qht/zTsv/HJidUyQ+Zectp/9n+9UuP8AmfZf+OTE6rkB5n5yQR/7P96L2/8AU+y4&#10;f/PJidTLHzPzqJAH2f70z/8A1Tsv/HJidTIjzTzggt9oO9M+Hc+y/wDHJidTJD5n5xXT9oe9YEv3&#10;Psv/AByYnVMm/wCsvOKSH2f70+n/AOqdlt/9+TE6mQ/6z85ev2g70H//ADPsv/HJidVy3/WfnN//&#10;AGf70SXH/wCJ9l/45MTqmWHmnnALH7P95oHp3Psv/HJidVyP/WfnLE/+z/enZ3/5n2Uf/wBcmJ1T&#10;If8AWXnVv/aDvTYf+p9l/wCOTE6mSnzTzhwR9oe9AYf+p9l/45MTquR/6z85eX/7H+9P/wD5Psv/&#10;AByYnVMtHzDzirfaDvX9r/1Psv8AxyYnVcj/ANZ+bu//ALP954N3Tsv/AByYnVMh/wBaec2H2g7y&#10;wH/1Psv/AByYnUyB8y85AYfaDvI02/8AU+y/8cmJ1XLf9Z+cMx+0HeaY/wDM+y/8cmJ1MhHzPzgB&#10;j9oO9E3/APxPsuP/AM8pidTJT5n5yxb7P96t/wDU+y/8cridTIx8084Lv9oO9Zv/AMz7L/xyYnVO&#10;L4TyTe+4Xc/IfEvLOyfazufbu++PdR/heu3d7uXZ/wBvrOz9ZKA63pN39vrTItpjvbVC25CNoykr&#10;MdS5f0GQCA9HqsqzXY8wqIoMCSGJHMDhkigKEBwMigSjEgGp5XKghJxzFwfp4rNajjlObkaXBN1x&#10;21qQ8CJEg8r0ZaiVQxFXcBqfmuRkS7MAQwcSOKIi/uJkxDMoJyLkWHHgVVSkTAEDmBDDJBMgaW0O&#10;zaiKIrl3NJ3XgSNQocGCCLyiWIx5DwL0UpEQNLk1j9D8eKiuXci0zJiRH6P1VEqawCQP5aYIKxnJ&#10;2NH/ACZZVYCJDAtqoJeiqLxP0gvSp9FVVqGGoAqIqJaWJNJXOaCgGAF1UUtSwFwgLzkzkMBRkR0x&#10;Zq0Y0VRg7vWTVUFhIm1Abn0uqLEjUB9LKgFmobFpIGiwk5LCJZQVAdmNGckoM5tcA1RTk6YkRYGD&#10;KowiXdwPq/qQUdgQfmUBhV9NdIDkqA0Ykghr+qgA0mRMbEW9VRQGjkO5ZUGVYQH1M6giTMCRLEms&#10;VBQk2Maqh6UGZ5vREKSBR/TglVjRpXKBiGYtV0ow0gSpUhotmgABMYuNJbmbBEOSSzVa6Km8hQ2A&#10;Afig0fnqxQMIkMBgWVGIoz6WPKEGNZFr5KAAFyTVy8hkgcU0u7gUCAYjEu5CBwxJMS7qhQXZxRQN&#10;GQOt34Ko0iQCQa4D4IFLipOFI5KDQ5dZNSbIogsSSXrUZIhnvayAtQYEYFALtRiRVFYM4Azq6Iwc&#10;4tX4ook1MMCHdEKIh5NaSK1gScUQQC5LgnL1RSkACQfiiAQAASaxFEULca0ZVD2zN0CtSUmYgIAI&#10;Xq7XOagAYByHyGKoxgHlIOCaPiyDaZAlx7augMWqa834ICK0xk78EC8zkk3FskUOYAmxdEZiSAbi&#10;oIyQYUHM5/lQFnJOn3ICDI0AYfzoGq5Y2cj4qK0Td8cUAHLHUK5hBWvwayIzm5FWdAHMou1cVVLI&#10;6QdOAoojE0diWKKwkxAApI0RCknmJGHMyDS1culqgahJAQWvVrKqxtIsWuiA7sXcEVUGJBArUjBU&#10;aUmDu2r9EGJGY5lFHmDtUHFEDUQNTORhjRACS0XYfolGBZ/5XFVQWJkeX0UE5U4CKKGkyZlAmo6i&#10;HxeI4Khsw1XwzUBZzSzOqhb/ALjhmdvkpAg/GIuqNOgEwKsNIyzVUrSGAOIUGk2FigluASa5JoBn&#10;xUsXLnEXaN5E2CxhS6HqQXNpWVwZb9wHkP0hVG1PGhualUSkQDoI5kISXMwApiSqJGQkARVsECzM&#10;hFhVzSOQRXKTF5ZWDcFBGcomoJIgKNmhEyAdvVqEiGaGbKK4d6cvYA5NSEEAYu5Nqf6FYLxk5Gga&#10;gfyUVaLS0EXGGARFYyve4LcEHQKGJ00kwH8URQEBnah5YoquomUScQ7eqqGJcceCCkWAESKDFVFR&#10;IcvKQGcIHoGAqZOoLAgM9TkiKRIcYkG3AqggXINi8ooGjpbUXICBom0iCBmgqLGIF6vwQaNgSKVq&#10;qpwKEgGLC3FRBEhIgsWH8EBkZYER4IGejYlBgwb6bgBAQK1kWd0DHAxvYeiAaYmrvGJdAzxezk4I&#10;MKOasPbmqM9AWBdnpZBpWLe4gsoNYMDUAPxKDVBvUVCIZ2DAVN1QKAZg4lRSvd6oCDc4vRARXCws&#10;qNQ3Z2dEaoDiVaGSKzGRP01qygwpgS2OLIG92NQGQagAlZvcqAC9DhdQYgtzUampVBlIEW9pp8lF&#10;ENWRFSFUKJasCQMUU5Iviboggg0NVFGRYAkEF6YlUADm1E0apUBpVhQWVQt64YnEKKJHK4+mv9SD&#10;HIXNQURiHDXFXIRS6QHJqS1SgLvcVxyVQkogmIFBG4zUUQQ4owuyIxoak5MFVMKngH1BBOpEWLV+&#10;aAG9KH8lAwe1QYnFVDGvLiBUmyKQAVPCzoCHd7EGnFAB7tT/AARABdwxqbIGIAIehj/RkAi5Idg1&#10;Qg8j++v3B677XfavyrzTtnTw6vunbdvZ2e2be6CdqPUdXv7fTw3NwC8ds7mpsW00ddbu967O1dU5&#10;voPpfxGjyvkdrttdxp1W29caZdVk+OMfZzfxx4V9vv8AMF90/Adj7r9u/wAxfc9vvncdrqOp6HxH&#10;o570ej17UpxGxu/sdRt7G3OTe3/DkBwvM2tnuN7b/Um5c9P4/s/RfJeW8J4rvL2Gvx+n2abJddx7&#10;uOPmnu03VZ9vvmXqXim9/mT+6H2h3Oy9x6rqftl9yeyd52Ix8n7j0250P/Me2jZkSTCG1Ia9cmlp&#10;gI0Bu659v/cb21i/Lql58sx4ff6fA+L8nNzRJv8Ab69F+TTZq9mvP23ljlm541/NPlvcv8zPh/3X&#10;8Z+0fW/ebe6rvXk3+C/wfctjcn/hdv8Axu7PZh+5q2BOhgSWiV0dzV3Ojdm3dfGvtOw2Pp/vPG7n&#10;kNPZyaNv3Zlk919sluOOPXq/tT7Zdg+6/wBre3eceS/ej7kbHmXZui7aOt6X9qW5L/Cw6OO7u9TI&#10;/ubO17oszPZepsaN3ZmrVu6szD82833fjfK7mzs+N7e7Wu6sXOPm92Jp5W8q/i/7Rf5k/uf1H3c8&#10;X7n5v3/rp+A+dd36vt2z2/f0jpNmXUzENsbJ0ho9Nu720CcIuM15fbd9uXdl135bf4/k/SPqD6M8&#10;fp8Zu6O20af19rRp1Zn5rjnn7demavvf3B/mm8q8i8N+zHkXfvFu7b/Ze8dL1Xb4dP3LpiBuQjud&#10;XtwmASCOaJIXq+Q3NW3s3VpuLw/F+Z/Q3YbHe+V29rf0zVos1Zl5cNNsfzf9t/CP8z33I8G7D5z2&#10;/wDzAbvbdjv2zu73T9v6iE5Th+3u7m00pQgRUwegXS2Nrud3RNc3Ob7HzPk/p/xnea+119hNV0WS&#10;2Y9ZL1+1f7K/dT7w+Zbn3j+ynk/fZb/nnifZ+5nxzynp9EN/Z7h27qB0ctqe7twjHdid6cCJGOoj&#10;U5Lhna9xvbnv2tV+aS4v2zgx9S+C8X2U7TyexoxsbmvR79Fzi6Nc9+ZLcy+2XMzjOOXr6H/k0+7X&#10;kX3D8X8t7P5l3ne7x5P413Hb3R1fVEDfl0fWQaESGD/t7m1uAnBwDx5/Gdzq3dNmq5sryP3G8Bse&#10;N7ja3O20TTt7mnlOXu03j/OWfyr5bxD7kee/cv8AzZ+ReP8AZfJ+s6X7beEz6n/mHaNggdPvDt8I&#10;9IXk1f3erlqoawFM1x7W/r3u6umX5Z/hw/F3vI+G7Pxf01t725t6b3G7jGq857/m/po4fZT/AOT/&#10;AO5Hnfnfk/3S6Py/yfrO/dL2b/Cf8s2eqlEjY17/AFMZaGAuIAfBPGb+vc1a5qucf8U/cPwvZ9h2&#10;/a6u325ourPux68NP93iv+Wz/NJ5ft+f9L4790PKOo73495Udvoei7j1xj/5HrdTbEtYEW29wy0T&#10;exMZOBErq9j5DX+p7dy5l/pX0n1n9D9reyu92O3NG5t/NZp/zafX75zn3znX9D/f37g+Z+Nfff7B&#10;+N9h8j6vtfY/Je69v2O/dt2DEbXVbe73TZ2Zx3AQXBhIx9F3u83tejf29MuJbM/zfIfSnie07rw/&#10;fb27tzVr0adV0289ONFsx9/Ef8yH3y827N5f499mftIIDzryiOz/AI7uxjDcl0seqkY7O1tCYlGE&#10;zEGc5yjyQYipeLvu716dc2tv81Po36Y7Tf7bc8l5D/Q28408vd7eduONnpJPzaufS+deQ/bT/Nh9&#10;s+y7nn3avvH1vm/c+3aOo7v4lq6rrYS2yQJx6fY6gbkN0B6iMNss5jzALg17HdbWn3zXm9Hr9p5v&#10;6a8pvf7Xc7TTtadXDTr+XTx9Pdq04un426pnheD+1PtP5h3Tz3wHx/yTvfYeo8a751ezLa7z2bqd&#10;nd2JbXU7Mzt7hhDeAmITMdcHflIDkr1e23bubc1WYvR+b+e8dt9h3u5s7WubmiX5dUsudN4zjOGZ&#10;yv2x6LdyMqPgVzPHAhgCQLVdQDU4fAooAEjialVGlniTUfFASGDPlRADqEXB5s8UCAFpOS1w6igT&#10;hgBQ4oMHZ2FKDNBpcpMjUNhmUCCVjEktwsgJuMjd1UKSBFiCxLfiorSDgAYEBUaJa/oQglVwAeV+&#10;aigSTCtiKAICTiAxcMip6jWhk7sUREjlIdpScalFT0nnkZliXjDIAW+aAVMXpRgMSgS4LXiQATig&#10;lIMAwDi6qpk0cyIIsM0HPIMHuYXrfNQQkISYeyRLQGP9aDnlKMRLblEap1MhgFFcchKcgA7A1L4I&#10;pJBpxDvWnqqiu2TpIbSaNEFRVBPTEP6EDNEXgXiNVwGpwQXEi0H5QLvwQPCsogxdzZBU8zD2k0iq&#10;h4NCIjA6mcPeyorGcZjTxYjFRFYklwc6BBRyABGIJNi6qLRaDOHe/qoKRkXlIxIY0VFAxqzE5ZIF&#10;1cKHBAwk7xZwLIKBgRV6MEDRYR9EwDEHVIPgaqhmcRZ3aqlDUIBNQKICbCYDgYKgmcTIuHFDEqDF&#10;pgnVQJAwJaobCKDAgYXoQgNgSzkYoGe2Vn4IhQYg1LBFMPqGrNigF4gDmpzHJAakZyYIFNAf9KAi&#10;0XwFkGANgMgQgLkuwZnfPJANOgUk9qqjE1Okvk6DE81uYhkGAoWDPVA13L3UQsXNQeCKpRrPFUCm&#10;NcyoMOYGLUFggRiaEMTV0BdncmgqqGD0ew/ggIDMYxv+XFAXcVoUBk4kJ6qaW04OcXQYaJM9jgog&#10;xoQP9CKAerjlFXQYioCAVoMqoDGlrF0C6QxdnoSHRBaQjVmwLqqSXsOku+KgXU5Zqg8vBDBhcHE3&#10;F1QCC02d8UBoKAEkBgECMRU0GSB4EFwbYMgz3ErAXKIwErs4jQ+iBgW1VdBIghyB6IpoGTuxlJsO&#10;CIEpAyJP1YIMxBAaj3QeVfenvf257H4B3WH3TE9zwzvkodt7hCGzvb517rz2y2xEzgYyhqjMe2QB&#10;d2XX7rXt6du/qflvB7/032vfb/e6f9j/AK2n5pxk5c/zcLz4z1mX8W9P/lD6+Xbei8+/y+/d/rug&#10;6TvXSbXX9k2etO90W9PZ3I/ubcZ9Z0hiXALaZbAY0OK8qeNuPfs6+fL0/rP7P0jX+4G3+pq7Ty3a&#10;abdFunVjGqZnC/Jq/Ga/g9f/AMoX3e8z+4HQ+YeJ+e7p7n33wTf6fbj3uQj+7u7W/Le2ztb8oNGU&#10;9uWwWneQNXIc9nxvc692atOvnp9Xz/7g/T3aeO17PcdrPbo3pfl9JZi5meMlmrl6enSeRfe+n+db&#10;7Sf/AOgH/wDO7663df8AWaPu/F9B9Nf/AJPu/wD1P/LHrX+d/wA+l4x9r+m8Q6Pe0dz8+6wdNOES&#10;0/8AA9GYb3UENXmmdqBzEiuz5be9m17Zz1fg8D9svFf7ryN7jVPl2Zn/AJtWZp/p7r8ZH8K+e+b+&#10;Id4+y3238E7N4h5B2nyT7f7p6jqPIOq6fbh0+5LrIy3OvacJmYE98wlAkWiAV5G9u6NWzp0TTZdP&#10;r+L9R8V4zutny3cd1ubu3q297h7Zbme3ho9McNOZftr+wPvD51H7k/5L+n8ulu/udd10e0bPeWp/&#10;57peu2tjqi2GrcgZAZEL0u53v1ez93wz8cvz36e8V/8AGfVd7fHyz33T/wCHVpurT/S4+L5T7Lfb&#10;X/MZ3z7TeK9z8J+9PS+N+PdZ0nUHs/j+50cZHYiN/eiYy3xszkNUwS4ch1x9rsdxq2pdGvE9I7/1&#10;J5rwWx5Ld0d12d17ks92qaufCemZ6P0f8ke70XbvK/uv4r37tE4fcrt3Uzl37yHf35b+71ENnqZ7&#10;PUbMhMcphvtIyqZmXN7QteKsmvXps+b1rh/czTr3O27Xf2tf/t9U+XTJiTOmXTftzp4Y/wAuOHOv&#10;Mu/eTbn+WP8AzL/c7rdjZlt9n8p7P3HrO0bRgZbZ3u4bJ63pNMACNMeu2/2HbljqwddfXuf7TudV&#10;9LL/AF4z+vB7Xa9l/wDaPAdtpt+fb16Zq640X2avvu3ff9tw90/yI+IbvQeD+T/cDuG3KfcPM+6H&#10;Y6Xqtw6pbnS9BqEpgn+bf3NwSzMQu54jaxouu87fwfMful5GbnebXaaPy7WnNn/e1en3aZpx8XwP&#10;+RIj/rD7zElh/wCSp/8AMdWuHxH59f3f4vU/dL/pez/5vw0vJfsZ9nNj7x/Y37mdu6XagPK+xd52&#10;Ov8AE+qlT/fjpf8AedPKTho78RpL0EtMj7V1u07b9fY1Sc5eH8fa9/6o+or4by/ba9X+lr0XTrn2&#10;e7hq+Om8fhmer8PoPuf3T7ifcz/LV0Pkuxvw8q8F8h7X2Pvm/vhp9R+13bpztbkwajc0jRuA11RM&#10;vqYZ09xd3c2pq56bJf5uzu+D2vG+P8jr2bP0t7b169Mnpnb1Znwzx0/Zcej2zzvrNjwT/PX475R5&#10;JP8AY7J3wdHLoup3mjt7cOq7XLtMJ6pOBGHURMiaNfiu1vX9Pvpq1cr/AGx+L5nxe3e/+jtzY2OO&#10;vR7syc/l3P1cfG6OD+g/8ynZvud0nbus898Q+6v/AEH4z4t2Td3u6dr0yMuq6nbnOcNBAI1bmqG3&#10;EHFl3e+07snv06/bJHyP0b3Hj9e5p7XuO1/W3NzXJp1f9mcP6Tjqv2L/AOUHzPyfzj7U7/evLu99&#10;T37usO/dZ00et6kgzG1Da2JRg4AoDI/NXxu7q3NrOq5uWf3B8d2/YeSm12+iaNP6em4nXOp/VBD2&#10;qHcvReg+GYT25HVEkjEEKZl5LgHDRAFMFQtQxJ0l0DOAAHcGxRCmh1XGIzRTOTUDCoUCsYuARZ0C&#10;y03xlQqDEWwkSCAFoAlwz1LqBQQAw9qYGMhRiJOXKqDI4GoAoUEzQA5VIRSu9c7qAS1R0scGAzQS&#10;Nan2k+7jigBc4uKVCKaWI0sKmRREJgEA/wAheKKWR+buSgiIAmRBINgoNMDTYmrBroJHmLM0iwAR&#10;XPuOGg1YvGRQcxJAETE6jWv4orm3tmE5bG9JxPYkZbYBa4ZDKe4WkZM4IFRkoOMwnD2kmMiSxxQR&#10;nEPIRMgCWqKg8FQ8Q24CSSbBRXRtnS9KE0PFBbaIJJIIcsRxRHRE6jqcszaUFdtzImuoG3DIKoqK&#10;1Lhgz4uoHlKL6WpcgUqrRSI02iTx4oLRZnNK0RFHAL5WVFH1GlhT+tQUi+MqYBEUiRIA1Yfiqrar&#10;SxFwiGiHq7jBBWLO4LAWJQMCajTS7opybCxNAqgGrmxAsoGDEDBjUKhgLiwjcZog2DmPoFFaAYEv&#10;V6ugzDVQu5cBFFiJBhQ0I/VEgyEgGzuEDOwAa10AL0Fhj8UGfEGwLhFFxpYYi2aIIoxDVpRAKklx&#10;gg1S/wCaBGI5g/FFHW5kHuiNJ7E4IGIuANMs0ABGoOLCpQEklnp6KjA0AHuAUGahIxJb4oGEmDiu&#10;DIDqtEVQKJH3G6AmodmNggB1APGp/oVRqSEhi7KBhKWMWBuqGcczOgzkFhZggZhgGLURAHM4AYxq&#10;ooG5wGPFAZX5j6FBNnJepIYMgYGRYWewCBhUmgNGKI0rVyoFVISSDGwr6qBQCQ+YQAhyACz4qhxI&#10;mRa2KA8xGoBnxQAaWDVzQCoEomhFioMSHoC5FuKDAO1+a6o0jpI4C6IV3NARVgisDIHXqwbSP1RB&#10;JjFi2o4oMzgOSGoQg+V848N8f+4HjHdvEPJujPV9m7xtDb6nbjIwnEwkJ7e5tzHtnCcRKJzFQQ4X&#10;Hu7Wnd03Tq5V3/G+S3/Hdxp7jYuNem8Pwsv2WcK/j3pf8on3C7Bsbvj/AIf/AJiu/wDYPDuolLT2&#10;aG1vg7UJkmcQNnrdrbJk/MYxg+IXmTxu5p4adyzT/H2v0PX+4HY9xZu9x4/b170/zZnH+ei34Zur&#10;D+kPsz9l/Fvsr491HZvH57/X9b3Tdj1Hfe/dW37/AFe5AEQBEaQhASIjEWckkkknu9r2unt9ONPr&#10;zr476j+pO483vzc3sTTpmNOmctM9fjb63/B8n5l/l76LzL7y+J/d/d8n3+g3/F/8D+32SPSR3Ib3&#10;+B3p7wfeO7Ex1a29pZce72U1703c8scPg9Dxv1bq7LxW74+bUs3Pd82cY90k5Y9MdTfcD/L30n3F&#10;+6niX3G775VvbnQeIHpT0HiI6WJ2J/4bdPUHXvfug/7zcIMuSsQIpvdlN3dmu3l6J4n6t1eN8du9&#10;ntbU925nOvPH5p7eWPScuPPi9w8m7D0PlfjvfPGu6bYn27v3Q9R0HWRYE/t9RtnbJi+IdwcCu3ua&#10;Jr03TeVfM9l3evtN/RvaPzaNU1T4y5fyx2j/ACnbfbPtJ5X9pJ/cLquq7R5J3TpO67HWy7fCM+j3&#10;tiW2d0Rh++dQ3RtQFwzPV15+nx2Nq7fu4W55Pue4+vbu+T2vITt5NejTdNnuvzS5xxxwxm/F/Q32&#10;v8G2vtp4H474Psdyn3ba8f2NzZ2+47m2NmW7+7vbm852xKYDa2uV3e32v0tE0Zzh8j5vyl8n3m53&#10;V0+267LjOcYknPh0ea+C/YHpvAvu55v90+3eUb3Vf9cDrT13j250wjt7U+u6rb6uco7w3SSY7kCz&#10;wtIhcGz2c293VuS888Pjxez5T6r1eQ8Zs9jr25P0vbjXnjfbpunljpevo/L+/f8Alo7N98u5+P8A&#10;eOo8i3vGe49k6Xd6Pd6jZ6WPUnqdmcxubUZCW5t6f25GZF31FZ7zsNPcWXOLHP8ASv1pu+B29zbm&#10;3NzTrsuLfbi4xfS8+H8ntHgnh3b/AADwrxzwztUju9H450O30keoMRCW/OIfd3pRBIEt3cMpkA3K&#10;7WztTa0TTPR815XyOvyPdbnc6+evVbjp0n3TE+55F9kf8vnR/ZXunmHdul8n3vIp+XDY/c2d3pY9&#10;ONj9nc3dyhju7mp/3WsLLrdp2U7e6rnOX0P1N9W6/N7W1t6tqaP088rnOZJ0nR3fYb7G9L9juzd+&#10;7V0vkW95DHvnWbXVz3t7po9Mds7e3+3pAjubjvd3Wuz7SdvLM5y4Pqn6n1ed3dG5q25o9ks4X3Zz&#10;c9I+Q8m/yr+M9++8nafu92/v292Hq+g7t2/vfcexbXSx3dnq+s6HfhvSn+4dyB2/3v2wJNE8zyqS&#10;uPc8dp1b03ZccZcfB6PZfXXcbHi9fj9eia5dGrRNVuLp06pZjGLn254ceXD0ei/eb7H+IfentHTd&#10;u8kG70Xcu26p9k7/ANHpHUdNLcbXFpAxntz0jVE5ODE1XN3XaaO4041c5yrx/p36m7rwm7dezi6d&#10;X5tN5av7Wel/nmP567V/ky7n1XVdt7d5996O/eZ+D9m3Y7nQ+ISjv7OyYxYiIO51m/DaGB/bg5Fp&#10;RK6WnxduJr126Z6fxX12/wDuPt6dOrX2nZ7e1vapx18Lf6adN1ffcdZX9F/ZX7T9L9mfEN7xDou8&#10;73ftje7lv9wHW72zHYnH9+G3DRpjKQLft3xyXd7Xt5saPbLni+P+pfP6vN91O41aJos0zTiXPLPH&#10;06vXTIgkCgGBXYfPn0jlJDOXlkrJgEFiQ4JFQFUCeqgeiK0maMQoFYgh6h6IDQmuNkCkCz3QExIq&#10;3+qEC4itrBApJcvTElVA1AsBh7gooEkGtlQQWNLGignMioD5IFbSWen6oFlJ5COA9pwQKSGEAKPd&#10;AvDN6IMRIwMRNpEaYnJ7IJEUd30xafH0QRLnmfSJRcAoFBbViCaH1UUs/pZyLsqJz0sJAkVDBQQk&#10;RgWJL6jiiuaYo4NRibughuQiTGRLEWi6Ec8jzGIuMTZRXJKJkRKMtJi17AIJkgTZ9bGoeqo0AQIB&#10;3F9V7rKuqNYhpNE1JzKorEAsaDSUR0iNASzkueCo6YSGF8JDNELE7zbgIHL/AHZzQVn+9+zL9kbc&#10;t4Dl1+1/mkHSxANWozPigYCIjfUWtkiGjKTh2ANicUFizM7OaMgoDWoHwRDsOQktolqAHozIpnEa&#10;4G9FQ7jT6WAQPEchzyQNFywJ5Ze0f1ohmJpR4l1QZCo0kOMFAXkSaC9QEADkaSagYZqigiW91P1U&#10;wMdXAMKjNANJjSNac2aAvSr0xdFNqt9T2RBtpF6/ggWoIxbH0QMMXqSLoF92FXr+rIHYtyxBerj8&#10;0DAnVahFCgzuaimJQD6jlgEC8oP9nE4hA0SJEE/NACXP8tXrVAKkmTNwQDB7lAaGoo9PRAwDcp92&#10;CIViAXIYfmim1VB06SgDERpWL0GaA1JPyogaRYAuyoUCTvZ1A5DB3vZUMDcZCqAaWIGBBQF62oMU&#10;RqilSSWc5KKIGMhQjNApLgC7+1BqWB5mqc/4IFFJCLN+SBg4BelfwQA2jVzceiDSJIOkYGuKBTEy&#10;aQOCAhpBw3oqGFCcCQ49FEbUdLyLE2GJRWBJuAGQJJgwId6IMKRcmz1VBAcaRk4LoJyBH1PIhmQC&#10;JJ0EoNaQkc68UB5pkEwMWNMFA88TYCgKqMa6WDagwCDQiWJ1YgEm6Kd2eI+DqIIeJEDjUFVWLsMC&#10;MLqIDvQUGSAt6tcoGAciw4KhKhnsCis5BJNRhRlA1GaRZ7qokXDAWZnxRWJcgF3YEBQYCMS71Aoq&#10;BEvzGsiLEIM4rgSKIhak6i4DsVFMwBcvxKYAJ1RJIuXAVAAt/ZxQOCP9KBYkF3DMeX4qDMcLPZUL&#10;IkBgKvRQAhg9jGwRAclgAKm75orAagP7OOaDOHy1FyqFYRcuSCDUqBSf5qqjQA0xiaXJ+KgTVF8/&#10;5fVFaUuQRIrmMkQhYEAyAGXBAupyAA4IA+OaBH0lxUkVQBwZUIAeioTUWNiSKOoIkghjYmvCiCUi&#10;0DR2oMEWNMkgBqkWxUE51AjYg+5Bzyemlq/FkVzzE/3IkTcPUMKoZQmau1RmoRGUZHXIgGMRSqK5&#10;ZTJe+mTAFvzVHINRYiIbWwkL0QW2mAlmwL8AsqvEWaxLAZKi/KLijtRBXUeYPX6gURaBA0V5iWPq&#10;hVx7uYuDYKooCxEXDGsSgtWQBahv8UDcDeWSCgiW1SlyvQZKockRJd2FRipkiosCaA1qgZiY6mer&#10;OiHhmKxJcnDiqp25uXAUCBrM50/zIh2csDTAIqjl6mhxRDBnkXy0lFCIqWzeRzNFUYHmmWdqgqDR&#10;1ADUaEvligqRWLVDVPFAkpFiKszBRTR9oGD1HqqGOJsTZEB6O9qIuBe/KzXdBncEk3wQEBwCaMac&#10;UQYUoTWQcRyVRnJB5mYUUU0awBs2HFACGkAKnAqBWcRwL1VDAjUQLYBADQCrs7ooEiptIe3iiGLB&#10;AD7WIYlBnoSY8z3RQMnLGFCPdxTKA7gE0agQMdTMLhmCoBBYMzxFSoNRmwVFI2iXd1BtWQoKvgqN&#10;b85IKDEk5fBBnc2sojEGjmjV9UUGIBc8EGqWBFvaQg3uIDhxUsgFAI6i6Az/ADogWvM9wGCDScGm&#10;NDwVGs7lgzBQAUdg0RdUYVpcNQqAyIZ7hUANKrtT8VAt2yGKAvIhh/pVBDUcNRBOZrqAtlmgaMWB&#10;fCw4oA5c0D4PggxlMubxj7eKgNXDh4nDjiqDJxpIIaqBRzHTUVDoLHS5q4BYFAryoX1M6Bw+hwwJ&#10;FRxUCgOCwcoh8WJxVGF5Ej0QCVQA1WRQY4mgug1/cHJsgnIl/wDaqgEdTkUk5aBzQPQPykvgiFYy&#10;LWgyKDeuYKiB/MJBquUUASCzuCLIGBqQzCFAQqgamicQaURcCRFjmL+qgmJknSY1lZsEDVrpu6AR&#10;BqTUPZAZkBi10CSDCOm7IAATR6C4Qo1Joxe6oSbu74FskQAdYEmbhxRSlwLcBFQKCABSxd0EpSqN&#10;R0nBA09JuHk5DjJUA04YgIUlSJGLPRgoEIBizcSVQk3dwGHFQTkGIADk34oFmOUMNJFVKqYBJ9w1&#10;VYqiEjWRJN6gqCDsJAAs7hFRrqYULV4IOXcaU2qC7Nm4QyBiRqjImkWEbOEVyExYUMWNTmyDmief&#10;+zqocyUB2tPEh6LLTsizA2k4BHDNVDwjGwJAc2OKDoiQBCMRUhzLJBSLaZHU3MHP6IjoIAAxD0+K&#10;IYuaCIaxCEWgAx4AFUUhQsb3BQWEntiKhEac5AgjlqKMpSLM9wyooz0BZyyBwNBLf7OVb0VRg7ly&#10;ziqKoSAASb1JQMA7SNSbhA0MOF0DyaTtQgkOOKAUA5QSbsiNSTsGJsEU8RGVSK2CIOIDsLRCAVAE&#10;XfMqKcMBIFy5CIEjRjzA/Tkijg4FlVAuwJLsDTJENAm5QaVTQ1BchBmOoFw5sVAYsCWq1wtIpE64&#10;kh+KihKAiAXLMH4BEEsI1qT/AAQwnahNTdIAHo5ui4EYlqY/BAwJkCRV0yhdJBZFGtWq5sURiQzZ&#10;fqihUcQ6IxJqboMxoDcCnzQYEklhQoKAMHHtxVBiY0Jq4dAZe5wHYAgZpaNEu9GZQSEgSAKeqZFT&#10;llVBgASxpG5QYMxY1t6ICDXUAKmqAVJAFBnkit7RfFGQi+FSQ9UUKgOTUmqDRamPFAZXixFb0ugD&#10;GNABpGKAAgFrkH3FUHUOb6c0CNykZ2UDt7YyNsVRpB2ALAMX/RBiPhiQpRiGJfAVQTBLvcmyod9Q&#10;JlZg6AlgBLKyDCNnZ8CgXVplovI3KgpCIaoriqBNma9SSgAPDCqIpUtWrGiijFnIdyWKoxd5Njgg&#10;JDCl3+aDPjhd0QkmBiGoEUss/wAERNqSIvj80U9dIL0JcFEC0BIRvXSg0nc+iBSMTUX9eCKYjHjy&#10;qBDqFRfJUarXpgEBJZy7EXUAcBi1Wd1QBKmm9XBxUBIP0nAojSIMZBsbKqkayfValFATLSQQXegw&#10;uqgyIidLMSW1eqmVAyowDBUSelI0ck5oAdTO9rBZEpyFMbkhaBJ5TqAtQoBMPd3IoUCEOxJvSmCC&#10;RDE3cWkgBlKN2LqCc5EF6HN1QoqYkSYMWA/NQCUzIHiAoqNqxcEBn4qq5twSJfTc1UEZZudNdX6o&#10;IzBMyXYxZlRCRNKmteIUEpnUdRehdzkTVBzTi50g8piSGzRXLvfuRMICN25uCsFduRBaga2Z9AsN&#10;OmEmaQIDXJRFoTGkCHNI4AEqi0eUCRtJmCCu3oLG8XqOKIsJxkxZgcMkFA4sakvXL4IisZESkDTT&#10;fiFRXU5g1ncfBBQy0e0guWJOKB8ADzNZEVcmoqbEPQIDdmoXRVxelsPkqjAFw7HNAZGsIs4xlgoG&#10;pShBQPrBDEXGGJVDynygBiRYhQEAVIuFQQxcmj2KiMAQxf8A0qqJJow1GJuoCC41fNBiTEgAe5AS&#10;51HC3FBtRAIkaPRkBDgVDXcYl0URKUibabxQGRaLt8MSiMPbE1JwQKxB1C2Koo9I6aPgoGehEa0a&#10;lUC6iCQS7+0/BASAweXMRRUKRQPfBBvaC9a1DiqBeYEDVy5jgoqhjJhWyqASQHNECvynF2UDG4/l&#10;OKoDGJYABuKBpagBUEl39EQoeJoLl2GSB5HAUL/GiAx1REXMSWQHU0vhbJAwJu1rjNBMkCdGs8Uq&#10;mEZM7836Iggu8gGzAqEBoS4oCUGcViKnAmyDamFLFFwV9bPSrPkiYYu4014IACxrV78UUQ/NRqIg&#10;AkGLs2IRRLAuTTBkQoNgWxYIBqAckOQgIMSxNAByqh8AZV48ECCQY0pcBQEuxpYXzQF3qK6roFqD&#10;EetVQwBe1ItyoFILgtRQM7MMrBAjNIkjUZYoDFqgYmpQaVTU2/BBgGY/UKkZqho0DEM9R8FBawJx&#10;bgqJgxFJBhP4l1AzfUXHBUANpAHtI5UCF6l/aXUGcuxGdUQhLjSAzqqwY0uA9FA4oQBTJwgWTTDW&#10;ZVCFgAZHSIlxxRRckE5+31QZzpA+o1ZQLg1+LoA5EmIpLHNQE11C4wWkJUEHLJQO1xwuihKWmNA8&#10;vpiqgFtVAxkKhFJytUVFAFACZUBFrEoBEGMqEgSzRWN5RBpgURNwAQTcfigiRW3tx/RAZAPpqQzF&#10;ACaNXlsc1BMkRAkxYGvoqMCHIkCBb4oEIBZ3PFBO7lBIaiJEtRwPRFGRGkOKHlKgl65OBkyojMh9&#10;Tm1kHM1yX0h3OboqeJlfJEQmYmMq2DE41UVLcIJY+0i3xQcUt3TuaACALya/oipTk8iZF9MmBFmC&#10;qFgBQn3WJyWWnTHGMiC9Ag6IA6wRJiAaeqgvAXJq8uUHgVRTbIGqNi9Tn6IV0Ua1SzlBWrtRmRFG&#10;ccQA7qorABiLmrNwQHTriz0oYkXCgqCZEBmiMfiqKhmJ1UGSMngGIJLtdGlYG4A4xP6Koxlph+5L&#10;lYElQDb1bkNvdlFtUXjFFdBYGh4IjNq0hwAKU4YoGyeoRREgDZjgPREF4vUWwQPdmwq6AR5YgEXu&#10;XyRR3HAYNZkQXbSAXb3HilILyMdXG6AMJOMTb4Ip6RYPUYZugDyDuwiKINrJk5NBQhVGBDipYi6g&#10;PMPUlvggLkAAh2uUUTIvFgBiiNIONLOf5hxRWA5oV/qRGlJnDMRyqgSDg1eTKKPt0ge6Q92CBi8Q&#10;2IuqAOeL0LlmRANTQcowUUAdXAYKoOphEEuZG6g0jRrV/NUASIcs5wQNKT6WoTY5oDFotqDEig4o&#10;GrqciyBYxkCWlcWSDPWkcggYO4bmzGCiHBbUKacgqDmMw4CBCw5Wtc5oB/MTQGyjRnaNmBVQBa70&#10;oiBFg9KG7nipFHUTqbD9FUC4zIu6AEgB2rL8kUIsav6eqBhGIqa5IicgXoKIHBqIkUNUFIgAClc0&#10;AJAYXEqcUAZiRFgQaoBQhw/og0SQHuDigxIDkYgoBqZi10DgVYGgQIWYlrHBBhLVqaj0k6AQYHTc&#10;2DoDC8i9KM+SCmsgBw5N0DAA4MR+CK16cKhELpbSAGLFkGoHcCt0CxYGNKFUBgdTtR6qBRFgSLt+&#10;SoY25jRAooAGByKBSXYC1XdApINCSxYgeigwDguaM7DigZol2sMkCksAPdeyDA1MsChgxatK3+aU&#10;hT7Qz0DN6oFkBJmNB7WVRhIkSJAOAUUl5DGIKK0iaAkCIFVMhRUAAuQLlUIQAAHzZEJcuL/gqFZ5&#10;AWDVKgAbU2p5AOYi6KSvMx9twoE9zVcgW+KqMGhF9Wpw0kCA0jUs9OCgmWdmwcqgGsGN7ugmSSCb&#10;B2ESiufWzyIwxQKaSl/KLeqghKRJALiAkx+SqpmQEyJAgDJEc8iOcAij6TndFcpIEpEO9GfCz0UH&#10;Lu6ZStagGLlFcg3DKc9Y5Yy0EZ2VF4ScXLyOP4rLS0Ygc5cTdmwRHSCAA6gtEtISYkn2j1zVRVvq&#10;bEBBUm0gTqlYYEIqwPDVpofVEWu303+CJVdQYsW9ckDvEtiFRQky5AGpd0FQSw0s2MjxRDu7g5YI&#10;DCRqMAxf1TKnOjcjpm+gsSEHRr1PFmiLNgiF1Xq5NwiiDJj6YIgNHUAHIiHPqgrqJZ8Bf4IMJVpR&#10;0UCwdhZBQnVgamv9SozuC1DH2gWURtXK4p+KDOWLswqxzQOZChNA5Y+qKJlAk0aQDBBnYSFSHdBu&#10;WI5aZoDWp9uRRBGoxlIe4+1AAdQBc0vRFEGoADkD9UDCRBckRB9yAfUAzF2EvRAdMH5iahvigzFt&#10;UaFgEBiXcEs9fRA4JOkybSaGSqFdiIgUv8EC6QHDsbKKBGDuAqGLkBviwsojahQAAuzlUMHDkgUH&#10;xUCvEkMWDuVVMCGkdVYhviXUAO5JyNLgAlVMALFjSVQVA1SbgUqeKoYNRw4zQFwYhiK3LcUCkuQb&#10;izIMZhwGoKojSYsB8WTCsbSBNGpFRBAdmoQ4ZVQIDMMUGiK1ucEGYatItiiF0gFiHo3yRU9wSA0i&#10;vC1FLcKEJyMwI1FnIWZeJh0tqdo2otslAZhiRzFAXk5f2DFBgSNbkM1RxQaXNperoMCBpwd2wJQp&#10;ARRgABTj8kGAJkQYjTY/C6B66WIYD2/NFC5eosDxQB/cP5SxCkKzXBqSXIVQYggkU5qgqjACsXJc&#10;UZQCrNiDigeJZ3LmVRFBoExeXuOKFK59xFig0mLNeSUh2ErGzuqJSB00+osfXNAYgkuZYMRxQCj5&#10;MQgSka1qaMoF1EzLRb+ZFwMmlp5mD04ojfym0T+QQDNhTFCtERDc1Q5dAXFQzlnQAksCOBVAkNRI&#10;JYUYIhbe2w/NRWAFiTU1fFULIe6RPo1llU6acWUVoxjEPQRdWJU5EElnjwxWkPKjvStFApAkA96V&#10;SibPzMBONNXBCkNdQZrNxUCEgM9CbsgSRI25GI1SDmI9VQSHYO4fD0TBlGUgScJi4fDBFaUWi4kR&#10;SvqiJEuSJBh+ZQc8wJkOWizIqZrGOQZi6CJYTAqxJfigGnmvUBFcm6JbUjqoCbxrgoOUh5TY1dyT&#10;iQyDlm+5O+kxIf4IrmmCJDUBWVPVWC4kxLRoMfWiy06IF+X3GNz+qIpAATYTfWKvailF4HnlF6Bq&#10;hUdUZA8wDg14IioPMQWL1AyCClYngSgpqPKAHrX0TIaJjqZuY0ARFgQAImr4qi8dJjqB0xBaRVQY&#10;tKJiC9L/AKoqtfaGAwl+aiHi0XJwo2aDEl9MBEAXJoyKqARIxs4dA7g0DAm5RB1BwDUvZFKDQ4sc&#10;MigdxEAXGKAiQYUY4fDBAQDVy5IDhAxNBF2YXyQY6YkRfi6oOqII0tm36qDUJrjVs0QZSiOVnqwF&#10;0U3K1BXDNABEkGWpi9kDOGiKVxzQBgzvS1Sgc0jGrwjgPxRBDSYCXLeJA/NRR1xelS2CowMSCb5l&#10;Bm1tpLGNaoHuRKh4AoFlqag5c/XAICzR1NXNBn/gDggw5hpJZ3AIugBDB6nSGBOLYoF1h70LB0yK&#10;F9cgxoKkfFEAAadOkeoRRowBubF7oCSHBYPiBkqhCBJ6gxNCeKihOWiMpCrRJkBegeyAwOuO2QDz&#10;AEA5XCB9JDm+qh4IMCBEmNSBQ4Ko0XAESxkBWWZRGFMMahRpuQu4YEs/BVGEhF2rX8AgYgNFxd6Y&#10;qKUFql3Dhv1VQauKuLj0KDOx4kuFFEsNNXLc3wVRiXd6EXOSgkBTncuKSzCKYRAAAxqcCkmEycXa&#10;oJLlWIDlxQWuUBGId3BICAcpq1rj+KAPTENYqZMDRg9cAT+iVcBS9NQq4zCqJBxVnLkn4oKa3lIZ&#10;VD/imRQCWJoXZRStWRkDf55KwB31kgu9HyQwWNSRXAAIjOdTmOkBwaoCah2cguUFCxIoxiKFAWIr&#10;m7HjxQAjMMBR80MiSQzASkKoFNBI2Mr+qoEpcrm8ckCkgCWkEGVfkg0wJRcFgaugDFqhwKqBAAca&#10;yohk0Y0ApeqCdSZZGoybggcHm0x9SfzSBTa4A4oBUNp+q7+qDEFyxcRv/BVABrI0IizlTKhKTE6Q&#10;wLE+qZMDNyzjmBf4IJSII0ksPp4lRSipH8ooURpHAj1/1VQoIYmjyzVUtSAb6S4fEqIBlalP1KCe&#10;oFqWJc4MgDExDOL1QTLGxq9ioo7bRA1V0vjfgtMpwnF5GzmgSKlIAkyMQ4+vE8FKqYq7/UWAfBEJ&#10;OWtqMxqeKK59cz7trQBIipwH1JSIOJQGiTAUD4sgD8wIOomnoggXJlUuTUfoiueT2k7D3YoJTkGJ&#10;oIuOYYqK4SW1GJaU4mIJVHMS5H8pIeRzdIi0SwkIlmGH4hYbdMZOOBwGWaqKinMbAAtkiLQIJDm1&#10;ZfxRXVtgz5Y2Duf4IijFwAQGNswgqCHcWIqyCmq98h6IKx0gOKE4oigvEYVpeqCkXiHABIsCiKxN&#10;KgOfcOKqnhIFs7v6qI0WcivMal7qisdNYjJwc2UG1kbkhFzqD6sAQiqRm7kNkTmVUEUZnOJRVLYA&#10;OKcEAEmEsCMMPVApL3LOHAyKgsDWNWykEBlu6pAEAkBvR8VQS7EtjWRyQDlBsDE/gyBtVqUZwEDH&#10;QxYkyFYhRALtQM7URQBqAHH8wP6oGLGLtqc3zQFnDUpfJUEUkASP7TChQNEBn1MDbgygUscTf3BV&#10;TRJiSQABgckQdQ1aRTVUjFQUiwdw+okxVCgirk3rFAdR5RX0QMSJ4sI3CAGkRIFpNQYMgwlIAxYa&#10;SWZACLiTPLH80CkkBgQA7R/RAw1AOaVeIf5oJvuS3C4EdoUi95H9EFC76hiWIKBOYsAQA9vRBQUA&#10;tEgUJzQatJSBc0/rURoBjKcQGIqc+CpQqI8oFKAZIpyTpIJvQ4myIGohwwAFxmgAF5ULU/iilIk8&#10;msTzHggpGQD4NUj1QKZOzC7/AARAa/MDE0b+CqnJ05mgc8FEAnnBNDgQijJ2D/LBVGJqGF7kfmoA&#10;WZxaPGyAxrGTD1y9QrCs1CGcMoNJyABXB81QG0yq4wogY6pc2VQgUsLn3WI/FQAmJDN7sUBBMXxa&#10;r+ioOp+YVEqs1QoCSKRwOaAj1+aonMULBzi+KgMWEufg7KoWpJL1FQMwgILgZioQULkAgWuD+qUg&#10;1iHoWwTBklosPk6AmmnAgMRggVgzZ1YZoCwc1o9a4qhiYxOsVJoR6KCVzJgItGowuitV6Ggdx6BE&#10;KRR3cC/FDIy0uWxDyP5IJ0kRQ3zsgbB3Yi5F2QKZPW4OCAzEoSgSxMr+mKBfYJMSDL8kCgXAFcfi&#10;is3sY1jhxCgBMiBJ8UCUBs5Z/UIiWoDVH6cCPyRpqmgODjP4IBmHIqz8VUMea0iAC5wdEqT6TQuf&#10;5XeiBDepJAqSjTe6INWJYSJxZVlMMSbkkiuayEJBEhUYU4IrZ1YCnorBOR1EszHH8kRCU9MgKuRR&#10;uCKGoNqNnZyoqUpgl6gMKM7OqiJIBMXZg44oqJLa5CpAsMuCI55SEmLMZjLDAIqE3lpiDytzOg45&#10;zGkwqzAlFSBEnckRi+nBxgg4pyOsvLVVg12SI6YEEyMRR1lt1bZjYWZEUJysSxjkEFYtpexkKOg6&#10;IyMYgiVfqalWUReBdnBpj6qikSGdziCWVDxkWd6YNxUVXUWA0ks7Iyd3AekswgqDUMXOHqgrE6eW&#10;WBuzugrEgkMCAzKoOqIYPpI+N1FMcAHoHPBBUaS4kTUfkgWGkM1r/FA8ZOWBZkQ+VXJzwRW1AksH&#10;Mc7FUYGMi2IarZqBnAb0+TKhmFcyalQMWlEjUfT0RTCIAcMzHld1UKAxd3QYc0m1ARFJ/oyCnxdv&#10;goHeryvOz4qoR2LMGjVgcVFMBdrXCAgfS1X9vBUY3tavBA4Olxpob/FBoioicAaoNHSS7PMfUgIB&#10;LsCx/JAQLEHhVBohyDY1HogLDCgOKIDjSHiS1kU9hUtiXQI1RzVenogbTWoYO4RCgMK1OXqiibxN&#10;wTTiyIaRNiMdSqAwqaO1lFIWGkDm1V9EUSS7V1GsQgMCIgCwNC+aIAiZC9HeRCKx1M8SNT1OSB9J&#10;lER+otVEKQxi3tZ3zRREgLPKIclEYGhp7iihaQi9B7vkgIm4YxABqEyjAitzQtVFZ3LWIDacjREM&#10;ZAFjUg+0oC4AIBBIFFQpAEaGhFQoDplESMSWOCooHfhalVACBHmLlrBMhSQefG7FUNKYa+k+2lgo&#10;QjhtIwqD+CDFhUW+k8UCgkSIlV4gx+aBYyN4uCakIqhkDh/qlEG7EkMaIpJM8eYh/wAFajMJEsGI&#10;YMoNGki5tQZoUAS8rcl1UVMiRFjQipVAflDcxdyoMfbqIchqhUKJGUicB9KyHcikRQXWhMuzYgue&#10;KlBk+k8ps4CBDKtYNGQZ1RpHkJHKTQSyUCiRlAUZqvmyQYElpGjjmHwQLqwFmQZqUPE/FFIwqHY/&#10;goGd5MSCQLqwYcxiS9XQByxEbnFBtQAOeEsQoEiCS2qgCsKSoLPQXPAoJyIBLR4UvXFRTxNNWRo/&#10;BEKSATP6VRPXqDvSZAjwwQTJY8pGoBn4BQDXYOKlVSkkgxqGqUQhJg1XcspQgNnNqSZICZclqE1H&#10;BUc+oxDX4C/BBKUubS5ch3yQbcOmAiWKCJLA8xd6oqcqkxDagKSNkRGZpI1ibhFc88ZahT2/BBzz&#10;PKZMBIliH4IOQ3k9XDNb8UVAzaYLanZ0HJucsoyiIuZA3IeuFEiK7Z0xAlUV0tk91lp1wlckasEK&#10;6ARjfL9UMLDlGkEZFBRjqjIVB+lRFoyYVq9UHRt1DvcKigox00enD4IKRLnURSjcFUUjJw/9pioH&#10;GBkzvUIKM4vcuUFBKz1JN0FYly7AEBnRAiZEguAYkiToqhIO5SrXQOJahpFBVlRjSgkD/MVA5Lx5&#10;qHJBg4lQuSFQYkFsdVC6BmIaMmeigIlKgDHN0DvymY5TSiAA8zAaRGqKoSeZr4IgNKQcCoIqOCDH&#10;mBemSBokgRDPmqCzGTV4oho0o7vQHJFaTRehlK7qDAioY1r6IM5oC1n4qguRFxzMUGNQI5AE/JBo&#10;0IcGpDoKvHV6VQCJ1BsQHZBpEsBKz1RCmTiNTkijIib1qXcFAXZicAiMRK8g9m4IG5RFzayACT8w&#10;GkRCB6jU9aVOSCYxeVTT4Ioyua0OPogD3D1JoFBgDJhI35j65KjCRiTiz0QGJa5YEYoDEHndq0dA&#10;kpSjFz6H5KUNt7hMYmLEEsUhVXaJFxamaoQSI0uGv6oACKkUBw4cEQwmHEYhtOeSKAI1GQ5TIuUQ&#10;dY1OYugZiOUECQwQKZyj9Op8sEVQamD1DVZEEEg6dJPEIpSTERat73UEtRNAwfNVCAgHQQC9uCim&#10;+L0cqhzIYXNEGMgZAMxZEYsasBwxQYsBENehQJYsGLOop5B62VQokwIZyahAH1HC4dkBieeUmagB&#10;yRFDQxf2gtRUBwJFgbMopdYMZUIYUOfBUENRg4PtIuyiMZGps9UAmA4L0LBACWaJJM4qgOSa1D1C&#10;ikiQTLEyqImwZVDm4NnuFAhkBytTGX8UUtIki7m5RCFm9LIotd/cgSIEXJk5CkiqiUWBHKAHVQNQ&#10;q1CKn1QTlpaQIIo7BFTE5anHtoiFrUn8FVTJMqVD0B+KgpGtDMDFkQCRYmgNYoIzL6gKEMSgEjIl&#10;gKHlI4oANLAseW/zVCzrQYYjJAkg45a1eJCgBMQxzcsgWFTIWNojhxVgiYaYgirFjJBLccl7vT8U&#10;EzFgwL0cFAk62i7BwEVHckQCXaRt8EEJEEROdEEidTWcVZQchcyILRxVHJPVIENYWRUpEiXLAWvg&#10;6g5y0oxB5i4A+Bv8VUGBLggPE0D4LDTp2i0ZRi8alic1SumIqCaIZVGrSRHE/ioLw1XMmMiRH+KC&#10;0CYsI1rWRRFdZiYsHBFS9lRUPQEkYugsCWJlY1AHBAQSJAE2o6CwcuQA2P8AWiUxoCQWIqeCAx1G&#10;IOIFxZkHTE1YycCroFeTMSCHpLNFOzD+Vrm7oHDnSX0gVbgiGJdgQz1dBjUjMEfBBQSJo4fAtVAI&#10;ycuK8EDAyqBWWDoMJEVcVwZFNEnmY0f4JEM7nS9MH/VA5uWuyK0ZEtGzOeBKIINdRFmdkU2qlSM1&#10;UZ8OKgINQC4i7IKE6X0yEmx9QqFJJ5iWr7c/VRWhNg8g5ILZlEO2mLxDvcZKga5AAxAJZg6g0gRb&#10;3HNUM5cgY0+SKJGliASTSX9SIWUSYyEjyk2xqoYUYy0AkANdUKbiQqRcoC8iH+kugSGZevyHwQPK&#10;V6UNX/VBi9NIe1CgwIoAbmpPDBA4s4Acv/Ugm0q25UCM5oHbicVBYBqEhohxmqEYkRPwfggOoEMW&#10;qKFBRwQPxGSCfu5KUDkqBgDoDDTE2zCAQIAi9NJYO6sDSkG1gOcP60AiWLfh/BAtZEnS5Pt+aBhG&#10;hEgWIpmgPLV3lLCQp+CBhFizk0RA0iJJiDWj8UUwmwYEEkMa24oASDQkgg0bEcVAJUEoEkiI5UEA&#10;Sa0YuGCqABSgcRoUU4IrpPoTiUBGqoZyKOfyQbURKP1XB/qUFCQBWpbC6qEqxDOcAitUOCMWdBgD&#10;IgysEGlpAizuLkZIhnBica4IF1crOzXCGDfuERDXdXJgs/3CXiQIs5cVdQMSS1HaqDO1qEIJz1Fs&#10;qugY5E2q38UCEyPGTOUBIcgu8qlsEBJ01oTSqoBLEyIJYWUQhmCL0q9EUCKsC+pqIDNwcxEUAxKD&#10;F2I0iT2dwgzhhRvVBMSFCaxdhJAoaoJdrlAsqgPQAcoQTkWIJxLfC7op4lhe4xVQJTB0sKwbUMSo&#10;EcuaD28qCZmK0flb4oMaRJZiWJHogR5tyDTMs4uPxQAzbUAMC+SBBIMTKRxqFQhIiAzxJsgUyeT6&#10;XaiCU5mhsbS9cEC/uGgI0k3HzQQ1VYAgSsb1xQAl3qQwYFRSyOmBrUW4Ko5X1y5yTEAVjRRUZGNh&#10;WtHQc8w95CICCMiBLVckNEmlVVc8pmpLDMqI5N+ZF4kyJ06gqOeJI3JOGDDGo04MiqROmoJIBtgs&#10;NOmHsBnJiLjN0RXbnOALgyct6AqjpfSaClpBCLx08pNdNTxQPGTFmYcOKYRcSpq1MIfSgvCTs5vY&#10;WvZATuB4tAk1ZkFIhoiUjS6CkZyrEMAcUFQTKEi9DcoMDIWoMAMkFdQiwcu12ogYGhZiLfJBVyL8&#10;aIkGWWq10VsQSSWsAgdy8cClQ5NNTsRigMJEMzCrIptQkQW/1iiNKQjUlq8vwRRFXjHJ0BiMRU5K&#10;CgmAa3yVRsCQ7Bw6KaPNFrt7ig0gJn4hggZ3wYi4QYkkNGuaIGuNmriEyGlWmZogaLAAmNhQoGJN&#10;AC1WDIBE/VLCgFrIDqMme8aD+tA0aFzWlWVUwMqanoX+CiAID9uRMqxk7HF0GJLlwwIoyihqejOq&#10;HEmjy/S7DNEISQRa7tmqCagcKfBQZ6O7j6VQPrcho4TQCUhE6QSHI0lAdQoDTV7kDiUQchb8FAoL&#10;e6pehVDQl7omjP8ABQC0WuDQcFQCREkPxLVUDxABZ6tVBnLgXAaiDEuRiBhkqBEgR1NQl2QFgSOY&#10;EVp/BAzUABIoKeqDagZGWp8PigRj9MdMXeU/kmA7h4mwN1AoJxJBOCBncgAM4GqSA6wJEZsZHJAk&#10;pMSQQxDEoFBBYAMM1QH0gCIcCvqoM2nlBdqj4qhg49xqGpmoEsYnESsUFGxBqRyqjAkPSgugIL65&#10;OKEMgAJJkCGN2QTE6NiXQwMS+cTf14IFcASejmskFADUgPpD6eKA1IA9pFwgBMgSKcCiFqQSXIa6&#10;KOoCLs5QKTzEaZMQHOZRAIIIJOkv+CA1dwasgUF8M3QNI8xjquPkhgDVgBcW4oFlpixJriitIFyb&#10;hrqjSl/LUX/FREtRMZai5OKKUTGjSACD8UQCQGcC7BkUNRoCamw4ImCzAA1Elm1MopKUJuYuyoJk&#10;AYycH+YogGXOGF6koEeukxoK6v1SKUyAcu4hyyRDA+6lR7VUTcknl5QSD6KKQyBoB/qqhZzb3Bsu&#10;CCcpFywNDSiUSkByv7gXUEpyckMx08pCqtCR0sayFQogRfcMojlapdFcxn/MG9MUHIbEuQCfl6oF&#10;ILRykGjxQc27EScH6vcxVo55EzMYkACI5gSxcKCO6DpLvzPT4IIl5AawxFwg5NQJZmmTWfqrAu3u&#10;HU0hYUOCw26YTOouGryk4oOnbagmTXJVHRGctLWGBuhHRtza5BJDGKgpUCMtLuz+gVFMXJaRZ2zR&#10;HRGrvWj1QOCCBLU5l9JGaCkSGL52QGEoiQEgWxH5IKCRFBynBlA2uQiCOOocAgeEhEOC4JcBUES5&#10;WfSKlwgsZkg6QxoAUyYEyNSMDUoC7EEF3yQNEzMpPF4sC/qiKiQDgizXUUdbAvUmwQNC8qlgUDBw&#10;DQ0tirgNtsQXOl6D+CDAaTQMYmqijKBDaiJAiwuFUPKQ9pJrV1AXYXvYoCHDCuKoAkSSKlqgIGi4&#10;vIOTQYIGiRqJdwbIADRydNcUDyLmLe0g14lAS5Lu9RbNASSzGshUBEGJNTL3UpkinNrORYDEIASd&#10;UAC59EG1DUCC72+CGGMpG0mcVKACRqJWow4oH1VjTBvmgUu41eoQCJIJYEiVh8EQzlgHAzVVtQdj&#10;ViREohIhtJuMDkVA151DtVXI0pRJqHBDAeqgfcEYiLHUxsFQRI1oxNyoE1GJchySqQwlUlr2LKKL&#10;AElrBlUKJCVZRAIND+qAmTEnUxNgiHFnblBcIrCcdRyIUGLPISBDvoH5KjEmUYsBE3KgQSkC0h8R&#10;j6ouDE+0gUOKIBlKPLGspS92SB9Q9CGdRQd5Grar8WVRM2IJqKWQbU4DYYKjRANSGBHLwUBYO9nV&#10;ABdybuwP6qBtVRB7FygmCQCCRIu8SMlRWMmqZXeiBn/cq0YCF0CSHMJHlaroEnzRFalqoBGhLhwG&#10;OpqVQEM7E+0uaXQMNwGWklnd0GtEvIjJA0ZEmQDVD1yUCh3kCXa6oWJAZqAINKWm1WDgcUQn8uoE&#10;ZoCT9RoLOMkAFIjPBFaTNIXZi6DPpLgvwVBkQC+qoLEqBNUXIJEY2ratkC/QXFrDNAkiSYsaAc4Q&#10;BwHjFneqBRpFCWIJLeqmQxIAkKAmyoShABq6BXcs1hUeqgDvGMY0JuGwQA3P9mhKqEudQ9PggQxo&#10;RgZUQbUQQS4wACoxcAsXpb1QRcj1ayCU5ai3upZBjJpVFuKgQzLOaPgVRCZkSIgOS/qinLNGrGKh&#10;hzylIMIxNS0kE5yaRi1AAQg4jzAE0GMSoNGcHlB3ES0hxWhzbhiamrmrIObeIji5F2qVBCR1RkCG&#10;0MwJQJMvtmWrUZSQcJP+8ESKSZ6YBUCArqNdNTksNOnblqL7lALjjwVV0iTFgQxxuyItGTAAxdix&#10;QdEZDVIt6SIooL66gONJj/QKoo8TUXf8kDvLUS/Lh6oKFxK2qX0sUU4OoFyxFXOKIuG0u4sgVyS4&#10;oGav0/xUDwoGFRkgsAGI+RCoJrEuWZ3kinABGpyIsCFEViRJxE8oPM+YVU0hpiDJ2iCZEIBGZLCM&#10;tDhEOSNWqVdWD4DFAZEOJZWIUVbVeQle6IIEpS0wB0msi9vRUaoF7Fw2SmVHbeRkWIg1CTU/BAz6&#10;tTFmCZRmcPiyDV1gfuOacvoiqanIk54BEEkEkjlY1ZVWABjUmtYhEGLFgOQC/wDUop9VWIdwfSiI&#10;cPKF2A/pRBoyIi5GFlQoeTkEVb1CgetA7GjgoHgwjqlJtOKZCAu0nfVYC4VDOQS9In28FAQQQQDS&#10;IoqCGYN6fEIEJkS7+lckB1SxDU/NQYzZ9LvhwoqF1Etw9xKBNRLMWY1DYIihmI6aUegUVv3RGTVB&#10;kCWbJUEylynSDmgfWGidVG+LIgFySRcxpE0RTAigYuKoElMfSS5Nsvgg0jIs0wDkgoA4DF44kqon&#10;7eURoKAu91MrhU8sGBNqoibTAcAERL8SEVfUGOqsmBGYVyidzKZN8FFAFw7tEDmJxQMJDRFwXCZR&#10;gWIYVaqoSpkS98HWVPEkkklyXo1lUIZG5JIoHKKIaLywswRCzMpAsTEAsQgAoREGwsS5Kqjrq1OK&#10;hgC4cmjUDIACA4ajJlFIkxdyGrpBuUyBfICbO2DIoykDKIDmlrqoVyzVyPAqDOwFTpkKhASXfjZM&#10;jRLSAfms/qqMTKBlD3MboMxLhmwFVAIzYsLn3BAxrHIYhUJi59z4WZATKZfERHKmUS9w1jChjhVF&#10;wfUHepi7n+CoADSelbhQYHU7H1KCZiTuVLRb2Zn1UyNJizkGxL8FQDIEtjggmS0oh/c4J4BQE0Bw&#10;N/VURMdRego7Osq0hKbF2cIEjqIcGsX/AASRFM82qyuAplJrEZMiF1MGLgzqy0EnKQiRAOZW4DNF&#10;HVqJYNpDIAZOA1zQEYIiQkwDZUUEiTImTsDmgRx7rNQcXRSGQ1AGuqur0VQNY0kaiS5qRYlQTB0l&#10;2MtIbUeKKmZkO5Z7AiqCE5SY81chkgkZyAJPvFR6IJHT+4dwuHiNQNkE5gwiREh5kSfGqoi8SNTM&#10;AbIOOUhqMzjjhSyiply+JJNSiOecjFo/JjnZBx8xPvFZY4KhoyBtSQCw0tE6g8bgvJVXXEvVmKIt&#10;CQIJOJcILDSGDPqLB1BXmBanAqi0S40guYOSgeRcQNRqwyQweMjFi+o4BBUyIdo6w1sVEdGsCMAA&#10;IseZlQXkSDSUUGGoVpptH1RVoEg8MVA38sWcYlUKJEACrGigoNTvqDm7BBX9yRIiQ9WriCgzNKRN&#10;zSWQQOCGiWdgzIHEDOo4ICCAS+NkFdQEpCJJIABRAcaixqAopoyI0vjgqC0SSACHJsgZ4ijgoMJA&#10;kEAahc+qByWEvzyRGiXLgUN0DmTmMQLU/BVQbmAPtjWPqoKUHK7i4CIMnm3rUIGYhy70Z1VCNnDC&#10;VAQoCakCNxccEQTzVtq/o6DZU4ugxlU0drIKCYdhEZN+ToYIDQEipNuKoXVKMpEhwcuKgYkgsPnk&#10;qATLlkcK6UC15i1QaDNQWc6ARENIV4KmABGkSFS1CVFE0BkakfgiBEEFjiMbKKMCAGABrUqoDkky&#10;N8Tgg2suDiA7IASHcUlioBOQiHtQvJFVBOgUpKNFcpgSWGoCyGCGdYCUeWUXkckyYEXf5KhiXkCa&#10;ZoYJGTEgi1lAxc6SQ0bIrCeOdkQJS0+r0CAsCwyuUUtI8wfU9kygm5GlwQ59UADyIDM/8HQantcu&#10;KOgQ6dIkx1CRLBAdQFSK3JQLGRJly2N8kDEvzClGRDAgyi0ngzSjmUUSQ+ToFE/dIBjihhqRkCMC&#10;7cURiAb8uSoIMWckkROkFAdsQM5AuA1H4IE11LFyTUpQSXJmSQwsgwIuKg4oM3taRcXCBDJjKr6i&#10;4QFyHAOpsECMRKJBcE/NUNQuBQH8EEsxcoKAgAA0cP6ugSUrEWUBBAf6icUCkuA1Yh3Ko04CLMQQ&#10;alQyQyA0RfVqNGVCmMROT+5v6BQKxcAmgsoMbxpUhqfJUAgiRBGki/oqhDhLUeXDPNQAlpAXev8A&#10;UqE1PIgVMQ54IrGWnVi9imRISDSDkPUH+CBYkmMwMPaUQrAYszv8UHPKb0wD/wBSKWE3jqPEf6FR&#10;pVAOqjuoEMgdQxDUVEdyTl3cEsQoIGYGli5kGdBiYtqeoLacxmqOfUKxNZVAB/VQQ3JcoahJ+bII&#10;FgAanhwKg5jpLV5Y2iipT3CxEQeDKo45OZPGp+r4IFMgZACOqyqugbZG7JiK1Gay0MDo1UeRl8ki&#10;K6pXDaTSvGyC8dyJIiHBDV9VBeIG4C8m02QVh9YNxYPajKi0TEENSMhQ5oKRMQCHBlggEi40gtIF&#10;454YqCgBnMPLAiWfEuFUdA0y3dILgFA+qsoAjJlFOMm4NkQgY0MGJFWICBtRJEQS0XceiCsSDEGP&#10;H5IFiSDIE1wQUMgSQ5BJo2aB3iDOLkucc0DgkjTyvgUDRJjR9TVPqgImSwtVhxQGM9UpEUZBaU4S&#10;A0wMJRxGKhGDMZSDagB6INDWBU1lq0gWbBUYxIiCGsXdBmakaks/BA5lQitGUB10lUsqKRPLquQg&#10;xlzSi74gmrOiFBaMZP7BzHNFVBaRILOLIGnI2JbTUnAoBWrD3GhCgBlKLyE8KAIHEnERKhP0qgxl&#10;IgCxbHBBtTEkF9KAGRcGxFygV5R5m1PaPFEaVSDAkEgAhFYSJIeVAA6qKA8okDhVBSEG5biRpqwU&#10;CPK7uWaUeKiq6S5FCBVVABMicRj/AFoJiRlCTjlJNDkEU0S4oGjgiFdhKjB6IKNIkgEAs8kAyDAk&#10;4hRSzjKTh+Ui6DREjENM1tggpKRDgXJYBACJRixDyiGOTq4MnLCmZqgExjl7QoALahXN/wBEGY4C&#10;4e71QYB6ZH5KhJOX4VBzRDuaFzeoUGL43NaKqV3kS9qSIRBPLKRcy+NkAJeJOrSwcHjxUA1HTS2M&#10;rUVAiBzxuGuUBkZAkO4I+BNEAfWSGtcHBBpX9vKDStUDauYA3IeKCRjPmMOU6bYOimgB7nDkNJIl&#10;VcTAcuiFa49tHqqDUh9LXZ/goEIOkxGV1VYmhBeRPydAQ0cSwtkgBoYyLO9PRAshUExFkA1BgcWr&#10;6IA7Fhn8kygXBIpEugEniIsGcCiDAGhd8iUDRYy9tHRUyWe4DIBViCaMHZMjSkAJAm4pJEwTVpje&#10;sS75oNM6i49xNUCTLFgaCoCileQlKT1NIhVAM5ym7vgXVCkyYAgOSaZKGDkknSwpXUqJu1ojn9yC&#10;ZODUUCCXtEmumQspadWmsSqiG44EQDzG54IpTJ4xiC/EYoBqgABbD09EESWNXbO6gnqcbhA1GnIr&#10;kSE35yGrUIJGTlgGpzBFSnMBoCpNH4KIk7iRk7BwQKfFUcs9wmOkS0wIIJ4oFJJiNNCaIElKEQHs&#10;zWQcpOogjl1WZBJ9IpQ1cWVUu0OZ/qDUzqoF35SjOhkdNiBndRaptjmk7ye7WQPrMpxhpBhHmMny&#10;yQWgdUpSiwqW+CDqhKgJYkxL8UB1ExGcryGKC8SABqrpsFBpSzDYBUVEpQlGOk8xNccEFISuDyW9&#10;CC6goAdUpRPLItEivxRFhuOSG5g2ml3xRRdzIgkl2b9UFTLVERJOoVcBkBMySeOHqgcTNc2JcIKw&#10;nqMZCGpgSfggYkAPGhNR8UDQkJs5YxLvmyBoblHHNgWqgYEMZWBwKAudRBkJNYhBjODSuCRWTIog&#10;kNGJckVL1DKItGcdBJ5mFBwQEyLu7O7IHMqi9AqjBzSxFSfVFEGR/cJYg0BPBA+oE+6klARJvaL5&#10;KjQpIywBo2TIATKR1gGLXjwUGEjrjEgi+o5kKi0pUjpMZRkz8AEGlPS40lneIUCzmBppX6vicUVZ&#10;3YtdtTojAHVI6wIuC2fBUFtILEAu6CbxlGRJMquAUQdXNIEmTsAgwBM2IZrFAxGk1bT9QxoplQBI&#10;amnldkyGJzlqIugJJFBVx80AhJ5k4NzB8QqC+mLgsIhApOou2NQMQgYkyiMA98kDxIMJyLmUMEQK&#10;kULMHb1ugESBJwMFFMC5BfSAqAH9wr/KFADMEkvqILtkgbWWqTqLVQbVzM1cEGkaFiS5DHEZoHfB&#10;2AKAVAGpwCC0T+aBRL+tADNtMc3qiDOVGB04uFSGEwAC6CcTEe03LlseKAwIIJFHDICZcgBk7WHB&#10;Am2S9yScMKYICZO4BYfqoCZAiQJtT48FQsZiLSuSOYlA7yjpe4uDigGsT57PQ0sgxkRy6ueeODKK&#10;kJsIhncsCPXFEqlXDFhj8FQxkZHU4cEBvS6eo0pClaSNQgnqjIyAm0tu/FFVJpZz7nHwRC6iwDcs&#10;jVUYzBi49GKUKJhgzBxYqCQ3A7GLtWn5IU0dwnUZtm/CyIBiGrQH2hFDWdBBHMTUn0ZUarAD80Rh&#10;IEFuU3kigZgYEiJcvk6I0ZAQrzE1BwrxUVGLSJx1XewQCdoRbP8ABApmSxiGY2Poqga2kxixvqRS&#10;jUQHOohy44IjBomRapqAhWlMARPuMrFFJKRNczbgUQsS5iBISL8x4IF11l/K34oOZ4mYOpoxd45o&#10;ozkWFaOHZVCEvjWNNPqgSR5SQ4cUFiEEQQY3ZiznHioFnMRGl/icUETPTSxNa/kiklItE5k8qqOb&#10;cm0jJxWjjHgorHJxQu+VLIjm3CTGRBY1AGYQT1B4QmKyBYfqqEnIRIMqAFiioGRIL7gMQX/BKIlp&#10;RJAc4NkMURKTtIEgvUg0oiljKgzFH4goim/WLmlHcLLQRNRpOmzqikRASAAcGhIsFBR6ARkA5FcV&#10;VO3NpFn1MM1EdGsOGiL2QUAZnNBZroNrdhKoDMclR0e5mk+ILoCZhhjtkivxQVtJ4yaII0jCigaO&#10;5ImhuaHJBSJJABLUNAgcVi2A9sXQVjITjLSGIYIFDmOkk1NHwQGOuJZzIGRvh6oLyk4ZmIseCB4z&#10;JYTFBav5KBhuOCTFou7YqhoyMg1Dk+KBoS5QBFpSFSoKRoKMdVQyBgKECkZFzm4QM2oBgQDiPWyD&#10;aiNQu7c3oqG/cJmQDQCiCgL0NAweQUBlGWl3DAu2bIMZSJuHbmYKgxlosG1Dl9UABk0IktOQqcEF&#10;HlJgIVBcjhmVATMxp7iWA4A4oA8YkQiX02KAicpwA1GEgGf4oGJgWeoND68UU0KQgNXKKR4+qIxJ&#10;ataBlQDNzapDFlBSAcgGPI/KVQQ0JWOgvzZJlSGUtRvy1Be6iCJCfurq9w/goHBjFoxNY0c1oFQp&#10;kdR4sSBwQCW5+7Ay2wzVGHMBZAQTyu8ZGIE24pAQWjHSTRnigXUf5X1fBA55TrfDSBhcIHEhgaAO&#10;eKQoRkWBuZB8lUCAi8pPWNAFFNqMgDlggEyTFgbVCBYyJBNHN2CgYGg1BiDRUIDa/B1BRwZOC2s0&#10;GC0F3HG7EiTgXH6qUNqLggkyFS9WQbUSz+4hAByM98ThkgETKlHItAWQAFnepKDSi2oRaJAvwwUD&#10;OK31C7KjGQADgct0AjI6SRQn6fgkKHMDEnEtTJBOcnPLhVUUDTAjMCIjX1KgpKQEeY1CqJajpESH&#10;mTVRW1RB0N8bt6IGNfg5ACDCTaTqpVVC1Dk/y4XRWErxJweIQNKUYmIJqQ7fFBjOTO/AYoBqbmJo&#10;Y+1EBxSzC6BCRqJJcyfTwQIeaLmptpCBiIRg8qCDKoVpGTFjElzwIsihWoerlQAyMSI3cUPoqFMp&#10;iLU/clUBQEynpMSwAFQfVBN2jKBJIiGAQZ3aWNhEWugMiWBMquKIEcyaLAMb+iCZYSqSwD/EFUNN&#10;sLEU4l0CHcJJYe0ACKBYyBetB7AgQzJjF6E3/RBhPmcBnLfxQTMiAdIYyo59UEzuQmJSdm+rBVE6&#10;gvM/TRQLq0xJDEkiuSBSazM4gmTVzRUTIRJAYgydkE5gEO2oh2jxQDUzkitdeLFBGe7qIY3LOMlR&#10;AEuImMXh7cmUEzMHSAaAMeCCJLEszA3PoiElAQIlL3Ri73uVRCTndGqtyxtgikk0GjppWvFQTMo6&#10;BpjpAwCASGskGoiGd1RzCOqe2Q4b3NiCUSOmcxGJLVZh6YKNpxADyIqacS9kRmaQlqbbzexHBAQT&#10;CTXIfS1UFoyIDBzK7hBcMAXJJJFfVBWMpGIIIaAcSOKDRmCDKIeIqVQ8d0bTOWJoH4+igpGcdIBl&#10;qNwOCB4yJnpbSG5tRw+CCucomgoB8UFDOOlwWJHMMuKgpAycDWHpVAwk8qSIjC/E4IKvpAeTSkSg&#10;oDEkvMgmw4ClUAEiPq1OBzHBQOCGDSetVQ8ZFzWhF8KPgoCNWpyQXNIjD8UVWEhKQkXDYKop/duI&#10;vQ1Cg0dwmQjIgcXuwQM5blkdANRwVBch3lyuPXigaXKZabH3FA0JGTOXiQxAooG1EybUGEajFUGM&#10;jQg+33cWQZzaTEAuGugYzeQozUBbAjBA43CC4qSGJ9EDNJ4zkXJpIPgbIBPlE9RB0j/dj+NVDJQS&#10;dvVIaWHMMkDkhpEXBAPqgIIaER9LaI/xQNIFpTctLEnHBVTxEYhyCeL2UDEyMg0i0RywyPqqBLmp&#10;ItXl+F1BIkNWTcL/AAdBiBrEtZFNMY8c0BEakSkQAMEDahCQMDqbO/xQNpYExlQvIHigwLHmk5LC&#10;mKBtXM45WxyRBJEtQFQ75YIEJ0wt9XqorOJREYl4yLkh0FZSAwYRFD8FUKfqYtF8sworW+q7VzPF&#10;UYgn6gAQz3dBOZnGL7bGQIABOZDlQOS9RPle6oBLSi8nyUGlLWOWgjlT81UCJetDJqFFVidTkkxa&#10;3qqhRM62zcalkAbjiVXEMM1QwmQdUaSIpWyBNubsa1dAQdURqLiUmMsSEBaT6hIAkZWuoDSQbUBI&#10;CrqhdZeYFWFZZIG/ckwc1+kmzoYKSSRpLAHnyQL+4PeaxvSoIQMJSlJsBnigILy5jWJuqFEoODEX&#10;FyFBpy1RMYT0G2r1KUkYSixpqMaP+aQAyL5ag/pSyAbZcGR5izVoqUm48/adBiWdnPzUyHG4AGNT&#10;kDgypUxMncAMuRqn44BEOSAJsWMrPUGiCcZCQN70PFRTO5IEmajemKoXWGcvIyIBPB0DEvY3oCEQ&#10;pmBpIvIsUUTI2ZhGxRBcEkirihy9EVGUwWk+ulSECzIEQXAFKCuCBwJUiCLPxKqEkDUVL1DoF1B4&#10;lnGZwUC63HMAbgRv+KBRKUxQMY1rkqAZWY4/0dBOgkGLh7NZ3QKZEkB9QYVDEkoFBcx1YOQLIBGU&#10;pGMZSBlgcCOKZMJzDxMKGMixGCCE5MIucgwrRKABIDUdOghkCymZTlESGgBgMUHPqiJSzLt8kGAJ&#10;BBpIyJbAC1FUTkZfSBxL3ooElpAIi7vWHxQQBMiNRaQYn5IrnkGkS7mRD5cUCzaMS8niBZVE5TaI&#10;MuYSYBklXBKSetRQ/IIEMfaDY4vigQNUMeU2+XBQRIkRpEtJckFrqwCEJARJIEhJ9WYysgcSJH8p&#10;AsoqZkTKQwpezqxDMS4DRLvXBkCkAuBIaQRpOXqiqk7sTCURqiRzxx9VEO09IlqBEiSEU5kSxEuA&#10;j8EFBuMYRpzGrYIGi2oyJeT0JzZA4Oky0kvIAV4mwQUExLXpIJi404lBSMtBAdhi6ChPMJEODygN&#10;8ipRSUxEECJmSWDUqiqfuMBygksTFCHcSOoFwbPgiCZxjMxZ6OeDoKDcDhg4bT64ooylEgkVBIds&#10;woKajGTihkXJwCuEUiQ8Ob2FjkXUDhoGlXIZUUjOReWckCgwm5oJwfSgoJnUYHH3SyUD69PJGuZK&#10;Aa5WBYuNXoSqqmsPqjzBrceKIeO48ZEAA/0ogO3uGAJMaRf5EUQoxkZjV7RLEX4oisiZaID2gOZD&#10;8EA1ShePKasgSO7uFiYMSangbIqoILk/XFiDgSmAQS5eTSIDvaiAV/vMq6VBbbeQ/dwJJPDJUpjv&#10;aQQz1dvyQYy0gyJeDOB6ohNc4mOmLxJrHEIoykDISfU1h+aBX5ZNF+akeCKDghms4EvVA8dxxpZn&#10;seOKiGEoOTKNXv8AGqqkJAlJgTEUHqoKnlkSzyItxRAFBEyxDmOWaKL2JtMEkZKhYzMjplHlL82Q&#10;CmAwJq1g6YCGQBMAWo8UDDcBcAu1zxKIA3BUg+2hQaJjYUeoQEMXaNQQCUU0SBHQbuSMQiJREYyt&#10;qjEGTk4lBRw+BeobHJAA4AERUn5YoHOpgSdTCpGaBYMYiPt0j3WqUAiW1PIYseCBQziVmYBIHNog&#10;Xdz8EsGJBrgCHQEy0xlqwxQDlZoi9dRQISwJZnNSin1AlrAiiqFcxjUuWYqBo/7wRdgGsgEZDVEN&#10;hT+nwRRkCJDQARIvJ+OStBIDCru7YoiJJlB5f7uzg4LNiwuqQ5hMCUrSydJKGM5PqZwT7s2WsIYB&#10;4kjlF4/BQJKVHa4eIxHqmBIGXLJr3P8AZZA5YMMThk6qEjKMSXeuOL8FFPFruGckhVB1B3AsKngU&#10;VpBg0Ty4EZoM8QRUvEVI4oiYkPcH5hQm4KgVxSmpzWqqi7MASHo2SBaADTcFvmVRiASJGR0xw4qI&#10;EZahLSSB7TE0qMkVpTcSBOF8kyFN6UseCATa4LEt80QkSWkCaAsxVUkTDQQzN7T/ADOoJmQDhjEg&#10;hwogRLRJHLqfgXH+lUSluagIAsQa/FAHaTGznTLEhAoAqA5eTxGVLIJzOIwDIEjOWkxJAi9/ySCU&#10;iA12cklUK4Znc0FEGnuGYJJBZxFvVEcpaEoCrblQXtRFJKc5AkHmc/FUTMtUQTJpSanwUyJTlGMg&#10;9K2yqyBDKJnEDmDGM8qpaEMQa/S50ooRAab+6IDy4qoQyD0OizDjZAm4SSSHDYpQpERcnVJvgoFA&#10;D7RlwLJ6kN/2cfbe+Cquc3n7fcPRIisfd9Nj/QpAkfafbf4IOiWHu/S2KAR9p/oPioGP0W930oN9&#10;f0WN/dhZFXHu+i+NkqKG0Pbjb43RVI3Frf7SBhaVr/UgeGN8P9X4IOiPul6j3fognuf3g9vtFrpU&#10;V/7sez+hw4qKMv8Aur/7fuxulFPqn8PywRYcYe23+zcKIrhL/wC18FQw9srfTe39M1RUWxwv+igq&#10;f7sWt9Pt+CqJw9kP7ux/1v8ASoKQ9u57cb+6+KKI+n22Puvb+jqh5e4ey4/W6g0f9m4t7UgofZL2&#10;Xwt8eKA/Ts2tG3ttiqLj+8+j4WsgrtWjbH0USpTxtf4WVqsPb9P02+CiKH3YfTb0RY2J9vuxv8f0&#10;VDn27fqbe34qC30ytj/d2sqhNu0be0e72/FRaErR9vsFvYgO5YWuL/olE5e2Xt936oipw/1cLopN&#10;y+GHrggG1/8AaPrdFMLTt9Xt+H4qIfb90v8AVx/RUpvqNsb+66gAvK3+3b/Z4oN8vaf6DiqFl7f9&#10;k+z9EBPth7LD88UoEvdL2Yf62KgEfd/3dx7b4/0KoBuPbj/q43UDfye33D+gVFhhf/Zt8UGjeVvY&#10;b3uoJD2G1jdIMfbD23VDG4teKCsv7qXtv+qISfuFv6FRQj7/AKfaVUoRth7R+aQDb987e79UCj/v&#10;fbcWtdFVNj7ML+pVQht9HuKiw3/Z9w/NAs7j2+0/olQ31n22CQY+7b9v1KgyvD2+3+KELL6bexSr&#10;G2/7uHqVIOfqf7ndteC0kaX1+33QUVbCFvb+qqJxvteh/VSgzuLK1Aj/AHkbWT1KB/vBbD8yr6lK&#10;fbt29oRSbX+z/eH9VIOg33LfSlRoX+n24eqilP1+1UTl7529qill7IW/oFaJ/wDh2sVBIXnbBQXN&#10;hawWiBt2NvcFAm97ty3tP5IRo/3O1b3K+iFOFv7w/kgEry9v9AglP27ftvgg257xayCMrbdv6MlC&#10;7ntFvd+hT0Us7bfooho+0Wsf1WojlljayilPslb2hSAblty392VRH/uRb6fyCeiJytP23/UIElb6&#10;fdirQ8vbL2WH5ojml/ej2WKRXNu3+n3lQiW1c2v+pStKRthik5IWPuNvaEAN4+3D81pCz9uF1FiU&#10;rYexIAfaLYfkhH//2VBLAwQUAAYACAAAACEApMMp7t0AAAAFAQAADwAAAGRycy9kb3ducmV2Lnht&#10;bEyPQWvCQBCF74X+h2UK3uomkWqbZiMiticpqIXS25gdk2B2NmTXJP77bnupl4HHe7z3TbYcTSN6&#10;6lxtWUE8jUAQF1bXXCr4PLw9PoNwHlljY5kUXMnBMr+/yzDVduAd9XtfilDCLkUFlfdtKqUrKjLo&#10;prYlDt7JdgZ9kF0pdYdDKDeNTKJoLg3WHBYqbGldUXHeX4yC9wGH1Sze9NvzaX39Pjx9fG1jUmry&#10;MK5eQXga/X8YfvEDOuSB6WgvrJ1oFIRH/N8N3ks0S0AcFSTJfAEyz+Qtff4DAAD//wMAUEsBAi0A&#10;FAAGAAgAAAAhACsQ28AKAQAAFAIAABMAAAAAAAAAAAAAAAAAAAAAAFtDb250ZW50X1R5cGVzXS54&#10;bWxQSwECLQAUAAYACAAAACEAOP0h/9YAAACUAQAACwAAAAAAAAAAAAAAAAA7AQAAX3JlbHMvLnJl&#10;bHNQSwECLQAUAAYACAAAACEAeEUGaQAEAACCDwAADgAAAAAAAAAAAAAAAAA6AgAAZHJzL2Uyb0Rv&#10;Yy54bWxQSwECLQAUAAYACAAAACEA15tjzs0AAAApAgAAGQAAAAAAAAAAAAAAAABmBgAAZHJzL19y&#10;ZWxzL2Uyb0RvYy54bWwucmVsc1BLAQItAAoAAAAAAAAAIQDxbMb+twoBALcKAQAUAAAAAAAAAAAA&#10;AAAAAGoHAABkcnMvbWVkaWEvaW1hZ2UzLmpwZ1BLAQItAAoAAAAAAAAAIQAqbCV4LBABACwQAQAU&#10;AAAAAAAAAAAAAAAAAFMSAQBkcnMvbWVkaWEvaW1hZ2UyLmpwZ1BLAQItAAoAAAAAAAAAIQArGwXW&#10;FQoBABUKAQAUAAAAAAAAAAAAAAAAALEiAgBkcnMvbWVkaWEvaW1hZ2UxLmpwZ1BLAQItABQABgAI&#10;AAAAIQCkwynu3QAAAAUBAAAPAAAAAAAAAAAAAAAAAPgsAwBkcnMvZG93bnJldi54bWxQSwUGAAAA&#10;AAgACAAAAgAAAi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left:20478;width:1645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rMvwAAANsAAAAPAAAAZHJzL2Rvd25yZXYueG1sRE9Ni8Iw&#10;EL0v+B/CCN7WdAUX6ZoWWRAEUVgV9Dg0s02xmZQm1vbfG0HwNo/3Ocu8t7XoqPWVYwVf0wQEceF0&#10;xaWC03H9uQDhA7LG2jEpGMhDno0+lphqd+c/6g6hFDGEfYoKTAhNKqUvDFn0U9cQR+7ftRZDhG0p&#10;dYv3GG5rOUuSb2mx4thgsKFfQ8X1cLMKzsNl0GW1mAVz3G8b2Tmpd06pybhf/YAI1Ie3+OXe6Dh/&#10;Ds9f4gEyewAAAP//AwBQSwECLQAUAAYACAAAACEA2+H2y+4AAACFAQAAEwAAAAAAAAAAAAAAAAAA&#10;AAAAW0NvbnRlbnRfVHlwZXNdLnhtbFBLAQItABQABgAIAAAAIQBa9CxbvwAAABUBAAALAAAAAAAA&#10;AAAAAAAAAB8BAABfcmVscy8ucmVsc1BLAQItABQABgAIAAAAIQD5TarMvwAAANsAAAAPAAAAAAAA&#10;AAAAAAAAAAcCAABkcnMvZG93bnJldi54bWxQSwUGAAAAAAMAAwC3AAAA8wIAAAAA&#10;">
                  <v:imagedata r:id="rId24" o:title="" croptop="5936f" cropbottom="18041f" cropleft="30765f" cropright="8550f"/>
                </v:shape>
                <v:shape id="Picture 14" o:spid="_x0000_s1028" type="#_x0000_t75" style="position:absolute;left:40767;width:1658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fAnvAAAANsAAAAPAAAAZHJzL2Rvd25yZXYueG1sRE/LqsIw&#10;EN1f8B/CCO6uqUVEq1FEfG19fMDQjG2xmdQkav17Iwju5nCeM1u0phYPcr6yrGDQT0AQ51ZXXCg4&#10;nzb/YxA+IGusLZOCF3lYzDt/M8y0ffKBHsdQiBjCPkMFZQhNJqXPSzLo+7YhjtzFOoMhQldI7fAZ&#10;w00t0yQZSYMVx4YSG1qVlF+Pd6Mg7EersbfN7jZJrb6lJh269VapXrddTkEEasNP/HXvdZw/hM8v&#10;8QA5fwMAAP//AwBQSwECLQAUAAYACAAAACEA2+H2y+4AAACFAQAAEwAAAAAAAAAAAAAAAAAAAAAA&#10;W0NvbnRlbnRfVHlwZXNdLnhtbFBLAQItABQABgAIAAAAIQBa9CxbvwAAABUBAAALAAAAAAAAAAAA&#10;AAAAAB8BAABfcmVscy8ucmVsc1BLAQItABQABgAIAAAAIQAD0fAnvAAAANsAAAAPAAAAAAAAAAAA&#10;AAAAAAcCAABkcnMvZG93bnJldi54bWxQSwUGAAAAAAMAAwC3AAAA8AIAAAAA&#10;">
                  <v:imagedata r:id="rId25" o:title="" croptop="6512f" cropbottom="17466f" cropleft="30767f" cropright="8338f"/>
                </v:shape>
                <v:shape id="Picture 6" o:spid="_x0000_s1029" type="#_x0000_t75" style="position:absolute;width:16656;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qgwwAAANoAAAAPAAAAZHJzL2Rvd25yZXYueG1sRI/NagJB&#10;EITvAd9haCG3OBuJGjaOovkBvQhqQnJsdjq7izs9y0yr69s7QiDHoqq+oqbzzjXqRCHWng08DjJQ&#10;xIW3NZcGPvcfD8+goiBbbDyTgQtFmM96d1PMrT/zlk47KVWCcMzRQCXS5lrHoiKHceBb4uT9+uBQ&#10;kgyltgHPCe4aPcyysXZYc1qosKXXiorD7ugMyPvy57j/mqxl9IY2fAd/WW2ejLnvd4sXUEKd/If/&#10;2itrYAy3K+kG6NkVAAD//wMAUEsBAi0AFAAGAAgAAAAhANvh9svuAAAAhQEAABMAAAAAAAAAAAAA&#10;AAAAAAAAAFtDb250ZW50X1R5cGVzXS54bWxQSwECLQAUAAYACAAAACEAWvQsW78AAAAVAQAACwAA&#10;AAAAAAAAAAAAAAAfAQAAX3JlbHMvLnJlbHNQSwECLQAUAAYACAAAACEAmVi6oMMAAADaAAAADwAA&#10;AAAAAAAAAAAAAAAHAgAAZHJzL2Rvd25yZXYueG1sUEsFBgAAAAADAAMAtwAAAPcCAAAAAA==&#10;">
                  <v:imagedata r:id="rId26" o:title="" croptop="6512f" cropbottom="17465f" cropleft="31189f" cropright="7810f"/>
                </v:shape>
                <w10:anchorlock/>
              </v:group>
            </w:pict>
          </mc:Fallback>
        </mc:AlternateContent>
      </w:r>
    </w:p>
    <w:p w:rsidR="00852103" w:rsidRDefault="00852103" w:rsidP="003A1371">
      <w:pPr>
        <w:pStyle w:val="Heading2"/>
      </w:pPr>
      <w:bookmarkStart w:id="8" w:name="_Toc532979159"/>
      <w:r>
        <w:t>How a fire spreads</w:t>
      </w:r>
      <w:bookmarkEnd w:id="8"/>
    </w:p>
    <w:p w:rsidR="00340BF1" w:rsidRDefault="00340BF1" w:rsidP="00672E63">
      <w:pPr>
        <w:pStyle w:val="Heading3"/>
      </w:pPr>
      <w:r>
        <w:t>Convection</w:t>
      </w:r>
    </w:p>
    <w:p w:rsidR="003E7EDF" w:rsidRDefault="00340BF1" w:rsidP="00340BF1">
      <w:pPr>
        <w:pStyle w:val="DHHSbody"/>
      </w:pPr>
      <w:r w:rsidRPr="00340BF1">
        <w:t>Convection is the transmission of heat, not flames, within a liquid or a gas. As the liquid or gas is heated, it expands and becomes lighter thus rising and being replaced by the heavier liquid or gas. Therefore, in a high-rise building fire, these superheated gases rise up vertical shafts and spread to upper floors. Ignition is caused when the rising gases exceed their ignition temperature as they reach the upper areas.</w:t>
      </w:r>
    </w:p>
    <w:p w:rsidR="00340BF1" w:rsidRDefault="00340BF1" w:rsidP="00672E63">
      <w:pPr>
        <w:pStyle w:val="Heading3"/>
      </w:pPr>
      <w:r>
        <w:t>Conduction</w:t>
      </w:r>
    </w:p>
    <w:p w:rsidR="00340BF1" w:rsidRDefault="00340BF1" w:rsidP="00340BF1">
      <w:pPr>
        <w:pStyle w:val="DHHSbody"/>
      </w:pPr>
      <w:r>
        <w:t>Conduction is the transmission of heat through a material. For example, heat may be transmitted through steel roller doors and ignite combustible materials on the other side.</w:t>
      </w:r>
    </w:p>
    <w:p w:rsidR="00340BF1" w:rsidRDefault="00340BF1" w:rsidP="00672E63">
      <w:pPr>
        <w:pStyle w:val="Heading3"/>
      </w:pPr>
      <w:r>
        <w:t>Radiation</w:t>
      </w:r>
    </w:p>
    <w:p w:rsidR="00340BF1" w:rsidRDefault="00340BF1" w:rsidP="00340BF1">
      <w:pPr>
        <w:pStyle w:val="DHHSbody"/>
      </w:pPr>
      <w:r>
        <w:t>Radiation is the transmission of heat travelling through space until the heat waves are absorbed by other surfaces or materials. An example is when radiated heat from a burning building ignites combustible materials some distance away.</w:t>
      </w:r>
    </w:p>
    <w:p w:rsidR="00340BF1" w:rsidRDefault="00340BF1" w:rsidP="00672E63">
      <w:pPr>
        <w:pStyle w:val="Heading3"/>
      </w:pPr>
      <w:r>
        <w:t>Direct burning</w:t>
      </w:r>
    </w:p>
    <w:p w:rsidR="00340BF1" w:rsidRDefault="00340BF1" w:rsidP="00340BF1">
      <w:pPr>
        <w:pStyle w:val="DHHSbody"/>
      </w:pPr>
      <w:r>
        <w:t>Direct burning occurs when flames make contact with a fuel and the fuel ignites.</w:t>
      </w:r>
    </w:p>
    <w:p w:rsidR="00D90F13" w:rsidRDefault="00D90F13" w:rsidP="00793AC4">
      <w:pPr>
        <w:pStyle w:val="DHHSbody"/>
        <w:rPr>
          <w:color w:val="D50032"/>
          <w:sz w:val="44"/>
          <w:szCs w:val="44"/>
        </w:rPr>
      </w:pPr>
      <w:r>
        <w:br w:type="page"/>
      </w:r>
    </w:p>
    <w:p w:rsidR="00340BF1" w:rsidRDefault="00340BF1" w:rsidP="002121FB">
      <w:pPr>
        <w:pStyle w:val="Heading2"/>
      </w:pPr>
      <w:bookmarkStart w:id="9" w:name="_Toc532979160"/>
      <w:r w:rsidRPr="00340BF1">
        <w:lastRenderedPageBreak/>
        <w:t>Assessment</w:t>
      </w:r>
      <w:r w:rsidR="00D90F13">
        <w:t xml:space="preserve">: </w:t>
      </w:r>
      <w:r w:rsidR="002121FB">
        <w:t>f</w:t>
      </w:r>
      <w:r w:rsidR="00D90F13">
        <w:t xml:space="preserve">ire </w:t>
      </w:r>
      <w:r w:rsidR="002121FB">
        <w:t>a</w:t>
      </w:r>
      <w:r w:rsidR="00D90F13">
        <w:t>wareness</w:t>
      </w:r>
      <w:bookmarkEnd w:id="9"/>
    </w:p>
    <w:p w:rsidR="009B3DC5" w:rsidRDefault="009B3DC5" w:rsidP="009B3DC5">
      <w:pPr>
        <w:pStyle w:val="DHHSbody"/>
      </w:pPr>
      <w:r w:rsidRPr="009B3DC5">
        <w:t>You should now have a good understanding about fire awareness.</w:t>
      </w:r>
    </w:p>
    <w:p w:rsidR="009B3DC5" w:rsidRPr="00F523FF" w:rsidRDefault="009B3DC5" w:rsidP="00F523FF">
      <w:pPr>
        <w:pStyle w:val="DHHSbody"/>
      </w:pPr>
      <w:r w:rsidRPr="00F523FF">
        <w:t>Before we move on, you'll need to complete a short multiple-choice assessment. You'll need to pass it to complete the program.</w:t>
      </w:r>
    </w:p>
    <w:p w:rsidR="008C64F2" w:rsidRDefault="008C64F2" w:rsidP="009B3DC5">
      <w:pPr>
        <w:pStyle w:val="DHHSbody"/>
      </w:pPr>
      <w:r>
        <w:t>Mark the correct answer with ‘X’</w:t>
      </w:r>
    </w:p>
    <w:p w:rsidR="009B3DC5" w:rsidRPr="002121FB" w:rsidRDefault="009B3DC5" w:rsidP="002121FB">
      <w:pPr>
        <w:pStyle w:val="DHHSbody"/>
        <w:rPr>
          <w:b/>
        </w:rPr>
      </w:pPr>
      <w:r w:rsidRPr="002121FB">
        <w:rPr>
          <w:b/>
        </w:rPr>
        <w:t xml:space="preserve">What are the three </w:t>
      </w:r>
      <w:r w:rsidRPr="00F523FF">
        <w:rPr>
          <w:b/>
        </w:rPr>
        <w:t>elements required for a fire to occur?</w:t>
      </w:r>
    </w:p>
    <w:tbl>
      <w:tblPr>
        <w:tblStyle w:val="TableGrid"/>
        <w:tblW w:w="4980" w:type="pct"/>
        <w:tblInd w:w="0" w:type="dxa"/>
        <w:tblLook w:val="04A0" w:firstRow="1" w:lastRow="0" w:firstColumn="1" w:lastColumn="0" w:noHBand="0" w:noVBand="1"/>
      </w:tblPr>
      <w:tblGrid>
        <w:gridCol w:w="8902"/>
        <w:gridCol w:w="574"/>
      </w:tblGrid>
      <w:tr w:rsidR="002121FB" w:rsidRPr="002121FB" w:rsidTr="00793AC4">
        <w:trPr>
          <w:trHeight w:val="374"/>
        </w:trPr>
        <w:tc>
          <w:tcPr>
            <w:tcW w:w="4697" w:type="pct"/>
          </w:tcPr>
          <w:p w:rsidR="002121FB" w:rsidRPr="002121FB" w:rsidRDefault="002121FB" w:rsidP="00793AC4">
            <w:pPr>
              <w:pStyle w:val="DHHStabletext"/>
            </w:pPr>
            <w:r w:rsidRPr="002121FB">
              <w:t>Flames, oxygen and combustion</w:t>
            </w:r>
          </w:p>
        </w:tc>
        <w:tc>
          <w:tcPr>
            <w:tcW w:w="303" w:type="pct"/>
          </w:tcPr>
          <w:p w:rsidR="002121FB" w:rsidRPr="002121FB" w:rsidRDefault="002121FB" w:rsidP="00793AC4">
            <w:pPr>
              <w:pStyle w:val="DHHStabletext"/>
            </w:pPr>
          </w:p>
        </w:tc>
      </w:tr>
      <w:tr w:rsidR="002121FB" w:rsidRPr="002121FB" w:rsidTr="00793AC4">
        <w:trPr>
          <w:trHeight w:val="374"/>
        </w:trPr>
        <w:tc>
          <w:tcPr>
            <w:tcW w:w="4697" w:type="pct"/>
          </w:tcPr>
          <w:p w:rsidR="002121FB" w:rsidRPr="002121FB" w:rsidRDefault="002121FB" w:rsidP="00793AC4">
            <w:pPr>
              <w:pStyle w:val="DHHStabletext"/>
            </w:pPr>
            <w:r w:rsidRPr="002121FB">
              <w:t>Heat, combustion and oxygen</w:t>
            </w:r>
          </w:p>
        </w:tc>
        <w:tc>
          <w:tcPr>
            <w:tcW w:w="303" w:type="pct"/>
          </w:tcPr>
          <w:p w:rsidR="002121FB" w:rsidRPr="002121FB" w:rsidRDefault="002121FB" w:rsidP="00793AC4">
            <w:pPr>
              <w:pStyle w:val="DHHStabletext"/>
            </w:pPr>
          </w:p>
        </w:tc>
      </w:tr>
      <w:tr w:rsidR="002121FB" w:rsidRPr="002121FB" w:rsidTr="00793AC4">
        <w:trPr>
          <w:trHeight w:val="374"/>
        </w:trPr>
        <w:tc>
          <w:tcPr>
            <w:tcW w:w="4697" w:type="pct"/>
          </w:tcPr>
          <w:p w:rsidR="002121FB" w:rsidRPr="002121FB" w:rsidRDefault="002121FB" w:rsidP="00793AC4">
            <w:pPr>
              <w:pStyle w:val="DHHStabletext"/>
            </w:pPr>
            <w:r w:rsidRPr="002121FB">
              <w:t>Heat, fuel and oxygen</w:t>
            </w:r>
          </w:p>
        </w:tc>
        <w:tc>
          <w:tcPr>
            <w:tcW w:w="303" w:type="pct"/>
          </w:tcPr>
          <w:p w:rsidR="002121FB" w:rsidRPr="002121FB" w:rsidRDefault="002121FB" w:rsidP="00793AC4">
            <w:pPr>
              <w:pStyle w:val="DHHStabletext"/>
            </w:pPr>
          </w:p>
        </w:tc>
      </w:tr>
    </w:tbl>
    <w:p w:rsidR="009B3DC5" w:rsidRPr="0014141B" w:rsidRDefault="009B3DC5" w:rsidP="0014141B">
      <w:pPr>
        <w:pStyle w:val="DHHSbody"/>
        <w:rPr>
          <w:b/>
        </w:rPr>
      </w:pPr>
      <w:r w:rsidRPr="0014141B">
        <w:rPr>
          <w:b/>
        </w:rPr>
        <w:t>What are the four main reasons why fires occur?</w:t>
      </w:r>
    </w:p>
    <w:tbl>
      <w:tblPr>
        <w:tblStyle w:val="TableGrid"/>
        <w:tblW w:w="4983" w:type="pct"/>
        <w:tblInd w:w="0" w:type="dxa"/>
        <w:tblLook w:val="04A0" w:firstRow="1" w:lastRow="0" w:firstColumn="1" w:lastColumn="0" w:noHBand="0" w:noVBand="1"/>
      </w:tblPr>
      <w:tblGrid>
        <w:gridCol w:w="8907"/>
        <w:gridCol w:w="575"/>
      </w:tblGrid>
      <w:tr w:rsidR="008C64F2" w:rsidRPr="002121FB" w:rsidTr="00793AC4">
        <w:trPr>
          <w:trHeight w:val="374"/>
        </w:trPr>
        <w:tc>
          <w:tcPr>
            <w:tcW w:w="4697" w:type="pct"/>
          </w:tcPr>
          <w:p w:rsidR="008C64F2" w:rsidRPr="002121FB" w:rsidRDefault="008C64F2" w:rsidP="00793AC4">
            <w:pPr>
              <w:pStyle w:val="DHHStabletext"/>
            </w:pPr>
            <w:r w:rsidRPr="00A941DB">
              <w:t>Neglect, ignoranc</w:t>
            </w:r>
            <w:r>
              <w:t>e, bad housekeeping and revenge</w:t>
            </w:r>
          </w:p>
        </w:tc>
        <w:tc>
          <w:tcPr>
            <w:tcW w:w="303" w:type="pct"/>
          </w:tcPr>
          <w:p w:rsidR="008C64F2" w:rsidRPr="002121FB" w:rsidRDefault="008C64F2" w:rsidP="00793AC4">
            <w:pPr>
              <w:pStyle w:val="DHHStabletext"/>
            </w:pPr>
          </w:p>
        </w:tc>
      </w:tr>
      <w:tr w:rsidR="008C64F2" w:rsidRPr="002121FB" w:rsidTr="00793AC4">
        <w:trPr>
          <w:trHeight w:val="374"/>
        </w:trPr>
        <w:tc>
          <w:tcPr>
            <w:tcW w:w="4697" w:type="pct"/>
          </w:tcPr>
          <w:p w:rsidR="008C64F2" w:rsidRPr="002121FB" w:rsidRDefault="008C64F2" w:rsidP="00793AC4">
            <w:pPr>
              <w:pStyle w:val="DHHStabletext"/>
            </w:pPr>
            <w:r w:rsidRPr="00A941DB">
              <w:t>Apathy, ig</w:t>
            </w:r>
            <w:r>
              <w:t>norance, carelessness and arson</w:t>
            </w:r>
          </w:p>
        </w:tc>
        <w:tc>
          <w:tcPr>
            <w:tcW w:w="303" w:type="pct"/>
          </w:tcPr>
          <w:p w:rsidR="008C64F2" w:rsidRPr="002121FB" w:rsidRDefault="008C64F2" w:rsidP="00793AC4">
            <w:pPr>
              <w:pStyle w:val="DHHStabletext"/>
            </w:pPr>
          </w:p>
        </w:tc>
      </w:tr>
      <w:tr w:rsidR="008C64F2" w:rsidRPr="002121FB" w:rsidTr="00793AC4">
        <w:trPr>
          <w:trHeight w:val="374"/>
        </w:trPr>
        <w:tc>
          <w:tcPr>
            <w:tcW w:w="4697" w:type="pct"/>
          </w:tcPr>
          <w:p w:rsidR="008C64F2" w:rsidRPr="002121FB" w:rsidRDefault="008C64F2" w:rsidP="00793AC4">
            <w:pPr>
              <w:pStyle w:val="DHHStabletext"/>
            </w:pPr>
            <w:r w:rsidRPr="00A941DB">
              <w:t>Ignoran</w:t>
            </w:r>
            <w:r>
              <w:t>ce, arson, reward and stupidity</w:t>
            </w:r>
          </w:p>
        </w:tc>
        <w:tc>
          <w:tcPr>
            <w:tcW w:w="303" w:type="pct"/>
          </w:tcPr>
          <w:p w:rsidR="008C64F2" w:rsidRPr="002121FB" w:rsidRDefault="008C64F2" w:rsidP="00793AC4">
            <w:pPr>
              <w:pStyle w:val="DHHStabletext"/>
            </w:pPr>
          </w:p>
        </w:tc>
      </w:tr>
      <w:tr w:rsidR="008C64F2" w:rsidRPr="002121FB" w:rsidTr="00793AC4">
        <w:trPr>
          <w:trHeight w:val="374"/>
        </w:trPr>
        <w:tc>
          <w:tcPr>
            <w:tcW w:w="4697" w:type="pct"/>
          </w:tcPr>
          <w:p w:rsidR="008C64F2" w:rsidRPr="002121FB" w:rsidRDefault="008C64F2" w:rsidP="00793AC4">
            <w:pPr>
              <w:pStyle w:val="DHHStabletext"/>
            </w:pPr>
            <w:r w:rsidRPr="00A941DB">
              <w:t>Neglect, bad hou</w:t>
            </w:r>
            <w:r>
              <w:t>sekeeping, reward and stupidity</w:t>
            </w:r>
          </w:p>
        </w:tc>
        <w:tc>
          <w:tcPr>
            <w:tcW w:w="303" w:type="pct"/>
          </w:tcPr>
          <w:p w:rsidR="008C64F2" w:rsidRPr="002121FB" w:rsidRDefault="008C64F2" w:rsidP="00793AC4">
            <w:pPr>
              <w:pStyle w:val="DHHStabletext"/>
            </w:pPr>
          </w:p>
        </w:tc>
      </w:tr>
    </w:tbl>
    <w:p w:rsidR="009B3DC5" w:rsidRPr="00F523FF" w:rsidRDefault="009B3DC5" w:rsidP="00F523FF">
      <w:pPr>
        <w:pStyle w:val="DHHSbody"/>
        <w:rPr>
          <w:b/>
        </w:rPr>
      </w:pPr>
      <w:r w:rsidRPr="00F523FF">
        <w:rPr>
          <w:b/>
        </w:rPr>
        <w:t>What are the three ways to extinguish a fire?</w:t>
      </w:r>
    </w:p>
    <w:tbl>
      <w:tblPr>
        <w:tblStyle w:val="TableGrid"/>
        <w:tblW w:w="4983" w:type="pct"/>
        <w:tblInd w:w="0" w:type="dxa"/>
        <w:tblLook w:val="04A0" w:firstRow="1" w:lastRow="0" w:firstColumn="1" w:lastColumn="0" w:noHBand="0" w:noVBand="1"/>
      </w:tblPr>
      <w:tblGrid>
        <w:gridCol w:w="8907"/>
        <w:gridCol w:w="575"/>
      </w:tblGrid>
      <w:tr w:rsidR="008C64F2" w:rsidRPr="002121FB" w:rsidTr="00793AC4">
        <w:trPr>
          <w:trHeight w:val="374"/>
        </w:trPr>
        <w:tc>
          <w:tcPr>
            <w:tcW w:w="4697" w:type="pct"/>
          </w:tcPr>
          <w:p w:rsidR="008C64F2" w:rsidRPr="002121FB" w:rsidRDefault="008C64F2" w:rsidP="00793AC4">
            <w:pPr>
              <w:pStyle w:val="DHHStabletext"/>
            </w:pPr>
            <w:r w:rsidRPr="00A941DB">
              <w:t>Cooling, starving and smothering</w:t>
            </w:r>
          </w:p>
        </w:tc>
        <w:tc>
          <w:tcPr>
            <w:tcW w:w="303" w:type="pct"/>
          </w:tcPr>
          <w:p w:rsidR="008C64F2" w:rsidRPr="002121FB" w:rsidRDefault="008C64F2" w:rsidP="00793AC4">
            <w:pPr>
              <w:pStyle w:val="DHHStabletext"/>
            </w:pPr>
          </w:p>
        </w:tc>
      </w:tr>
      <w:tr w:rsidR="008C64F2" w:rsidRPr="002121FB" w:rsidTr="00793AC4">
        <w:trPr>
          <w:trHeight w:val="374"/>
        </w:trPr>
        <w:tc>
          <w:tcPr>
            <w:tcW w:w="4697" w:type="pct"/>
          </w:tcPr>
          <w:p w:rsidR="008C64F2" w:rsidRPr="002121FB" w:rsidRDefault="008C64F2" w:rsidP="00793AC4">
            <w:pPr>
              <w:pStyle w:val="DHHStabletext"/>
            </w:pPr>
            <w:r>
              <w:t>Smothering, dampening and extinguishing</w:t>
            </w:r>
          </w:p>
        </w:tc>
        <w:tc>
          <w:tcPr>
            <w:tcW w:w="303" w:type="pct"/>
          </w:tcPr>
          <w:p w:rsidR="008C64F2" w:rsidRPr="002121FB" w:rsidRDefault="008C64F2" w:rsidP="00793AC4">
            <w:pPr>
              <w:pStyle w:val="DHHStabletext"/>
            </w:pPr>
          </w:p>
        </w:tc>
      </w:tr>
      <w:tr w:rsidR="008C64F2" w:rsidRPr="002121FB" w:rsidTr="00793AC4">
        <w:trPr>
          <w:trHeight w:val="374"/>
        </w:trPr>
        <w:tc>
          <w:tcPr>
            <w:tcW w:w="4697" w:type="pct"/>
          </w:tcPr>
          <w:p w:rsidR="008C64F2" w:rsidRPr="002121FB" w:rsidRDefault="008C64F2" w:rsidP="00793AC4">
            <w:pPr>
              <w:pStyle w:val="DHHStabletext"/>
            </w:pPr>
            <w:r>
              <w:t>Covering, wetting and extinguishing</w:t>
            </w:r>
          </w:p>
        </w:tc>
        <w:tc>
          <w:tcPr>
            <w:tcW w:w="303" w:type="pct"/>
          </w:tcPr>
          <w:p w:rsidR="008C64F2" w:rsidRPr="002121FB" w:rsidRDefault="008C64F2" w:rsidP="00793AC4">
            <w:pPr>
              <w:pStyle w:val="DHHStabletext"/>
            </w:pPr>
          </w:p>
        </w:tc>
      </w:tr>
    </w:tbl>
    <w:p w:rsidR="00BE1112" w:rsidRDefault="00BE1112">
      <w:pPr>
        <w:rPr>
          <w:rFonts w:ascii="Arial" w:eastAsia="Times" w:hAnsi="Arial"/>
        </w:rPr>
      </w:pPr>
      <w:r>
        <w:br w:type="page"/>
      </w:r>
    </w:p>
    <w:p w:rsidR="009B3DC5" w:rsidRPr="00B717F9" w:rsidRDefault="00BE1112" w:rsidP="00B717F9">
      <w:pPr>
        <w:pStyle w:val="Heading1"/>
      </w:pPr>
      <w:bookmarkStart w:id="10" w:name="_Toc532979161"/>
      <w:r w:rsidRPr="00B717F9">
        <w:lastRenderedPageBreak/>
        <w:t>Fire prevention</w:t>
      </w:r>
      <w:bookmarkEnd w:id="10"/>
    </w:p>
    <w:p w:rsidR="00BE1112" w:rsidRPr="00BE1112" w:rsidRDefault="00BE1112" w:rsidP="00BE1112">
      <w:pPr>
        <w:pStyle w:val="DHHSbody"/>
      </w:pPr>
      <w:r w:rsidRPr="00BE1112">
        <w:t xml:space="preserve">Each staff member working in a </w:t>
      </w:r>
      <w:r w:rsidR="00BA7ADD" w:rsidRPr="00BE1112">
        <w:t>24-hour</w:t>
      </w:r>
      <w:r w:rsidRPr="00BE1112">
        <w:t xml:space="preserve"> residential facility has a responsibility for fire prevention.</w:t>
      </w:r>
    </w:p>
    <w:p w:rsidR="00BE1112" w:rsidRPr="00BE1112" w:rsidRDefault="00BE1112" w:rsidP="00BE1112">
      <w:pPr>
        <w:pStyle w:val="DHHSbody"/>
      </w:pPr>
      <w:r w:rsidRPr="00BE1112">
        <w:t>Fire prevention is the result of strategies and services to reduce the frequency of emergency incidents or to lessen their effects. To understand it we need to look at:</w:t>
      </w:r>
    </w:p>
    <w:p w:rsidR="00BE1112" w:rsidRPr="00BE1112" w:rsidRDefault="00BE1112" w:rsidP="00995A44">
      <w:pPr>
        <w:pStyle w:val="DHHSbullet1"/>
      </w:pPr>
      <w:r w:rsidRPr="00BE1112">
        <w:t>hazardous areas</w:t>
      </w:r>
    </w:p>
    <w:p w:rsidR="00BE1112" w:rsidRPr="00BE1112" w:rsidRDefault="00BE1112" w:rsidP="00995A44">
      <w:pPr>
        <w:pStyle w:val="DHHSbullet1"/>
      </w:pPr>
      <w:r w:rsidRPr="00BE1112">
        <w:t>fire risk behaviour</w:t>
      </w:r>
    </w:p>
    <w:p w:rsidR="00BE1112" w:rsidRPr="00BE1112" w:rsidRDefault="00BE1112" w:rsidP="00995A44">
      <w:pPr>
        <w:pStyle w:val="DHHSbullet1"/>
      </w:pPr>
      <w:r w:rsidRPr="00BE1112">
        <w:t>room escape routes</w:t>
      </w:r>
    </w:p>
    <w:p w:rsidR="00BE1112" w:rsidRPr="00BE1112" w:rsidRDefault="00BE1112" w:rsidP="00995A44">
      <w:pPr>
        <w:pStyle w:val="DHHSbullet1"/>
      </w:pPr>
      <w:r w:rsidRPr="00BE1112">
        <w:t>the dangers of heat and smoke</w:t>
      </w:r>
    </w:p>
    <w:p w:rsidR="00BE1112" w:rsidRPr="00BE1112" w:rsidRDefault="00BE1112" w:rsidP="00995A44">
      <w:pPr>
        <w:pStyle w:val="DHHSbullet1"/>
      </w:pPr>
      <w:r w:rsidRPr="00BE1112">
        <w:t>the weekly fire safety checklist</w:t>
      </w:r>
    </w:p>
    <w:p w:rsidR="00BE1112" w:rsidRPr="00BE1112" w:rsidRDefault="00BE1112" w:rsidP="00995A44">
      <w:pPr>
        <w:pStyle w:val="DHHSbullet1"/>
      </w:pPr>
      <w:r w:rsidRPr="00BE1112">
        <w:t>reporting fires, and</w:t>
      </w:r>
    </w:p>
    <w:p w:rsidR="00BE1112" w:rsidRPr="00BE1112" w:rsidRDefault="00BE1112" w:rsidP="00BB4FB1">
      <w:pPr>
        <w:pStyle w:val="DHHSbullet1"/>
      </w:pPr>
      <w:r w:rsidRPr="00BE1112">
        <w:t>debriefing.</w:t>
      </w:r>
    </w:p>
    <w:p w:rsidR="00BE1112" w:rsidRPr="00BE1112" w:rsidRDefault="00BE1112" w:rsidP="00BE1112">
      <w:pPr>
        <w:pStyle w:val="Heading2"/>
      </w:pPr>
      <w:bookmarkStart w:id="11" w:name="_Toc532979162"/>
      <w:r w:rsidRPr="00BE1112">
        <w:t>Housekeeping</w:t>
      </w:r>
      <w:bookmarkEnd w:id="11"/>
    </w:p>
    <w:p w:rsidR="00BE1112" w:rsidRPr="00BE1112" w:rsidRDefault="00BE1112" w:rsidP="00BE1112">
      <w:pPr>
        <w:pStyle w:val="DHHSbody"/>
      </w:pPr>
      <w:r w:rsidRPr="00BE1112">
        <w:t xml:space="preserve">Each staff member working in a </w:t>
      </w:r>
      <w:r w:rsidR="0024481D" w:rsidRPr="00BE1112">
        <w:t>24-hour</w:t>
      </w:r>
      <w:r w:rsidRPr="00BE1112">
        <w:t xml:space="preserve"> residential facility has a responsibility for fire prevention. To prevent fires, you must be aware of fire hazards and then do something about them. Sometimes you can rectify these hazards yourself, if you are authorised to, and at other times you need to report them to your supervisor so that they can be rectified by qualified tradespeople. For </w:t>
      </w:r>
      <w:r w:rsidR="0024481D" w:rsidRPr="00BE1112">
        <w:t>example,</w:t>
      </w:r>
      <w:r w:rsidRPr="00BE1112">
        <w:t xml:space="preserve"> registered electrical contractors can be used for electrical problems.</w:t>
      </w:r>
    </w:p>
    <w:p w:rsidR="00340BF1" w:rsidRDefault="00BE1112" w:rsidP="00BE1112">
      <w:pPr>
        <w:pStyle w:val="Heading2"/>
      </w:pPr>
      <w:bookmarkStart w:id="12" w:name="_Toc532979163"/>
      <w:r w:rsidRPr="00BE1112">
        <w:t xml:space="preserve">Hazardous areas: </w:t>
      </w:r>
      <w:r w:rsidRPr="00FE0EE0">
        <w:t>Internal</w:t>
      </w:r>
      <w:bookmarkEnd w:id="12"/>
      <w:r w:rsidR="00FE0EE0" w:rsidRPr="00FE0EE0">
        <w:t xml:space="preserve"> </w:t>
      </w:r>
    </w:p>
    <w:p w:rsidR="00BE1112" w:rsidRDefault="00BE1112" w:rsidP="00BE1112">
      <w:pPr>
        <w:pStyle w:val="DHHSbody"/>
      </w:pPr>
      <w:r>
        <w:t>When you discover any fire safety problems it is vital that you take the appropriate fire safety steps. This is especially true when these problems affect those with a disability.</w:t>
      </w:r>
    </w:p>
    <w:p w:rsidR="00505531" w:rsidRDefault="00BE1112" w:rsidP="00BE1112">
      <w:pPr>
        <w:pStyle w:val="DHHSbody"/>
        <w:rPr>
          <w:highlight w:val="yellow"/>
        </w:rPr>
      </w:pPr>
      <w:r>
        <w:t>Make it part of your housekeeping to regularly remove unwanted materials, such as papers from the home, and conduct weekly fire safety checks.</w:t>
      </w:r>
    </w:p>
    <w:p w:rsidR="00FE0EE0" w:rsidRPr="003A1371" w:rsidRDefault="00FE0EE0" w:rsidP="00B425D8">
      <w:pPr>
        <w:pStyle w:val="Heading2"/>
      </w:pPr>
      <w:bookmarkStart w:id="13" w:name="_Toc532979164"/>
      <w:r w:rsidRPr="003A1371">
        <w:t>Kitchen</w:t>
      </w:r>
      <w:bookmarkEnd w:id="13"/>
    </w:p>
    <w:p w:rsidR="00FE0EE0" w:rsidRPr="00FE0EE0" w:rsidRDefault="00FE0EE0" w:rsidP="00FE0EE0">
      <w:pPr>
        <w:pStyle w:val="DHHSbody"/>
      </w:pPr>
      <w:r w:rsidRPr="00FE0EE0">
        <w:t>The kitchen area is the most likely place for a fire to occur. When cooking, never leave the stove or cooking appliance unattended. Fires in the kitchen are generally caused by unattended cooking. If, for some reason, you must leave the kitchen and are not able to turn off the cooking appliances you’re using, take an item with you such as a wooden spoon or tea towel to remind yourself that you have something cooking. Turn the stove or oven off when undertaking a difficult task.</w:t>
      </w:r>
    </w:p>
    <w:p w:rsidR="006470DB" w:rsidRPr="00FE0EE0" w:rsidRDefault="006470DB" w:rsidP="006470DB">
      <w:pPr>
        <w:pStyle w:val="DHHSbody"/>
      </w:pPr>
      <w:r w:rsidRPr="00FE0EE0">
        <w:t>Fire reports indicate that 33% of fires occur in the kitchen.</w:t>
      </w:r>
    </w:p>
    <w:p w:rsidR="00F23956" w:rsidRDefault="00FE0EE0" w:rsidP="00FE0EE0">
      <w:pPr>
        <w:pStyle w:val="DHHSbody"/>
      </w:pPr>
      <w:r w:rsidRPr="00FE0EE0">
        <w:t>Overheating of foodstuffs is the most common cause of kitchen fires.</w:t>
      </w:r>
    </w:p>
    <w:p w:rsidR="00FE0EE0" w:rsidRPr="00FE0EE0" w:rsidRDefault="00FE0EE0" w:rsidP="00672E63">
      <w:pPr>
        <w:pStyle w:val="Heading3"/>
        <w:rPr>
          <w:lang w:eastAsia="en-AU"/>
        </w:rPr>
      </w:pPr>
      <w:r>
        <w:t>Reducing the chance of a kitchen fire</w:t>
      </w:r>
    </w:p>
    <w:p w:rsidR="00FE0EE0" w:rsidRPr="00FE0EE0" w:rsidRDefault="00FE0EE0" w:rsidP="00FE0EE0">
      <w:pPr>
        <w:pStyle w:val="DHHSbody"/>
        <w:rPr>
          <w:lang w:eastAsia="en-AU"/>
        </w:rPr>
      </w:pPr>
      <w:r w:rsidRPr="00FE0EE0">
        <w:rPr>
          <w:lang w:eastAsia="en-AU"/>
        </w:rPr>
        <w:t>To reduce the chance of a kitchen fire:</w:t>
      </w:r>
    </w:p>
    <w:p w:rsidR="00FE0EE0" w:rsidRPr="00FE0EE0" w:rsidRDefault="00FE0EE0" w:rsidP="00995A44">
      <w:pPr>
        <w:pStyle w:val="DHHSbullet1"/>
        <w:rPr>
          <w:lang w:eastAsia="en-AU"/>
        </w:rPr>
      </w:pPr>
      <w:r w:rsidRPr="00FE0EE0">
        <w:rPr>
          <w:lang w:eastAsia="en-AU"/>
        </w:rPr>
        <w:t>when cooking, turn pot and saucepan handles inward towards the wall. This reduces the likelihood of them being knocked over and the contents scalding or burning people</w:t>
      </w:r>
    </w:p>
    <w:p w:rsidR="00FE0EE0" w:rsidRPr="00FE0EE0" w:rsidRDefault="00FE0EE0" w:rsidP="00995A44">
      <w:pPr>
        <w:pStyle w:val="DHHSbullet1"/>
        <w:rPr>
          <w:lang w:eastAsia="en-AU"/>
        </w:rPr>
      </w:pPr>
      <w:r w:rsidRPr="00FE0EE0">
        <w:rPr>
          <w:lang w:eastAsia="en-AU"/>
        </w:rPr>
        <w:t>keep curtains and other combustible items away from stoves or cook-tops</w:t>
      </w:r>
    </w:p>
    <w:p w:rsidR="00FE0EE0" w:rsidRPr="00FE0EE0" w:rsidRDefault="00FE0EE0" w:rsidP="00995A44">
      <w:pPr>
        <w:pStyle w:val="DHHSbullet1"/>
        <w:rPr>
          <w:lang w:eastAsia="en-AU"/>
        </w:rPr>
      </w:pPr>
      <w:r w:rsidRPr="00FE0EE0">
        <w:rPr>
          <w:lang w:eastAsia="en-AU"/>
        </w:rPr>
        <w:t>never hang tea towels or oven gloves on door handles of stoves</w:t>
      </w:r>
    </w:p>
    <w:p w:rsidR="00FE0EE0" w:rsidRPr="00FE0EE0" w:rsidRDefault="00FE0EE0" w:rsidP="00995A44">
      <w:pPr>
        <w:pStyle w:val="DHHSbullet1"/>
        <w:rPr>
          <w:lang w:eastAsia="en-AU"/>
        </w:rPr>
      </w:pPr>
      <w:r w:rsidRPr="00FE0EE0">
        <w:rPr>
          <w:lang w:eastAsia="en-AU"/>
        </w:rPr>
        <w:t xml:space="preserve">clean grease and dust from the fan and filter of </w:t>
      </w:r>
      <w:r w:rsidR="009646EB" w:rsidRPr="00FE0EE0">
        <w:rPr>
          <w:lang w:eastAsia="en-AU"/>
        </w:rPr>
        <w:t>range hoods</w:t>
      </w:r>
    </w:p>
    <w:p w:rsidR="00FE0EE0" w:rsidRPr="00793AC4" w:rsidRDefault="00FE0EE0" w:rsidP="00793AC4">
      <w:pPr>
        <w:pStyle w:val="DHHSbullet1"/>
      </w:pPr>
      <w:r w:rsidRPr="00793AC4">
        <w:t>clean cooking oil and fats from around stoves and surrounding areas, and</w:t>
      </w:r>
    </w:p>
    <w:p w:rsidR="00FE0EE0" w:rsidRPr="00FE0EE0" w:rsidRDefault="00FE0EE0" w:rsidP="00995A44">
      <w:pPr>
        <w:pStyle w:val="DHHSbullet1"/>
        <w:rPr>
          <w:lang w:eastAsia="en-AU"/>
        </w:rPr>
      </w:pPr>
      <w:r w:rsidRPr="00FE0EE0">
        <w:rPr>
          <w:lang w:eastAsia="en-AU"/>
        </w:rPr>
        <w:t>never use water on fat or cooking oil fires.</w:t>
      </w:r>
    </w:p>
    <w:p w:rsidR="00FE0EE0" w:rsidRDefault="00505531" w:rsidP="00672E63">
      <w:pPr>
        <w:pStyle w:val="Heading3"/>
      </w:pPr>
      <w:r w:rsidRPr="00505531">
        <w:lastRenderedPageBreak/>
        <w:t>Minimum equipment</w:t>
      </w:r>
    </w:p>
    <w:p w:rsidR="00505531" w:rsidRPr="00505531" w:rsidRDefault="00505531" w:rsidP="00505531">
      <w:pPr>
        <w:pStyle w:val="DHHSbody"/>
        <w:rPr>
          <w:lang w:eastAsia="en-AU"/>
        </w:rPr>
      </w:pPr>
      <w:r w:rsidRPr="00505531">
        <w:rPr>
          <w:lang w:eastAsia="en-AU"/>
        </w:rPr>
        <w:t>The minimum requirements for portable fire extinguishing equipment in the kitchen are:</w:t>
      </w:r>
    </w:p>
    <w:p w:rsidR="00505531" w:rsidRPr="00505531" w:rsidRDefault="00505531" w:rsidP="00995A44">
      <w:pPr>
        <w:pStyle w:val="DHHSbullet1"/>
        <w:rPr>
          <w:lang w:eastAsia="en-AU"/>
        </w:rPr>
      </w:pPr>
      <w:r w:rsidRPr="00505531">
        <w:rPr>
          <w:lang w:eastAsia="en-AU"/>
        </w:rPr>
        <w:t>a 2.1kg 2A 2O (E) dry chemical powder fire extinguisher (AS/NZS1841.5), and</w:t>
      </w:r>
    </w:p>
    <w:p w:rsidR="00505531" w:rsidRPr="00505531" w:rsidRDefault="00505531" w:rsidP="00995A44">
      <w:pPr>
        <w:pStyle w:val="DHHSbullet1"/>
        <w:rPr>
          <w:lang w:eastAsia="en-AU"/>
        </w:rPr>
      </w:pPr>
      <w:r w:rsidRPr="00505531">
        <w:rPr>
          <w:lang w:eastAsia="en-AU"/>
        </w:rPr>
        <w:t>a fire blanket (AS/NZS3504).</w:t>
      </w:r>
    </w:p>
    <w:p w:rsidR="00505531" w:rsidRPr="00505531" w:rsidRDefault="00505531" w:rsidP="00505531">
      <w:pPr>
        <w:pStyle w:val="DHHSbody"/>
        <w:rPr>
          <w:lang w:eastAsia="en-AU"/>
        </w:rPr>
      </w:pPr>
      <w:r w:rsidRPr="00505531">
        <w:rPr>
          <w:lang w:eastAsia="en-AU"/>
        </w:rPr>
        <w:t xml:space="preserve">These items should </w:t>
      </w:r>
      <w:r w:rsidR="00995A44" w:rsidRPr="00505531">
        <w:rPr>
          <w:lang w:eastAsia="en-AU"/>
        </w:rPr>
        <w:t>be in</w:t>
      </w:r>
      <w:r w:rsidRPr="00505531">
        <w:rPr>
          <w:lang w:eastAsia="en-AU"/>
        </w:rPr>
        <w:t xml:space="preserve"> the kitchen by the exit door, away from the stovetop and in accordance with Australian Standards (AS2444).</w:t>
      </w:r>
    </w:p>
    <w:p w:rsidR="002121FB" w:rsidRDefault="00BA7ADD" w:rsidP="002121FB">
      <w:pPr>
        <w:pStyle w:val="Heading2"/>
      </w:pPr>
      <w:bookmarkStart w:id="14" w:name="_Toc532979165"/>
      <w:r>
        <w:t>Activity: Hazardous a</w:t>
      </w:r>
      <w:r w:rsidR="002121FB" w:rsidRPr="002121FB">
        <w:t>rea: Kitchen</w:t>
      </w:r>
      <w:bookmarkEnd w:id="14"/>
    </w:p>
    <w:p w:rsidR="00A05EE0" w:rsidRDefault="00A05EE0" w:rsidP="00A05EE0">
      <w:pPr>
        <w:pStyle w:val="DHHSbody"/>
        <w:rPr>
          <w:b/>
        </w:rPr>
      </w:pPr>
      <w:r w:rsidRPr="00A05EE0">
        <w:rPr>
          <w:b/>
        </w:rPr>
        <w:t>In this activity you’ll need to identify the correct ways to prevent fires in the kitchen.</w:t>
      </w:r>
    </w:p>
    <w:p w:rsidR="00A05EE0" w:rsidRPr="00A05EE0" w:rsidRDefault="00A05EE0" w:rsidP="00A05EE0">
      <w:pPr>
        <w:pStyle w:val="DHHSbody"/>
      </w:pPr>
      <w:r w:rsidRPr="00A05EE0">
        <w:t>Please mark with an</w:t>
      </w:r>
      <w:r w:rsidR="002121FB">
        <w:t xml:space="preserve"> </w:t>
      </w:r>
      <w:r w:rsidRPr="00A05EE0">
        <w:t>’x’.</w:t>
      </w:r>
    </w:p>
    <w:tbl>
      <w:tblPr>
        <w:tblStyle w:val="TableGrid"/>
        <w:tblW w:w="5000" w:type="pct"/>
        <w:tblInd w:w="0" w:type="dxa"/>
        <w:tblLook w:val="04A0" w:firstRow="1" w:lastRow="0" w:firstColumn="1" w:lastColumn="0" w:noHBand="0" w:noVBand="1"/>
      </w:tblPr>
      <w:tblGrid>
        <w:gridCol w:w="8937"/>
        <w:gridCol w:w="577"/>
      </w:tblGrid>
      <w:tr w:rsidR="00A05EE0" w:rsidRPr="00A05EE0" w:rsidTr="00793AC4">
        <w:tc>
          <w:tcPr>
            <w:tcW w:w="4697" w:type="pct"/>
            <w:shd w:val="clear" w:color="auto" w:fill="auto"/>
          </w:tcPr>
          <w:p w:rsidR="00A05EE0" w:rsidRPr="00A05EE0" w:rsidRDefault="00A05EE0" w:rsidP="00793AC4">
            <w:pPr>
              <w:pStyle w:val="DHHStabletext"/>
            </w:pPr>
            <w:r w:rsidRPr="00A05EE0">
              <w:t>Clean oils and fats from around stove</w:t>
            </w:r>
          </w:p>
        </w:tc>
        <w:tc>
          <w:tcPr>
            <w:tcW w:w="303" w:type="pct"/>
            <w:shd w:val="clear" w:color="auto" w:fill="auto"/>
          </w:tcPr>
          <w:p w:rsidR="00A05EE0" w:rsidRPr="00A05EE0" w:rsidRDefault="00A05EE0" w:rsidP="00793AC4">
            <w:pPr>
              <w:pStyle w:val="DHHStabletext"/>
            </w:pPr>
          </w:p>
        </w:tc>
      </w:tr>
      <w:tr w:rsidR="00A05EE0" w:rsidRPr="00A05EE0" w:rsidTr="00793AC4">
        <w:tc>
          <w:tcPr>
            <w:tcW w:w="4697" w:type="pct"/>
            <w:shd w:val="clear" w:color="auto" w:fill="auto"/>
          </w:tcPr>
          <w:p w:rsidR="00A05EE0" w:rsidRPr="00A05EE0" w:rsidRDefault="00A05EE0" w:rsidP="00793AC4">
            <w:pPr>
              <w:pStyle w:val="DHHStabletext"/>
            </w:pPr>
            <w:r w:rsidRPr="00A05EE0">
              <w:t>Keep curtains and other combustible items away from the stove</w:t>
            </w:r>
          </w:p>
        </w:tc>
        <w:tc>
          <w:tcPr>
            <w:tcW w:w="303" w:type="pct"/>
            <w:shd w:val="clear" w:color="auto" w:fill="auto"/>
          </w:tcPr>
          <w:p w:rsidR="00A05EE0" w:rsidRPr="00A05EE0" w:rsidRDefault="00A05EE0" w:rsidP="00793AC4">
            <w:pPr>
              <w:pStyle w:val="DHHStabletext"/>
            </w:pPr>
          </w:p>
        </w:tc>
      </w:tr>
      <w:tr w:rsidR="00A05EE0" w:rsidRPr="00A05EE0" w:rsidTr="00793AC4">
        <w:tc>
          <w:tcPr>
            <w:tcW w:w="4697" w:type="pct"/>
            <w:shd w:val="clear" w:color="auto" w:fill="auto"/>
          </w:tcPr>
          <w:p w:rsidR="00A05EE0" w:rsidRPr="00A05EE0" w:rsidRDefault="00A05EE0" w:rsidP="00793AC4">
            <w:pPr>
              <w:pStyle w:val="DHHStabletext"/>
            </w:pPr>
            <w:r w:rsidRPr="00A05EE0">
              <w:t>Put water on fat or cooking oil fires</w:t>
            </w:r>
          </w:p>
        </w:tc>
        <w:tc>
          <w:tcPr>
            <w:tcW w:w="303" w:type="pct"/>
            <w:shd w:val="clear" w:color="auto" w:fill="auto"/>
          </w:tcPr>
          <w:p w:rsidR="00A05EE0" w:rsidRPr="00A05EE0" w:rsidRDefault="00A05EE0" w:rsidP="00793AC4">
            <w:pPr>
              <w:pStyle w:val="DHHStabletext"/>
            </w:pPr>
          </w:p>
        </w:tc>
      </w:tr>
      <w:tr w:rsidR="00A05EE0" w:rsidRPr="00A05EE0" w:rsidTr="00793AC4">
        <w:tc>
          <w:tcPr>
            <w:tcW w:w="4697" w:type="pct"/>
            <w:shd w:val="clear" w:color="auto" w:fill="auto"/>
          </w:tcPr>
          <w:p w:rsidR="00A05EE0" w:rsidRPr="00A05EE0" w:rsidRDefault="00A05EE0" w:rsidP="00793AC4">
            <w:pPr>
              <w:pStyle w:val="DHHStabletext"/>
            </w:pPr>
            <w:r w:rsidRPr="00A05EE0">
              <w:t>Keep range hoods clean</w:t>
            </w:r>
          </w:p>
        </w:tc>
        <w:tc>
          <w:tcPr>
            <w:tcW w:w="303" w:type="pct"/>
            <w:shd w:val="clear" w:color="auto" w:fill="auto"/>
          </w:tcPr>
          <w:p w:rsidR="00A05EE0" w:rsidRPr="00A05EE0" w:rsidRDefault="00A05EE0" w:rsidP="00793AC4">
            <w:pPr>
              <w:pStyle w:val="DHHStabletext"/>
            </w:pPr>
          </w:p>
        </w:tc>
      </w:tr>
      <w:tr w:rsidR="00A05EE0" w:rsidRPr="00A05EE0" w:rsidTr="00793AC4">
        <w:tc>
          <w:tcPr>
            <w:tcW w:w="4697" w:type="pct"/>
            <w:shd w:val="clear" w:color="auto" w:fill="auto"/>
          </w:tcPr>
          <w:p w:rsidR="00A05EE0" w:rsidRPr="00A05EE0" w:rsidRDefault="00A05EE0" w:rsidP="00793AC4">
            <w:pPr>
              <w:pStyle w:val="DHHStabletext"/>
            </w:pPr>
            <w:r w:rsidRPr="00A05EE0">
              <w:t>Keep tea-towels and oven gloves on the stove door handle</w:t>
            </w:r>
          </w:p>
        </w:tc>
        <w:tc>
          <w:tcPr>
            <w:tcW w:w="303" w:type="pct"/>
            <w:shd w:val="clear" w:color="auto" w:fill="auto"/>
          </w:tcPr>
          <w:p w:rsidR="00A05EE0" w:rsidRPr="00A05EE0" w:rsidRDefault="00A05EE0" w:rsidP="00793AC4">
            <w:pPr>
              <w:pStyle w:val="DHHStabletext"/>
            </w:pPr>
          </w:p>
        </w:tc>
      </w:tr>
      <w:tr w:rsidR="00A05EE0" w:rsidRPr="00A05EE0" w:rsidTr="00793AC4">
        <w:tc>
          <w:tcPr>
            <w:tcW w:w="4697" w:type="pct"/>
            <w:shd w:val="clear" w:color="auto" w:fill="auto"/>
          </w:tcPr>
          <w:p w:rsidR="00A05EE0" w:rsidRPr="00A05EE0" w:rsidRDefault="00A05EE0" w:rsidP="00793AC4">
            <w:pPr>
              <w:pStyle w:val="DHHStabletext"/>
            </w:pPr>
            <w:r w:rsidRPr="00A05EE0">
              <w:t>Turn handles of pots and saucepans on the stove inwards</w:t>
            </w:r>
          </w:p>
        </w:tc>
        <w:tc>
          <w:tcPr>
            <w:tcW w:w="303" w:type="pct"/>
            <w:shd w:val="clear" w:color="auto" w:fill="auto"/>
          </w:tcPr>
          <w:p w:rsidR="00A05EE0" w:rsidRPr="00A05EE0" w:rsidRDefault="00A05EE0" w:rsidP="00793AC4">
            <w:pPr>
              <w:pStyle w:val="DHHStabletext"/>
            </w:pPr>
          </w:p>
        </w:tc>
      </w:tr>
    </w:tbl>
    <w:p w:rsidR="00505531" w:rsidRPr="00505531" w:rsidRDefault="00505531" w:rsidP="00B425D8">
      <w:pPr>
        <w:pStyle w:val="Heading2"/>
      </w:pPr>
      <w:bookmarkStart w:id="15" w:name="_Toc532979166"/>
      <w:r w:rsidRPr="00505531">
        <w:t>Bedroom</w:t>
      </w:r>
      <w:bookmarkEnd w:id="15"/>
    </w:p>
    <w:p w:rsidR="00505531" w:rsidRDefault="00505531" w:rsidP="00505531">
      <w:pPr>
        <w:pStyle w:val="DHHSbody"/>
      </w:pPr>
      <w:r>
        <w:t>Fires in bedrooms are caused by many factors. The most common are faulty electrical appliances, smoking in bed and overloaded double adapters.</w:t>
      </w:r>
    </w:p>
    <w:p w:rsidR="00505531" w:rsidRDefault="00505531" w:rsidP="00505531">
      <w:pPr>
        <w:pStyle w:val="DHHSbody"/>
      </w:pPr>
      <w:r>
        <w:t>Televisions should not have a build-up of items stored around or on top of them. Televisions should be turned off at the wall socket when not in use.</w:t>
      </w:r>
    </w:p>
    <w:p w:rsidR="00505531" w:rsidRDefault="00505531" w:rsidP="00505531">
      <w:pPr>
        <w:pStyle w:val="DHHSbody"/>
      </w:pPr>
      <w:r>
        <w:t>Electric blankets are not permitted in residential facilities because they are a high fire danger.</w:t>
      </w:r>
    </w:p>
    <w:p w:rsidR="00505531" w:rsidRDefault="00505531" w:rsidP="00505531">
      <w:pPr>
        <w:pStyle w:val="DHHSbody"/>
      </w:pPr>
      <w:r>
        <w:t>It is not safe to allow smoking in bedrooms. Check your agency’s smoking policy and guidelines.</w:t>
      </w:r>
    </w:p>
    <w:p w:rsidR="00F57B68" w:rsidRDefault="00F57B68" w:rsidP="00672E63">
      <w:pPr>
        <w:pStyle w:val="Heading3"/>
        <w:rPr>
          <w:lang w:eastAsia="en-AU"/>
        </w:rPr>
      </w:pPr>
      <w:r>
        <w:t>Water beds</w:t>
      </w:r>
    </w:p>
    <w:p w:rsidR="00505531" w:rsidRDefault="00F57B68" w:rsidP="00505531">
      <w:pPr>
        <w:pStyle w:val="DHHSbody"/>
      </w:pPr>
      <w:r w:rsidRPr="00F57B68">
        <w:t>People with a disability, who for therapeutic reasons use a heated waterbed, need to also regularly examine the bed for water leaks and check it for wear and tear. An authorised service company should regularly maintain waterbeds.</w:t>
      </w:r>
    </w:p>
    <w:p w:rsidR="00F57B68" w:rsidRDefault="00F57B68" w:rsidP="00672E63">
      <w:pPr>
        <w:pStyle w:val="Heading3"/>
        <w:rPr>
          <w:lang w:eastAsia="en-AU"/>
        </w:rPr>
      </w:pPr>
      <w:r>
        <w:t>Heating</w:t>
      </w:r>
    </w:p>
    <w:p w:rsidR="00F57B68" w:rsidRDefault="00F57B68" w:rsidP="00F57B68">
      <w:pPr>
        <w:pStyle w:val="DHHSbody"/>
      </w:pPr>
      <w:r>
        <w:t>If the residential facility is fitted with a ducted heating system, make sure that clothing or combustible materials are not stored on or over outlets. Unfortunately, this is a common way to warm or dry clothes.</w:t>
      </w:r>
    </w:p>
    <w:p w:rsidR="00F57B68" w:rsidRDefault="00F57B68" w:rsidP="00F57B68">
      <w:pPr>
        <w:pStyle w:val="DHHSbody"/>
      </w:pPr>
      <w:r>
        <w:t>Portable heaters are not permitted in residential facilities unless they comply with CDG7.4. When they are used, they must be fixed to a wall by a qualified electrician. Take special care with them as they can easily cause fire. Don’t place them too close to a bed, curtains or lounge suite. Never leave heaters on while the residential facility is unattended. Regularly service them and check them for damage and dust build-up. If possible, heaters should have a safety cut out switch which activates when they are overturned.</w:t>
      </w:r>
    </w:p>
    <w:p w:rsidR="00F57B68" w:rsidRPr="00672E63" w:rsidRDefault="00F57B68" w:rsidP="00672E63">
      <w:pPr>
        <w:pStyle w:val="Heading3"/>
      </w:pPr>
      <w:r w:rsidRPr="00672E63">
        <w:lastRenderedPageBreak/>
        <w:t>Lights</w:t>
      </w:r>
    </w:p>
    <w:p w:rsidR="00F57B68" w:rsidRDefault="00F57B68" w:rsidP="00F57B68">
      <w:pPr>
        <w:pStyle w:val="DHHSbody"/>
      </w:pPr>
      <w:r w:rsidRPr="00F57B68">
        <w:t>When replacing electric light bulbs, use only the correct type and wattage (use only LED where appropriate). Lampshades that are too close to light globes should be discarded as this can cause fires to start. Watch for lamp bases that can be easily knocked over as these too can be the cause of fire.</w:t>
      </w:r>
    </w:p>
    <w:p w:rsidR="002121FB" w:rsidRDefault="00BA7ADD" w:rsidP="002121FB">
      <w:pPr>
        <w:pStyle w:val="Heading2"/>
      </w:pPr>
      <w:bookmarkStart w:id="16" w:name="_Toc532979167"/>
      <w:r>
        <w:t>Activity: Hazardous a</w:t>
      </w:r>
      <w:r w:rsidR="002121FB" w:rsidRPr="002121FB">
        <w:t>rea: Bedroom</w:t>
      </w:r>
      <w:bookmarkEnd w:id="16"/>
    </w:p>
    <w:p w:rsidR="002121FB" w:rsidRPr="002121FB" w:rsidRDefault="002121FB" w:rsidP="002121FB">
      <w:pPr>
        <w:pStyle w:val="DHHSbody"/>
        <w:rPr>
          <w:b/>
        </w:rPr>
      </w:pPr>
      <w:r w:rsidRPr="002121FB">
        <w:rPr>
          <w:b/>
        </w:rPr>
        <w:t>In this activity you’ll need to identify examples of correct bedroom fire safety and prevention.</w:t>
      </w:r>
    </w:p>
    <w:p w:rsidR="002121FB" w:rsidRPr="00A05EE0" w:rsidRDefault="002121FB" w:rsidP="002121FB">
      <w:pPr>
        <w:pStyle w:val="DHHSbody"/>
      </w:pPr>
      <w:r w:rsidRPr="00A05EE0">
        <w:t>Please mark with an</w:t>
      </w:r>
      <w:r>
        <w:t xml:space="preserve"> </w:t>
      </w:r>
      <w:r w:rsidRPr="00A05EE0">
        <w:t>’x’.</w:t>
      </w:r>
    </w:p>
    <w:tbl>
      <w:tblPr>
        <w:tblStyle w:val="TableGrid"/>
        <w:tblW w:w="5000" w:type="pct"/>
        <w:tblInd w:w="0" w:type="dxa"/>
        <w:tblLook w:val="04A0" w:firstRow="1" w:lastRow="0" w:firstColumn="1" w:lastColumn="0" w:noHBand="0" w:noVBand="1"/>
      </w:tblPr>
      <w:tblGrid>
        <w:gridCol w:w="8937"/>
        <w:gridCol w:w="577"/>
      </w:tblGrid>
      <w:tr w:rsidR="002121FB" w:rsidRPr="00A05EE0" w:rsidTr="00793AC4">
        <w:tc>
          <w:tcPr>
            <w:tcW w:w="4697" w:type="pct"/>
            <w:shd w:val="clear" w:color="auto" w:fill="auto"/>
          </w:tcPr>
          <w:p w:rsidR="002121FB" w:rsidRPr="002121FB" w:rsidRDefault="002121FB" w:rsidP="00793AC4">
            <w:pPr>
              <w:pStyle w:val="DHHStabletext"/>
            </w:pPr>
            <w:r w:rsidRPr="002121FB">
              <w:t>Store excess items around and on top of televisions</w:t>
            </w:r>
          </w:p>
        </w:tc>
        <w:tc>
          <w:tcPr>
            <w:tcW w:w="303" w:type="pct"/>
            <w:shd w:val="clear" w:color="auto" w:fill="auto"/>
          </w:tcPr>
          <w:p w:rsidR="002121FB" w:rsidRPr="00A05EE0" w:rsidRDefault="002121FB" w:rsidP="00793AC4">
            <w:pPr>
              <w:pStyle w:val="DHHStabletext"/>
            </w:pPr>
          </w:p>
        </w:tc>
      </w:tr>
      <w:tr w:rsidR="002121FB" w:rsidRPr="00A05EE0" w:rsidTr="00793AC4">
        <w:tc>
          <w:tcPr>
            <w:tcW w:w="4697" w:type="pct"/>
            <w:shd w:val="clear" w:color="auto" w:fill="auto"/>
          </w:tcPr>
          <w:p w:rsidR="002121FB" w:rsidRPr="002121FB" w:rsidRDefault="002121FB" w:rsidP="00793AC4">
            <w:pPr>
              <w:pStyle w:val="DHHStabletext"/>
            </w:pPr>
            <w:r w:rsidRPr="002121FB">
              <w:t>Do not place combustible materials over ducted heating outlets</w:t>
            </w:r>
          </w:p>
        </w:tc>
        <w:tc>
          <w:tcPr>
            <w:tcW w:w="303" w:type="pct"/>
            <w:shd w:val="clear" w:color="auto" w:fill="auto"/>
          </w:tcPr>
          <w:p w:rsidR="002121FB" w:rsidRPr="00A05EE0" w:rsidRDefault="002121FB" w:rsidP="00793AC4">
            <w:pPr>
              <w:pStyle w:val="DHHStabletext"/>
            </w:pPr>
          </w:p>
        </w:tc>
      </w:tr>
      <w:tr w:rsidR="002121FB" w:rsidRPr="00A05EE0" w:rsidTr="00793AC4">
        <w:tc>
          <w:tcPr>
            <w:tcW w:w="4697" w:type="pct"/>
            <w:shd w:val="clear" w:color="auto" w:fill="auto"/>
          </w:tcPr>
          <w:p w:rsidR="002121FB" w:rsidRPr="002121FB" w:rsidRDefault="002121FB" w:rsidP="00793AC4">
            <w:pPr>
              <w:pStyle w:val="DHHStabletext"/>
            </w:pPr>
            <w:r w:rsidRPr="002121FB">
              <w:t>Discard lampshades that are too close to globes</w:t>
            </w:r>
          </w:p>
        </w:tc>
        <w:tc>
          <w:tcPr>
            <w:tcW w:w="303" w:type="pct"/>
            <w:shd w:val="clear" w:color="auto" w:fill="auto"/>
          </w:tcPr>
          <w:p w:rsidR="002121FB" w:rsidRPr="00A05EE0" w:rsidRDefault="002121FB" w:rsidP="00793AC4">
            <w:pPr>
              <w:pStyle w:val="DHHStabletext"/>
            </w:pPr>
          </w:p>
        </w:tc>
      </w:tr>
      <w:tr w:rsidR="002121FB" w:rsidRPr="00A05EE0" w:rsidTr="00793AC4">
        <w:tc>
          <w:tcPr>
            <w:tcW w:w="4697" w:type="pct"/>
            <w:shd w:val="clear" w:color="auto" w:fill="auto"/>
          </w:tcPr>
          <w:p w:rsidR="002121FB" w:rsidRPr="002121FB" w:rsidRDefault="002121FB" w:rsidP="00793AC4">
            <w:pPr>
              <w:pStyle w:val="DHHStabletext"/>
            </w:pPr>
            <w:r w:rsidRPr="002121FB">
              <w:t>Do not leave portable heaters on when leaving the residential facility</w:t>
            </w:r>
          </w:p>
        </w:tc>
        <w:tc>
          <w:tcPr>
            <w:tcW w:w="303" w:type="pct"/>
            <w:shd w:val="clear" w:color="auto" w:fill="auto"/>
          </w:tcPr>
          <w:p w:rsidR="002121FB" w:rsidRPr="00A05EE0" w:rsidRDefault="002121FB" w:rsidP="00793AC4">
            <w:pPr>
              <w:pStyle w:val="DHHStabletext"/>
            </w:pPr>
          </w:p>
        </w:tc>
      </w:tr>
      <w:tr w:rsidR="002121FB" w:rsidRPr="00A05EE0" w:rsidTr="00793AC4">
        <w:tc>
          <w:tcPr>
            <w:tcW w:w="4697" w:type="pct"/>
            <w:shd w:val="clear" w:color="auto" w:fill="auto"/>
          </w:tcPr>
          <w:p w:rsidR="002121FB" w:rsidRPr="002121FB" w:rsidRDefault="002121FB" w:rsidP="00793AC4">
            <w:pPr>
              <w:pStyle w:val="DHHStabletext"/>
            </w:pPr>
            <w:r w:rsidRPr="002121FB">
              <w:t>Smoking in bed</w:t>
            </w:r>
          </w:p>
        </w:tc>
        <w:tc>
          <w:tcPr>
            <w:tcW w:w="303" w:type="pct"/>
            <w:shd w:val="clear" w:color="auto" w:fill="auto"/>
          </w:tcPr>
          <w:p w:rsidR="002121FB" w:rsidRPr="00A05EE0" w:rsidRDefault="002121FB" w:rsidP="00793AC4">
            <w:pPr>
              <w:pStyle w:val="DHHStabletext"/>
            </w:pPr>
          </w:p>
        </w:tc>
      </w:tr>
      <w:tr w:rsidR="002121FB" w:rsidRPr="00A05EE0" w:rsidTr="00793AC4">
        <w:tc>
          <w:tcPr>
            <w:tcW w:w="4697" w:type="pct"/>
            <w:shd w:val="clear" w:color="auto" w:fill="auto"/>
          </w:tcPr>
          <w:p w:rsidR="002121FB" w:rsidRPr="002121FB" w:rsidRDefault="002121FB" w:rsidP="00793AC4">
            <w:pPr>
              <w:pStyle w:val="DHHStabletext"/>
            </w:pPr>
            <w:r w:rsidRPr="002121FB">
              <w:t>Use electric blankets</w:t>
            </w:r>
          </w:p>
        </w:tc>
        <w:tc>
          <w:tcPr>
            <w:tcW w:w="303" w:type="pct"/>
            <w:shd w:val="clear" w:color="auto" w:fill="auto"/>
          </w:tcPr>
          <w:p w:rsidR="002121FB" w:rsidRPr="00A05EE0" w:rsidRDefault="002121FB" w:rsidP="00793AC4">
            <w:pPr>
              <w:pStyle w:val="DHHStabletext"/>
            </w:pPr>
          </w:p>
        </w:tc>
      </w:tr>
    </w:tbl>
    <w:p w:rsidR="007313D6" w:rsidRDefault="007313D6" w:rsidP="00B425D8">
      <w:pPr>
        <w:pStyle w:val="Heading2"/>
        <w:rPr>
          <w:lang w:eastAsia="en-AU"/>
        </w:rPr>
      </w:pPr>
      <w:bookmarkStart w:id="17" w:name="_Toc532979168"/>
      <w:r w:rsidRPr="007313D6">
        <w:t>Laundry</w:t>
      </w:r>
      <w:bookmarkEnd w:id="17"/>
    </w:p>
    <w:p w:rsidR="007313D6" w:rsidRDefault="007313D6" w:rsidP="007313D6">
      <w:pPr>
        <w:pStyle w:val="DHHSbody"/>
      </w:pPr>
      <w:r w:rsidRPr="007313D6">
        <w:t>The laundry area needs to be carefully checked for dangers. While the tumble dryer is one of the most common causes of fire, it is not the only hazard to be aware of; chemicals and other appliances can also cause fires.</w:t>
      </w:r>
    </w:p>
    <w:p w:rsidR="007313D6" w:rsidRDefault="007313D6" w:rsidP="00672E63">
      <w:pPr>
        <w:pStyle w:val="Heading3"/>
        <w:rPr>
          <w:lang w:eastAsia="en-AU"/>
        </w:rPr>
      </w:pPr>
      <w:r>
        <w:t>Tumble dryers</w:t>
      </w:r>
    </w:p>
    <w:p w:rsidR="007313D6" w:rsidRDefault="007313D6" w:rsidP="007313D6">
      <w:pPr>
        <w:pStyle w:val="DHHSbody"/>
      </w:pPr>
      <w:r>
        <w:t>Tumble dryers usually have a lint filter fitted on the inside rear of the dryer or on the back of the door. This filter should be taken out and cleaned after every use to prevent a possible fire because of the build-up of lint coming into contact with the heating element.</w:t>
      </w:r>
    </w:p>
    <w:p w:rsidR="007313D6" w:rsidRDefault="007313D6" w:rsidP="007313D6">
      <w:pPr>
        <w:pStyle w:val="DHHSbody"/>
      </w:pPr>
      <w:r>
        <w:t>The dryer should always be allowed to go through its full cycle, including the cool down cycle.</w:t>
      </w:r>
    </w:p>
    <w:p w:rsidR="007313D6" w:rsidRDefault="007313D6" w:rsidP="007313D6">
      <w:pPr>
        <w:pStyle w:val="DHHSbody"/>
      </w:pPr>
      <w:r>
        <w:t>Adequate ventilation around the sides and the rear of the dryer must be provided and the area behind these appliances must be clean from dust build-up.</w:t>
      </w:r>
    </w:p>
    <w:p w:rsidR="001C6299" w:rsidRDefault="001C6299" w:rsidP="00672E63">
      <w:pPr>
        <w:pStyle w:val="Heading3"/>
        <w:rPr>
          <w:lang w:eastAsia="en-AU"/>
        </w:rPr>
      </w:pPr>
      <w:r>
        <w:t>Chemicals</w:t>
      </w:r>
    </w:p>
    <w:p w:rsidR="001C6299" w:rsidRDefault="001C6299" w:rsidP="001C6299">
      <w:pPr>
        <w:pStyle w:val="DHHSbody"/>
      </w:pPr>
      <w:r>
        <w:t>Chemicals stored in the laundry, such as polishes, should be carefully monitored. Cleaning cloths need to be cleaned according to the instructions as some polishes can cause spontaneous combustion when left on cloths.</w:t>
      </w:r>
    </w:p>
    <w:p w:rsidR="001C6299" w:rsidRDefault="001C6299" w:rsidP="001C6299">
      <w:pPr>
        <w:pStyle w:val="DHHSbody"/>
      </w:pPr>
      <w:r>
        <w:t>Also, some cleaning materials, such as Methylated Spirits, should not be stored where a source of ignition or heat is present. An example of an ignition source could be a pilot light on a gas hot water service. Laundries should also be cleared of dust and cobwebs.</w:t>
      </w:r>
    </w:p>
    <w:p w:rsidR="001C6299" w:rsidRDefault="001C6299" w:rsidP="00672E63">
      <w:pPr>
        <w:pStyle w:val="Heading3"/>
        <w:rPr>
          <w:lang w:eastAsia="en-AU"/>
        </w:rPr>
      </w:pPr>
      <w:r>
        <w:t>Appliances</w:t>
      </w:r>
    </w:p>
    <w:p w:rsidR="001C6299" w:rsidRDefault="001C6299" w:rsidP="001C6299">
      <w:pPr>
        <w:pStyle w:val="DHHSbody"/>
      </w:pPr>
      <w:r>
        <w:t>When working in the laundry, take care with electrical appliances as the combination of electricity and water is deadly. Never operate electrical equipment with wet hands or while standing in water.</w:t>
      </w:r>
    </w:p>
    <w:p w:rsidR="001D0A8E" w:rsidRDefault="001C6299" w:rsidP="001C6299">
      <w:pPr>
        <w:pStyle w:val="DHHSbody"/>
      </w:pPr>
      <w:r>
        <w:t>Whether ironing is done in the laundry or another room, make sure that the iron is switched off and unplugged when not in use. All electrical appliances should be switched off when not in use.</w:t>
      </w:r>
      <w:r w:rsidR="001D0A8E">
        <w:br w:type="page"/>
      </w:r>
    </w:p>
    <w:p w:rsidR="001D0A8E" w:rsidRDefault="001D0A8E" w:rsidP="001D0A8E">
      <w:pPr>
        <w:pStyle w:val="Heading2"/>
      </w:pPr>
      <w:bookmarkStart w:id="18" w:name="_Toc532979169"/>
      <w:r>
        <w:lastRenderedPageBreak/>
        <w:t>Activity: Hazardous area: Laundry</w:t>
      </w:r>
      <w:bookmarkEnd w:id="18"/>
      <w:r>
        <w:t xml:space="preserve"> </w:t>
      </w:r>
    </w:p>
    <w:p w:rsidR="001D0A8E" w:rsidRPr="001D0A8E" w:rsidRDefault="001D0A8E" w:rsidP="001D0A8E">
      <w:pPr>
        <w:pStyle w:val="DHHSbody"/>
        <w:rPr>
          <w:b/>
        </w:rPr>
      </w:pPr>
      <w:r w:rsidRPr="001D0A8E">
        <w:rPr>
          <w:b/>
        </w:rPr>
        <w:t>In this activity you’ll need to identify fire safety practices for the laundry.</w:t>
      </w:r>
    </w:p>
    <w:p w:rsidR="001D0A8E" w:rsidRDefault="001D0A8E" w:rsidP="001D0A8E">
      <w:pPr>
        <w:pStyle w:val="DHHSbody"/>
      </w:pPr>
      <w:r>
        <w:t>Tim is a staff member at a residential services centre. He has noticed that the laundry area has not been managed in line with correct fire safety practices. For everyone’s safety, he rectifies this by implementing practices designed to prevent a fire occurring.</w:t>
      </w:r>
    </w:p>
    <w:p w:rsidR="001C6299" w:rsidRDefault="001D0A8E" w:rsidP="001D0A8E">
      <w:pPr>
        <w:pStyle w:val="DHHSbody"/>
      </w:pPr>
      <w:r>
        <w:t>Which four of the following are appropriate fire safety and prevention practices for a laundry?</w:t>
      </w:r>
    </w:p>
    <w:tbl>
      <w:tblPr>
        <w:tblStyle w:val="TableGrid"/>
        <w:tblW w:w="4986" w:type="pct"/>
        <w:tblInd w:w="0" w:type="dxa"/>
        <w:tblLook w:val="04A0" w:firstRow="1" w:lastRow="0" w:firstColumn="1" w:lastColumn="0" w:noHBand="0" w:noVBand="1"/>
      </w:tblPr>
      <w:tblGrid>
        <w:gridCol w:w="8912"/>
        <w:gridCol w:w="575"/>
      </w:tblGrid>
      <w:tr w:rsidR="00906DDD" w:rsidRPr="00906DDD" w:rsidTr="00906DDD">
        <w:tc>
          <w:tcPr>
            <w:tcW w:w="4697" w:type="pct"/>
          </w:tcPr>
          <w:p w:rsidR="00906DDD" w:rsidRPr="00906DDD" w:rsidRDefault="00906DDD" w:rsidP="00025A00">
            <w:pPr>
              <w:pStyle w:val="DHHSbody"/>
              <w:tabs>
                <w:tab w:val="left" w:pos="426"/>
              </w:tabs>
            </w:pPr>
            <w:r w:rsidRPr="00906DDD">
              <w:t>Store cleaning materials away from sources on ignition or heat</w:t>
            </w:r>
          </w:p>
        </w:tc>
        <w:tc>
          <w:tcPr>
            <w:tcW w:w="303" w:type="pct"/>
          </w:tcPr>
          <w:p w:rsidR="00906DDD" w:rsidRPr="00906DDD" w:rsidRDefault="00906DDD" w:rsidP="00025A00">
            <w:pPr>
              <w:pStyle w:val="DHHSbody"/>
              <w:tabs>
                <w:tab w:val="left" w:pos="426"/>
              </w:tabs>
            </w:pPr>
          </w:p>
        </w:tc>
      </w:tr>
      <w:tr w:rsidR="00906DDD" w:rsidRPr="00906DDD" w:rsidTr="00906DDD">
        <w:tc>
          <w:tcPr>
            <w:tcW w:w="4697" w:type="pct"/>
          </w:tcPr>
          <w:p w:rsidR="00906DDD" w:rsidRPr="00906DDD" w:rsidRDefault="00906DDD" w:rsidP="00025A00">
            <w:pPr>
              <w:pStyle w:val="DHHSbody"/>
              <w:tabs>
                <w:tab w:val="left" w:pos="426"/>
              </w:tabs>
            </w:pPr>
            <w:r w:rsidRPr="00906DDD">
              <w:t>Clean all cleaning cloths according to instructions</w:t>
            </w:r>
          </w:p>
        </w:tc>
        <w:tc>
          <w:tcPr>
            <w:tcW w:w="303" w:type="pct"/>
          </w:tcPr>
          <w:p w:rsidR="00906DDD" w:rsidRPr="00906DDD" w:rsidRDefault="00906DDD" w:rsidP="00025A00">
            <w:pPr>
              <w:pStyle w:val="DHHSbody"/>
              <w:tabs>
                <w:tab w:val="left" w:pos="426"/>
              </w:tabs>
            </w:pPr>
          </w:p>
        </w:tc>
      </w:tr>
      <w:tr w:rsidR="00906DDD" w:rsidRPr="00906DDD" w:rsidTr="00906DDD">
        <w:tc>
          <w:tcPr>
            <w:tcW w:w="4697" w:type="pct"/>
          </w:tcPr>
          <w:p w:rsidR="00906DDD" w:rsidRPr="00906DDD" w:rsidRDefault="00906DDD" w:rsidP="00025A00">
            <w:pPr>
              <w:pStyle w:val="DHHSbody"/>
              <w:tabs>
                <w:tab w:val="left" w:pos="426"/>
              </w:tabs>
            </w:pPr>
            <w:r w:rsidRPr="00906DDD">
              <w:t>Switch off all electrical appliances when not in use</w:t>
            </w:r>
          </w:p>
        </w:tc>
        <w:tc>
          <w:tcPr>
            <w:tcW w:w="303" w:type="pct"/>
          </w:tcPr>
          <w:p w:rsidR="00906DDD" w:rsidRPr="00906DDD" w:rsidRDefault="00906DDD" w:rsidP="00025A00">
            <w:pPr>
              <w:pStyle w:val="DHHSbody"/>
              <w:tabs>
                <w:tab w:val="left" w:pos="426"/>
              </w:tabs>
            </w:pPr>
          </w:p>
        </w:tc>
      </w:tr>
      <w:tr w:rsidR="00906DDD" w:rsidRPr="00906DDD" w:rsidTr="00906DDD">
        <w:tc>
          <w:tcPr>
            <w:tcW w:w="4697" w:type="pct"/>
          </w:tcPr>
          <w:p w:rsidR="00906DDD" w:rsidRPr="00906DDD" w:rsidRDefault="00906DDD" w:rsidP="00025A00">
            <w:pPr>
              <w:pStyle w:val="DHHSbody"/>
              <w:tabs>
                <w:tab w:val="left" w:pos="426"/>
              </w:tabs>
            </w:pPr>
            <w:r w:rsidRPr="00906DDD">
              <w:t>Clean the dryer’s filter after every use</w:t>
            </w:r>
          </w:p>
        </w:tc>
        <w:tc>
          <w:tcPr>
            <w:tcW w:w="303" w:type="pct"/>
          </w:tcPr>
          <w:p w:rsidR="00906DDD" w:rsidRPr="00906DDD" w:rsidRDefault="00906DDD" w:rsidP="00025A00">
            <w:pPr>
              <w:pStyle w:val="DHHSbody"/>
              <w:tabs>
                <w:tab w:val="left" w:pos="426"/>
              </w:tabs>
            </w:pPr>
          </w:p>
        </w:tc>
      </w:tr>
      <w:tr w:rsidR="00906DDD" w:rsidRPr="00906DDD" w:rsidTr="00906DDD">
        <w:tc>
          <w:tcPr>
            <w:tcW w:w="4697" w:type="pct"/>
          </w:tcPr>
          <w:p w:rsidR="00906DDD" w:rsidRPr="00906DDD" w:rsidRDefault="00906DDD" w:rsidP="00025A00">
            <w:pPr>
              <w:pStyle w:val="DHHSbody"/>
              <w:tabs>
                <w:tab w:val="left" w:pos="426"/>
              </w:tabs>
            </w:pPr>
            <w:r w:rsidRPr="00906DDD">
              <w:t>Turn off the fryer before its full cycle has finished</w:t>
            </w:r>
          </w:p>
        </w:tc>
        <w:tc>
          <w:tcPr>
            <w:tcW w:w="303" w:type="pct"/>
          </w:tcPr>
          <w:p w:rsidR="00906DDD" w:rsidRPr="00906DDD" w:rsidRDefault="00906DDD" w:rsidP="00025A00">
            <w:pPr>
              <w:pStyle w:val="DHHSbody"/>
              <w:tabs>
                <w:tab w:val="left" w:pos="426"/>
              </w:tabs>
            </w:pPr>
          </w:p>
        </w:tc>
      </w:tr>
      <w:tr w:rsidR="00906DDD" w:rsidRPr="00906DDD" w:rsidTr="00906DDD">
        <w:tc>
          <w:tcPr>
            <w:tcW w:w="4697" w:type="pct"/>
          </w:tcPr>
          <w:p w:rsidR="00906DDD" w:rsidRPr="00906DDD" w:rsidRDefault="00906DDD" w:rsidP="00025A00">
            <w:pPr>
              <w:pStyle w:val="DHHSbody"/>
              <w:tabs>
                <w:tab w:val="left" w:pos="426"/>
              </w:tabs>
            </w:pPr>
            <w:r w:rsidRPr="00906DDD">
              <w:t>Locate the dryer flush against a corner wall of the laundry</w:t>
            </w:r>
          </w:p>
        </w:tc>
        <w:tc>
          <w:tcPr>
            <w:tcW w:w="303" w:type="pct"/>
          </w:tcPr>
          <w:p w:rsidR="00906DDD" w:rsidRPr="00906DDD" w:rsidRDefault="00906DDD" w:rsidP="00025A00">
            <w:pPr>
              <w:pStyle w:val="DHHSbody"/>
              <w:tabs>
                <w:tab w:val="left" w:pos="426"/>
              </w:tabs>
            </w:pPr>
          </w:p>
        </w:tc>
      </w:tr>
    </w:tbl>
    <w:p w:rsidR="00FC38C9" w:rsidRDefault="00FC38C9" w:rsidP="00B425D8">
      <w:pPr>
        <w:pStyle w:val="Heading2"/>
        <w:rPr>
          <w:lang w:eastAsia="en-AU"/>
        </w:rPr>
      </w:pPr>
      <w:bookmarkStart w:id="19" w:name="_Toc532979170"/>
      <w:r>
        <w:t>Lounge room</w:t>
      </w:r>
      <w:bookmarkEnd w:id="19"/>
    </w:p>
    <w:p w:rsidR="00FC38C9" w:rsidRDefault="00FC38C9" w:rsidP="00FC38C9">
      <w:pPr>
        <w:pStyle w:val="DHHSbody"/>
      </w:pPr>
      <w:r>
        <w:t>Fire can occur in the lounge room due to its heavy use by householders and visitors.</w:t>
      </w:r>
    </w:p>
    <w:p w:rsidR="00FC38C9" w:rsidRDefault="00FC38C9" w:rsidP="00FC38C9">
      <w:pPr>
        <w:pStyle w:val="DHHSbody"/>
      </w:pPr>
      <w:r>
        <w:t>All electrical items that are in the lounge room should be switched off and unplugged when not in use. Appliances such as televisions and DVD players should have adequate ventilation around them and should be regularly dusted. Ventilation openings on these appliances should not be covered up.</w:t>
      </w:r>
    </w:p>
    <w:p w:rsidR="00FC38C9" w:rsidRDefault="00FC38C9" w:rsidP="00FC38C9">
      <w:pPr>
        <w:pStyle w:val="DHHSbody"/>
      </w:pPr>
      <w:r>
        <w:t>If the residential facility is fitted with a ducted heating system, care should be taken to make sure that the outlet vents are not blocked or used as a dryer.</w:t>
      </w:r>
    </w:p>
    <w:p w:rsidR="00FC38C9" w:rsidRDefault="00FC38C9" w:rsidP="00FC38C9">
      <w:pPr>
        <w:pStyle w:val="Heading2"/>
      </w:pPr>
      <w:bookmarkStart w:id="20" w:name="_Toc532979171"/>
      <w:r w:rsidRPr="00FC38C9">
        <w:t>Hazardous areas: External</w:t>
      </w:r>
      <w:bookmarkEnd w:id="20"/>
    </w:p>
    <w:p w:rsidR="00FC38C9" w:rsidRDefault="00FC38C9" w:rsidP="00FC38C9">
      <w:pPr>
        <w:pStyle w:val="DHHSbody"/>
      </w:pPr>
      <w:r w:rsidRPr="00FC38C9">
        <w:t>If the residential facility has a storage area or garage, take care with what is stored within these areas. If you have flammable liquids or hazardous materials, make sure that they are stored in their correct containers, correctly labelled and with tight fitting lids.</w:t>
      </w:r>
    </w:p>
    <w:p w:rsidR="00FC38C9" w:rsidRDefault="00FC38C9" w:rsidP="00B425D8">
      <w:pPr>
        <w:pStyle w:val="Heading2"/>
        <w:rPr>
          <w:lang w:eastAsia="en-AU"/>
        </w:rPr>
      </w:pPr>
      <w:bookmarkStart w:id="21" w:name="_Toc532979172"/>
      <w:r>
        <w:t>Flammable liquids</w:t>
      </w:r>
      <w:bookmarkEnd w:id="21"/>
    </w:p>
    <w:p w:rsidR="00FC38C9" w:rsidRDefault="00FC38C9" w:rsidP="00FC38C9">
      <w:pPr>
        <w:pStyle w:val="DHHSbody"/>
      </w:pPr>
      <w:r>
        <w:t>Flammable liquids such as petrol should be stored away from any source of ignition or heat. Store only minimum amounts of these flammable liquids. Avoid overstocking.</w:t>
      </w:r>
    </w:p>
    <w:p w:rsidR="00FC38C9" w:rsidRDefault="00FC38C9" w:rsidP="00FC38C9">
      <w:pPr>
        <w:pStyle w:val="DHHSbody"/>
      </w:pPr>
      <w:r>
        <w:t>Be aware that items such as oil paints and turpentine give off vapours or fumes heavier than air. These vapours will accumulate and travel along the ground to a source of ignition, such as a pilot light, causing fires to start unexpectedly.</w:t>
      </w:r>
    </w:p>
    <w:p w:rsidR="00FC38C9" w:rsidRPr="00FC38C9" w:rsidRDefault="00FC38C9" w:rsidP="00FC38C9">
      <w:pPr>
        <w:pStyle w:val="DHHSbody"/>
      </w:pPr>
      <w:r>
        <w:t>It is important that flammable liquids are stored in appropriate containers and that lids are replaced when you have finished using them.</w:t>
      </w:r>
    </w:p>
    <w:p w:rsidR="00FC38C9" w:rsidRDefault="00FC38C9" w:rsidP="00B425D8">
      <w:pPr>
        <w:pStyle w:val="Heading2"/>
        <w:rPr>
          <w:lang w:eastAsia="en-AU"/>
        </w:rPr>
      </w:pPr>
      <w:bookmarkStart w:id="22" w:name="_Toc532979173"/>
      <w:r>
        <w:t>Pool or spa</w:t>
      </w:r>
      <w:bookmarkEnd w:id="22"/>
    </w:p>
    <w:p w:rsidR="00FC38C9" w:rsidRDefault="00FC38C9" w:rsidP="00FC38C9">
      <w:pPr>
        <w:pStyle w:val="DHHSbody"/>
      </w:pPr>
      <w:r>
        <w:t>If the residential facility has a pool or spa, make sure that chemicals used to maintain it are correctly labelled and stored. Do not allow these chemicals to come into contact with other combustible materials such as kerosene, paper or acids.</w:t>
      </w:r>
    </w:p>
    <w:p w:rsidR="00FC38C9" w:rsidRDefault="00FC38C9" w:rsidP="00FC38C9">
      <w:pPr>
        <w:pStyle w:val="DHHSbody"/>
      </w:pPr>
      <w:r>
        <w:t>These chemicals should be stored separately in sealed containers.</w:t>
      </w:r>
    </w:p>
    <w:p w:rsidR="00FC38C9" w:rsidRDefault="00FC38C9" w:rsidP="00B425D8">
      <w:pPr>
        <w:pStyle w:val="Heading2"/>
        <w:rPr>
          <w:lang w:eastAsia="en-AU"/>
        </w:rPr>
      </w:pPr>
      <w:bookmarkStart w:id="23" w:name="_Toc532979174"/>
      <w:r>
        <w:lastRenderedPageBreak/>
        <w:t>Combustible materials</w:t>
      </w:r>
      <w:bookmarkEnd w:id="23"/>
    </w:p>
    <w:p w:rsidR="00FC38C9" w:rsidRPr="00FC38C9" w:rsidRDefault="00FC38C9" w:rsidP="00FC38C9">
      <w:pPr>
        <w:pStyle w:val="DHHSbody"/>
        <w:rPr>
          <w:lang w:eastAsia="en-AU"/>
        </w:rPr>
      </w:pPr>
      <w:r w:rsidRPr="00FC38C9">
        <w:rPr>
          <w:lang w:eastAsia="en-AU"/>
        </w:rPr>
        <w:t>It is important to avoid the build-up of combustible materials such as paper or discarded clothing.</w:t>
      </w:r>
    </w:p>
    <w:p w:rsidR="00FC38C9" w:rsidRPr="00FC38C9" w:rsidRDefault="00FC38C9" w:rsidP="00FC38C9">
      <w:pPr>
        <w:pStyle w:val="DHHSbody"/>
        <w:rPr>
          <w:lang w:eastAsia="en-AU"/>
        </w:rPr>
      </w:pPr>
      <w:r w:rsidRPr="00FC38C9">
        <w:rPr>
          <w:lang w:eastAsia="en-AU"/>
        </w:rPr>
        <w:t>Examples of the various types of hazardous materials that may be stored in a shed or garage are:</w:t>
      </w:r>
    </w:p>
    <w:p w:rsidR="00FC38C9" w:rsidRPr="00FC38C9" w:rsidRDefault="00FC38C9" w:rsidP="00FC38C9">
      <w:pPr>
        <w:pStyle w:val="DHHSbullet1"/>
        <w:rPr>
          <w:lang w:eastAsia="en-AU"/>
        </w:rPr>
      </w:pPr>
      <w:r w:rsidRPr="00FC38C9">
        <w:rPr>
          <w:lang w:eastAsia="en-AU"/>
        </w:rPr>
        <w:t>cleaning agents such as polishes, Methylated Spirits and ammonia</w:t>
      </w:r>
    </w:p>
    <w:p w:rsidR="00FC38C9" w:rsidRPr="00FC38C9" w:rsidRDefault="00FC38C9" w:rsidP="00FC38C9">
      <w:pPr>
        <w:pStyle w:val="DHHSbullet1"/>
        <w:rPr>
          <w:lang w:eastAsia="en-AU"/>
        </w:rPr>
      </w:pPr>
      <w:r w:rsidRPr="00FC38C9">
        <w:rPr>
          <w:lang w:eastAsia="en-AU"/>
        </w:rPr>
        <w:t xml:space="preserve">pool chemicals such as chlorine, acids and </w:t>
      </w:r>
      <w:r w:rsidR="00995A44" w:rsidRPr="00FC38C9">
        <w:rPr>
          <w:lang w:eastAsia="en-AU"/>
        </w:rPr>
        <w:t>alkaline</w:t>
      </w:r>
    </w:p>
    <w:p w:rsidR="00FC38C9" w:rsidRPr="00FC38C9" w:rsidRDefault="00FC38C9" w:rsidP="00FC38C9">
      <w:pPr>
        <w:pStyle w:val="DHHSbullet1"/>
        <w:rPr>
          <w:lang w:eastAsia="en-AU"/>
        </w:rPr>
      </w:pPr>
      <w:r w:rsidRPr="00FC38C9">
        <w:rPr>
          <w:lang w:eastAsia="en-AU"/>
        </w:rPr>
        <w:t>flammable liquids such as petrol, oil, turpentine, cooking oils and Methylated Spirits, and</w:t>
      </w:r>
    </w:p>
    <w:p w:rsidR="00FC38C9" w:rsidRDefault="00FC38C9" w:rsidP="00FC38C9">
      <w:pPr>
        <w:pStyle w:val="DHHSbullet1lastline"/>
        <w:rPr>
          <w:lang w:eastAsia="en-AU"/>
        </w:rPr>
      </w:pPr>
      <w:r w:rsidRPr="00FC38C9">
        <w:rPr>
          <w:lang w:eastAsia="en-AU"/>
        </w:rPr>
        <w:t>flammable gases such as LPG and BBQ cylinders.</w:t>
      </w:r>
    </w:p>
    <w:p w:rsidR="00FC38C9" w:rsidRDefault="00FC38C9" w:rsidP="00B425D8">
      <w:pPr>
        <w:pStyle w:val="Heading2"/>
        <w:rPr>
          <w:lang w:eastAsia="en-AU"/>
        </w:rPr>
      </w:pPr>
      <w:bookmarkStart w:id="24" w:name="_Toc532979175"/>
      <w:r>
        <w:t>Correct storage</w:t>
      </w:r>
      <w:bookmarkEnd w:id="24"/>
    </w:p>
    <w:p w:rsidR="00FC38C9" w:rsidRDefault="00FC38C9" w:rsidP="00FC38C9">
      <w:pPr>
        <w:pStyle w:val="DHHSbody"/>
        <w:rPr>
          <w:lang w:eastAsia="en-AU"/>
        </w:rPr>
      </w:pPr>
      <w:r>
        <w:rPr>
          <w:lang w:eastAsia="en-AU"/>
        </w:rPr>
        <w:t>If any combustible materials are stored at your residential facility, you must:</w:t>
      </w:r>
    </w:p>
    <w:p w:rsidR="00FC38C9" w:rsidRDefault="00FC38C9" w:rsidP="00FC38C9">
      <w:pPr>
        <w:pStyle w:val="DHHSbullet1"/>
        <w:rPr>
          <w:lang w:eastAsia="en-AU"/>
        </w:rPr>
      </w:pPr>
      <w:r>
        <w:rPr>
          <w:lang w:eastAsia="en-AU"/>
        </w:rPr>
        <w:t>read the warning labels</w:t>
      </w:r>
    </w:p>
    <w:p w:rsidR="00FC38C9" w:rsidRDefault="00FC38C9" w:rsidP="00FC38C9">
      <w:pPr>
        <w:pStyle w:val="DHHSbullet1"/>
        <w:rPr>
          <w:lang w:eastAsia="en-AU"/>
        </w:rPr>
      </w:pPr>
      <w:r>
        <w:rPr>
          <w:lang w:eastAsia="en-AU"/>
        </w:rPr>
        <w:t>not store them together</w:t>
      </w:r>
    </w:p>
    <w:p w:rsidR="00FC38C9" w:rsidRDefault="00FC38C9" w:rsidP="00FC38C9">
      <w:pPr>
        <w:pStyle w:val="DHHSbullet1"/>
        <w:rPr>
          <w:lang w:eastAsia="en-AU"/>
        </w:rPr>
      </w:pPr>
      <w:r>
        <w:rPr>
          <w:lang w:eastAsia="en-AU"/>
        </w:rPr>
        <w:t>store flammable liquids in specifically designed tightly closed metal containers</w:t>
      </w:r>
    </w:p>
    <w:p w:rsidR="00FC38C9" w:rsidRDefault="00FC38C9" w:rsidP="00FC38C9">
      <w:pPr>
        <w:pStyle w:val="DHHSbullet1"/>
        <w:rPr>
          <w:lang w:eastAsia="en-AU"/>
        </w:rPr>
      </w:pPr>
      <w:r>
        <w:rPr>
          <w:lang w:eastAsia="en-AU"/>
        </w:rPr>
        <w:t>not use flammable liquids near naked flames</w:t>
      </w:r>
    </w:p>
    <w:p w:rsidR="00FC38C9" w:rsidRDefault="00FC38C9" w:rsidP="00FC38C9">
      <w:pPr>
        <w:pStyle w:val="DHHSbullet1"/>
        <w:rPr>
          <w:lang w:eastAsia="en-AU"/>
        </w:rPr>
      </w:pPr>
      <w:r>
        <w:rPr>
          <w:lang w:eastAsia="en-AU"/>
        </w:rPr>
        <w:t>not keep more than the amount of flammable liquids you require</w:t>
      </w:r>
    </w:p>
    <w:p w:rsidR="00FC38C9" w:rsidRDefault="00FC38C9" w:rsidP="00FC38C9">
      <w:pPr>
        <w:pStyle w:val="DHHSbullet1"/>
        <w:rPr>
          <w:lang w:eastAsia="en-AU"/>
        </w:rPr>
      </w:pPr>
      <w:r>
        <w:rPr>
          <w:lang w:eastAsia="en-AU"/>
        </w:rPr>
        <w:t>keep a register of these items along with material safety data sheets, which give safety information and are available from the item’s manufacturer</w:t>
      </w:r>
    </w:p>
    <w:p w:rsidR="00FC38C9" w:rsidRDefault="00FC38C9" w:rsidP="00FC38C9">
      <w:pPr>
        <w:pStyle w:val="DHHSbullet1"/>
        <w:rPr>
          <w:lang w:eastAsia="en-AU"/>
        </w:rPr>
      </w:pPr>
      <w:r>
        <w:rPr>
          <w:lang w:eastAsia="en-AU"/>
        </w:rPr>
        <w:t>use and store them in a well-ventilated area, and</w:t>
      </w:r>
    </w:p>
    <w:p w:rsidR="00FC38C9" w:rsidRPr="00FC38C9" w:rsidRDefault="00FC38C9" w:rsidP="00FC38C9">
      <w:pPr>
        <w:pStyle w:val="DHHSbullet1lastline"/>
        <w:rPr>
          <w:lang w:eastAsia="en-AU"/>
        </w:rPr>
      </w:pPr>
      <w:r>
        <w:rPr>
          <w:lang w:eastAsia="en-AU"/>
        </w:rPr>
        <w:t xml:space="preserve">check if a portable fire extinguisher can </w:t>
      </w:r>
      <w:r w:rsidR="00995A44">
        <w:rPr>
          <w:lang w:eastAsia="en-AU"/>
        </w:rPr>
        <w:t>be in</w:t>
      </w:r>
      <w:r>
        <w:rPr>
          <w:lang w:eastAsia="en-AU"/>
        </w:rPr>
        <w:t xml:space="preserve"> the vicinity of storage areas.</w:t>
      </w:r>
    </w:p>
    <w:p w:rsidR="00FC38C9" w:rsidRDefault="00FC38C9" w:rsidP="00B425D8">
      <w:pPr>
        <w:pStyle w:val="Heading2"/>
        <w:rPr>
          <w:lang w:eastAsia="en-AU"/>
        </w:rPr>
      </w:pPr>
      <w:bookmarkStart w:id="25" w:name="_Toc532979176"/>
      <w:r>
        <w:t>General care</w:t>
      </w:r>
      <w:bookmarkEnd w:id="25"/>
    </w:p>
    <w:p w:rsidR="00FC38C9" w:rsidRPr="00FC38C9" w:rsidRDefault="00FC38C9" w:rsidP="00FC38C9">
      <w:pPr>
        <w:pStyle w:val="DHHSbody"/>
        <w:rPr>
          <w:lang w:eastAsia="en-AU"/>
        </w:rPr>
      </w:pPr>
      <w:r w:rsidRPr="00FC38C9">
        <w:rPr>
          <w:lang w:eastAsia="en-AU"/>
        </w:rPr>
        <w:t>Outside your residential facility, make sure that you:</w:t>
      </w:r>
    </w:p>
    <w:p w:rsidR="00FC38C9" w:rsidRPr="00FC38C9" w:rsidRDefault="00FC38C9" w:rsidP="00FC38C9">
      <w:pPr>
        <w:pStyle w:val="DHHSbullet1"/>
        <w:rPr>
          <w:lang w:eastAsia="en-AU"/>
        </w:rPr>
      </w:pPr>
      <w:r w:rsidRPr="00FC38C9">
        <w:rPr>
          <w:lang w:eastAsia="en-AU"/>
        </w:rPr>
        <w:t>keep the area clean and free from unnecessary obstructions and materials</w:t>
      </w:r>
    </w:p>
    <w:p w:rsidR="00FC38C9" w:rsidRPr="00FC38C9" w:rsidRDefault="00FC38C9" w:rsidP="00FC38C9">
      <w:pPr>
        <w:pStyle w:val="DHHSbullet1"/>
        <w:rPr>
          <w:lang w:eastAsia="en-AU"/>
        </w:rPr>
      </w:pPr>
      <w:r w:rsidRPr="00FC38C9">
        <w:rPr>
          <w:lang w:eastAsia="en-AU"/>
        </w:rPr>
        <w:t>have garden hoses attached to the front and rear taps that are long enough to reach all areas of the residential facility and yard</w:t>
      </w:r>
    </w:p>
    <w:p w:rsidR="00FC38C9" w:rsidRPr="00FC38C9" w:rsidRDefault="00FC38C9" w:rsidP="00FC38C9">
      <w:pPr>
        <w:pStyle w:val="DHHSbullet1"/>
        <w:rPr>
          <w:lang w:eastAsia="en-AU"/>
        </w:rPr>
      </w:pPr>
      <w:r w:rsidRPr="00FC38C9">
        <w:rPr>
          <w:lang w:eastAsia="en-AU"/>
        </w:rPr>
        <w:t>don’t allow rubbish to accumulate under or around the residential facility</w:t>
      </w:r>
    </w:p>
    <w:p w:rsidR="00FC38C9" w:rsidRPr="00FC38C9" w:rsidRDefault="00FC38C9" w:rsidP="00FC38C9">
      <w:pPr>
        <w:pStyle w:val="DHHSbullet1"/>
        <w:rPr>
          <w:lang w:eastAsia="en-AU"/>
        </w:rPr>
      </w:pPr>
      <w:r w:rsidRPr="00FC38C9">
        <w:rPr>
          <w:lang w:eastAsia="en-AU"/>
        </w:rPr>
        <w:t>keep your residential facility’s number clearly visible from the road. It’s advisable to have a luminous number attached to the residential facility in a prominent position, and</w:t>
      </w:r>
    </w:p>
    <w:p w:rsidR="00FC38C9" w:rsidRPr="00FC38C9" w:rsidRDefault="00FC38C9" w:rsidP="00FC38C9">
      <w:pPr>
        <w:pStyle w:val="DHHSbullet1lastline"/>
        <w:rPr>
          <w:lang w:eastAsia="en-AU"/>
        </w:rPr>
      </w:pPr>
      <w:r w:rsidRPr="00FC38C9">
        <w:rPr>
          <w:lang w:eastAsia="en-AU"/>
        </w:rPr>
        <w:t>make sure that waste bins are stored in a safe and secure area away from the residential facility.</w:t>
      </w:r>
    </w:p>
    <w:p w:rsidR="00FC38C9" w:rsidRDefault="00FC38C9" w:rsidP="00B425D8">
      <w:pPr>
        <w:pStyle w:val="Heading2"/>
        <w:rPr>
          <w:lang w:eastAsia="en-AU"/>
        </w:rPr>
      </w:pPr>
      <w:bookmarkStart w:id="26" w:name="_Toc532979177"/>
      <w:r>
        <w:t>General electrical care</w:t>
      </w:r>
      <w:bookmarkEnd w:id="26"/>
    </w:p>
    <w:p w:rsidR="00FC38C9" w:rsidRPr="00FC38C9" w:rsidRDefault="00FC38C9" w:rsidP="00FC38C9">
      <w:pPr>
        <w:pStyle w:val="DHHSbody"/>
        <w:rPr>
          <w:lang w:eastAsia="en-AU"/>
        </w:rPr>
      </w:pPr>
      <w:r w:rsidRPr="00FC38C9">
        <w:rPr>
          <w:lang w:eastAsia="en-AU"/>
        </w:rPr>
        <w:t>Electrical hazards are also present outside of your residential facility. Make sure that you:</w:t>
      </w:r>
    </w:p>
    <w:p w:rsidR="00FC38C9" w:rsidRPr="00FC38C9" w:rsidRDefault="00FC38C9" w:rsidP="00FC38C9">
      <w:pPr>
        <w:pStyle w:val="DHHSbullet1"/>
        <w:rPr>
          <w:lang w:eastAsia="en-AU"/>
        </w:rPr>
      </w:pPr>
      <w:r w:rsidRPr="00FC38C9">
        <w:rPr>
          <w:lang w:eastAsia="en-AU"/>
        </w:rPr>
        <w:t>keep trees and shrubs clear of power lines and windows</w:t>
      </w:r>
    </w:p>
    <w:p w:rsidR="00FC38C9" w:rsidRPr="00FC38C9" w:rsidRDefault="00FC38C9" w:rsidP="00FC38C9">
      <w:pPr>
        <w:pStyle w:val="DHHSbullet1"/>
        <w:rPr>
          <w:lang w:eastAsia="en-AU"/>
        </w:rPr>
      </w:pPr>
      <w:r w:rsidRPr="00FC38C9">
        <w:rPr>
          <w:lang w:eastAsia="en-AU"/>
        </w:rPr>
        <w:t>regularly check external electrical fittings for deterioration and replace them if faulty.</w:t>
      </w:r>
    </w:p>
    <w:p w:rsidR="00FC38C9" w:rsidRPr="00FC38C9" w:rsidRDefault="00FC38C9" w:rsidP="00FC38C9">
      <w:pPr>
        <w:pStyle w:val="DHHSbullet1"/>
        <w:rPr>
          <w:lang w:eastAsia="en-AU"/>
        </w:rPr>
      </w:pPr>
      <w:r w:rsidRPr="00FC38C9">
        <w:rPr>
          <w:lang w:eastAsia="en-AU"/>
        </w:rPr>
        <w:t>Clean the interiors of light fittings of insects, and</w:t>
      </w:r>
    </w:p>
    <w:p w:rsidR="00FC38C9" w:rsidRPr="00FC38C9" w:rsidRDefault="00FC38C9" w:rsidP="00FC38C9">
      <w:pPr>
        <w:pStyle w:val="DHHSbullet1lastline"/>
        <w:rPr>
          <w:lang w:eastAsia="en-AU"/>
        </w:rPr>
      </w:pPr>
      <w:r w:rsidRPr="00FC38C9">
        <w:rPr>
          <w:lang w:eastAsia="en-AU"/>
        </w:rPr>
        <w:t>don’t use household fuse boxes as storage cupboards.</w:t>
      </w:r>
    </w:p>
    <w:p w:rsidR="000C1C4E" w:rsidRDefault="000C1C4E">
      <w:pPr>
        <w:rPr>
          <w:rFonts w:ascii="Arial" w:hAnsi="Arial"/>
          <w:b/>
          <w:color w:val="D50032"/>
          <w:sz w:val="28"/>
          <w:szCs w:val="28"/>
        </w:rPr>
      </w:pPr>
      <w:r>
        <w:br w:type="page"/>
      </w:r>
    </w:p>
    <w:p w:rsidR="00FC38C9" w:rsidRPr="00906DDD" w:rsidRDefault="00FC38C9" w:rsidP="00906DDD">
      <w:pPr>
        <w:pStyle w:val="Heading2"/>
      </w:pPr>
      <w:bookmarkStart w:id="27" w:name="_Toc532979178"/>
      <w:r w:rsidRPr="00906DDD">
        <w:lastRenderedPageBreak/>
        <w:t>Activity</w:t>
      </w:r>
      <w:r w:rsidR="00B425D8" w:rsidRPr="00906DDD">
        <w:t xml:space="preserve">: Hazardous </w:t>
      </w:r>
      <w:r w:rsidR="00BA7ADD" w:rsidRPr="00906DDD">
        <w:t>a</w:t>
      </w:r>
      <w:r w:rsidR="00B425D8" w:rsidRPr="00906DDD">
        <w:t>rea: External</w:t>
      </w:r>
      <w:bookmarkEnd w:id="27"/>
    </w:p>
    <w:p w:rsidR="00FC38C9" w:rsidRPr="00231F94" w:rsidRDefault="00FC38C9" w:rsidP="00906DDD">
      <w:pPr>
        <w:pStyle w:val="DHHSbody"/>
        <w:rPr>
          <w:b/>
        </w:rPr>
      </w:pPr>
      <w:r w:rsidRPr="00231F94">
        <w:rPr>
          <w:b/>
        </w:rPr>
        <w:t>In this activity you’ll need to identify examples of correct external fire safety and prevention.</w:t>
      </w:r>
    </w:p>
    <w:tbl>
      <w:tblPr>
        <w:tblStyle w:val="TableGrid"/>
        <w:tblW w:w="4986" w:type="pct"/>
        <w:tblInd w:w="0" w:type="dxa"/>
        <w:tblLook w:val="04A0" w:firstRow="1" w:lastRow="0" w:firstColumn="1" w:lastColumn="0" w:noHBand="0" w:noVBand="1"/>
      </w:tblPr>
      <w:tblGrid>
        <w:gridCol w:w="8912"/>
        <w:gridCol w:w="575"/>
      </w:tblGrid>
      <w:tr w:rsidR="00906DDD" w:rsidRPr="00906DDD" w:rsidTr="00906DDD">
        <w:tc>
          <w:tcPr>
            <w:tcW w:w="4697" w:type="pct"/>
          </w:tcPr>
          <w:p w:rsidR="00906DDD" w:rsidRPr="00906DDD" w:rsidRDefault="00906DDD" w:rsidP="00906DDD">
            <w:pPr>
              <w:pStyle w:val="DHHStabletext"/>
            </w:pPr>
            <w:r w:rsidRPr="00906DDD">
              <w:t>Ensure your house number is clearly visible</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Store flammable liquids I purpose-designed tightly sealed metal containers</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Store flammable chemicals together</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Keep material safety data sheets</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Keep large quantities of rubbish underneath the residential facility</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Clean light fittings of insects</w:t>
            </w:r>
          </w:p>
        </w:tc>
        <w:tc>
          <w:tcPr>
            <w:tcW w:w="303" w:type="pct"/>
          </w:tcPr>
          <w:p w:rsidR="00906DDD" w:rsidRPr="00906DDD" w:rsidRDefault="00906DDD" w:rsidP="00906DDD">
            <w:pPr>
              <w:pStyle w:val="DHHStabletext"/>
            </w:pPr>
          </w:p>
        </w:tc>
      </w:tr>
    </w:tbl>
    <w:p w:rsidR="00FC38C9" w:rsidRDefault="00FC38C9" w:rsidP="00FC38C9">
      <w:pPr>
        <w:pStyle w:val="Heading2"/>
        <w:rPr>
          <w:lang w:eastAsia="en-AU"/>
        </w:rPr>
      </w:pPr>
      <w:bookmarkStart w:id="28" w:name="_Toc532979179"/>
      <w:r w:rsidRPr="00FC38C9">
        <w:t>Smoking</w:t>
      </w:r>
      <w:bookmarkEnd w:id="28"/>
    </w:p>
    <w:p w:rsidR="00F358F5" w:rsidRDefault="00F358F5" w:rsidP="00F358F5">
      <w:pPr>
        <w:pStyle w:val="DHHSbody"/>
      </w:pPr>
      <w:r>
        <w:t>Misuse of smoking materials is a leading cause of residential fires. This is commonly due to incorrect discarding of cigarette materials.</w:t>
      </w:r>
    </w:p>
    <w:p w:rsidR="00F358F5" w:rsidRDefault="00F358F5" w:rsidP="00F358F5">
      <w:pPr>
        <w:pStyle w:val="DHHSbody"/>
      </w:pPr>
      <w:r>
        <w:t>A cigarette that has fallen between furniture cushions can smoulder for hours before bursting into flames. This lapse of time shows how a fire can catch a person unaware and lead to death.</w:t>
      </w:r>
    </w:p>
    <w:p w:rsidR="00FC38C9" w:rsidRDefault="00F358F5" w:rsidP="00F358F5">
      <w:pPr>
        <w:pStyle w:val="DHHSbody"/>
      </w:pPr>
      <w:r>
        <w:t>The Department of Human Services has a no smoking policy; inside all DHS owned, operated or funded buildings. Where smoking is permitted outside, it must be in a designated area away from any form of combustible materials.</w:t>
      </w:r>
    </w:p>
    <w:p w:rsidR="00F358F5" w:rsidRDefault="00F358F5" w:rsidP="00F358F5">
      <w:pPr>
        <w:pStyle w:val="Heading2"/>
        <w:rPr>
          <w:lang w:eastAsia="en-AU"/>
        </w:rPr>
      </w:pPr>
      <w:bookmarkStart w:id="29" w:name="_Toc532979180"/>
      <w:r w:rsidRPr="00F358F5">
        <w:t>Ashtrays</w:t>
      </w:r>
      <w:bookmarkEnd w:id="29"/>
    </w:p>
    <w:p w:rsidR="00F358F5" w:rsidRDefault="00F358F5" w:rsidP="00F358F5">
      <w:pPr>
        <w:pStyle w:val="DHHSbody"/>
      </w:pPr>
      <w:r w:rsidRPr="00F358F5">
        <w:t xml:space="preserve">Ashtrays should be emptied daily. Before emptying ashtrays, cigarette butts should be dampened with water to make sure they are properly extinguished. Items such as </w:t>
      </w:r>
      <w:r w:rsidR="004A0A2F" w:rsidRPr="00F358F5">
        <w:t>matches,</w:t>
      </w:r>
      <w:r w:rsidRPr="00F358F5">
        <w:t xml:space="preserve"> and lighters should be stored in a safe place when not in use.</w:t>
      </w:r>
    </w:p>
    <w:p w:rsidR="00F358F5" w:rsidRPr="00F358F5" w:rsidRDefault="00F358F5" w:rsidP="00F358F5">
      <w:pPr>
        <w:pStyle w:val="Heading2"/>
      </w:pPr>
      <w:bookmarkStart w:id="30" w:name="_Toc532979181"/>
      <w:r w:rsidRPr="00F358F5">
        <w:t>Fire risk behaviour</w:t>
      </w:r>
      <w:bookmarkEnd w:id="30"/>
    </w:p>
    <w:p w:rsidR="00F358F5" w:rsidRDefault="00F358F5" w:rsidP="00F358F5">
      <w:pPr>
        <w:pStyle w:val="DHHSbody"/>
      </w:pPr>
      <w:r>
        <w:t>A small number of people with a disability may exhibit some behaviour's that increase the likelihood of causing a fire. This information is recorded in the resident’s Residential Services File under ‘fire risk alerts’. The Department of Human Services has a ‘Checklist for assessing people with Fire Risk Behaviour’ together with guidelines, and these can be found on the DHS internet site.</w:t>
      </w:r>
    </w:p>
    <w:p w:rsidR="00F358F5" w:rsidRDefault="00F358F5" w:rsidP="00F358F5">
      <w:pPr>
        <w:pStyle w:val="DHHSbody"/>
      </w:pPr>
      <w:r>
        <w:t>Staff members should complete a checklist for each person with a disability and the residential facility’s supervisor should check it. Each person’s checklist should be reviewed annually to ensure currency.</w:t>
      </w:r>
    </w:p>
    <w:p w:rsidR="00F358F5" w:rsidRPr="00F358F5" w:rsidRDefault="00F358F5" w:rsidP="00F358F5">
      <w:pPr>
        <w:pStyle w:val="Heading2"/>
      </w:pPr>
      <w:bookmarkStart w:id="31" w:name="_Toc532979182"/>
      <w:r w:rsidRPr="00F358F5">
        <w:t>Telephones</w:t>
      </w:r>
      <w:bookmarkEnd w:id="31"/>
    </w:p>
    <w:p w:rsidR="00F358F5" w:rsidRDefault="00F358F5" w:rsidP="00F358F5">
      <w:pPr>
        <w:pStyle w:val="DHHSbody"/>
      </w:pPr>
      <w:r w:rsidRPr="00F358F5">
        <w:t>If your residential facility is equipped with a programmable telephone, have the number 000 (triple zero) or local emergency number programmed into it, so that you can just press a single button to access the emergency services. Another helpful idea is to put a 000 (triple zero) sticker on the telephone.</w:t>
      </w:r>
    </w:p>
    <w:p w:rsidR="00F358F5" w:rsidRDefault="00F358F5" w:rsidP="00F358F5">
      <w:pPr>
        <w:pStyle w:val="Heading2"/>
      </w:pPr>
      <w:bookmarkStart w:id="32" w:name="_Toc532979183"/>
      <w:r w:rsidRPr="00F358F5">
        <w:t>Room escape routes</w:t>
      </w:r>
      <w:bookmarkEnd w:id="32"/>
    </w:p>
    <w:p w:rsidR="00F358F5" w:rsidRDefault="00F358F5" w:rsidP="00F358F5">
      <w:pPr>
        <w:pStyle w:val="DHHSbody"/>
      </w:pPr>
      <w:r w:rsidRPr="00F358F5">
        <w:t>In a fire situation, it is important that people have two safe means of escape from every room by which they can evacuate a building.</w:t>
      </w:r>
    </w:p>
    <w:p w:rsidR="00CF4AE9" w:rsidRDefault="00CF4AE9" w:rsidP="00672E63">
      <w:pPr>
        <w:pStyle w:val="Heading3"/>
        <w:rPr>
          <w:lang w:eastAsia="en-AU"/>
        </w:rPr>
      </w:pPr>
      <w:r>
        <w:t>Security</w:t>
      </w:r>
    </w:p>
    <w:p w:rsidR="00CF4AE9" w:rsidRDefault="00CF4AE9" w:rsidP="00CF4AE9">
      <w:pPr>
        <w:pStyle w:val="DHHSbody"/>
      </w:pPr>
      <w:r>
        <w:t>In some residential facilities, evacuation routes may be complicated when exit doors are fitted with security screens. These should only be installed when all other security options have been explored.</w:t>
      </w:r>
    </w:p>
    <w:p w:rsidR="00CF4AE9" w:rsidRDefault="00CF4AE9" w:rsidP="00CF4AE9">
      <w:pPr>
        <w:pStyle w:val="DHHSbody"/>
      </w:pPr>
      <w:r>
        <w:lastRenderedPageBreak/>
        <w:t>Where bedrooms are locked for privacy reasons, they should be of the type that can be opened outwards, from inside, without a key.</w:t>
      </w:r>
    </w:p>
    <w:p w:rsidR="00CF4AE9" w:rsidRDefault="00CF4AE9" w:rsidP="00672E63">
      <w:pPr>
        <w:pStyle w:val="Heading3"/>
        <w:rPr>
          <w:lang w:eastAsia="en-AU"/>
        </w:rPr>
      </w:pPr>
      <w:r>
        <w:t>Planning the escape</w:t>
      </w:r>
    </w:p>
    <w:p w:rsidR="00CF4AE9" w:rsidRDefault="00CF4AE9" w:rsidP="00CF4AE9">
      <w:pPr>
        <w:pStyle w:val="DHHSbody"/>
      </w:pPr>
      <w:r w:rsidRPr="00CF4AE9">
        <w:t>In helping others to escape from a fire, locate the least ambulant residents in bedrooms closest to the residential facility’s exits. This will reduce their travel distance. Check whether everyone can use the exits unaided and where people need assistance, plan how they will be evacuated and the amount of assistance that will be required.</w:t>
      </w:r>
    </w:p>
    <w:p w:rsidR="00CF4AE9" w:rsidRDefault="00CF4AE9" w:rsidP="00672E63">
      <w:pPr>
        <w:pStyle w:val="Heading3"/>
        <w:rPr>
          <w:lang w:eastAsia="en-AU"/>
        </w:rPr>
      </w:pPr>
      <w:r>
        <w:t>Master keys</w:t>
      </w:r>
    </w:p>
    <w:p w:rsidR="00CF4AE9" w:rsidRDefault="00CF4AE9" w:rsidP="00CF4AE9">
      <w:pPr>
        <w:pStyle w:val="DHHSbody"/>
      </w:pPr>
      <w:r w:rsidRPr="00CF4AE9">
        <w:t>All locks in the residential facility should operate on a master key system, including where an individual locks their bedroom door for privacy reasons. The master key must be kept with the staff member on duty at all times.</w:t>
      </w:r>
    </w:p>
    <w:p w:rsidR="00CF4AE9" w:rsidRDefault="00CF4AE9" w:rsidP="00672E63">
      <w:pPr>
        <w:pStyle w:val="Heading3"/>
        <w:rPr>
          <w:lang w:eastAsia="en-AU"/>
        </w:rPr>
      </w:pPr>
      <w:r>
        <w:t>Electric door releases</w:t>
      </w:r>
    </w:p>
    <w:p w:rsidR="00CF4AE9" w:rsidRDefault="00CF4AE9" w:rsidP="00CF4AE9">
      <w:pPr>
        <w:pStyle w:val="DHHSbody"/>
      </w:pPr>
      <w:r>
        <w:t>Electric door releases are installed on both the primary and secondary exits when security is an issue and it is necessary to lock the exit doors. Should a fire occur, when smoke alarms, detectors or sprinklers are activated, the electric door releases will automatically activate and allow the doors to be opened without using a key. This allows easy evacuation of the residential facility.</w:t>
      </w:r>
    </w:p>
    <w:p w:rsidR="00CF4AE9" w:rsidRDefault="00CF4AE9" w:rsidP="00CF4AE9">
      <w:pPr>
        <w:pStyle w:val="DHHSbody"/>
      </w:pPr>
      <w:r>
        <w:t>Electric door releases should be fitted to security screen doors on the primary and secondary exits when a deadlock type mechanism is fitted.</w:t>
      </w:r>
    </w:p>
    <w:p w:rsidR="00CF4AE9" w:rsidRDefault="00CF4AE9" w:rsidP="00CF4AE9">
      <w:pPr>
        <w:pStyle w:val="DHHSbody"/>
      </w:pPr>
      <w:r>
        <w:t>Staff need to be aware of escaping clients as outside doors and gates are also released. The releases reset after 5 minutes and it’s a good idea to check them to ensure they relock.</w:t>
      </w:r>
    </w:p>
    <w:p w:rsidR="00CF4AE9" w:rsidRPr="00906DDD" w:rsidRDefault="00CF4AE9" w:rsidP="00906DDD">
      <w:pPr>
        <w:pStyle w:val="Heading2"/>
      </w:pPr>
      <w:bookmarkStart w:id="33" w:name="_Toc532979184"/>
      <w:r w:rsidRPr="00906DDD">
        <w:t>Activity</w:t>
      </w:r>
      <w:r w:rsidR="00333A03" w:rsidRPr="00906DDD">
        <w:t xml:space="preserve">: Room </w:t>
      </w:r>
      <w:r w:rsidR="00BA7ADD" w:rsidRPr="00906DDD">
        <w:t>e</w:t>
      </w:r>
      <w:r w:rsidR="00333A03" w:rsidRPr="00906DDD">
        <w:t>scape routes</w:t>
      </w:r>
      <w:bookmarkEnd w:id="33"/>
    </w:p>
    <w:p w:rsidR="00CF4AE9" w:rsidRDefault="00CF4AE9" w:rsidP="00906DDD">
      <w:pPr>
        <w:pStyle w:val="DHHSbody"/>
      </w:pPr>
      <w:r w:rsidRPr="00CF4AE9">
        <w:t>In this activity you’ll need to identify examples of correct fire escape route preparation and planning.</w:t>
      </w:r>
    </w:p>
    <w:p w:rsidR="00CF4AE9" w:rsidRDefault="00CF4AE9" w:rsidP="00906DDD">
      <w:pPr>
        <w:pStyle w:val="DHHSbody"/>
      </w:pPr>
      <w:r>
        <w:t>Fiona and Michelle are staff members at a residential services facility. They are aware of the importance of fire escape routes and are evaluating different escape routes as they plan an effective escape in an emergency.</w:t>
      </w:r>
    </w:p>
    <w:p w:rsidR="00CF4AE9" w:rsidRPr="00672E63" w:rsidRDefault="00CF4AE9" w:rsidP="00906DDD">
      <w:pPr>
        <w:pStyle w:val="DHHSbody"/>
        <w:rPr>
          <w:b/>
        </w:rPr>
      </w:pPr>
      <w:r w:rsidRPr="00672E63">
        <w:rPr>
          <w:b/>
        </w:rPr>
        <w:t>Which three of the following steps should they take during their planning?</w:t>
      </w:r>
    </w:p>
    <w:tbl>
      <w:tblPr>
        <w:tblStyle w:val="TableGrid"/>
        <w:tblW w:w="4986" w:type="pct"/>
        <w:tblInd w:w="0" w:type="dxa"/>
        <w:tblLook w:val="04A0" w:firstRow="1" w:lastRow="0" w:firstColumn="1" w:lastColumn="0" w:noHBand="0" w:noVBand="1"/>
      </w:tblPr>
      <w:tblGrid>
        <w:gridCol w:w="8912"/>
        <w:gridCol w:w="575"/>
      </w:tblGrid>
      <w:tr w:rsidR="00906DDD" w:rsidRPr="00906DDD" w:rsidTr="00906DDD">
        <w:tc>
          <w:tcPr>
            <w:tcW w:w="4697" w:type="pct"/>
          </w:tcPr>
          <w:p w:rsidR="00906DDD" w:rsidRPr="00906DDD" w:rsidRDefault="00906DDD" w:rsidP="00906DDD">
            <w:pPr>
              <w:pStyle w:val="DHHStabletext"/>
            </w:pPr>
            <w:r w:rsidRPr="00906DDD">
              <w:t>Ensure lockable internal doors open inwards</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Ensure the on-duty staff member has the master key in their possession</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Ensure the most ambulant residents have their beds closest to the exits</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Ensure locked exits are fitted with electric door releases</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Ensure there are two means of escape from every room</w:t>
            </w:r>
          </w:p>
        </w:tc>
        <w:tc>
          <w:tcPr>
            <w:tcW w:w="303" w:type="pct"/>
          </w:tcPr>
          <w:p w:rsidR="00906DDD" w:rsidRPr="00906DDD" w:rsidRDefault="00906DDD" w:rsidP="00906DDD">
            <w:pPr>
              <w:pStyle w:val="DHHStabletext"/>
            </w:pPr>
          </w:p>
        </w:tc>
      </w:tr>
    </w:tbl>
    <w:p w:rsidR="00CF4AE9" w:rsidRPr="000C1C4E" w:rsidRDefault="00CF4AE9" w:rsidP="000C1C4E">
      <w:pPr>
        <w:pStyle w:val="Heading2"/>
      </w:pPr>
      <w:bookmarkStart w:id="34" w:name="_Toc532979185"/>
      <w:r>
        <w:t xml:space="preserve">Electrical fire safety and </w:t>
      </w:r>
      <w:r w:rsidRPr="00CF4AE9">
        <w:t>prevention</w:t>
      </w:r>
      <w:bookmarkEnd w:id="34"/>
    </w:p>
    <w:p w:rsidR="00CF4AE9" w:rsidRDefault="004A0A2F" w:rsidP="00CF4AE9">
      <w:pPr>
        <w:pStyle w:val="DHHSbody"/>
      </w:pPr>
      <w:r>
        <w:t>Many</w:t>
      </w:r>
      <w:r w:rsidR="00CF4AE9">
        <w:t xml:space="preserve"> fires that occur in homes are caused by preventable electrical faults. Fires have been caused by electrical equipment, such as:</w:t>
      </w:r>
    </w:p>
    <w:p w:rsidR="00CF4AE9" w:rsidRDefault="00CF4AE9" w:rsidP="004A0A2F">
      <w:pPr>
        <w:pStyle w:val="DHHSbullet1"/>
      </w:pPr>
      <w:r>
        <w:t>portable equipment, including heaters, irons and fans</w:t>
      </w:r>
    </w:p>
    <w:p w:rsidR="00CF4AE9" w:rsidRDefault="00CF4AE9" w:rsidP="004A0A2F">
      <w:pPr>
        <w:pStyle w:val="DHHSbullet1"/>
      </w:pPr>
      <w:r>
        <w:t>larger appliances, including televisions, computers and photocopiers, and</w:t>
      </w:r>
    </w:p>
    <w:p w:rsidR="00CF4AE9" w:rsidRDefault="00CF4AE9" w:rsidP="004A0A2F">
      <w:pPr>
        <w:pStyle w:val="DHHSbullet1"/>
      </w:pPr>
      <w:r>
        <w:t>over-loaded power points.</w:t>
      </w:r>
    </w:p>
    <w:p w:rsidR="005A56E3" w:rsidRDefault="005A56E3" w:rsidP="00672E63">
      <w:pPr>
        <w:pStyle w:val="Heading3"/>
        <w:rPr>
          <w:lang w:eastAsia="en-AU"/>
        </w:rPr>
      </w:pPr>
      <w:r w:rsidRPr="005A56E3">
        <w:lastRenderedPageBreak/>
        <w:t>Appliances</w:t>
      </w:r>
    </w:p>
    <w:p w:rsidR="005A56E3" w:rsidRDefault="005A56E3" w:rsidP="005A56E3">
      <w:pPr>
        <w:pStyle w:val="DHHSbody"/>
      </w:pPr>
      <w:r>
        <w:t>All electrical appliances and equipment should be regularly checked and maintained. Not only is there the danger of fire, electrocution can also occur, especially when leads and plugs are damaged. The supervisor should draw up a maintenance schedule for all appliances and residential facility staff should report any electrical hazards to them.</w:t>
      </w:r>
    </w:p>
    <w:p w:rsidR="00CF4AE9" w:rsidRDefault="005A56E3" w:rsidP="005A56E3">
      <w:pPr>
        <w:pStyle w:val="DHHSbody"/>
      </w:pPr>
      <w:r>
        <w:t>Check that your residential facility is fitted with a safety switch and if it’s not report it to your supervisor.</w:t>
      </w:r>
    </w:p>
    <w:p w:rsidR="005A56E3" w:rsidRPr="0088466A" w:rsidRDefault="005A56E3" w:rsidP="00672E63">
      <w:pPr>
        <w:pStyle w:val="Heading3"/>
      </w:pPr>
      <w:r w:rsidRPr="0088466A">
        <w:t>Cords and plugs</w:t>
      </w:r>
    </w:p>
    <w:p w:rsidR="005A56E3" w:rsidRDefault="005A56E3" w:rsidP="005A56E3">
      <w:pPr>
        <w:pStyle w:val="DHHSbody"/>
      </w:pPr>
      <w:r w:rsidRPr="005A56E3">
        <w:t>You should never place electrical cords under carpets or rugs. Check to see that electrical cords are not placed under the legs of furniture where they may be damaged and eventually cause a fire.</w:t>
      </w:r>
    </w:p>
    <w:p w:rsidR="005A56E3" w:rsidRPr="0088466A" w:rsidRDefault="005A56E3" w:rsidP="00672E63">
      <w:pPr>
        <w:pStyle w:val="Heading3"/>
      </w:pPr>
      <w:r w:rsidRPr="0088466A">
        <w:t>Power</w:t>
      </w:r>
      <w:r w:rsidR="00E03A46">
        <w:t xml:space="preserve"> </w:t>
      </w:r>
      <w:r w:rsidRPr="0088466A">
        <w:t>points</w:t>
      </w:r>
    </w:p>
    <w:p w:rsidR="005A56E3" w:rsidRDefault="005A56E3" w:rsidP="005A56E3">
      <w:pPr>
        <w:pStyle w:val="DHHSbody"/>
      </w:pPr>
      <w:r w:rsidRPr="005A56E3">
        <w:t>Power points in the residential facility should be checked to make sure that they are safe to use. They should not be overloaded with piggyback plugs and the power point itself should not be loose.</w:t>
      </w:r>
    </w:p>
    <w:p w:rsidR="00A12AA3" w:rsidRDefault="00A12AA3" w:rsidP="00672E63">
      <w:pPr>
        <w:pStyle w:val="Heading3"/>
        <w:rPr>
          <w:lang w:eastAsia="en-AU"/>
        </w:rPr>
      </w:pPr>
      <w:r>
        <w:t>Power boards and double adaptors</w:t>
      </w:r>
    </w:p>
    <w:p w:rsidR="005A56E3" w:rsidRDefault="00A12AA3" w:rsidP="005A56E3">
      <w:pPr>
        <w:pStyle w:val="DHHSbody"/>
      </w:pPr>
      <w:r w:rsidRPr="00A12AA3">
        <w:t>Use only power boards or double adaptors with an inbuilt safety switch. If the inbuilt safety switch is tripped then you will know that either; the appliance is faulty, you are drawing too much power or the switch is faulty. You are then able to get them repaired.</w:t>
      </w:r>
    </w:p>
    <w:p w:rsidR="00A12AA3" w:rsidRDefault="00A12AA3" w:rsidP="00672E63">
      <w:pPr>
        <w:pStyle w:val="Heading3"/>
        <w:rPr>
          <w:lang w:eastAsia="en-AU"/>
        </w:rPr>
      </w:pPr>
      <w:r>
        <w:t>Fire Safety Weekly Checklist</w:t>
      </w:r>
    </w:p>
    <w:p w:rsidR="00A12AA3" w:rsidRDefault="00A12AA3" w:rsidP="00A12AA3">
      <w:pPr>
        <w:pStyle w:val="DHHSbody"/>
      </w:pPr>
      <w:r>
        <w:t>If you find or suspect any kind of electrical fault, complete a Fire Safety Weekly Checklist and report it immediately using the reporting faults or damage procedure.</w:t>
      </w:r>
    </w:p>
    <w:p w:rsidR="00A12AA3" w:rsidRDefault="00A12AA3" w:rsidP="00A12AA3">
      <w:pPr>
        <w:pStyle w:val="DHHSbody"/>
      </w:pPr>
      <w:r>
        <w:t>When any electrical repairs or work are done at the residential facility, only a registered electrical contractor should carry out the work.</w:t>
      </w:r>
    </w:p>
    <w:p w:rsidR="006B3A94" w:rsidRDefault="006B3A94" w:rsidP="006B3A94">
      <w:pPr>
        <w:pStyle w:val="DHHSbody"/>
      </w:pPr>
      <w:r>
        <w:t>Click the links below to view the checklist and obtain more information about reporting faults.</w:t>
      </w:r>
    </w:p>
    <w:bookmarkStart w:id="35" w:name="_Hlk532976530"/>
    <w:p w:rsidR="006B3A94" w:rsidRPr="006B3A94" w:rsidRDefault="00292876" w:rsidP="006B3A94">
      <w:pPr>
        <w:pStyle w:val="DHHSbody"/>
      </w:pPr>
      <w:r>
        <w:rPr>
          <w:rFonts w:cs="Arial"/>
          <w:bdr w:val="none" w:sz="0" w:space="0" w:color="auto" w:frame="1"/>
        </w:rPr>
        <w:fldChar w:fldCharType="begin"/>
      </w:r>
      <w:r>
        <w:rPr>
          <w:rFonts w:cs="Arial"/>
          <w:bdr w:val="none" w:sz="0" w:space="0" w:color="auto" w:frame="1"/>
        </w:rPr>
        <w:instrText xml:space="preserve"> HYPERLINK "https://providers.dhhs.vic.gov.au/fire-safety-induction-program-24-hour-supported-accommodation" </w:instrText>
      </w:r>
      <w:r>
        <w:rPr>
          <w:rFonts w:cs="Arial"/>
          <w:bdr w:val="none" w:sz="0" w:space="0" w:color="auto" w:frame="1"/>
        </w:rPr>
        <w:fldChar w:fldCharType="separate"/>
      </w:r>
      <w:r w:rsidR="006B3A94" w:rsidRPr="00292876">
        <w:rPr>
          <w:rStyle w:val="Hyperlink"/>
          <w:rFonts w:cs="Arial"/>
          <w:bdr w:val="none" w:sz="0" w:space="0" w:color="auto" w:frame="1"/>
        </w:rPr>
        <w:t>Fire Safety Weekly Checklist</w:t>
      </w:r>
      <w:r>
        <w:rPr>
          <w:rFonts w:cs="Arial"/>
          <w:bdr w:val="none" w:sz="0" w:space="0" w:color="auto" w:frame="1"/>
        </w:rPr>
        <w:fldChar w:fldCharType="end"/>
      </w:r>
      <w:r w:rsidRPr="00292876">
        <w:rPr>
          <w:rFonts w:cs="Arial"/>
          <w:bdr w:val="none" w:sz="0" w:space="0" w:color="auto" w:frame="1"/>
        </w:rPr>
        <w:t xml:space="preserve"> &lt;</w:t>
      </w:r>
      <w:r w:rsidRPr="00292876">
        <w:t xml:space="preserve"> </w:t>
      </w:r>
      <w:r w:rsidRPr="00292876">
        <w:rPr>
          <w:rFonts w:cs="Arial"/>
          <w:bdr w:val="none" w:sz="0" w:space="0" w:color="auto" w:frame="1"/>
        </w:rPr>
        <w:t>https://providers.dhhs.vic.gov.au/fire-safety-induction-program-24-hour-supported-accommodation&gt;</w:t>
      </w:r>
      <w:r w:rsidR="006B3A94" w:rsidRPr="00292876">
        <w:br/>
      </w:r>
      <w:bookmarkEnd w:id="35"/>
      <w:r w:rsidR="006B3A94" w:rsidRPr="00650955">
        <w:rPr>
          <w:rFonts w:cs="Arial"/>
          <w:bdr w:val="none" w:sz="0" w:space="0" w:color="auto" w:frame="1"/>
        </w:rPr>
        <w:t>Damage to Asset form</w:t>
      </w:r>
    </w:p>
    <w:p w:rsidR="00A12AA3" w:rsidRDefault="00A12AA3" w:rsidP="00672E63">
      <w:pPr>
        <w:pStyle w:val="Heading3"/>
        <w:rPr>
          <w:lang w:eastAsia="en-AU"/>
        </w:rPr>
      </w:pPr>
      <w:r>
        <w:t>Turn off and unplug</w:t>
      </w:r>
    </w:p>
    <w:p w:rsidR="00A12AA3" w:rsidRDefault="00A12AA3" w:rsidP="00A12AA3">
      <w:pPr>
        <w:pStyle w:val="DHHSbody"/>
      </w:pPr>
      <w:r>
        <w:t>Make it a rule that whenever electrical appliances are not being used, they are turned off at the power point and unplugged. There are a few exceptions to this rule such as fridges, freezers and videos, which are designed to operate continuously.</w:t>
      </w:r>
    </w:p>
    <w:p w:rsidR="00A12AA3" w:rsidRDefault="00A12AA3" w:rsidP="00A12AA3">
      <w:pPr>
        <w:pStyle w:val="DHHSbody"/>
      </w:pPr>
      <w:r>
        <w:t>In the event of an electrical fire, and if it is safe to do so, turn off the power immediately at the power point or switchboard and call the Fire Brigade.</w:t>
      </w:r>
    </w:p>
    <w:p w:rsidR="00072904" w:rsidRDefault="00072904" w:rsidP="00072904">
      <w:pPr>
        <w:pStyle w:val="Heading2"/>
      </w:pPr>
      <w:bookmarkStart w:id="36" w:name="_Toc532979186"/>
      <w:r>
        <w:t xml:space="preserve">Dangers of heat and </w:t>
      </w:r>
      <w:r w:rsidRPr="00072904">
        <w:t>smoke</w:t>
      </w:r>
      <w:bookmarkEnd w:id="36"/>
      <w:r>
        <w:t xml:space="preserve"> </w:t>
      </w:r>
    </w:p>
    <w:p w:rsidR="00072904" w:rsidRDefault="00072904" w:rsidP="00672E63">
      <w:pPr>
        <w:pStyle w:val="Heading3"/>
        <w:rPr>
          <w:lang w:eastAsia="en-AU"/>
        </w:rPr>
      </w:pPr>
      <w:r>
        <w:t>Fire</w:t>
      </w:r>
    </w:p>
    <w:p w:rsidR="00072904" w:rsidRDefault="00072904" w:rsidP="00072904">
      <w:pPr>
        <w:pStyle w:val="DHHSbody"/>
      </w:pPr>
      <w:r>
        <w:t>The greatest killers in fire are the smoke and gases, not the flames themselves. Most people’s idea of how fire behaves is from what they’ve seen in movies. Nothing is further from the reality of a fire.</w:t>
      </w:r>
    </w:p>
    <w:p w:rsidR="00A12AA3" w:rsidRDefault="00072904" w:rsidP="00072904">
      <w:pPr>
        <w:pStyle w:val="DHHSbody"/>
      </w:pPr>
      <w:r>
        <w:t>You may think a room on fire would be full of light, but this is not the case. A fire is black. This greatly restricts visibility. You will have very little visibility in a fire situation. This is why it is essential to have a well-practised fire escape plan that everyone knows.</w:t>
      </w:r>
    </w:p>
    <w:p w:rsidR="00072904" w:rsidRDefault="00072904" w:rsidP="00530709">
      <w:pPr>
        <w:pStyle w:val="Heading3"/>
        <w:rPr>
          <w:lang w:eastAsia="en-AU"/>
        </w:rPr>
      </w:pPr>
      <w:r>
        <w:lastRenderedPageBreak/>
        <w:t xml:space="preserve">Smoke and </w:t>
      </w:r>
      <w:r w:rsidRPr="00072904">
        <w:t>gases</w:t>
      </w:r>
    </w:p>
    <w:p w:rsidR="00072904" w:rsidRDefault="00072904" w:rsidP="00072904">
      <w:pPr>
        <w:pStyle w:val="DHHSbody"/>
      </w:pPr>
      <w:r>
        <w:t>The dangers of toxic smoke and gases cannot be stressed enough. The smoke from a house fire is charged with toxic gases. Exposure, even for a short time, can prove fatal.</w:t>
      </w:r>
    </w:p>
    <w:p w:rsidR="00072904" w:rsidRDefault="00072904" w:rsidP="00072904">
      <w:pPr>
        <w:pStyle w:val="DHHSbody"/>
      </w:pPr>
      <w:r>
        <w:t>Smoke inhalation and suffocation, rather than burns, cause most fire fatalities.</w:t>
      </w:r>
    </w:p>
    <w:p w:rsidR="00072904" w:rsidRDefault="00072904" w:rsidP="00072904">
      <w:pPr>
        <w:pStyle w:val="DHHSbody"/>
      </w:pPr>
      <w:r>
        <w:t>During a fire, smoke rises and mushrooms out along the ceiling. This smoke layer builds up and gradually descends towards the floor. This is why we say “</w:t>
      </w:r>
      <w:r w:rsidRPr="00072904">
        <w:rPr>
          <w:b/>
        </w:rPr>
        <w:t>get down low and go, go, go</w:t>
      </w:r>
      <w:r>
        <w:t>” when caught in a smoke filled environment.</w:t>
      </w:r>
    </w:p>
    <w:p w:rsidR="00072904" w:rsidRDefault="00072904" w:rsidP="00072904">
      <w:pPr>
        <w:pStyle w:val="DHHSbody"/>
      </w:pPr>
      <w:r>
        <w:t>There is greater visibility and cleaner, cooler and more breathable air at floor level.</w:t>
      </w:r>
    </w:p>
    <w:p w:rsidR="00072904" w:rsidRDefault="00072904" w:rsidP="00530709">
      <w:pPr>
        <w:pStyle w:val="Heading3"/>
        <w:rPr>
          <w:lang w:eastAsia="en-AU"/>
        </w:rPr>
      </w:pPr>
      <w:r>
        <w:t>Heat</w:t>
      </w:r>
    </w:p>
    <w:p w:rsidR="00072904" w:rsidRDefault="00072904" w:rsidP="00072904">
      <w:pPr>
        <w:pStyle w:val="DHHSbody"/>
      </w:pPr>
      <w:r w:rsidRPr="00072904">
        <w:t>Heat is another factor in a fire that can cause death. The heat stops your body from functioning properly. In a room that’s on fire, the heat builds rapidly. This heat causes disorientation and eventually death if you don’t get out of the room quickly enough. Temperatures in a room-fire can reach up to 1200°C at ceiling level. Heat and smoke in a fire are deadly.</w:t>
      </w:r>
    </w:p>
    <w:p w:rsidR="00072904" w:rsidRDefault="00072904" w:rsidP="00072904">
      <w:pPr>
        <w:pStyle w:val="Heading2"/>
        <w:rPr>
          <w:lang w:eastAsia="en-AU"/>
        </w:rPr>
      </w:pPr>
      <w:bookmarkStart w:id="37" w:name="_Toc532979187"/>
      <w:r>
        <w:t xml:space="preserve">Weekly fire safety </w:t>
      </w:r>
      <w:r w:rsidRPr="00072904">
        <w:t>checklist</w:t>
      </w:r>
      <w:bookmarkEnd w:id="37"/>
    </w:p>
    <w:p w:rsidR="00072904" w:rsidRPr="00072904" w:rsidRDefault="00072904" w:rsidP="00072904">
      <w:pPr>
        <w:pStyle w:val="DHHSbody"/>
        <w:rPr>
          <w:lang w:eastAsia="en-AU"/>
        </w:rPr>
      </w:pPr>
      <w:r w:rsidRPr="00072904">
        <w:rPr>
          <w:lang w:eastAsia="en-AU"/>
        </w:rPr>
        <w:t>The weekly fire safety checklist has been developed to assist residential facility staff with maintaining a fire safe working and living environment. The checklist forms an essential part of the fire safety strategy for 24 hour owned, operated or funded residential services. It serves as a tool to:</w:t>
      </w:r>
    </w:p>
    <w:p w:rsidR="00072904" w:rsidRPr="00072904" w:rsidRDefault="00072904" w:rsidP="00072904">
      <w:pPr>
        <w:pStyle w:val="DHHSbullet1"/>
        <w:rPr>
          <w:lang w:eastAsia="en-AU"/>
        </w:rPr>
      </w:pPr>
      <w:r w:rsidRPr="00072904">
        <w:rPr>
          <w:lang w:eastAsia="en-AU"/>
        </w:rPr>
        <w:t>ensure that fire safety equipment is ready for use</w:t>
      </w:r>
    </w:p>
    <w:p w:rsidR="00072904" w:rsidRPr="00072904" w:rsidRDefault="00072904" w:rsidP="00072904">
      <w:pPr>
        <w:pStyle w:val="DHHSbullet1"/>
        <w:rPr>
          <w:lang w:eastAsia="en-AU"/>
        </w:rPr>
      </w:pPr>
      <w:r w:rsidRPr="00072904">
        <w:rPr>
          <w:lang w:eastAsia="en-AU"/>
        </w:rPr>
        <w:t>ensure exits and exit paths are clear of obstructions</w:t>
      </w:r>
    </w:p>
    <w:p w:rsidR="00072904" w:rsidRPr="00072904" w:rsidRDefault="00072904" w:rsidP="00072904">
      <w:pPr>
        <w:pStyle w:val="DHHSbullet1"/>
        <w:rPr>
          <w:lang w:eastAsia="en-AU"/>
        </w:rPr>
      </w:pPr>
      <w:r w:rsidRPr="00072904">
        <w:rPr>
          <w:lang w:eastAsia="en-AU"/>
        </w:rPr>
        <w:t>ensure fire prevention activities and proper “housekeeping” is being maintained, and</w:t>
      </w:r>
    </w:p>
    <w:p w:rsidR="00072904" w:rsidRDefault="00072904" w:rsidP="00072904">
      <w:pPr>
        <w:pStyle w:val="DHHSbullet1lastline"/>
        <w:rPr>
          <w:lang w:eastAsia="en-AU"/>
        </w:rPr>
      </w:pPr>
      <w:r w:rsidRPr="00072904">
        <w:rPr>
          <w:lang w:eastAsia="en-AU"/>
        </w:rPr>
        <w:t>assist with DHS fire safety compliance requirements for 24 hour owned, operated or funded residential services.</w:t>
      </w:r>
    </w:p>
    <w:p w:rsidR="00072904" w:rsidRDefault="00072904" w:rsidP="00072904">
      <w:pPr>
        <w:pStyle w:val="Heading2"/>
        <w:rPr>
          <w:lang w:eastAsia="en-AU"/>
        </w:rPr>
      </w:pPr>
      <w:bookmarkStart w:id="38" w:name="_Toc532979188"/>
      <w:r>
        <w:t>Reporting fires</w:t>
      </w:r>
      <w:bookmarkEnd w:id="38"/>
    </w:p>
    <w:p w:rsidR="00072904" w:rsidRDefault="00072904" w:rsidP="00072904">
      <w:pPr>
        <w:pStyle w:val="DHHSbody"/>
        <w:rPr>
          <w:lang w:eastAsia="en-AU"/>
        </w:rPr>
      </w:pPr>
      <w:r>
        <w:rPr>
          <w:lang w:eastAsia="en-AU"/>
        </w:rPr>
        <w:t>Reporting fires and any damage, along with debriefing persons involved is essential.</w:t>
      </w:r>
    </w:p>
    <w:p w:rsidR="00072904" w:rsidRDefault="00072904" w:rsidP="00072904">
      <w:pPr>
        <w:pStyle w:val="DHHSbody"/>
        <w:rPr>
          <w:lang w:eastAsia="en-AU"/>
        </w:rPr>
      </w:pPr>
      <w:r>
        <w:rPr>
          <w:lang w:eastAsia="en-AU"/>
        </w:rPr>
        <w:t>Once staff follow the emergency procedures and the initial risk to everyone has passed, the staff member should complete Fire Damage to Asset form. The form should be passed on to your supervisor that same day.</w:t>
      </w:r>
    </w:p>
    <w:p w:rsidR="00072904" w:rsidRDefault="00072904" w:rsidP="00072904">
      <w:pPr>
        <w:pStyle w:val="DHHSbody"/>
        <w:rPr>
          <w:lang w:eastAsia="en-AU"/>
        </w:rPr>
      </w:pPr>
      <w:r>
        <w:rPr>
          <w:lang w:eastAsia="en-AU"/>
        </w:rPr>
        <w:t>If the fire has caused fire safety equipment to be faulty, then you should also report the fault immediately.</w:t>
      </w:r>
    </w:p>
    <w:p w:rsidR="00530709" w:rsidRDefault="00072904" w:rsidP="00530709">
      <w:pPr>
        <w:pStyle w:val="DHHSbody"/>
        <w:rPr>
          <w:lang w:eastAsia="en-AU"/>
        </w:rPr>
      </w:pPr>
      <w:r>
        <w:rPr>
          <w:lang w:eastAsia="en-AU"/>
        </w:rPr>
        <w:t>Click on the link for more information about who to contact to report a fault and access the Fire Damage to Asset form.</w:t>
      </w:r>
    </w:p>
    <w:p w:rsidR="0088466A" w:rsidRPr="00530709" w:rsidRDefault="0088466A" w:rsidP="00530709">
      <w:pPr>
        <w:pStyle w:val="DHHSbody"/>
        <w:rPr>
          <w:rFonts w:cs="Arial"/>
          <w:bCs/>
          <w:color w:val="404040"/>
          <w:bdr w:val="none" w:sz="0" w:space="0" w:color="auto" w:frame="1"/>
          <w:shd w:val="clear" w:color="auto" w:fill="FFFFFF"/>
        </w:rPr>
      </w:pPr>
      <w:r w:rsidRPr="00650955">
        <w:rPr>
          <w:rFonts w:cs="Arial"/>
          <w:bCs/>
          <w:bdr w:val="none" w:sz="0" w:space="0" w:color="auto" w:frame="1"/>
          <w:shd w:val="clear" w:color="auto" w:fill="FFFFFF"/>
        </w:rPr>
        <w:t>Damage to Asset form</w:t>
      </w:r>
    </w:p>
    <w:p w:rsidR="00072904" w:rsidRDefault="00072904" w:rsidP="00072904">
      <w:pPr>
        <w:pStyle w:val="Heading2"/>
        <w:rPr>
          <w:lang w:eastAsia="en-AU"/>
        </w:rPr>
      </w:pPr>
      <w:bookmarkStart w:id="39" w:name="_Toc532979189"/>
      <w:r w:rsidRPr="00072904">
        <w:t>Impact</w:t>
      </w:r>
      <w:r>
        <w:t xml:space="preserve"> on individuals</w:t>
      </w:r>
      <w:bookmarkEnd w:id="39"/>
    </w:p>
    <w:p w:rsidR="00A80AC6" w:rsidRDefault="00072904" w:rsidP="0088466A">
      <w:pPr>
        <w:pStyle w:val="DHHSbody"/>
        <w:rPr>
          <w:bCs/>
          <w:color w:val="D50032"/>
          <w:sz w:val="44"/>
          <w:szCs w:val="44"/>
        </w:rPr>
      </w:pPr>
      <w:r w:rsidRPr="00072904">
        <w:t>It is also essential to recognise that incidents such as fires may affect individuals. Services such as Critical Incident Stress Management (CISM) debriefing for staff, and debriefing for people with a disability is also available. If you feel that any person requires debriefing, then speak to your supervisor.</w:t>
      </w:r>
      <w:r w:rsidR="00A80AC6">
        <w:br w:type="page"/>
      </w:r>
    </w:p>
    <w:p w:rsidR="00072904" w:rsidRPr="0088466A" w:rsidRDefault="00072904" w:rsidP="00647717">
      <w:pPr>
        <w:pStyle w:val="Heading2"/>
      </w:pPr>
      <w:bookmarkStart w:id="40" w:name="_Toc532979190"/>
      <w:r w:rsidRPr="0088466A">
        <w:lastRenderedPageBreak/>
        <w:t>Assessment</w:t>
      </w:r>
      <w:r w:rsidR="00A80AC6" w:rsidRPr="0088466A">
        <w:t>: Fire Prevention</w:t>
      </w:r>
      <w:bookmarkEnd w:id="40"/>
    </w:p>
    <w:p w:rsidR="00072904" w:rsidRDefault="00072904" w:rsidP="00072904">
      <w:pPr>
        <w:pStyle w:val="DHHSbody"/>
      </w:pPr>
      <w:r>
        <w:t>You should now have a good understanding about fire prevention.</w:t>
      </w:r>
    </w:p>
    <w:p w:rsidR="00072904" w:rsidRDefault="00072904" w:rsidP="00072904">
      <w:pPr>
        <w:pStyle w:val="DHHSbody"/>
      </w:pPr>
      <w:r>
        <w:t>Before we move on, you'll need to complete a short multiple-choice assessment. You'll need to pass it to complete the program.</w:t>
      </w:r>
    </w:p>
    <w:p w:rsidR="00072904" w:rsidRPr="00BD2027" w:rsidRDefault="00072904" w:rsidP="00BD2027">
      <w:pPr>
        <w:pStyle w:val="DHHSbody"/>
        <w:rPr>
          <w:b/>
        </w:rPr>
      </w:pPr>
      <w:r w:rsidRPr="00BD2027">
        <w:rPr>
          <w:b/>
        </w:rPr>
        <w:t>What is the DHS policy on smoking in buildings?</w:t>
      </w:r>
    </w:p>
    <w:tbl>
      <w:tblPr>
        <w:tblStyle w:val="TableGrid"/>
        <w:tblW w:w="4985" w:type="pct"/>
        <w:tblInd w:w="0" w:type="dxa"/>
        <w:tblLook w:val="04A0" w:firstRow="1" w:lastRow="0" w:firstColumn="1" w:lastColumn="0" w:noHBand="0" w:noVBand="1"/>
      </w:tblPr>
      <w:tblGrid>
        <w:gridCol w:w="8910"/>
        <w:gridCol w:w="575"/>
      </w:tblGrid>
      <w:tr w:rsidR="00906DDD" w:rsidRPr="00906DDD" w:rsidTr="00906DDD">
        <w:tc>
          <w:tcPr>
            <w:tcW w:w="4697" w:type="pct"/>
          </w:tcPr>
          <w:p w:rsidR="00906DDD" w:rsidRPr="00906DDD" w:rsidRDefault="00906DDD" w:rsidP="00906DDD">
            <w:pPr>
              <w:pStyle w:val="DHHStabletext"/>
            </w:pPr>
            <w:r w:rsidRPr="00906DDD">
              <w:t>No smoking inside, smoking in designated areas only</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No smoking anywhere on the property</w:t>
            </w:r>
          </w:p>
        </w:tc>
        <w:tc>
          <w:tcPr>
            <w:tcW w:w="303" w:type="pct"/>
          </w:tcPr>
          <w:p w:rsidR="00906DDD" w:rsidRPr="00906DDD" w:rsidRDefault="00906DDD" w:rsidP="00906DDD">
            <w:pPr>
              <w:pStyle w:val="DHHStabletext"/>
            </w:pPr>
          </w:p>
        </w:tc>
      </w:tr>
      <w:tr w:rsidR="00906DDD" w:rsidRPr="00906DDD" w:rsidTr="00906DDD">
        <w:tc>
          <w:tcPr>
            <w:tcW w:w="4697" w:type="pct"/>
          </w:tcPr>
          <w:p w:rsidR="00906DDD" w:rsidRPr="00906DDD" w:rsidRDefault="00906DDD" w:rsidP="00906DDD">
            <w:pPr>
              <w:pStyle w:val="DHHStabletext"/>
            </w:pPr>
            <w:r w:rsidRPr="00906DDD">
              <w:t>Smoking is allowed anywhere as long as all the residents agree</w:t>
            </w:r>
          </w:p>
        </w:tc>
        <w:tc>
          <w:tcPr>
            <w:tcW w:w="303" w:type="pct"/>
          </w:tcPr>
          <w:p w:rsidR="00906DDD" w:rsidRPr="00906DDD" w:rsidRDefault="00906DDD" w:rsidP="00906DDD">
            <w:pPr>
              <w:pStyle w:val="DHHStabletext"/>
            </w:pPr>
          </w:p>
        </w:tc>
      </w:tr>
    </w:tbl>
    <w:p w:rsidR="00072904" w:rsidRPr="00BD2027" w:rsidRDefault="00072904" w:rsidP="00BD2027">
      <w:pPr>
        <w:pStyle w:val="DHHSbody"/>
        <w:rPr>
          <w:b/>
        </w:rPr>
      </w:pPr>
      <w:r w:rsidRPr="00BD2027">
        <w:rPr>
          <w:b/>
        </w:rPr>
        <w:t xml:space="preserve">What type of key should staff have on them at all times? </w:t>
      </w:r>
    </w:p>
    <w:tbl>
      <w:tblPr>
        <w:tblStyle w:val="TableGrid"/>
        <w:tblW w:w="4987" w:type="pct"/>
        <w:tblInd w:w="0" w:type="dxa"/>
        <w:tblLook w:val="04A0" w:firstRow="1" w:lastRow="0" w:firstColumn="1" w:lastColumn="0" w:noHBand="0" w:noVBand="1"/>
      </w:tblPr>
      <w:tblGrid>
        <w:gridCol w:w="8914"/>
        <w:gridCol w:w="575"/>
      </w:tblGrid>
      <w:tr w:rsidR="00684C09" w:rsidRPr="00684C09" w:rsidTr="00684C09">
        <w:tc>
          <w:tcPr>
            <w:tcW w:w="4697" w:type="pct"/>
          </w:tcPr>
          <w:p w:rsidR="00684C09" w:rsidRPr="00684C09" w:rsidRDefault="00684C09" w:rsidP="00684C09">
            <w:pPr>
              <w:pStyle w:val="DHHStabletext"/>
            </w:pPr>
            <w:r w:rsidRPr="00684C09">
              <w:t>Every key to open every door</w:t>
            </w:r>
          </w:p>
        </w:tc>
        <w:tc>
          <w:tcPr>
            <w:tcW w:w="303" w:type="pct"/>
          </w:tcPr>
          <w:p w:rsidR="00684C09" w:rsidRPr="00684C09" w:rsidRDefault="00684C09" w:rsidP="00684C09">
            <w:pPr>
              <w:pStyle w:val="DHHStabletext"/>
            </w:pPr>
          </w:p>
        </w:tc>
      </w:tr>
      <w:tr w:rsidR="00684C09" w:rsidRPr="00684C09" w:rsidTr="00684C09">
        <w:tc>
          <w:tcPr>
            <w:tcW w:w="4697" w:type="pct"/>
          </w:tcPr>
          <w:p w:rsidR="00684C09" w:rsidRPr="00684C09" w:rsidRDefault="00684C09" w:rsidP="00684C09">
            <w:pPr>
              <w:pStyle w:val="DHHStabletext"/>
            </w:pPr>
            <w:r w:rsidRPr="00684C09">
              <w:t>A master key</w:t>
            </w:r>
          </w:p>
        </w:tc>
        <w:tc>
          <w:tcPr>
            <w:tcW w:w="303" w:type="pct"/>
          </w:tcPr>
          <w:p w:rsidR="00684C09" w:rsidRPr="00684C09" w:rsidRDefault="00684C09" w:rsidP="00684C09">
            <w:pPr>
              <w:pStyle w:val="DHHStabletext"/>
            </w:pPr>
          </w:p>
        </w:tc>
      </w:tr>
      <w:tr w:rsidR="00684C09" w:rsidRPr="00684C09" w:rsidTr="00684C09">
        <w:tc>
          <w:tcPr>
            <w:tcW w:w="4697" w:type="pct"/>
          </w:tcPr>
          <w:p w:rsidR="00684C09" w:rsidRPr="00684C09" w:rsidRDefault="00684C09" w:rsidP="00684C09">
            <w:pPr>
              <w:pStyle w:val="DHHStabletext"/>
            </w:pPr>
            <w:r w:rsidRPr="00684C09">
              <w:t>Every key that is needed to open exit doors</w:t>
            </w:r>
          </w:p>
        </w:tc>
        <w:tc>
          <w:tcPr>
            <w:tcW w:w="303" w:type="pct"/>
          </w:tcPr>
          <w:p w:rsidR="00684C09" w:rsidRPr="00684C09" w:rsidRDefault="00684C09" w:rsidP="00684C09">
            <w:pPr>
              <w:pStyle w:val="DHHStabletext"/>
            </w:pPr>
          </w:p>
        </w:tc>
      </w:tr>
      <w:tr w:rsidR="00684C09" w:rsidRPr="00684C09" w:rsidTr="00684C09">
        <w:tc>
          <w:tcPr>
            <w:tcW w:w="4697" w:type="pct"/>
          </w:tcPr>
          <w:p w:rsidR="00684C09" w:rsidRPr="00684C09" w:rsidRDefault="00684C09" w:rsidP="00684C09">
            <w:pPr>
              <w:pStyle w:val="DHHStabletext"/>
            </w:pPr>
            <w:r w:rsidRPr="00684C09">
              <w:t>A key to the main entrance/exit</w:t>
            </w:r>
          </w:p>
        </w:tc>
        <w:tc>
          <w:tcPr>
            <w:tcW w:w="303" w:type="pct"/>
          </w:tcPr>
          <w:p w:rsidR="00684C09" w:rsidRPr="00684C09" w:rsidRDefault="00684C09" w:rsidP="00684C09">
            <w:pPr>
              <w:pStyle w:val="DHHStabletext"/>
            </w:pPr>
          </w:p>
        </w:tc>
      </w:tr>
    </w:tbl>
    <w:p w:rsidR="00072904" w:rsidRPr="00BD2027" w:rsidRDefault="00072904" w:rsidP="00BD2027">
      <w:pPr>
        <w:pStyle w:val="DHHSbody"/>
        <w:rPr>
          <w:b/>
        </w:rPr>
      </w:pPr>
      <w:r w:rsidRPr="00BD2027">
        <w:rPr>
          <w:b/>
        </w:rPr>
        <w:t>Fires in laundries occur mostly because of?</w:t>
      </w:r>
    </w:p>
    <w:tbl>
      <w:tblPr>
        <w:tblStyle w:val="TableGrid"/>
        <w:tblW w:w="4985" w:type="pct"/>
        <w:tblInd w:w="0" w:type="dxa"/>
        <w:tblLook w:val="04A0" w:firstRow="1" w:lastRow="0" w:firstColumn="1" w:lastColumn="0" w:noHBand="0" w:noVBand="1"/>
      </w:tblPr>
      <w:tblGrid>
        <w:gridCol w:w="8910"/>
        <w:gridCol w:w="575"/>
      </w:tblGrid>
      <w:tr w:rsidR="00684C09" w:rsidTr="00684C09">
        <w:tc>
          <w:tcPr>
            <w:tcW w:w="4697" w:type="pct"/>
          </w:tcPr>
          <w:p w:rsidR="00684C09" w:rsidRDefault="00684C09" w:rsidP="00684C09">
            <w:pPr>
              <w:pStyle w:val="DHHStabletext"/>
            </w:pPr>
            <w:r w:rsidRPr="00A941DB">
              <w:t>Frayed cord</w:t>
            </w:r>
            <w:r>
              <w:t>s, smoking and bad housekeeping</w:t>
            </w:r>
          </w:p>
        </w:tc>
        <w:tc>
          <w:tcPr>
            <w:tcW w:w="303" w:type="pct"/>
          </w:tcPr>
          <w:p w:rsidR="00684C09" w:rsidRDefault="00684C09" w:rsidP="00684C09">
            <w:pPr>
              <w:pStyle w:val="DHHStabletext"/>
            </w:pPr>
          </w:p>
        </w:tc>
      </w:tr>
      <w:tr w:rsidR="00684C09" w:rsidTr="00684C09">
        <w:tc>
          <w:tcPr>
            <w:tcW w:w="4697" w:type="pct"/>
          </w:tcPr>
          <w:p w:rsidR="00684C09" w:rsidRDefault="00684C09" w:rsidP="00684C09">
            <w:pPr>
              <w:pStyle w:val="DHHStabletext"/>
            </w:pPr>
            <w:r w:rsidRPr="00A941DB">
              <w:t>Smo</w:t>
            </w:r>
            <w:r>
              <w:t>king, ironing and dirty filters</w:t>
            </w:r>
          </w:p>
        </w:tc>
        <w:tc>
          <w:tcPr>
            <w:tcW w:w="303" w:type="pct"/>
          </w:tcPr>
          <w:p w:rsidR="00684C09" w:rsidRDefault="00684C09" w:rsidP="00684C09">
            <w:pPr>
              <w:pStyle w:val="DHHStabletext"/>
            </w:pPr>
          </w:p>
        </w:tc>
      </w:tr>
      <w:tr w:rsidR="00684C09" w:rsidTr="00684C09">
        <w:tc>
          <w:tcPr>
            <w:tcW w:w="4697" w:type="pct"/>
          </w:tcPr>
          <w:p w:rsidR="00684C09" w:rsidRDefault="00684C09" w:rsidP="00684C09">
            <w:pPr>
              <w:pStyle w:val="DHHStabletext"/>
            </w:pPr>
            <w:r w:rsidRPr="00A941DB">
              <w:t>Ironing, bad housekeepin</w:t>
            </w:r>
            <w:r>
              <w:t>g and frayed cords</w:t>
            </w:r>
          </w:p>
        </w:tc>
        <w:tc>
          <w:tcPr>
            <w:tcW w:w="303" w:type="pct"/>
          </w:tcPr>
          <w:p w:rsidR="00684C09" w:rsidRDefault="00684C09" w:rsidP="00684C09">
            <w:pPr>
              <w:pStyle w:val="DHHStabletext"/>
            </w:pPr>
          </w:p>
        </w:tc>
      </w:tr>
      <w:tr w:rsidR="00684C09" w:rsidTr="00684C09">
        <w:tc>
          <w:tcPr>
            <w:tcW w:w="4697" w:type="pct"/>
          </w:tcPr>
          <w:p w:rsidR="00684C09" w:rsidRDefault="00684C09" w:rsidP="00684C09">
            <w:pPr>
              <w:pStyle w:val="DHHStabletext"/>
            </w:pPr>
            <w:r w:rsidRPr="00A941DB">
              <w:t>Incorrect chemical storage, dirty filters in dryers and appliances left switched on</w:t>
            </w:r>
          </w:p>
        </w:tc>
        <w:tc>
          <w:tcPr>
            <w:tcW w:w="303" w:type="pct"/>
          </w:tcPr>
          <w:p w:rsidR="00684C09" w:rsidRDefault="00684C09" w:rsidP="00684C09">
            <w:pPr>
              <w:pStyle w:val="DHHStabletext"/>
            </w:pPr>
          </w:p>
        </w:tc>
      </w:tr>
    </w:tbl>
    <w:p w:rsidR="00375E3C" w:rsidRPr="00BD2027" w:rsidRDefault="00375E3C" w:rsidP="00BD2027">
      <w:pPr>
        <w:pStyle w:val="DHHSbody"/>
        <w:rPr>
          <w:b/>
        </w:rPr>
      </w:pPr>
      <w:r w:rsidRPr="00BD2027">
        <w:rPr>
          <w:b/>
        </w:rPr>
        <w:t>In fires, what is the most common cause of death?</w:t>
      </w:r>
    </w:p>
    <w:tbl>
      <w:tblPr>
        <w:tblStyle w:val="TableGrid"/>
        <w:tblW w:w="4986" w:type="pct"/>
        <w:tblInd w:w="0" w:type="dxa"/>
        <w:tblLook w:val="04A0" w:firstRow="1" w:lastRow="0" w:firstColumn="1" w:lastColumn="0" w:noHBand="0" w:noVBand="1"/>
      </w:tblPr>
      <w:tblGrid>
        <w:gridCol w:w="8912"/>
        <w:gridCol w:w="575"/>
      </w:tblGrid>
      <w:tr w:rsidR="00684C09" w:rsidRPr="00906DDD" w:rsidTr="00684C09">
        <w:tc>
          <w:tcPr>
            <w:tcW w:w="4697" w:type="pct"/>
          </w:tcPr>
          <w:p w:rsidR="00684C09" w:rsidRPr="00906DDD" w:rsidRDefault="00684C09" w:rsidP="00684C09">
            <w:pPr>
              <w:pStyle w:val="DHHStabletext"/>
            </w:pPr>
            <w:r w:rsidRPr="00906DDD">
              <w:t>Heat</w:t>
            </w:r>
          </w:p>
        </w:tc>
        <w:tc>
          <w:tcPr>
            <w:tcW w:w="303" w:type="pct"/>
          </w:tcPr>
          <w:p w:rsidR="00684C09" w:rsidRPr="00906DDD" w:rsidRDefault="00684C09" w:rsidP="00684C09">
            <w:pPr>
              <w:pStyle w:val="DHHStabletext"/>
            </w:pPr>
          </w:p>
        </w:tc>
      </w:tr>
      <w:tr w:rsidR="00684C09" w:rsidRPr="00906DDD" w:rsidTr="00684C09">
        <w:tc>
          <w:tcPr>
            <w:tcW w:w="4697" w:type="pct"/>
          </w:tcPr>
          <w:p w:rsidR="00684C09" w:rsidRPr="00906DDD" w:rsidRDefault="00684C09" w:rsidP="00684C09">
            <w:pPr>
              <w:pStyle w:val="DHHStabletext"/>
            </w:pPr>
            <w:r w:rsidRPr="00906DDD">
              <w:t>No Escape Plan</w:t>
            </w:r>
          </w:p>
        </w:tc>
        <w:tc>
          <w:tcPr>
            <w:tcW w:w="303" w:type="pct"/>
          </w:tcPr>
          <w:p w:rsidR="00684C09" w:rsidRPr="00906DDD" w:rsidRDefault="00684C09" w:rsidP="00684C09">
            <w:pPr>
              <w:pStyle w:val="DHHStabletext"/>
            </w:pPr>
          </w:p>
        </w:tc>
      </w:tr>
      <w:tr w:rsidR="00684C09" w:rsidRPr="00906DDD" w:rsidTr="00684C09">
        <w:tc>
          <w:tcPr>
            <w:tcW w:w="4697" w:type="pct"/>
          </w:tcPr>
          <w:p w:rsidR="00684C09" w:rsidRPr="00906DDD" w:rsidRDefault="00684C09" w:rsidP="00684C09">
            <w:pPr>
              <w:pStyle w:val="DHHStabletext"/>
            </w:pPr>
            <w:r w:rsidRPr="00906DDD">
              <w:t>Locked Doors</w:t>
            </w:r>
          </w:p>
        </w:tc>
        <w:tc>
          <w:tcPr>
            <w:tcW w:w="303" w:type="pct"/>
          </w:tcPr>
          <w:p w:rsidR="00684C09" w:rsidRPr="00906DDD" w:rsidRDefault="00684C09" w:rsidP="00684C09">
            <w:pPr>
              <w:pStyle w:val="DHHStabletext"/>
            </w:pPr>
          </w:p>
        </w:tc>
      </w:tr>
      <w:tr w:rsidR="00684C09" w:rsidRPr="00906DDD" w:rsidTr="00684C09">
        <w:tc>
          <w:tcPr>
            <w:tcW w:w="4697" w:type="pct"/>
          </w:tcPr>
          <w:p w:rsidR="00684C09" w:rsidRPr="00906DDD" w:rsidRDefault="00684C09" w:rsidP="00684C09">
            <w:pPr>
              <w:pStyle w:val="DHHStabletext"/>
            </w:pPr>
            <w:r w:rsidRPr="00906DDD">
              <w:t>Smoke</w:t>
            </w:r>
          </w:p>
        </w:tc>
        <w:tc>
          <w:tcPr>
            <w:tcW w:w="303" w:type="pct"/>
          </w:tcPr>
          <w:p w:rsidR="00684C09" w:rsidRPr="00906DDD" w:rsidRDefault="00684C09" w:rsidP="00684C09">
            <w:pPr>
              <w:pStyle w:val="DHHStabletext"/>
            </w:pPr>
          </w:p>
        </w:tc>
      </w:tr>
      <w:tr w:rsidR="00684C09" w:rsidRPr="00906DDD" w:rsidTr="00684C09">
        <w:tc>
          <w:tcPr>
            <w:tcW w:w="4697" w:type="pct"/>
          </w:tcPr>
          <w:p w:rsidR="00684C09" w:rsidRPr="00906DDD" w:rsidRDefault="00684C09" w:rsidP="00684C09">
            <w:pPr>
              <w:pStyle w:val="DHHStabletext"/>
            </w:pPr>
            <w:r w:rsidRPr="00906DDD">
              <w:t>No Smoke Alarms</w:t>
            </w:r>
          </w:p>
        </w:tc>
        <w:tc>
          <w:tcPr>
            <w:tcW w:w="303" w:type="pct"/>
          </w:tcPr>
          <w:p w:rsidR="00684C09" w:rsidRPr="00906DDD" w:rsidRDefault="00684C09" w:rsidP="00684C09">
            <w:pPr>
              <w:pStyle w:val="DHHStabletext"/>
            </w:pPr>
          </w:p>
        </w:tc>
      </w:tr>
    </w:tbl>
    <w:p w:rsidR="00375E3C" w:rsidRPr="00BD2027" w:rsidRDefault="00375E3C" w:rsidP="00BD2027">
      <w:pPr>
        <w:pStyle w:val="DHHSbody"/>
        <w:rPr>
          <w:b/>
        </w:rPr>
      </w:pPr>
      <w:r w:rsidRPr="00BD2027">
        <w:rPr>
          <w:b/>
        </w:rPr>
        <w:t>What precaution should be taken if the residential facility is fitted with a ducted heating system?</w:t>
      </w:r>
    </w:p>
    <w:tbl>
      <w:tblPr>
        <w:tblStyle w:val="TableGrid"/>
        <w:tblW w:w="4986" w:type="pct"/>
        <w:tblInd w:w="0" w:type="dxa"/>
        <w:tblLook w:val="04A0" w:firstRow="1" w:lastRow="0" w:firstColumn="1" w:lastColumn="0" w:noHBand="0" w:noVBand="1"/>
      </w:tblPr>
      <w:tblGrid>
        <w:gridCol w:w="8912"/>
        <w:gridCol w:w="575"/>
      </w:tblGrid>
      <w:tr w:rsidR="00684C09" w:rsidRPr="00906DDD" w:rsidTr="00684C09">
        <w:tc>
          <w:tcPr>
            <w:tcW w:w="4697" w:type="pct"/>
          </w:tcPr>
          <w:p w:rsidR="00684C09" w:rsidRPr="00906DDD" w:rsidRDefault="00684C09" w:rsidP="00025A00">
            <w:pPr>
              <w:pStyle w:val="DHHSbody"/>
              <w:tabs>
                <w:tab w:val="left" w:pos="426"/>
              </w:tabs>
            </w:pPr>
            <w:r w:rsidRPr="00906DDD">
              <w:t>Outlet vents should not be blocked or used as a dryer</w:t>
            </w:r>
          </w:p>
        </w:tc>
        <w:tc>
          <w:tcPr>
            <w:tcW w:w="303" w:type="pct"/>
          </w:tcPr>
          <w:p w:rsidR="00684C09" w:rsidRPr="00906DDD" w:rsidRDefault="00684C09" w:rsidP="00025A00">
            <w:pPr>
              <w:pStyle w:val="DHHSbody"/>
              <w:tabs>
                <w:tab w:val="left" w:pos="426"/>
              </w:tabs>
            </w:pPr>
          </w:p>
        </w:tc>
      </w:tr>
      <w:tr w:rsidR="00684C09" w:rsidRPr="00906DDD" w:rsidTr="00684C09">
        <w:tc>
          <w:tcPr>
            <w:tcW w:w="4697" w:type="pct"/>
          </w:tcPr>
          <w:p w:rsidR="00684C09" w:rsidRPr="00906DDD" w:rsidRDefault="00684C09" w:rsidP="00025A00">
            <w:pPr>
              <w:pStyle w:val="DHHSbody"/>
              <w:tabs>
                <w:tab w:val="left" w:pos="426"/>
              </w:tabs>
            </w:pPr>
            <w:r w:rsidRPr="00906DDD">
              <w:t>Outlet vents should not be blocked for more than a few hours at a time</w:t>
            </w:r>
          </w:p>
        </w:tc>
        <w:tc>
          <w:tcPr>
            <w:tcW w:w="303" w:type="pct"/>
          </w:tcPr>
          <w:p w:rsidR="00684C09" w:rsidRPr="00906DDD" w:rsidRDefault="00684C09" w:rsidP="00025A00">
            <w:pPr>
              <w:pStyle w:val="DHHSbody"/>
              <w:tabs>
                <w:tab w:val="left" w:pos="426"/>
              </w:tabs>
            </w:pPr>
          </w:p>
        </w:tc>
      </w:tr>
      <w:tr w:rsidR="00684C09" w:rsidRPr="00906DDD" w:rsidTr="00684C09">
        <w:tc>
          <w:tcPr>
            <w:tcW w:w="4697" w:type="pct"/>
          </w:tcPr>
          <w:p w:rsidR="00684C09" w:rsidRPr="00906DDD" w:rsidRDefault="00684C09" w:rsidP="00025A00">
            <w:pPr>
              <w:pStyle w:val="DHHSbody"/>
              <w:tabs>
                <w:tab w:val="left" w:pos="426"/>
              </w:tabs>
            </w:pPr>
            <w:r w:rsidRPr="00906DDD">
              <w:t>Outlet vents should be used as a dryer for only non-dripping wet clothes</w:t>
            </w:r>
          </w:p>
        </w:tc>
        <w:tc>
          <w:tcPr>
            <w:tcW w:w="303" w:type="pct"/>
          </w:tcPr>
          <w:p w:rsidR="00684C09" w:rsidRPr="00906DDD" w:rsidRDefault="00684C09" w:rsidP="00025A00">
            <w:pPr>
              <w:pStyle w:val="DHHSbody"/>
              <w:tabs>
                <w:tab w:val="left" w:pos="426"/>
              </w:tabs>
            </w:pPr>
          </w:p>
        </w:tc>
      </w:tr>
    </w:tbl>
    <w:p w:rsidR="00F67BA4" w:rsidRDefault="00F67BA4">
      <w:pPr>
        <w:rPr>
          <w:rFonts w:ascii="Arial" w:hAnsi="Arial"/>
          <w:bCs/>
          <w:color w:val="D50032"/>
          <w:sz w:val="44"/>
          <w:szCs w:val="44"/>
        </w:rPr>
      </w:pPr>
      <w:r>
        <w:br w:type="page"/>
      </w:r>
    </w:p>
    <w:p w:rsidR="00375E3C" w:rsidRDefault="00F67BA4" w:rsidP="00F67BA4">
      <w:pPr>
        <w:pStyle w:val="Heading1"/>
      </w:pPr>
      <w:bookmarkStart w:id="41" w:name="_Toc532979191"/>
      <w:r>
        <w:lastRenderedPageBreak/>
        <w:t>Smoke alarm systems</w:t>
      </w:r>
      <w:bookmarkEnd w:id="41"/>
    </w:p>
    <w:p w:rsidR="00D7687F" w:rsidRDefault="00AA490A" w:rsidP="00D7687F">
      <w:pPr>
        <w:pStyle w:val="DHHSbody"/>
      </w:pPr>
      <w:r w:rsidRPr="00AA490A">
        <w:t>In this part of the program we’ll be looking at the role staff play in ensuring the correct operation of residential smoke alarms or detectors through proper maintenance and testing.</w:t>
      </w:r>
    </w:p>
    <w:p w:rsidR="00AA490A" w:rsidRDefault="0062018D" w:rsidP="00231F94">
      <w:pPr>
        <w:pStyle w:val="Heading2"/>
      </w:pPr>
      <w:bookmarkStart w:id="42" w:name="_Toc532979192"/>
      <w:r w:rsidRPr="0062018D">
        <w:t>Aims and objectives</w:t>
      </w:r>
      <w:bookmarkEnd w:id="42"/>
    </w:p>
    <w:p w:rsidR="0062018D" w:rsidRDefault="0062018D" w:rsidP="004A0A2F">
      <w:pPr>
        <w:pStyle w:val="DHHSbullet1"/>
      </w:pPr>
      <w:r>
        <w:t>To understand how to maintain and test residential smoke alarm systems we need to look at:</w:t>
      </w:r>
    </w:p>
    <w:p w:rsidR="0062018D" w:rsidRDefault="0062018D" w:rsidP="004A0A2F">
      <w:pPr>
        <w:pStyle w:val="DHHSbullet1"/>
      </w:pPr>
      <w:r>
        <w:t>the regulatory requirements regarding the installation of smoke alarm systems or detectors</w:t>
      </w:r>
    </w:p>
    <w:p w:rsidR="0062018D" w:rsidRDefault="0062018D" w:rsidP="004A0A2F">
      <w:pPr>
        <w:pStyle w:val="DHHSbullet1"/>
      </w:pPr>
      <w:r>
        <w:t>the differences between domestic and residential smoke alarm systems</w:t>
      </w:r>
    </w:p>
    <w:p w:rsidR="0062018D" w:rsidRDefault="0062018D" w:rsidP="004A0A2F">
      <w:pPr>
        <w:pStyle w:val="DHHSbullet1"/>
      </w:pPr>
      <w:r>
        <w:t>how smoke detectors work and how and when to test them</w:t>
      </w:r>
    </w:p>
    <w:p w:rsidR="0062018D" w:rsidRDefault="0062018D" w:rsidP="004A0A2F">
      <w:pPr>
        <w:pStyle w:val="DHHSbullet1"/>
      </w:pPr>
      <w:r>
        <w:t>how to use the Brooks 2000 residential fire safety system</w:t>
      </w:r>
    </w:p>
    <w:p w:rsidR="0062018D" w:rsidRDefault="0062018D" w:rsidP="004A0A2F">
      <w:pPr>
        <w:pStyle w:val="DHHSbullet1"/>
      </w:pPr>
      <w:r>
        <w:t>how to use residential fire panels and</w:t>
      </w:r>
    </w:p>
    <w:p w:rsidR="0062018D" w:rsidRDefault="0062018D" w:rsidP="004A0A2F">
      <w:pPr>
        <w:pStyle w:val="DHHSbullet1"/>
      </w:pPr>
      <w:r>
        <w:t>what alarm systems are available for people with a hearing and/or visual impairment and who to contact for assistance with them.</w:t>
      </w:r>
    </w:p>
    <w:p w:rsidR="0062018D" w:rsidRDefault="0088466A" w:rsidP="0062018D">
      <w:pPr>
        <w:pStyle w:val="Heading2"/>
        <w:rPr>
          <w:lang w:eastAsia="en-AU"/>
        </w:rPr>
      </w:pPr>
      <w:bookmarkStart w:id="43" w:name="_Toc532979193"/>
      <w:r w:rsidRPr="0088466A">
        <w:t xml:space="preserve">Introduction to </w:t>
      </w:r>
      <w:r>
        <w:t>s</w:t>
      </w:r>
      <w:r w:rsidR="0062018D">
        <w:t>moke alarm systems</w:t>
      </w:r>
      <w:bookmarkEnd w:id="43"/>
    </w:p>
    <w:p w:rsidR="0062018D" w:rsidRDefault="0062018D" w:rsidP="0062018D">
      <w:pPr>
        <w:pStyle w:val="DHHSbody"/>
      </w:pPr>
      <w:r w:rsidRPr="0062018D">
        <w:t>The Victorian Building Regulations require the installation of smoke alarms in domestic and residential facilities. There are different requirements for the installation of smoke alarms in domestic and residential facilities. You should be aware of the differences and how they apply to you.</w:t>
      </w:r>
    </w:p>
    <w:p w:rsidR="0062018D" w:rsidRDefault="0062018D" w:rsidP="00EE5E2D">
      <w:pPr>
        <w:pStyle w:val="Heading2"/>
        <w:rPr>
          <w:lang w:eastAsia="en-AU"/>
        </w:rPr>
      </w:pPr>
      <w:bookmarkStart w:id="44" w:name="_Toc532979194"/>
      <w:r>
        <w:t>Domestic smoke alarm systems</w:t>
      </w:r>
      <w:bookmarkEnd w:id="44"/>
    </w:p>
    <w:p w:rsidR="0062018D" w:rsidRPr="0062018D" w:rsidRDefault="0062018D" w:rsidP="0062018D">
      <w:pPr>
        <w:pStyle w:val="DHHSbody"/>
        <w:rPr>
          <w:lang w:eastAsia="en-AU"/>
        </w:rPr>
      </w:pPr>
      <w:r w:rsidRPr="0062018D">
        <w:rPr>
          <w:lang w:eastAsia="en-AU"/>
        </w:rPr>
        <w:t>Domestic smoke alarm systems are designed to detect smoke while you are asleep. When activated, the alarm’s signal should wake and alert the occupants to the presence of smoke.</w:t>
      </w:r>
    </w:p>
    <w:p w:rsidR="0062018D" w:rsidRPr="0062018D" w:rsidRDefault="0062018D" w:rsidP="0062018D">
      <w:pPr>
        <w:pStyle w:val="DHHSbody"/>
        <w:rPr>
          <w:lang w:eastAsia="en-AU"/>
        </w:rPr>
      </w:pPr>
      <w:r w:rsidRPr="0062018D">
        <w:rPr>
          <w:lang w:eastAsia="en-AU"/>
        </w:rPr>
        <w:t>Private homes are required to have at least one working smoke alarm installed near the bedrooms. A smoke alarm can be:</w:t>
      </w:r>
    </w:p>
    <w:p w:rsidR="0062018D" w:rsidRPr="0062018D" w:rsidRDefault="0062018D" w:rsidP="004A0A2F">
      <w:pPr>
        <w:pStyle w:val="DHHSbullet1"/>
        <w:rPr>
          <w:lang w:eastAsia="en-AU"/>
        </w:rPr>
      </w:pPr>
      <w:r w:rsidRPr="0062018D">
        <w:rPr>
          <w:lang w:eastAsia="en-AU"/>
        </w:rPr>
        <w:t xml:space="preserve">a stand-alone </w:t>
      </w:r>
      <w:r w:rsidR="004A0A2F" w:rsidRPr="0062018D">
        <w:rPr>
          <w:lang w:eastAsia="en-AU"/>
        </w:rPr>
        <w:t>battery-operated</w:t>
      </w:r>
      <w:r w:rsidRPr="0062018D">
        <w:rPr>
          <w:lang w:eastAsia="en-AU"/>
        </w:rPr>
        <w:t xml:space="preserve"> alarm, or</w:t>
      </w:r>
    </w:p>
    <w:p w:rsidR="0062018D" w:rsidRPr="0062018D" w:rsidRDefault="0062018D" w:rsidP="004A0A2F">
      <w:pPr>
        <w:pStyle w:val="DHHSbullet1"/>
        <w:rPr>
          <w:lang w:eastAsia="en-AU"/>
        </w:rPr>
      </w:pPr>
      <w:r w:rsidRPr="0062018D">
        <w:rPr>
          <w:lang w:eastAsia="en-AU"/>
        </w:rPr>
        <w:t>connected to the home’s power supply.</w:t>
      </w:r>
    </w:p>
    <w:p w:rsidR="0062018D" w:rsidRDefault="0062018D" w:rsidP="0062018D">
      <w:pPr>
        <w:pStyle w:val="DHHSbody"/>
        <w:rPr>
          <w:lang w:eastAsia="en-AU"/>
        </w:rPr>
      </w:pPr>
      <w:r w:rsidRPr="0062018D">
        <w:rPr>
          <w:lang w:eastAsia="en-AU"/>
        </w:rPr>
        <w:t>Domestic smoke alarms are not used in residential facilities. All smoke detectors installed in residential facilities are hard wired.</w:t>
      </w:r>
    </w:p>
    <w:p w:rsidR="0062018D" w:rsidRPr="00E03A46" w:rsidRDefault="0062018D" w:rsidP="00E03A46">
      <w:pPr>
        <w:pStyle w:val="Heading3"/>
      </w:pPr>
      <w:r w:rsidRPr="00E03A46">
        <w:t>How do they work</w:t>
      </w:r>
      <w:r w:rsidR="004A0A2F">
        <w:t>?</w:t>
      </w:r>
    </w:p>
    <w:p w:rsidR="0062018D" w:rsidRDefault="0062018D" w:rsidP="0062018D">
      <w:pPr>
        <w:pStyle w:val="DHHSbody"/>
        <w:rPr>
          <w:lang w:eastAsia="en-AU"/>
        </w:rPr>
      </w:pPr>
      <w:r w:rsidRPr="0062018D">
        <w:rPr>
          <w:lang w:eastAsia="en-AU"/>
        </w:rPr>
        <w:t>Invisible smoke and fumes given off during the early stages of a fire will be detected by smoke detectors in residential or domestic alarm systems. As the fire develops it will continue to detect the smoke. A smoke detector should be placed in every bedroom and living area except the kitchen and bathroom.</w:t>
      </w:r>
    </w:p>
    <w:p w:rsidR="0062018D" w:rsidRDefault="0062018D" w:rsidP="00EE5E2D">
      <w:pPr>
        <w:pStyle w:val="Heading2"/>
        <w:rPr>
          <w:lang w:eastAsia="en-AU"/>
        </w:rPr>
      </w:pPr>
      <w:bookmarkStart w:id="45" w:name="_Toc532979195"/>
      <w:r>
        <w:rPr>
          <w:lang w:eastAsia="en-AU"/>
        </w:rPr>
        <w:t>R</w:t>
      </w:r>
      <w:r w:rsidRPr="0062018D">
        <w:rPr>
          <w:lang w:eastAsia="en-AU"/>
        </w:rPr>
        <w:t>esidential alarm systems</w:t>
      </w:r>
      <w:bookmarkEnd w:id="45"/>
    </w:p>
    <w:p w:rsidR="0062018D" w:rsidRDefault="0062018D" w:rsidP="0062018D">
      <w:pPr>
        <w:pStyle w:val="DHHSbody"/>
        <w:rPr>
          <w:lang w:eastAsia="en-AU"/>
        </w:rPr>
      </w:pPr>
      <w:r w:rsidRPr="0062018D">
        <w:rPr>
          <w:lang w:eastAsia="en-AU"/>
        </w:rPr>
        <w:t>Residential alarm systems are the type of system used in residential facilities occupied by people with a disability. They are very different to the domestic alarm systems used in private homes.</w:t>
      </w:r>
    </w:p>
    <w:p w:rsidR="0062018D" w:rsidRDefault="0062018D" w:rsidP="00EE5E2D">
      <w:pPr>
        <w:pStyle w:val="Heading3"/>
        <w:rPr>
          <w:lang w:eastAsia="en-AU"/>
        </w:rPr>
      </w:pPr>
      <w:r>
        <w:rPr>
          <w:lang w:eastAsia="en-AU"/>
        </w:rPr>
        <w:t>What are they designed for?</w:t>
      </w:r>
    </w:p>
    <w:p w:rsidR="0062018D" w:rsidRDefault="0062018D" w:rsidP="0062018D">
      <w:pPr>
        <w:pStyle w:val="DHHSbody"/>
        <w:rPr>
          <w:lang w:eastAsia="en-AU"/>
        </w:rPr>
      </w:pPr>
      <w:r>
        <w:rPr>
          <w:lang w:eastAsia="en-AU"/>
        </w:rPr>
        <w:t>Residential smoke alarm systems are designed to detect smoke and alert occupants to the presence of smoke in the very early stages of a fire. The smoke detectors are linked to an alarm, which will alert occupants and allow time for them to evacuate to safety.</w:t>
      </w:r>
    </w:p>
    <w:p w:rsidR="0062018D" w:rsidRDefault="0062018D" w:rsidP="00EE5E2D">
      <w:pPr>
        <w:pStyle w:val="Heading3"/>
        <w:rPr>
          <w:lang w:eastAsia="en-AU"/>
        </w:rPr>
      </w:pPr>
      <w:r>
        <w:rPr>
          <w:lang w:eastAsia="en-AU"/>
        </w:rPr>
        <w:lastRenderedPageBreak/>
        <w:t>How do they work?</w:t>
      </w:r>
    </w:p>
    <w:p w:rsidR="0062018D" w:rsidRDefault="0062018D" w:rsidP="0062018D">
      <w:pPr>
        <w:pStyle w:val="DHHSbody"/>
        <w:rPr>
          <w:lang w:eastAsia="en-AU"/>
        </w:rPr>
      </w:pPr>
      <w:r>
        <w:rPr>
          <w:lang w:eastAsia="en-AU"/>
        </w:rPr>
        <w:t>Residential alarm systems have interconnected smoke detectors with a residential fire panel. They work the same as the domestic smoke alarms but their connection to the residential fire panel allows more options for alerting occupants, testing, fault finding, and or other functions.</w:t>
      </w:r>
    </w:p>
    <w:p w:rsidR="0062018D" w:rsidRDefault="0062018D" w:rsidP="00EE5E2D">
      <w:pPr>
        <w:pStyle w:val="Heading3"/>
        <w:rPr>
          <w:lang w:eastAsia="en-AU"/>
        </w:rPr>
      </w:pPr>
      <w:r>
        <w:rPr>
          <w:lang w:eastAsia="en-AU"/>
        </w:rPr>
        <w:t>What do they do?</w:t>
      </w:r>
    </w:p>
    <w:p w:rsidR="0062018D" w:rsidRDefault="0062018D" w:rsidP="0062018D">
      <w:pPr>
        <w:pStyle w:val="DHHSbody"/>
        <w:rPr>
          <w:lang w:eastAsia="en-AU"/>
        </w:rPr>
      </w:pPr>
      <w:r>
        <w:rPr>
          <w:lang w:eastAsia="en-AU"/>
        </w:rPr>
        <w:t>Residential alarm systems are capable of numerous functions which a domestic smoke alarm is not, which can include:</w:t>
      </w:r>
    </w:p>
    <w:p w:rsidR="0062018D" w:rsidRDefault="0062018D" w:rsidP="0062018D">
      <w:pPr>
        <w:pStyle w:val="DHHSbullet1"/>
        <w:rPr>
          <w:lang w:eastAsia="en-AU"/>
        </w:rPr>
      </w:pPr>
      <w:r>
        <w:rPr>
          <w:lang w:eastAsia="en-AU"/>
        </w:rPr>
        <w:t>detecting smoke and activating the alerting or warning system</w:t>
      </w:r>
    </w:p>
    <w:p w:rsidR="0062018D" w:rsidRDefault="0062018D" w:rsidP="0062018D">
      <w:pPr>
        <w:pStyle w:val="DHHSbullet1"/>
        <w:rPr>
          <w:lang w:eastAsia="en-AU"/>
        </w:rPr>
      </w:pPr>
      <w:r>
        <w:rPr>
          <w:lang w:eastAsia="en-AU"/>
        </w:rPr>
        <w:t>monitoring power supply and changing over to battery back-up when the power fails</w:t>
      </w:r>
    </w:p>
    <w:p w:rsidR="0062018D" w:rsidRDefault="0062018D" w:rsidP="0062018D">
      <w:pPr>
        <w:pStyle w:val="DHHSbullet1"/>
        <w:rPr>
          <w:lang w:eastAsia="en-AU"/>
        </w:rPr>
      </w:pPr>
      <w:r>
        <w:rPr>
          <w:lang w:eastAsia="en-AU"/>
        </w:rPr>
        <w:t>monitoring the sprinkler system</w:t>
      </w:r>
    </w:p>
    <w:p w:rsidR="0062018D" w:rsidRDefault="0062018D" w:rsidP="0062018D">
      <w:pPr>
        <w:pStyle w:val="DHHSbullet1"/>
        <w:rPr>
          <w:lang w:eastAsia="en-AU"/>
        </w:rPr>
      </w:pPr>
      <w:r>
        <w:rPr>
          <w:lang w:eastAsia="en-AU"/>
        </w:rPr>
        <w:t>releasing electro-magnetic door locks</w:t>
      </w:r>
    </w:p>
    <w:p w:rsidR="0062018D" w:rsidRDefault="0062018D" w:rsidP="0062018D">
      <w:pPr>
        <w:pStyle w:val="DHHSbullet1"/>
        <w:rPr>
          <w:lang w:eastAsia="en-AU"/>
        </w:rPr>
      </w:pPr>
      <w:r>
        <w:rPr>
          <w:lang w:eastAsia="en-AU"/>
        </w:rPr>
        <w:t>monitoring whether the water supply valve on the sprinkler system is shut off</w:t>
      </w:r>
    </w:p>
    <w:p w:rsidR="0062018D" w:rsidRDefault="0062018D" w:rsidP="0062018D">
      <w:pPr>
        <w:pStyle w:val="DHHSbullet1"/>
        <w:rPr>
          <w:lang w:eastAsia="en-AU"/>
        </w:rPr>
      </w:pPr>
      <w:r>
        <w:rPr>
          <w:lang w:eastAsia="en-AU"/>
        </w:rPr>
        <w:t>monitoring if there is a fault in the system</w:t>
      </w:r>
    </w:p>
    <w:p w:rsidR="0062018D" w:rsidRDefault="0062018D" w:rsidP="0062018D">
      <w:pPr>
        <w:pStyle w:val="DHHSbullet1"/>
        <w:rPr>
          <w:lang w:eastAsia="en-AU"/>
        </w:rPr>
      </w:pPr>
      <w:r>
        <w:rPr>
          <w:lang w:eastAsia="en-AU"/>
        </w:rPr>
        <w:t>testing the smoke detection system</w:t>
      </w:r>
    </w:p>
    <w:p w:rsidR="0062018D" w:rsidRDefault="0062018D" w:rsidP="0062018D">
      <w:pPr>
        <w:pStyle w:val="DHHSbullet1"/>
        <w:rPr>
          <w:lang w:eastAsia="en-AU"/>
        </w:rPr>
      </w:pPr>
      <w:r>
        <w:rPr>
          <w:lang w:eastAsia="en-AU"/>
        </w:rPr>
        <w:t>isolating a fault</w:t>
      </w:r>
    </w:p>
    <w:p w:rsidR="0062018D" w:rsidRDefault="0062018D" w:rsidP="0062018D">
      <w:pPr>
        <w:pStyle w:val="DHHSbullet1"/>
        <w:rPr>
          <w:lang w:eastAsia="en-AU"/>
        </w:rPr>
      </w:pPr>
      <w:r>
        <w:rPr>
          <w:lang w:eastAsia="en-AU"/>
        </w:rPr>
        <w:t>shutting off the supply to gas appliances</w:t>
      </w:r>
    </w:p>
    <w:p w:rsidR="0062018D" w:rsidRDefault="0062018D" w:rsidP="0062018D">
      <w:pPr>
        <w:pStyle w:val="DHHSbullet1"/>
        <w:rPr>
          <w:lang w:eastAsia="en-AU"/>
        </w:rPr>
      </w:pPr>
      <w:r>
        <w:rPr>
          <w:lang w:eastAsia="en-AU"/>
        </w:rPr>
        <w:t>operating emergency lighting, and</w:t>
      </w:r>
    </w:p>
    <w:p w:rsidR="0062018D" w:rsidRDefault="0062018D" w:rsidP="0062018D">
      <w:pPr>
        <w:pStyle w:val="DHHSbullet1lastline"/>
        <w:rPr>
          <w:lang w:eastAsia="en-AU"/>
        </w:rPr>
      </w:pPr>
      <w:r>
        <w:rPr>
          <w:lang w:eastAsia="en-AU"/>
        </w:rPr>
        <w:t>shutting down the heating or cooling systems in an emergency.</w:t>
      </w:r>
    </w:p>
    <w:p w:rsidR="0062018D" w:rsidRDefault="0062018D" w:rsidP="00EE5E2D">
      <w:pPr>
        <w:pStyle w:val="Heading2"/>
        <w:rPr>
          <w:lang w:eastAsia="en-AU"/>
        </w:rPr>
      </w:pPr>
      <w:bookmarkStart w:id="46" w:name="_Toc532979196"/>
      <w:r>
        <w:t>Installation</w:t>
      </w:r>
      <w:bookmarkEnd w:id="46"/>
    </w:p>
    <w:p w:rsidR="0062018D" w:rsidRDefault="0062018D" w:rsidP="0062018D">
      <w:pPr>
        <w:pStyle w:val="DHHSbody"/>
        <w:rPr>
          <w:lang w:eastAsia="en-AU"/>
        </w:rPr>
      </w:pPr>
      <w:r>
        <w:rPr>
          <w:lang w:eastAsia="en-AU"/>
        </w:rPr>
        <w:t>Qualified technicians install residential smoke alarm systems, as these systems need to be interconnected and powered by the mains supply with a battery backup.</w:t>
      </w:r>
    </w:p>
    <w:p w:rsidR="0062018D" w:rsidRDefault="0062018D" w:rsidP="0062018D">
      <w:pPr>
        <w:pStyle w:val="DHHSbody"/>
        <w:rPr>
          <w:lang w:eastAsia="en-AU"/>
        </w:rPr>
      </w:pPr>
      <w:r>
        <w:rPr>
          <w:lang w:eastAsia="en-AU"/>
        </w:rPr>
        <w:t>A smoke detector will be located in each bedroom and the main living areas of the unit. They are normally mounted on the ceiling or within 3m of the bed pillow. They can also be mounted on the wall near the ceiling.</w:t>
      </w:r>
    </w:p>
    <w:p w:rsidR="0062018D" w:rsidRPr="0062018D" w:rsidRDefault="0062018D" w:rsidP="0062018D">
      <w:pPr>
        <w:pStyle w:val="DHHSbody"/>
        <w:rPr>
          <w:lang w:eastAsia="en-AU"/>
        </w:rPr>
      </w:pPr>
      <w:r>
        <w:rPr>
          <w:lang w:eastAsia="en-AU"/>
        </w:rPr>
        <w:t>When a detector detects smoke, it will light up to indicate the location of the fire or fault.</w:t>
      </w:r>
    </w:p>
    <w:p w:rsidR="0062018D" w:rsidRDefault="0062018D" w:rsidP="00EE5E2D">
      <w:pPr>
        <w:pStyle w:val="Heading2"/>
        <w:rPr>
          <w:lang w:eastAsia="en-AU"/>
        </w:rPr>
      </w:pPr>
      <w:bookmarkStart w:id="47" w:name="_Toc532979197"/>
      <w:r>
        <w:t>Why do smoke detectors false alarm?</w:t>
      </w:r>
      <w:bookmarkEnd w:id="47"/>
    </w:p>
    <w:p w:rsidR="0062018D" w:rsidRDefault="0062018D" w:rsidP="0062018D">
      <w:pPr>
        <w:pStyle w:val="DHHSbody"/>
      </w:pPr>
      <w:r w:rsidRPr="0062018D">
        <w:t>Due to their sensitivity and the importance of detecting smoke early, the smoke detector will detect fumes or smoke given off by burnt toast, food cooking in the oven, or steam from hot water, such as when someone has a hot shower. When this occurs clear the air by opening windows and doors for a short period.</w:t>
      </w:r>
    </w:p>
    <w:p w:rsidR="0062018D" w:rsidRDefault="0062018D" w:rsidP="00EE5E2D">
      <w:pPr>
        <w:pStyle w:val="Heading2"/>
        <w:rPr>
          <w:lang w:eastAsia="en-AU"/>
        </w:rPr>
      </w:pPr>
      <w:bookmarkStart w:id="48" w:name="_Toc532979198"/>
      <w:r>
        <w:t>Faults</w:t>
      </w:r>
      <w:bookmarkEnd w:id="48"/>
    </w:p>
    <w:p w:rsidR="0054372C" w:rsidRDefault="0062018D" w:rsidP="0054372C">
      <w:pPr>
        <w:pStyle w:val="DHHSbody"/>
      </w:pPr>
      <w:r w:rsidRPr="0062018D">
        <w:t>A faulty or damaged smoke detector may not work correctly to detect smoke from a fire and it is imperative that it is reported immediately. When a fault occurs it should be indicated on the residential fire panel by either a warning light or an audible alarm. When the fault alarm activates, notify your supervisor who will call the fire equipment service provider (FESP), who will inform you whether it is safe to remain in the building.</w:t>
      </w:r>
    </w:p>
    <w:p w:rsidR="0062018D" w:rsidRDefault="0062018D" w:rsidP="0054372C">
      <w:pPr>
        <w:pStyle w:val="Heading2"/>
        <w:rPr>
          <w:lang w:eastAsia="en-AU"/>
        </w:rPr>
      </w:pPr>
      <w:bookmarkStart w:id="49" w:name="_Toc532979199"/>
      <w:r>
        <w:t>How and when to test smoke alarms?</w:t>
      </w:r>
      <w:bookmarkEnd w:id="49"/>
    </w:p>
    <w:p w:rsidR="0062018D" w:rsidRDefault="0062018D" w:rsidP="0062018D">
      <w:pPr>
        <w:pStyle w:val="DHHSbody"/>
      </w:pPr>
      <w:r>
        <w:t>Smoke alarms are tested monthly by a maintenance technician. Included in the maintenance program for the smoke detection system, is an annual smoke test of the smoke alarms, which the smoke detection system maintenance technician conducts.</w:t>
      </w:r>
    </w:p>
    <w:p w:rsidR="0062018D" w:rsidRDefault="0062018D" w:rsidP="0062018D">
      <w:pPr>
        <w:pStyle w:val="DHHSbody"/>
      </w:pPr>
      <w:r>
        <w:lastRenderedPageBreak/>
        <w:t>Staff are required to visually check smoke detectors weekly for obvious faults and damage using the Weekly Fire Safety Checklist.</w:t>
      </w:r>
    </w:p>
    <w:p w:rsidR="00F87316" w:rsidRPr="00292876" w:rsidRDefault="00E129A4" w:rsidP="00F87316">
      <w:pPr>
        <w:pStyle w:val="DHHSbody"/>
        <w:rPr>
          <w:rFonts w:cs="Arial"/>
          <w:bdr w:val="none" w:sz="0" w:space="0" w:color="auto" w:frame="1"/>
          <w:shd w:val="clear" w:color="auto" w:fill="FFFFFF"/>
        </w:rPr>
      </w:pPr>
      <w:hyperlink r:id="rId27" w:history="1">
        <w:r w:rsidR="00F87316" w:rsidRPr="00292876">
          <w:rPr>
            <w:rStyle w:val="Hyperlink"/>
            <w:rFonts w:cs="Arial"/>
            <w:bCs/>
            <w:bdr w:val="none" w:sz="0" w:space="0" w:color="auto" w:frame="1"/>
            <w:shd w:val="clear" w:color="auto" w:fill="FFFFFF"/>
          </w:rPr>
          <w:t>Fire Safety Weekly Checklist</w:t>
        </w:r>
      </w:hyperlink>
      <w:r w:rsidR="00292876" w:rsidRPr="00292876">
        <w:rPr>
          <w:rFonts w:cs="Arial"/>
          <w:bCs/>
          <w:bdr w:val="none" w:sz="0" w:space="0" w:color="auto" w:frame="1"/>
          <w:shd w:val="clear" w:color="auto" w:fill="FFFFFF"/>
        </w:rPr>
        <w:t xml:space="preserve"> &lt;</w:t>
      </w:r>
      <w:r w:rsidR="00292876" w:rsidRPr="00292876">
        <w:t xml:space="preserve"> </w:t>
      </w:r>
      <w:r w:rsidR="00292876" w:rsidRPr="00292876">
        <w:rPr>
          <w:rFonts w:cs="Arial"/>
          <w:bCs/>
          <w:bdr w:val="none" w:sz="0" w:space="0" w:color="auto" w:frame="1"/>
          <w:shd w:val="clear" w:color="auto" w:fill="FFFFFF"/>
        </w:rPr>
        <w:t>https://providers.dhhs.vic.gov.au/fire-safety-induction-program-24-hour-supported-accommodation&gt;</w:t>
      </w:r>
    </w:p>
    <w:p w:rsidR="0062018D" w:rsidRDefault="0062018D" w:rsidP="00EE5E2D">
      <w:pPr>
        <w:pStyle w:val="Heading2"/>
        <w:rPr>
          <w:lang w:eastAsia="en-AU"/>
        </w:rPr>
      </w:pPr>
      <w:bookmarkStart w:id="50" w:name="_Toc532979200"/>
      <w:r>
        <w:t>Maintenance of smoke alarms</w:t>
      </w:r>
      <w:bookmarkEnd w:id="50"/>
    </w:p>
    <w:p w:rsidR="0062018D" w:rsidRDefault="0062018D" w:rsidP="0062018D">
      <w:pPr>
        <w:pStyle w:val="DHHSbody"/>
      </w:pPr>
      <w:r>
        <w:t>Smoke alarms also require regular cleaning.</w:t>
      </w:r>
    </w:p>
    <w:p w:rsidR="0062018D" w:rsidRDefault="0062018D" w:rsidP="0062018D">
      <w:pPr>
        <w:pStyle w:val="DHHSbody"/>
      </w:pPr>
      <w:r>
        <w:t>The smoke detection system maintenance technician will check and maintain smoke alarms and the residential fire panel in your residential facility. Part of the maintenance program is to clean all smoke alarms with a vacuum cleaner every six months.</w:t>
      </w:r>
    </w:p>
    <w:p w:rsidR="0062018D" w:rsidRDefault="0062018D" w:rsidP="0062018D">
      <w:pPr>
        <w:pStyle w:val="DHHSbody"/>
      </w:pPr>
      <w:r>
        <w:t>Staff should also clean smoke alarms that look dirty, or have bugs or spider webs around them.</w:t>
      </w:r>
    </w:p>
    <w:p w:rsidR="0062018D" w:rsidRDefault="0062018D" w:rsidP="0062018D">
      <w:pPr>
        <w:pStyle w:val="DHHSbody"/>
      </w:pPr>
      <w:r>
        <w:t>Never paint a smoke alarm.</w:t>
      </w:r>
    </w:p>
    <w:p w:rsidR="0062018D" w:rsidRDefault="0062018D" w:rsidP="00EE5E2D">
      <w:pPr>
        <w:pStyle w:val="Heading2"/>
        <w:rPr>
          <w:lang w:eastAsia="en-AU"/>
        </w:rPr>
      </w:pPr>
      <w:bookmarkStart w:id="51" w:name="_Toc532979201"/>
      <w:r>
        <w:t>Smoke alarms for the sensory impaired</w:t>
      </w:r>
      <w:bookmarkEnd w:id="51"/>
    </w:p>
    <w:p w:rsidR="0062018D" w:rsidRDefault="0062018D" w:rsidP="0062018D">
      <w:pPr>
        <w:pStyle w:val="DHHSbody"/>
      </w:pPr>
      <w:r>
        <w:t>For people who have a sensory impairment a conventional smoke alarm which has only an audible warning may be of little benefit.</w:t>
      </w:r>
    </w:p>
    <w:p w:rsidR="0062018D" w:rsidRDefault="0062018D" w:rsidP="0062018D">
      <w:pPr>
        <w:pStyle w:val="DHHSbody"/>
      </w:pPr>
      <w:r>
        <w:t>For those with a hearing impairment, alternative types of signals must be considered. They can receive about the same level of protection as those who rely on audible alarms, with systems that use visual signals, such as a strong strobe light.</w:t>
      </w:r>
    </w:p>
    <w:p w:rsidR="00E10397" w:rsidRDefault="00E10397" w:rsidP="00EE5E2D">
      <w:pPr>
        <w:pStyle w:val="Heading2"/>
        <w:rPr>
          <w:lang w:eastAsia="en-AU"/>
        </w:rPr>
      </w:pPr>
      <w:bookmarkStart w:id="52" w:name="_Toc532979202"/>
      <w:r>
        <w:t>Strobe light and epilepsy</w:t>
      </w:r>
      <w:bookmarkEnd w:id="52"/>
    </w:p>
    <w:p w:rsidR="00E10397" w:rsidRDefault="00E10397" w:rsidP="00E10397">
      <w:pPr>
        <w:pStyle w:val="DHHSbody"/>
      </w:pPr>
      <w:r>
        <w:t>Please note, alarm systems that use a strobe light will not affect people with epilepsy. A vibrating pad is also available, which can be placed under the pillow of the person sleeping. This is a very practical way of alerting a person with a hearing impairment or a hearing and visual impairment.</w:t>
      </w:r>
    </w:p>
    <w:p w:rsidR="0062018D" w:rsidRDefault="00E10397" w:rsidP="00E10397">
      <w:pPr>
        <w:pStyle w:val="DHHSbody"/>
      </w:pPr>
      <w:r>
        <w:t>Various models are available. They are comprised of a conventional smoke alarm with an audible alarm and an additional bright white xenon strobe light. They should be placed above the sleeping person so the flashing strobe will awaken and alert them.</w:t>
      </w:r>
    </w:p>
    <w:p w:rsidR="00E10397" w:rsidRDefault="00E10397" w:rsidP="00EE5E2D">
      <w:pPr>
        <w:pStyle w:val="Heading2"/>
        <w:rPr>
          <w:lang w:eastAsia="en-AU"/>
        </w:rPr>
      </w:pPr>
      <w:bookmarkStart w:id="53" w:name="_Toc532979203"/>
      <w:r>
        <w:t>Further advice</w:t>
      </w:r>
      <w:bookmarkEnd w:id="53"/>
    </w:p>
    <w:p w:rsidR="00E10397" w:rsidRDefault="00E10397" w:rsidP="00E10397">
      <w:pPr>
        <w:pStyle w:val="DHHSbody"/>
      </w:pPr>
      <w:r>
        <w:t>For further advice about smoke alarm models that use strobe lights contact:</w:t>
      </w:r>
    </w:p>
    <w:p w:rsidR="00E10397" w:rsidRPr="00BB4FB1" w:rsidRDefault="00E10397" w:rsidP="00E10397">
      <w:pPr>
        <w:pStyle w:val="DHHSbullet1"/>
      </w:pPr>
      <w:r w:rsidRPr="00BB4FB1">
        <w:t>Better Hearing Australia Inc. (03) 9510 1577, and/or</w:t>
      </w:r>
    </w:p>
    <w:p w:rsidR="00E10397" w:rsidRPr="00950A0D" w:rsidRDefault="00E10397" w:rsidP="00950A0D">
      <w:pPr>
        <w:pStyle w:val="DHHSbullet1lastline"/>
      </w:pPr>
      <w:r w:rsidRPr="00950A0D">
        <w:t xml:space="preserve">the MFB </w:t>
      </w:r>
      <w:r w:rsidR="00950A0D" w:rsidRPr="00950A0D">
        <w:t>Community Resilience Department on (03) 9665 4464</w:t>
      </w:r>
      <w:r w:rsidRPr="00950A0D">
        <w:t>.</w:t>
      </w:r>
    </w:p>
    <w:p w:rsidR="00E03A46" w:rsidRDefault="00E03A46">
      <w:pPr>
        <w:rPr>
          <w:rFonts w:ascii="Arial" w:hAnsi="Arial"/>
          <w:b/>
          <w:color w:val="D50032"/>
          <w:sz w:val="28"/>
          <w:szCs w:val="28"/>
        </w:rPr>
      </w:pPr>
      <w:r>
        <w:br w:type="page"/>
      </w:r>
    </w:p>
    <w:p w:rsidR="00E10397" w:rsidRDefault="00E10397" w:rsidP="00EE5E2D">
      <w:pPr>
        <w:pStyle w:val="Heading2"/>
      </w:pPr>
      <w:bookmarkStart w:id="54" w:name="_Toc532979204"/>
      <w:r w:rsidRPr="00EE5E2D">
        <w:lastRenderedPageBreak/>
        <w:t>Activity</w:t>
      </w:r>
      <w:r w:rsidR="00EE5E2D">
        <w:t>: Brooks 2000 residential alarm system</w:t>
      </w:r>
      <w:bookmarkEnd w:id="54"/>
    </w:p>
    <w:p w:rsidR="00E10397" w:rsidRDefault="00E10397" w:rsidP="00E10397">
      <w:pPr>
        <w:pStyle w:val="DHHSbody"/>
      </w:pPr>
      <w:r w:rsidRPr="00E10397">
        <w:t xml:space="preserve">While facilities may use different types of fire panels, the basic principles are the same. Let’s </w:t>
      </w:r>
      <w:r w:rsidR="00213321" w:rsidRPr="00E10397">
        <w:t>look</w:t>
      </w:r>
      <w:r w:rsidRPr="00E10397">
        <w:t xml:space="preserve"> at how to use the Brooks residential fire safety system.</w:t>
      </w:r>
    </w:p>
    <w:p w:rsidR="00E10397" w:rsidRDefault="00E10397" w:rsidP="000C1C4E">
      <w:pPr>
        <w:pStyle w:val="Heading3"/>
        <w:rPr>
          <w:lang w:eastAsia="en-AU"/>
        </w:rPr>
      </w:pPr>
      <w:r>
        <w:t xml:space="preserve">3 </w:t>
      </w:r>
      <w:r w:rsidR="00213321">
        <w:t>position</w:t>
      </w:r>
    </w:p>
    <w:p w:rsidR="00E10397" w:rsidRDefault="00E10397" w:rsidP="00E10397">
      <w:pPr>
        <w:pStyle w:val="DHHSbody"/>
      </w:pPr>
      <w:r>
        <w:t xml:space="preserve">The system has a </w:t>
      </w:r>
      <w:r w:rsidR="00213321">
        <w:t>3-position</w:t>
      </w:r>
      <w:r>
        <w:t xml:space="preserve"> key switch:</w:t>
      </w:r>
    </w:p>
    <w:p w:rsidR="00E10397" w:rsidRDefault="00E10397" w:rsidP="00213321">
      <w:pPr>
        <w:pStyle w:val="DHHSbullet1"/>
      </w:pPr>
      <w:r>
        <w:t>Off: is not to be used</w:t>
      </w:r>
    </w:p>
    <w:p w:rsidR="00E10397" w:rsidRDefault="00E10397" w:rsidP="00213321">
      <w:pPr>
        <w:pStyle w:val="DHHSbullet1"/>
      </w:pPr>
      <w:r>
        <w:t>Auto: is the normal mode of the system, and</w:t>
      </w:r>
    </w:p>
    <w:p w:rsidR="00E10397" w:rsidRDefault="00E10397" w:rsidP="00213321">
      <w:pPr>
        <w:pStyle w:val="DHHSbullet1"/>
      </w:pPr>
      <w:r>
        <w:t>Fire: may be used for evacuation drills</w:t>
      </w:r>
    </w:p>
    <w:p w:rsidR="00E10397" w:rsidRDefault="00E10397" w:rsidP="000C1C4E">
      <w:pPr>
        <w:pStyle w:val="Heading3"/>
      </w:pPr>
      <w:r>
        <w:t>Alarm panel</w:t>
      </w:r>
    </w:p>
    <w:p w:rsidR="00E10397" w:rsidRDefault="00E10397" w:rsidP="00E10397">
      <w:pPr>
        <w:pStyle w:val="DHHSbody"/>
      </w:pPr>
      <w:r>
        <w:t>In the ‘Alarm’ panel:</w:t>
      </w:r>
    </w:p>
    <w:p w:rsidR="00E10397" w:rsidRDefault="00E10397" w:rsidP="00E10397">
      <w:pPr>
        <w:pStyle w:val="DHHSbullet1"/>
      </w:pPr>
      <w:r>
        <w:t>‘Alarm/Locate’ locates the activated smoke alarm, silences all normal smoke alarms and resets after five minutes</w:t>
      </w:r>
    </w:p>
    <w:p w:rsidR="00E10397" w:rsidRDefault="00E10397" w:rsidP="00E10397">
      <w:pPr>
        <w:pStyle w:val="DHHSbullet1"/>
      </w:pPr>
      <w:r>
        <w:t>‘Alarm/Isolate’ isolates or disables all smoke alarms for five minutes and then resets the system to normal mode, and</w:t>
      </w:r>
    </w:p>
    <w:p w:rsidR="00E10397" w:rsidRDefault="00E10397" w:rsidP="00E10397">
      <w:pPr>
        <w:pStyle w:val="DHHSbullet1lastline"/>
      </w:pPr>
      <w:r>
        <w:t>‘Sounder/Silence’ isolates the sounder when a fault condition is present and will reset once a fault is repaired.</w:t>
      </w:r>
    </w:p>
    <w:p w:rsidR="00BF60C5" w:rsidRDefault="00BF60C5" w:rsidP="000C1C4E">
      <w:pPr>
        <w:pStyle w:val="Heading3"/>
      </w:pPr>
      <w:r>
        <w:t>Monitored Valve panel</w:t>
      </w:r>
    </w:p>
    <w:p w:rsidR="00E10397" w:rsidRDefault="00BF60C5" w:rsidP="00BF60C5">
      <w:pPr>
        <w:pStyle w:val="DHHSbody"/>
      </w:pPr>
      <w:r>
        <w:t>If any of the lights in the ‘Monitored Valve’ panel are illuminated red and the bell and smoke alarms are active, check the valve in the sprinkler cabinet to see if it’s closed or call the fire service maintenance contractor.</w:t>
      </w:r>
    </w:p>
    <w:p w:rsidR="00BF60C5" w:rsidRDefault="00BF60C5" w:rsidP="000C1C4E">
      <w:pPr>
        <w:pStyle w:val="Heading3"/>
      </w:pPr>
      <w:r>
        <w:t>Sprinkler panel</w:t>
      </w:r>
    </w:p>
    <w:p w:rsidR="00BF60C5" w:rsidRDefault="00BF60C5" w:rsidP="00BF60C5">
      <w:pPr>
        <w:pStyle w:val="DHHSbody"/>
      </w:pPr>
      <w:r>
        <w:t>If any of the lights in the ‘Sprinkler’ panel are illuminated red the sprinkler has activated and the bells and smoke alarms are active, call the Fire Service Maintenance Contractor.</w:t>
      </w:r>
    </w:p>
    <w:p w:rsidR="00BF60C5" w:rsidRDefault="00BF60C5" w:rsidP="000C1C4E">
      <w:pPr>
        <w:pStyle w:val="Heading3"/>
        <w:rPr>
          <w:lang w:eastAsia="en-AU"/>
        </w:rPr>
      </w:pPr>
      <w:r>
        <w:t>Manual Override panel</w:t>
      </w:r>
    </w:p>
    <w:p w:rsidR="00BF60C5" w:rsidRDefault="00BF60C5" w:rsidP="00BF60C5">
      <w:pPr>
        <w:pStyle w:val="DHHSbody"/>
      </w:pPr>
      <w:r>
        <w:t>The buttons in the ‘Manual Override’ panel can be used to release a particular door strike to unlock a door and then repressed it to relock it. Door strikes will release in any alarm mode automatically.</w:t>
      </w:r>
    </w:p>
    <w:p w:rsidR="00BF60C5" w:rsidRDefault="00BF60C5" w:rsidP="000C1C4E">
      <w:pPr>
        <w:pStyle w:val="Heading3"/>
      </w:pPr>
      <w:r>
        <w:t>Ancillary Control panel</w:t>
      </w:r>
    </w:p>
    <w:p w:rsidR="00BF60C5" w:rsidRDefault="00BF60C5" w:rsidP="00BF60C5">
      <w:pPr>
        <w:pStyle w:val="DHHSbody"/>
      </w:pPr>
      <w:r>
        <w:t>Avoid using any of the buttons in the ‘Ancillary Control’ panel as they are for the exclusive use of those who service the system.</w:t>
      </w:r>
    </w:p>
    <w:p w:rsidR="00BF60C5" w:rsidRDefault="00BF60C5" w:rsidP="000C1C4E">
      <w:pPr>
        <w:pStyle w:val="Heading3"/>
        <w:rPr>
          <w:lang w:eastAsia="en-AU"/>
        </w:rPr>
      </w:pPr>
      <w:r>
        <w:t>Gas Shutdown System panel</w:t>
      </w:r>
    </w:p>
    <w:p w:rsidR="00BF60C5" w:rsidRDefault="00BF60C5" w:rsidP="00BF60C5">
      <w:pPr>
        <w:pStyle w:val="DHHSbody"/>
      </w:pPr>
      <w:r>
        <w:t>In the ‘Gas Shutdown System’ panel the gas system can be isolated, reset and tested. When the ‘Main Valve Open’ and ‘Pressure Fault’ lights are coloured green all is normal, if illuminated red contact the fire service maintenance contractor.</w:t>
      </w:r>
    </w:p>
    <w:p w:rsidR="00CE5557" w:rsidRDefault="00CE5557">
      <w:pPr>
        <w:rPr>
          <w:rFonts w:ascii="Arial" w:hAnsi="Arial"/>
          <w:b/>
          <w:color w:val="D50032"/>
          <w:sz w:val="28"/>
          <w:szCs w:val="28"/>
        </w:rPr>
      </w:pPr>
      <w:r>
        <w:br w:type="page"/>
      </w:r>
    </w:p>
    <w:p w:rsidR="00BF60C5" w:rsidRDefault="00BF60C5" w:rsidP="00BF60C5">
      <w:pPr>
        <w:pStyle w:val="Heading2"/>
      </w:pPr>
      <w:bookmarkStart w:id="55" w:name="_Toc532979205"/>
      <w:r w:rsidRPr="00BF60C5">
        <w:lastRenderedPageBreak/>
        <w:t>Activation of the system by fire</w:t>
      </w:r>
      <w:bookmarkEnd w:id="55"/>
    </w:p>
    <w:p w:rsidR="00BF60C5" w:rsidRPr="00BF60C5" w:rsidRDefault="00BF60C5" w:rsidP="00BF60C5">
      <w:pPr>
        <w:pStyle w:val="DHHSbody"/>
        <w:rPr>
          <w:lang w:eastAsia="en-AU"/>
        </w:rPr>
      </w:pPr>
      <w:r w:rsidRPr="00BF60C5">
        <w:rPr>
          <w:lang w:eastAsia="en-AU"/>
        </w:rPr>
        <w:t>There are two ways an alarm system might be activated: by fire or a false alarm.</w:t>
      </w:r>
    </w:p>
    <w:p w:rsidR="00BF60C5" w:rsidRPr="00BF60C5" w:rsidRDefault="00BF60C5" w:rsidP="00BF60C5">
      <w:pPr>
        <w:pStyle w:val="DHHSbody"/>
        <w:rPr>
          <w:lang w:eastAsia="en-AU"/>
        </w:rPr>
      </w:pPr>
      <w:r w:rsidRPr="00BF60C5">
        <w:rPr>
          <w:lang w:eastAsia="en-AU"/>
        </w:rPr>
        <w:t>In the event of activation by fire:</w:t>
      </w:r>
    </w:p>
    <w:p w:rsidR="00BF60C5" w:rsidRPr="00BF60C5" w:rsidRDefault="00BF60C5" w:rsidP="00213321">
      <w:pPr>
        <w:pStyle w:val="DHHSbullet1"/>
        <w:rPr>
          <w:lang w:eastAsia="en-AU"/>
        </w:rPr>
      </w:pPr>
      <w:r w:rsidRPr="00BF60C5">
        <w:rPr>
          <w:lang w:eastAsia="en-AU"/>
        </w:rPr>
        <w:t>all smoke detectors will operate, as they are interconnected</w:t>
      </w:r>
    </w:p>
    <w:p w:rsidR="00BF60C5" w:rsidRPr="00BF60C5" w:rsidRDefault="00BF60C5" w:rsidP="00213321">
      <w:pPr>
        <w:pStyle w:val="DHHSbullet1"/>
        <w:rPr>
          <w:lang w:eastAsia="en-AU"/>
        </w:rPr>
      </w:pPr>
      <w:r w:rsidRPr="00BF60C5">
        <w:rPr>
          <w:lang w:eastAsia="en-AU"/>
        </w:rPr>
        <w:t>all electric doors will strike and release doors, allowing people to evacuate — a 30 second time delay will allow you time to investigate the alarm before the doors’ locks release</w:t>
      </w:r>
    </w:p>
    <w:p w:rsidR="00BF60C5" w:rsidRPr="00BF60C5" w:rsidRDefault="00BF60C5" w:rsidP="00213321">
      <w:pPr>
        <w:pStyle w:val="DHHSbullet1"/>
        <w:rPr>
          <w:lang w:eastAsia="en-AU"/>
        </w:rPr>
      </w:pPr>
      <w:r w:rsidRPr="00BF60C5">
        <w:rPr>
          <w:lang w:eastAsia="en-AU"/>
        </w:rPr>
        <w:t>a strobe light will be activated at the external entrance to the residential facility</w:t>
      </w:r>
    </w:p>
    <w:p w:rsidR="00BF60C5" w:rsidRPr="00BF60C5" w:rsidRDefault="00BF60C5" w:rsidP="00213321">
      <w:pPr>
        <w:pStyle w:val="DHHSbullet1"/>
        <w:rPr>
          <w:lang w:eastAsia="en-AU"/>
        </w:rPr>
      </w:pPr>
      <w:r w:rsidRPr="00BF60C5">
        <w:rPr>
          <w:lang w:eastAsia="en-AU"/>
        </w:rPr>
        <w:t>the emergency lighting will switch on</w:t>
      </w:r>
    </w:p>
    <w:p w:rsidR="00BF60C5" w:rsidRPr="00BF60C5" w:rsidRDefault="00BF60C5" w:rsidP="00213321">
      <w:pPr>
        <w:pStyle w:val="DHHSbullet1"/>
        <w:rPr>
          <w:lang w:eastAsia="en-AU"/>
        </w:rPr>
      </w:pPr>
      <w:r w:rsidRPr="00BF60C5">
        <w:rPr>
          <w:lang w:eastAsia="en-AU"/>
        </w:rPr>
        <w:t>the cooling or heating system will turn off, and</w:t>
      </w:r>
    </w:p>
    <w:p w:rsidR="00BF60C5" w:rsidRDefault="00BF60C5" w:rsidP="00213321">
      <w:pPr>
        <w:pStyle w:val="DHHSbullet1"/>
        <w:rPr>
          <w:lang w:eastAsia="en-AU"/>
        </w:rPr>
      </w:pPr>
      <w:r w:rsidRPr="00BF60C5">
        <w:rPr>
          <w:lang w:eastAsia="en-AU"/>
        </w:rPr>
        <w:t>individual staff members are required to call the fire brigade.</w:t>
      </w:r>
    </w:p>
    <w:p w:rsidR="00BF60C5" w:rsidRDefault="00BF60C5" w:rsidP="00BF60C5">
      <w:pPr>
        <w:pStyle w:val="Heading2"/>
        <w:rPr>
          <w:lang w:eastAsia="en-AU"/>
        </w:rPr>
      </w:pPr>
      <w:bookmarkStart w:id="56" w:name="_Toc532979206"/>
      <w:r>
        <w:t xml:space="preserve">False </w:t>
      </w:r>
      <w:r w:rsidRPr="00BF60C5">
        <w:t>alarm</w:t>
      </w:r>
      <w:bookmarkEnd w:id="56"/>
    </w:p>
    <w:p w:rsidR="00BF60C5" w:rsidRDefault="00BF60C5" w:rsidP="00BF60C5">
      <w:pPr>
        <w:pStyle w:val="DHHSbody"/>
        <w:rPr>
          <w:lang w:eastAsia="en-AU"/>
        </w:rPr>
      </w:pPr>
      <w:r w:rsidRPr="00BF60C5">
        <w:rPr>
          <w:lang w:eastAsia="en-AU"/>
        </w:rPr>
        <w:t>If an alarm activates, and upon investigation you find no fire, you should still investigate other causes such as steam, cooking fumes or faulty alarms. You can press the ‘HUSH’ button on the individual smoke alarm to silence the sounder and to allow time to clear steam or fumes that have caused the alarm to operate and reset the system.</w:t>
      </w:r>
    </w:p>
    <w:p w:rsidR="00BF60C5" w:rsidRPr="00BF60C5" w:rsidRDefault="00BF60C5" w:rsidP="00BF60C5">
      <w:pPr>
        <w:pStyle w:val="Heading2"/>
        <w:rPr>
          <w:lang w:eastAsia="en-AU"/>
        </w:rPr>
      </w:pPr>
      <w:bookmarkStart w:id="57" w:name="_Toc532979207"/>
      <w:r w:rsidRPr="00BF60C5">
        <w:rPr>
          <w:lang w:eastAsia="en-AU"/>
        </w:rPr>
        <w:t>Isolating the alarm</w:t>
      </w:r>
      <w:bookmarkEnd w:id="57"/>
    </w:p>
    <w:p w:rsidR="00BF60C5" w:rsidRDefault="00BF60C5" w:rsidP="00BF60C5">
      <w:pPr>
        <w:pStyle w:val="DHHSbody"/>
      </w:pPr>
      <w:r w:rsidRPr="00BF60C5">
        <w:t>If the alarm does not silence after this procedure you could press the ISOLATE button on the residential fire panel labelled ‘Alarm Isolate’. This function will silence all alarms but will also mute all other devices on the system. This function will reset after five minutes. If the smoke alarm continues to activate, you should report the fault immediately.</w:t>
      </w:r>
    </w:p>
    <w:p w:rsidR="00EE5E2D" w:rsidRDefault="00CE5557">
      <w:pPr>
        <w:rPr>
          <w:rFonts w:ascii="Arial" w:hAnsi="Arial"/>
          <w:bCs/>
          <w:color w:val="D50032"/>
          <w:sz w:val="44"/>
          <w:szCs w:val="44"/>
        </w:rPr>
      </w:pPr>
      <w:r>
        <w:rPr>
          <w:noProof/>
          <w:lang w:eastAsia="en-AU"/>
        </w:rPr>
        <w:drawing>
          <wp:inline distT="0" distB="0" distL="0" distR="0" wp14:anchorId="0DF0D531" wp14:editId="6B2F65C1">
            <wp:extent cx="2522964" cy="1800000"/>
            <wp:effectExtent l="0" t="0" r="0" b="0"/>
            <wp:docPr id="27" name="Picture 27" descr="The isolate button on the residential fire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ing the alarm.jpg"/>
                    <pic:cNvPicPr/>
                  </pic:nvPicPr>
                  <pic:blipFill rotWithShape="1">
                    <a:blip r:embed="rId28">
                      <a:extLst>
                        <a:ext uri="{28A0092B-C50C-407E-A947-70E740481C1C}">
                          <a14:useLocalDpi xmlns:a14="http://schemas.microsoft.com/office/drawing/2010/main" val="0"/>
                        </a:ext>
                      </a:extLst>
                    </a:blip>
                    <a:srcRect b="6360"/>
                    <a:stretch/>
                  </pic:blipFill>
                  <pic:spPr bwMode="auto">
                    <a:xfrm>
                      <a:off x="0" y="0"/>
                      <a:ext cx="2522964" cy="1800000"/>
                    </a:xfrm>
                    <a:prstGeom prst="rect">
                      <a:avLst/>
                    </a:prstGeom>
                    <a:ln>
                      <a:noFill/>
                    </a:ln>
                    <a:extLst>
                      <a:ext uri="{53640926-AAD7-44D8-BBD7-CCE9431645EC}">
                        <a14:shadowObscured xmlns:a14="http://schemas.microsoft.com/office/drawing/2010/main"/>
                      </a:ext>
                    </a:extLst>
                  </pic:spPr>
                </pic:pic>
              </a:graphicData>
            </a:graphic>
          </wp:inline>
        </w:drawing>
      </w:r>
      <w:r w:rsidR="00EE5E2D">
        <w:br w:type="page"/>
      </w:r>
    </w:p>
    <w:p w:rsidR="00BF60C5" w:rsidRDefault="00BF60C5" w:rsidP="00647717">
      <w:pPr>
        <w:pStyle w:val="Heading2"/>
      </w:pPr>
      <w:bookmarkStart w:id="58" w:name="_Toc532979208"/>
      <w:r w:rsidRPr="00EE5E2D">
        <w:lastRenderedPageBreak/>
        <w:t>Assessment: Smoke alarm systems</w:t>
      </w:r>
      <w:bookmarkEnd w:id="58"/>
    </w:p>
    <w:p w:rsidR="00BF60C5" w:rsidRDefault="00BF60C5" w:rsidP="00BF60C5">
      <w:pPr>
        <w:pStyle w:val="DHHSbody"/>
      </w:pPr>
      <w:r>
        <w:t>You should now have a good understanding about the role staff play in ensuring the correct operation of residential smoke alarms through proper maintenance and testing.</w:t>
      </w:r>
    </w:p>
    <w:p w:rsidR="00BF60C5" w:rsidRDefault="00BF60C5" w:rsidP="00BF60C5">
      <w:pPr>
        <w:pStyle w:val="DHHSbody"/>
      </w:pPr>
      <w:r>
        <w:t>Before we move on you'll need to complete a short multiple-choice assessment. You'll need to pass it to complete the program.</w:t>
      </w:r>
    </w:p>
    <w:p w:rsidR="00BF60C5" w:rsidRPr="00BD2027" w:rsidRDefault="00BF60C5" w:rsidP="00BD2027">
      <w:pPr>
        <w:pStyle w:val="DHHSbody"/>
        <w:rPr>
          <w:b/>
        </w:rPr>
      </w:pPr>
      <w:r w:rsidRPr="00BD2027">
        <w:rPr>
          <w:b/>
        </w:rPr>
        <w:t>What do you do if you discover a fault with the alarm panel or smoke alarms?</w:t>
      </w:r>
    </w:p>
    <w:tbl>
      <w:tblPr>
        <w:tblStyle w:val="TableGrid"/>
        <w:tblW w:w="4987" w:type="pct"/>
        <w:tblInd w:w="0" w:type="dxa"/>
        <w:tblLook w:val="04A0" w:firstRow="1" w:lastRow="0" w:firstColumn="1" w:lastColumn="0" w:noHBand="0" w:noVBand="1"/>
      </w:tblPr>
      <w:tblGrid>
        <w:gridCol w:w="8914"/>
        <w:gridCol w:w="575"/>
      </w:tblGrid>
      <w:tr w:rsidR="00CE5557" w:rsidRPr="00CE5557" w:rsidTr="00CE5557">
        <w:tc>
          <w:tcPr>
            <w:tcW w:w="4697" w:type="pct"/>
          </w:tcPr>
          <w:p w:rsidR="00CE5557" w:rsidRPr="00CE5557" w:rsidRDefault="00CE5557" w:rsidP="00CE5557">
            <w:pPr>
              <w:pStyle w:val="DHHStabletext"/>
            </w:pPr>
            <w:r w:rsidRPr="00CE5557">
              <w:t>Leave it until the next scheduled maintenance contractor comes to the residential facility</w:t>
            </w:r>
          </w:p>
        </w:tc>
        <w:tc>
          <w:tcPr>
            <w:tcW w:w="303" w:type="pct"/>
          </w:tcPr>
          <w:p w:rsidR="00CE5557" w:rsidRPr="00CE5557" w:rsidRDefault="00CE5557" w:rsidP="00CE5557">
            <w:pPr>
              <w:pStyle w:val="DHHStabletext"/>
            </w:pPr>
          </w:p>
        </w:tc>
      </w:tr>
      <w:tr w:rsidR="00CE5557" w:rsidRPr="00CE5557" w:rsidTr="00CE5557">
        <w:tc>
          <w:tcPr>
            <w:tcW w:w="4697" w:type="pct"/>
          </w:tcPr>
          <w:p w:rsidR="00CE5557" w:rsidRPr="00CE5557" w:rsidRDefault="00CE5557" w:rsidP="00CE5557">
            <w:pPr>
              <w:pStyle w:val="DHHStabletext"/>
            </w:pPr>
            <w:r w:rsidRPr="00CE5557">
              <w:t>Notify your supervisor who will call the fire equipment service provider (FESP)</w:t>
            </w:r>
          </w:p>
        </w:tc>
        <w:tc>
          <w:tcPr>
            <w:tcW w:w="303" w:type="pct"/>
          </w:tcPr>
          <w:p w:rsidR="00CE5557" w:rsidRPr="00CE5557" w:rsidRDefault="00CE5557" w:rsidP="00CE5557">
            <w:pPr>
              <w:pStyle w:val="DHHStabletext"/>
            </w:pPr>
          </w:p>
        </w:tc>
      </w:tr>
      <w:tr w:rsidR="00CE5557" w:rsidRPr="00CE5557" w:rsidTr="00CE5557">
        <w:tc>
          <w:tcPr>
            <w:tcW w:w="4697" w:type="pct"/>
          </w:tcPr>
          <w:p w:rsidR="00CE5557" w:rsidRPr="00CE5557" w:rsidRDefault="00CE5557" w:rsidP="00CE5557">
            <w:pPr>
              <w:pStyle w:val="DHHStabletext"/>
            </w:pPr>
            <w:r w:rsidRPr="00CE5557">
              <w:t>Contact the fire alarm company</w:t>
            </w:r>
          </w:p>
        </w:tc>
        <w:tc>
          <w:tcPr>
            <w:tcW w:w="303" w:type="pct"/>
          </w:tcPr>
          <w:p w:rsidR="00CE5557" w:rsidRPr="00CE5557" w:rsidRDefault="00CE5557" w:rsidP="00CE5557">
            <w:pPr>
              <w:pStyle w:val="DHHStabletext"/>
            </w:pPr>
          </w:p>
        </w:tc>
      </w:tr>
    </w:tbl>
    <w:p w:rsidR="00BF60C5" w:rsidRPr="00BD2027" w:rsidRDefault="00BF60C5" w:rsidP="00BD2027">
      <w:pPr>
        <w:pStyle w:val="DHHSbody"/>
        <w:rPr>
          <w:b/>
        </w:rPr>
      </w:pPr>
      <w:r w:rsidRPr="00BD2027">
        <w:rPr>
          <w:b/>
        </w:rPr>
        <w:t>What options on smoke alarm systems, are available to awaken those with a hearing impairment?</w:t>
      </w:r>
    </w:p>
    <w:tbl>
      <w:tblPr>
        <w:tblStyle w:val="TableGrid"/>
        <w:tblW w:w="4986" w:type="pct"/>
        <w:tblInd w:w="0" w:type="dxa"/>
        <w:tblLook w:val="04A0" w:firstRow="1" w:lastRow="0" w:firstColumn="1" w:lastColumn="0" w:noHBand="0" w:noVBand="1"/>
      </w:tblPr>
      <w:tblGrid>
        <w:gridCol w:w="8912"/>
        <w:gridCol w:w="575"/>
      </w:tblGrid>
      <w:tr w:rsidR="00CE5557" w:rsidRPr="00CE5557" w:rsidTr="00CE5557">
        <w:tc>
          <w:tcPr>
            <w:tcW w:w="4697" w:type="pct"/>
          </w:tcPr>
          <w:p w:rsidR="00CE5557" w:rsidRPr="00CE5557" w:rsidRDefault="00CE5557" w:rsidP="00CE5557">
            <w:pPr>
              <w:pStyle w:val="DHHStabletext"/>
            </w:pPr>
            <w:r w:rsidRPr="00CE5557">
              <w:t>There are no other options</w:t>
            </w:r>
          </w:p>
        </w:tc>
        <w:tc>
          <w:tcPr>
            <w:tcW w:w="303" w:type="pct"/>
          </w:tcPr>
          <w:p w:rsidR="00CE5557" w:rsidRPr="00CE5557" w:rsidRDefault="00CE5557" w:rsidP="00CE5557">
            <w:pPr>
              <w:pStyle w:val="DHHStabletext"/>
            </w:pPr>
          </w:p>
        </w:tc>
      </w:tr>
      <w:tr w:rsidR="00CE5557" w:rsidRPr="00CE5557" w:rsidTr="00CE5557">
        <w:tc>
          <w:tcPr>
            <w:tcW w:w="4697" w:type="pct"/>
          </w:tcPr>
          <w:p w:rsidR="00CE5557" w:rsidRPr="00CE5557" w:rsidRDefault="00CE5557" w:rsidP="00CE5557">
            <w:pPr>
              <w:pStyle w:val="DHHStabletext"/>
            </w:pPr>
            <w:r w:rsidRPr="00CE5557">
              <w:t>Vibrating beds</w:t>
            </w:r>
          </w:p>
        </w:tc>
        <w:tc>
          <w:tcPr>
            <w:tcW w:w="303" w:type="pct"/>
          </w:tcPr>
          <w:p w:rsidR="00CE5557" w:rsidRPr="00CE5557" w:rsidRDefault="00CE5557" w:rsidP="00CE5557">
            <w:pPr>
              <w:pStyle w:val="DHHStabletext"/>
            </w:pPr>
          </w:p>
        </w:tc>
      </w:tr>
      <w:tr w:rsidR="00CE5557" w:rsidRPr="00CE5557" w:rsidTr="00CE5557">
        <w:tc>
          <w:tcPr>
            <w:tcW w:w="4697" w:type="pct"/>
          </w:tcPr>
          <w:p w:rsidR="00CE5557" w:rsidRPr="00CE5557" w:rsidRDefault="00CE5557" w:rsidP="00CE5557">
            <w:pPr>
              <w:pStyle w:val="DHHStabletext"/>
            </w:pPr>
            <w:r w:rsidRPr="00CE5557">
              <w:t>Strobe light or vibrating pads under pillows</w:t>
            </w:r>
          </w:p>
        </w:tc>
        <w:tc>
          <w:tcPr>
            <w:tcW w:w="303" w:type="pct"/>
          </w:tcPr>
          <w:p w:rsidR="00CE5557" w:rsidRPr="00CE5557" w:rsidRDefault="00CE5557" w:rsidP="00CE5557">
            <w:pPr>
              <w:pStyle w:val="DHHStabletext"/>
            </w:pPr>
          </w:p>
        </w:tc>
      </w:tr>
    </w:tbl>
    <w:p w:rsidR="00BF60C5" w:rsidRPr="00BD2027" w:rsidRDefault="00BF60C5" w:rsidP="00BD2027">
      <w:pPr>
        <w:pStyle w:val="DHHSbody"/>
        <w:rPr>
          <w:b/>
        </w:rPr>
      </w:pPr>
      <w:r w:rsidRPr="00BD2027">
        <w:rPr>
          <w:b/>
        </w:rPr>
        <w:t>How often should smoke alarms be tested?</w:t>
      </w:r>
    </w:p>
    <w:tbl>
      <w:tblPr>
        <w:tblStyle w:val="TableGrid"/>
        <w:tblW w:w="4986" w:type="pct"/>
        <w:tblInd w:w="0" w:type="dxa"/>
        <w:tblLook w:val="04A0" w:firstRow="1" w:lastRow="0" w:firstColumn="1" w:lastColumn="0" w:noHBand="0" w:noVBand="1"/>
      </w:tblPr>
      <w:tblGrid>
        <w:gridCol w:w="8912"/>
        <w:gridCol w:w="575"/>
      </w:tblGrid>
      <w:tr w:rsidR="00CE5557" w:rsidRPr="00CE5557" w:rsidTr="00CE5557">
        <w:tc>
          <w:tcPr>
            <w:tcW w:w="4697" w:type="pct"/>
          </w:tcPr>
          <w:p w:rsidR="00CE5557" w:rsidRPr="00CE5557" w:rsidRDefault="00CE5557" w:rsidP="00CE5557">
            <w:pPr>
              <w:pStyle w:val="DHHStabletext"/>
            </w:pPr>
            <w:r w:rsidRPr="00CE5557">
              <w:t>Monthly</w:t>
            </w:r>
          </w:p>
        </w:tc>
        <w:tc>
          <w:tcPr>
            <w:tcW w:w="303" w:type="pct"/>
          </w:tcPr>
          <w:p w:rsidR="00CE5557" w:rsidRPr="00CE5557" w:rsidRDefault="00CE5557" w:rsidP="00CE5557">
            <w:pPr>
              <w:pStyle w:val="DHHStabletext"/>
            </w:pPr>
          </w:p>
        </w:tc>
      </w:tr>
      <w:tr w:rsidR="00CE5557" w:rsidRPr="00CE5557" w:rsidTr="00CE5557">
        <w:tc>
          <w:tcPr>
            <w:tcW w:w="4697" w:type="pct"/>
          </w:tcPr>
          <w:p w:rsidR="00CE5557" w:rsidRPr="00CE5557" w:rsidRDefault="00CE5557" w:rsidP="00CE5557">
            <w:pPr>
              <w:pStyle w:val="DHHStabletext"/>
            </w:pPr>
            <w:r w:rsidRPr="00CE5557">
              <w:t>Daily</w:t>
            </w:r>
          </w:p>
        </w:tc>
        <w:tc>
          <w:tcPr>
            <w:tcW w:w="303" w:type="pct"/>
          </w:tcPr>
          <w:p w:rsidR="00CE5557" w:rsidRPr="00CE5557" w:rsidRDefault="00CE5557" w:rsidP="00CE5557">
            <w:pPr>
              <w:pStyle w:val="DHHStabletext"/>
            </w:pPr>
          </w:p>
        </w:tc>
      </w:tr>
      <w:tr w:rsidR="00CE5557" w:rsidRPr="00CE5557" w:rsidTr="00CE5557">
        <w:tc>
          <w:tcPr>
            <w:tcW w:w="4697" w:type="pct"/>
          </w:tcPr>
          <w:p w:rsidR="00CE5557" w:rsidRPr="00CE5557" w:rsidRDefault="00CE5557" w:rsidP="00CE5557">
            <w:pPr>
              <w:pStyle w:val="DHHStabletext"/>
            </w:pPr>
            <w:r w:rsidRPr="00CE5557">
              <w:t>Fortnightly</w:t>
            </w:r>
          </w:p>
        </w:tc>
        <w:tc>
          <w:tcPr>
            <w:tcW w:w="303" w:type="pct"/>
          </w:tcPr>
          <w:p w:rsidR="00CE5557" w:rsidRPr="00CE5557" w:rsidRDefault="00CE5557" w:rsidP="00CE5557">
            <w:pPr>
              <w:pStyle w:val="DHHStabletext"/>
            </w:pPr>
          </w:p>
        </w:tc>
      </w:tr>
      <w:tr w:rsidR="00CE5557" w:rsidRPr="00CE5557" w:rsidTr="00CE5557">
        <w:tc>
          <w:tcPr>
            <w:tcW w:w="4697" w:type="pct"/>
          </w:tcPr>
          <w:p w:rsidR="00CE5557" w:rsidRPr="00CE5557" w:rsidRDefault="00CE5557" w:rsidP="00CE5557">
            <w:pPr>
              <w:pStyle w:val="DHHStabletext"/>
            </w:pPr>
            <w:r w:rsidRPr="00CE5557">
              <w:t>Never</w:t>
            </w:r>
          </w:p>
        </w:tc>
        <w:tc>
          <w:tcPr>
            <w:tcW w:w="303" w:type="pct"/>
          </w:tcPr>
          <w:p w:rsidR="00CE5557" w:rsidRPr="00CE5557" w:rsidRDefault="00CE5557" w:rsidP="00CE5557">
            <w:pPr>
              <w:pStyle w:val="DHHStabletext"/>
            </w:pPr>
          </w:p>
        </w:tc>
      </w:tr>
    </w:tbl>
    <w:p w:rsidR="00BF60C5" w:rsidRDefault="00BF60C5">
      <w:pPr>
        <w:rPr>
          <w:rFonts w:ascii="Arial" w:eastAsia="Times" w:hAnsi="Arial"/>
        </w:rPr>
      </w:pPr>
      <w:r>
        <w:br w:type="page"/>
      </w:r>
    </w:p>
    <w:p w:rsidR="00BF60C5" w:rsidRDefault="00BF60C5" w:rsidP="00BF60C5">
      <w:pPr>
        <w:pStyle w:val="Heading1"/>
      </w:pPr>
      <w:bookmarkStart w:id="59" w:name="_Toc532979209"/>
      <w:r>
        <w:lastRenderedPageBreak/>
        <w:t>Sprinkler systems</w:t>
      </w:r>
      <w:bookmarkEnd w:id="59"/>
    </w:p>
    <w:p w:rsidR="00BF60C5" w:rsidRDefault="00BF60C5" w:rsidP="00BF60C5">
      <w:pPr>
        <w:pStyle w:val="DHHSbody"/>
      </w:pPr>
      <w:r>
        <w:t>In this part of the program we take a look at how to check that residential sprinkler systems are operating correctly, and the procedures to follow if they are not.</w:t>
      </w:r>
    </w:p>
    <w:p w:rsidR="00BF60C5" w:rsidRDefault="00BF60C5" w:rsidP="00A941DB">
      <w:pPr>
        <w:pStyle w:val="Heading2"/>
        <w:rPr>
          <w:lang w:eastAsia="en-AU"/>
        </w:rPr>
      </w:pPr>
      <w:bookmarkStart w:id="60" w:name="_Toc532979210"/>
      <w:r>
        <w:t>Objectives</w:t>
      </w:r>
      <w:bookmarkEnd w:id="60"/>
    </w:p>
    <w:p w:rsidR="00BF60C5" w:rsidRPr="00BF60C5" w:rsidRDefault="00BF60C5" w:rsidP="00BF60C5">
      <w:pPr>
        <w:pStyle w:val="DHHSbody"/>
        <w:rPr>
          <w:lang w:eastAsia="en-AU"/>
        </w:rPr>
      </w:pPr>
      <w:r w:rsidRPr="00BF60C5">
        <w:rPr>
          <w:lang w:eastAsia="en-AU"/>
        </w:rPr>
        <w:t xml:space="preserve">To understand how to operate sprinkler systems correctly we need to </w:t>
      </w:r>
      <w:r w:rsidR="00213321" w:rsidRPr="00BF60C5">
        <w:rPr>
          <w:lang w:eastAsia="en-AU"/>
        </w:rPr>
        <w:t>look</w:t>
      </w:r>
      <w:r w:rsidRPr="00BF60C5">
        <w:rPr>
          <w:lang w:eastAsia="en-AU"/>
        </w:rPr>
        <w:t xml:space="preserve"> at:</w:t>
      </w:r>
    </w:p>
    <w:p w:rsidR="00BF60C5" w:rsidRPr="00BF60C5" w:rsidRDefault="00BF60C5" w:rsidP="00213321">
      <w:pPr>
        <w:pStyle w:val="DHHSbullet1"/>
        <w:rPr>
          <w:lang w:eastAsia="en-AU"/>
        </w:rPr>
      </w:pPr>
      <w:r w:rsidRPr="00BF60C5">
        <w:rPr>
          <w:lang w:eastAsia="en-AU"/>
        </w:rPr>
        <w:t>how sprinkler systems are used and under what circumstances they should operate</w:t>
      </w:r>
    </w:p>
    <w:p w:rsidR="00BF60C5" w:rsidRPr="00BF60C5" w:rsidRDefault="00BF60C5" w:rsidP="00213321">
      <w:pPr>
        <w:pStyle w:val="DHHSbullet1"/>
        <w:rPr>
          <w:lang w:eastAsia="en-AU"/>
        </w:rPr>
      </w:pPr>
      <w:r w:rsidRPr="00BF60C5">
        <w:rPr>
          <w:lang w:eastAsia="en-AU"/>
        </w:rPr>
        <w:t>how and when to check the sprinkler system for correct operation, and</w:t>
      </w:r>
    </w:p>
    <w:p w:rsidR="00BF60C5" w:rsidRPr="00BF60C5" w:rsidRDefault="00BF60C5" w:rsidP="00213321">
      <w:pPr>
        <w:pStyle w:val="DHHSbullet1"/>
        <w:rPr>
          <w:lang w:eastAsia="en-AU"/>
        </w:rPr>
      </w:pPr>
      <w:r w:rsidRPr="00BF60C5">
        <w:rPr>
          <w:lang w:eastAsia="en-AU"/>
        </w:rPr>
        <w:t>who to contact for assistance if a fault in the sprinkler system is detected.</w:t>
      </w:r>
    </w:p>
    <w:p w:rsidR="00BF60C5" w:rsidRDefault="00BF60C5" w:rsidP="00BF60C5">
      <w:pPr>
        <w:pStyle w:val="Heading2"/>
        <w:rPr>
          <w:lang w:eastAsia="en-AU"/>
        </w:rPr>
      </w:pPr>
      <w:bookmarkStart w:id="61" w:name="_Toc532979211"/>
      <w:r>
        <w:t xml:space="preserve">Residential sprinkler </w:t>
      </w:r>
      <w:r w:rsidRPr="00BF60C5">
        <w:t>systems</w:t>
      </w:r>
      <w:bookmarkEnd w:id="61"/>
    </w:p>
    <w:p w:rsidR="00BF60C5" w:rsidRDefault="00BF60C5" w:rsidP="00BF60C5">
      <w:pPr>
        <w:pStyle w:val="DHHSbody"/>
      </w:pPr>
      <w:r>
        <w:t>A residential sprinkler system (RSS) is an automatic fire suppression system designed to protect life in a fire situation. They are installed in buildings where residents need assistance to evacuate when a fire occurs and constructed from modern materials with unobtrusive sprinkler heads mounted in the ceiling or high on the walls of a residence. The heads are designed to react quickly to the heat of a fire where they activate alert signals for the occupants and help to suppress the fire in its early stages.</w:t>
      </w:r>
    </w:p>
    <w:p w:rsidR="00BF60C5" w:rsidRDefault="00BF60C5" w:rsidP="00BF60C5">
      <w:pPr>
        <w:pStyle w:val="DHHSbody"/>
      </w:pPr>
      <w:r>
        <w:t>The design standard for residential sprinklers is different to a commercial sprinkler system installed in an office or factory.</w:t>
      </w:r>
    </w:p>
    <w:p w:rsidR="00BF60C5" w:rsidRDefault="00BF60C5" w:rsidP="00BF60C5">
      <w:pPr>
        <w:pStyle w:val="Heading2"/>
      </w:pPr>
      <w:bookmarkStart w:id="62" w:name="_Toc532979212"/>
      <w:r>
        <w:t xml:space="preserve">How does it </w:t>
      </w:r>
      <w:r w:rsidRPr="00BF60C5">
        <w:t>work</w:t>
      </w:r>
      <w:r>
        <w:t>?</w:t>
      </w:r>
      <w:bookmarkEnd w:id="62"/>
    </w:p>
    <w:p w:rsidR="00BF60C5" w:rsidRDefault="00BF60C5" w:rsidP="00BF60C5">
      <w:pPr>
        <w:pStyle w:val="DHHSbody"/>
      </w:pPr>
      <w:r>
        <w:t xml:space="preserve">Sprinklers heads </w:t>
      </w:r>
      <w:r w:rsidR="00213321">
        <w:t>are in</w:t>
      </w:r>
      <w:r>
        <w:t xml:space="preserve"> the ceiling either exposed and easily seen or concealed behind a protective cover.</w:t>
      </w:r>
    </w:p>
    <w:p w:rsidR="00BF60C5" w:rsidRPr="00BF60C5" w:rsidRDefault="00BF60C5" w:rsidP="00BF60C5">
      <w:pPr>
        <w:pStyle w:val="DHHSbody"/>
      </w:pPr>
      <w:r>
        <w:t>When a fire breaks out in a room, the heat rises to the ceiling. As the heat from the fire increases, the liquid filled glass bulb in the sprinkler head heats up and expands. At a pre-determined temperature, (68oC for red sprinkler bulbs), the glass bulb shatters, breaking the seal and releasing the water. The spray pattern is designed to spread the water evenly throughout the room to cool the fire, stop it from spreading and extinguish it.</w:t>
      </w:r>
    </w:p>
    <w:p w:rsidR="00BF60C5" w:rsidRDefault="00BF60C5" w:rsidP="00BF60C5">
      <w:pPr>
        <w:pStyle w:val="Heading2"/>
      </w:pPr>
      <w:bookmarkStart w:id="63" w:name="_Toc532979213"/>
      <w:r>
        <w:t>Components of a sprinkler system</w:t>
      </w:r>
      <w:bookmarkEnd w:id="63"/>
    </w:p>
    <w:p w:rsidR="00BF60C5" w:rsidRPr="00BF60C5" w:rsidRDefault="00BF60C5" w:rsidP="00BF60C5">
      <w:pPr>
        <w:pStyle w:val="DHHSbody"/>
        <w:rPr>
          <w:lang w:eastAsia="en-AU"/>
        </w:rPr>
      </w:pPr>
      <w:r w:rsidRPr="00BF60C5">
        <w:rPr>
          <w:lang w:eastAsia="en-AU"/>
        </w:rPr>
        <w:t>The most obvious components of the residential sprinkler system are the control valves located on an outside wall, and the sprinkler heads inside.</w:t>
      </w:r>
    </w:p>
    <w:p w:rsidR="00BF60C5" w:rsidRPr="00BF60C5" w:rsidRDefault="00BF60C5" w:rsidP="00BF60C5">
      <w:pPr>
        <w:pStyle w:val="DHHSbody"/>
        <w:rPr>
          <w:lang w:eastAsia="en-AU"/>
        </w:rPr>
      </w:pPr>
      <w:r w:rsidRPr="00BF60C5">
        <w:rPr>
          <w:lang w:eastAsia="en-AU"/>
        </w:rPr>
        <w:t>The residential sprinkler system control valve is enclosed in a secure cabinet near the front of the building. The main features of the control valve assembly are the:</w:t>
      </w:r>
    </w:p>
    <w:p w:rsidR="00BF60C5" w:rsidRPr="00BF60C5" w:rsidRDefault="00BF60C5" w:rsidP="00213321">
      <w:pPr>
        <w:pStyle w:val="DHHSbullet1"/>
        <w:rPr>
          <w:lang w:eastAsia="en-AU"/>
        </w:rPr>
      </w:pPr>
      <w:r w:rsidRPr="00BF60C5">
        <w:rPr>
          <w:lang w:eastAsia="en-AU"/>
        </w:rPr>
        <w:t>shut off valve</w:t>
      </w:r>
    </w:p>
    <w:p w:rsidR="00BF60C5" w:rsidRPr="00BF60C5" w:rsidRDefault="00BF60C5" w:rsidP="00213321">
      <w:pPr>
        <w:pStyle w:val="DHHSbullet1"/>
        <w:rPr>
          <w:lang w:eastAsia="en-AU"/>
        </w:rPr>
      </w:pPr>
      <w:r w:rsidRPr="00BF60C5">
        <w:rPr>
          <w:lang w:eastAsia="en-AU"/>
        </w:rPr>
        <w:t>drain valve</w:t>
      </w:r>
    </w:p>
    <w:p w:rsidR="00BF60C5" w:rsidRPr="00BF60C5" w:rsidRDefault="00BF60C5" w:rsidP="00213321">
      <w:pPr>
        <w:pStyle w:val="DHHSbullet1"/>
        <w:rPr>
          <w:lang w:eastAsia="en-AU"/>
        </w:rPr>
      </w:pPr>
      <w:r w:rsidRPr="00BF60C5">
        <w:rPr>
          <w:lang w:eastAsia="en-AU"/>
        </w:rPr>
        <w:t>alarm signalling device, and</w:t>
      </w:r>
    </w:p>
    <w:p w:rsidR="00BF60C5" w:rsidRDefault="00BF60C5" w:rsidP="00213321">
      <w:pPr>
        <w:pStyle w:val="DHHSbullet1"/>
        <w:rPr>
          <w:lang w:eastAsia="en-AU"/>
        </w:rPr>
      </w:pPr>
      <w:r w:rsidRPr="00BF60C5">
        <w:rPr>
          <w:lang w:eastAsia="en-AU"/>
        </w:rPr>
        <w:t>pressure gauge.</w:t>
      </w:r>
    </w:p>
    <w:p w:rsidR="00831AF0" w:rsidRDefault="00831AF0" w:rsidP="00831AF0">
      <w:pPr>
        <w:pStyle w:val="DHHSbody"/>
        <w:rPr>
          <w:lang w:eastAsia="en-AU"/>
        </w:rPr>
        <w:sectPr w:rsidR="00831AF0" w:rsidSect="00793AC4">
          <w:type w:val="continuous"/>
          <w:pgSz w:w="11906" w:h="16838"/>
          <w:pgMar w:top="1701" w:right="1304" w:bottom="1134" w:left="1304" w:header="454" w:footer="510" w:gutter="0"/>
          <w:cols w:space="720"/>
          <w:docGrid w:linePitch="360"/>
        </w:sectPr>
      </w:pPr>
      <w:r>
        <w:rPr>
          <w:noProof/>
          <w:lang w:eastAsia="en-AU"/>
        </w:rPr>
        <w:lastRenderedPageBreak/>
        <w:drawing>
          <wp:inline distT="0" distB="0" distL="0" distR="0" wp14:anchorId="7FB7C00C" wp14:editId="474F9A6C">
            <wp:extent cx="2362070" cy="1800000"/>
            <wp:effectExtent l="0" t="0" r="635" b="0"/>
            <wp:docPr id="30" name="Picture 30" descr="Components of the residential sprinkler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er heads.jpg"/>
                    <pic:cNvPicPr/>
                  </pic:nvPicPr>
                  <pic:blipFill>
                    <a:blip r:embed="rId29">
                      <a:extLst>
                        <a:ext uri="{28A0092B-C50C-407E-A947-70E740481C1C}">
                          <a14:useLocalDpi xmlns:a14="http://schemas.microsoft.com/office/drawing/2010/main" val="0"/>
                        </a:ext>
                      </a:extLst>
                    </a:blip>
                    <a:stretch>
                      <a:fillRect/>
                    </a:stretch>
                  </pic:blipFill>
                  <pic:spPr>
                    <a:xfrm>
                      <a:off x="0" y="0"/>
                      <a:ext cx="2362070" cy="1800000"/>
                    </a:xfrm>
                    <a:prstGeom prst="rect">
                      <a:avLst/>
                    </a:prstGeom>
                  </pic:spPr>
                </pic:pic>
              </a:graphicData>
            </a:graphic>
          </wp:inline>
        </w:drawing>
      </w:r>
    </w:p>
    <w:p w:rsidR="00BF60C5" w:rsidRDefault="00BF60C5" w:rsidP="00BF60C5">
      <w:pPr>
        <w:pStyle w:val="Heading2"/>
        <w:rPr>
          <w:lang w:eastAsia="en-AU"/>
        </w:rPr>
      </w:pPr>
      <w:bookmarkStart w:id="64" w:name="_Toc532979214"/>
      <w:r>
        <w:lastRenderedPageBreak/>
        <w:t xml:space="preserve">Sprinkler </w:t>
      </w:r>
      <w:r w:rsidRPr="00BF60C5">
        <w:t>heads</w:t>
      </w:r>
      <w:bookmarkEnd w:id="64"/>
    </w:p>
    <w:p w:rsidR="00BF60C5" w:rsidRPr="00BF60C5" w:rsidRDefault="00BF60C5" w:rsidP="00BF60C5">
      <w:pPr>
        <w:pStyle w:val="DHHSbody"/>
        <w:rPr>
          <w:lang w:eastAsia="en-AU"/>
        </w:rPr>
      </w:pPr>
      <w:r w:rsidRPr="00BF60C5">
        <w:rPr>
          <w:lang w:eastAsia="en-AU"/>
        </w:rPr>
        <w:t>There are various types of sprinkler heads that can be installed in a residence, which include:</w:t>
      </w:r>
    </w:p>
    <w:p w:rsidR="00BF60C5" w:rsidRPr="00BF60C5" w:rsidRDefault="00BF60C5" w:rsidP="00213321">
      <w:pPr>
        <w:pStyle w:val="DHHSbullet1"/>
        <w:rPr>
          <w:lang w:eastAsia="en-AU"/>
        </w:rPr>
      </w:pPr>
      <w:r w:rsidRPr="00BF60C5">
        <w:rPr>
          <w:lang w:eastAsia="en-AU"/>
        </w:rPr>
        <w:t>concealed or flush mounted</w:t>
      </w:r>
    </w:p>
    <w:p w:rsidR="00BF60C5" w:rsidRPr="00BF60C5" w:rsidRDefault="00BF60C5" w:rsidP="00213321">
      <w:pPr>
        <w:pStyle w:val="DHHSbullet1"/>
        <w:rPr>
          <w:lang w:eastAsia="en-AU"/>
        </w:rPr>
      </w:pPr>
      <w:r w:rsidRPr="00BF60C5">
        <w:rPr>
          <w:lang w:eastAsia="en-AU"/>
        </w:rPr>
        <w:t>surface mounted</w:t>
      </w:r>
    </w:p>
    <w:p w:rsidR="00BF60C5" w:rsidRPr="00BF60C5" w:rsidRDefault="00BF60C5" w:rsidP="00213321">
      <w:pPr>
        <w:pStyle w:val="DHHSbullet1"/>
        <w:rPr>
          <w:lang w:eastAsia="en-AU"/>
        </w:rPr>
      </w:pPr>
      <w:r w:rsidRPr="00BF60C5">
        <w:rPr>
          <w:lang w:eastAsia="en-AU"/>
        </w:rPr>
        <w:t>side or wall mounted, and</w:t>
      </w:r>
    </w:p>
    <w:p w:rsidR="00BF60C5" w:rsidRDefault="00BF60C5" w:rsidP="00213321">
      <w:pPr>
        <w:pStyle w:val="DHHSbullet1"/>
        <w:rPr>
          <w:lang w:eastAsia="en-AU"/>
        </w:rPr>
      </w:pPr>
      <w:r w:rsidRPr="00BF60C5">
        <w:rPr>
          <w:lang w:eastAsia="en-AU"/>
        </w:rPr>
        <w:t>models where the sprinkler pipe and head are mounted in the ceiling.</w:t>
      </w:r>
    </w:p>
    <w:p w:rsidR="00831AF0" w:rsidRDefault="00831AF0" w:rsidP="00831AF0">
      <w:pPr>
        <w:pStyle w:val="DHHSbody"/>
        <w:rPr>
          <w:lang w:eastAsia="en-AU"/>
        </w:rPr>
        <w:sectPr w:rsidR="00831AF0" w:rsidSect="00793AC4">
          <w:type w:val="continuous"/>
          <w:pgSz w:w="11906" w:h="16838"/>
          <w:pgMar w:top="1701" w:right="1304" w:bottom="1134" w:left="1304" w:header="454" w:footer="510" w:gutter="0"/>
          <w:cols w:space="720"/>
          <w:docGrid w:linePitch="360"/>
        </w:sectPr>
      </w:pPr>
      <w:r>
        <w:rPr>
          <w:noProof/>
          <w:lang w:eastAsia="en-AU"/>
        </w:rPr>
        <w:drawing>
          <wp:inline distT="0" distB="0" distL="0" distR="0" wp14:anchorId="2FE13767" wp14:editId="6E172E73">
            <wp:extent cx="2362200" cy="1799590"/>
            <wp:effectExtent l="0" t="0" r="0" b="0"/>
            <wp:docPr id="82" name="Picture 82" descr="Types of sprinkl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er heads.jpg"/>
                    <pic:cNvPicPr/>
                  </pic:nvPicPr>
                  <pic:blipFill>
                    <a:blip r:embed="rId30">
                      <a:extLst>
                        <a:ext uri="{28A0092B-C50C-407E-A947-70E740481C1C}">
                          <a14:useLocalDpi xmlns:a14="http://schemas.microsoft.com/office/drawing/2010/main" val="0"/>
                        </a:ext>
                      </a:extLst>
                    </a:blip>
                    <a:stretch>
                      <a:fillRect/>
                    </a:stretch>
                  </pic:blipFill>
                  <pic:spPr>
                    <a:xfrm>
                      <a:off x="0" y="0"/>
                      <a:ext cx="2362200" cy="1799590"/>
                    </a:xfrm>
                    <a:prstGeom prst="rect">
                      <a:avLst/>
                    </a:prstGeom>
                  </pic:spPr>
                </pic:pic>
              </a:graphicData>
            </a:graphic>
          </wp:inline>
        </w:drawing>
      </w:r>
    </w:p>
    <w:p w:rsidR="00BF60C5" w:rsidRDefault="00BF60C5" w:rsidP="00BF60C5">
      <w:pPr>
        <w:pStyle w:val="Heading2"/>
        <w:rPr>
          <w:lang w:eastAsia="en-AU"/>
        </w:rPr>
      </w:pPr>
      <w:bookmarkStart w:id="65" w:name="_Toc532979215"/>
      <w:r>
        <w:lastRenderedPageBreak/>
        <w:t xml:space="preserve">How does a sprinkler </w:t>
      </w:r>
      <w:r w:rsidRPr="00BF60C5">
        <w:t>head</w:t>
      </w:r>
      <w:r>
        <w:t xml:space="preserve"> work?</w:t>
      </w:r>
      <w:bookmarkEnd w:id="65"/>
    </w:p>
    <w:p w:rsidR="00BF60C5" w:rsidRDefault="00BF60C5" w:rsidP="00BF60C5">
      <w:pPr>
        <w:pStyle w:val="DHHSbody"/>
        <w:rPr>
          <w:lang w:eastAsia="en-AU"/>
        </w:rPr>
      </w:pPr>
      <w:r>
        <w:rPr>
          <w:lang w:eastAsia="en-AU"/>
        </w:rPr>
        <w:t>The threaded end of the sprinkler head screws into a water pipe in the ceiling, which is not normally visible from below. The cap seals the opening and prevents water from flowing out. The glass bulb holds the cap or seal in place.</w:t>
      </w:r>
    </w:p>
    <w:p w:rsidR="00BF60C5" w:rsidRDefault="00BF60C5" w:rsidP="00BF60C5">
      <w:pPr>
        <w:pStyle w:val="DHHSbody"/>
        <w:rPr>
          <w:lang w:eastAsia="en-AU"/>
        </w:rPr>
      </w:pPr>
      <w:r>
        <w:rPr>
          <w:lang w:eastAsia="en-AU"/>
        </w:rPr>
        <w:t>The glass bulb is filled with liquid. Heat from a fire expands the liquid. The bulb is designed to break at a predetermined temperature, which causes the cap or seal to fall away and water to stream out. The water stream then hits the deflector, which breaks it into a spray of tiny droplets.</w:t>
      </w:r>
    </w:p>
    <w:p w:rsidR="00831AF0" w:rsidRDefault="00831AF0" w:rsidP="00BF60C5">
      <w:pPr>
        <w:pStyle w:val="DHHSbody"/>
        <w:rPr>
          <w:lang w:eastAsia="en-AU"/>
        </w:rPr>
        <w:sectPr w:rsidR="00831AF0" w:rsidSect="00793AC4">
          <w:type w:val="continuous"/>
          <w:pgSz w:w="11906" w:h="16838"/>
          <w:pgMar w:top="1701" w:right="1304" w:bottom="1134" w:left="1304" w:header="454" w:footer="510" w:gutter="0"/>
          <w:cols w:space="720"/>
          <w:docGrid w:linePitch="360"/>
        </w:sectPr>
      </w:pPr>
      <w:r>
        <w:rPr>
          <w:noProof/>
          <w:lang w:eastAsia="en-AU"/>
        </w:rPr>
        <w:drawing>
          <wp:inline distT="0" distB="0" distL="0" distR="0" wp14:anchorId="125DDF69" wp14:editId="36506BA7">
            <wp:extent cx="2467035" cy="1800000"/>
            <wp:effectExtent l="0" t="0" r="0" b="0"/>
            <wp:docPr id="28" name="Picture 28" descr="How does a sprinkler hea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does a sprinkler head work.jpg"/>
                    <pic:cNvPicPr/>
                  </pic:nvPicPr>
                  <pic:blipFill rotWithShape="1">
                    <a:blip r:embed="rId31">
                      <a:extLst>
                        <a:ext uri="{28A0092B-C50C-407E-A947-70E740481C1C}">
                          <a14:useLocalDpi xmlns:a14="http://schemas.microsoft.com/office/drawing/2010/main" val="0"/>
                        </a:ext>
                      </a:extLst>
                    </a:blip>
                    <a:srcRect t="1" b="4237"/>
                    <a:stretch/>
                  </pic:blipFill>
                  <pic:spPr bwMode="auto">
                    <a:xfrm>
                      <a:off x="0" y="0"/>
                      <a:ext cx="2467035" cy="1800000"/>
                    </a:xfrm>
                    <a:prstGeom prst="rect">
                      <a:avLst/>
                    </a:prstGeom>
                    <a:ln>
                      <a:noFill/>
                    </a:ln>
                    <a:extLst>
                      <a:ext uri="{53640926-AAD7-44D8-BBD7-CCE9431645EC}">
                        <a14:shadowObscured xmlns:a14="http://schemas.microsoft.com/office/drawing/2010/main"/>
                      </a:ext>
                    </a:extLst>
                  </pic:spPr>
                </pic:pic>
              </a:graphicData>
            </a:graphic>
          </wp:inline>
        </w:drawing>
      </w:r>
    </w:p>
    <w:p w:rsidR="00BF60C5" w:rsidRDefault="00BF60C5" w:rsidP="00BF60C5">
      <w:pPr>
        <w:pStyle w:val="Heading2"/>
        <w:rPr>
          <w:lang w:eastAsia="en-AU"/>
        </w:rPr>
      </w:pPr>
      <w:bookmarkStart w:id="66" w:name="_Toc532979216"/>
      <w:r>
        <w:lastRenderedPageBreak/>
        <w:t xml:space="preserve">When a </w:t>
      </w:r>
      <w:r w:rsidRPr="00BF60C5">
        <w:t>fire</w:t>
      </w:r>
      <w:r>
        <w:t xml:space="preserve"> occurs</w:t>
      </w:r>
      <w:bookmarkEnd w:id="66"/>
    </w:p>
    <w:p w:rsidR="00BF60C5" w:rsidRDefault="00BF60C5" w:rsidP="00BF60C5">
      <w:pPr>
        <w:pStyle w:val="DHHSbody"/>
      </w:pPr>
      <w:r>
        <w:t>Sprinklers are installed to control the growth and spread of a fire. Their action reduces the build-up of toxic smoke and gases in the residential facility and allows staff time to assist others to safely evacuate the residents.</w:t>
      </w:r>
    </w:p>
    <w:p w:rsidR="00BF60C5" w:rsidRDefault="00BF60C5" w:rsidP="00BF60C5">
      <w:pPr>
        <w:pStyle w:val="DHHSbody"/>
      </w:pPr>
      <w:r>
        <w:t>As a small fire develops into a larger fire, the smoke initially generated will activate the smoke detection system, alerting everyone of danger. When a structure is on fire, smoke is the killer and staff must respond quickly to begin the evacuation. As the fire develops it produces enough heat to activate the sprinkler head. The water spray will control and begin to extinguish the fire. There will still be a lot of smoke in the residence and evacuation of everyone is still required.</w:t>
      </w:r>
    </w:p>
    <w:p w:rsidR="00BF60C5" w:rsidRDefault="00BF60C5" w:rsidP="00BF60C5">
      <w:pPr>
        <w:pStyle w:val="Heading2"/>
        <w:rPr>
          <w:lang w:eastAsia="en-AU"/>
        </w:rPr>
      </w:pPr>
      <w:bookmarkStart w:id="67" w:name="_Toc532979217"/>
      <w:r>
        <w:t xml:space="preserve">Smoke </w:t>
      </w:r>
      <w:r w:rsidRPr="00BF60C5">
        <w:t>volume</w:t>
      </w:r>
      <w:bookmarkEnd w:id="67"/>
    </w:p>
    <w:p w:rsidR="00BF60C5" w:rsidRDefault="00BF60C5" w:rsidP="00BF60C5">
      <w:pPr>
        <w:pStyle w:val="DHHSbody"/>
      </w:pPr>
      <w:r>
        <w:t>In a residential facility where there are internal gas appliances, such as gas stoves, internal heaters and hot water services, the sprinkler system’s shut-off valve will be activated in the event of a fire.</w:t>
      </w:r>
    </w:p>
    <w:p w:rsidR="00BF60C5" w:rsidRPr="00BF60C5" w:rsidRDefault="00BF60C5" w:rsidP="00BF60C5">
      <w:pPr>
        <w:pStyle w:val="DHHSbody"/>
      </w:pPr>
      <w:r>
        <w:t>Small fires may not generate enough heat to activate the sprinkler system; this can occur when materials burn slowly or smoulder. They generate smoke and can activate the smoke detectors, but if they do not generate enough heat, the sprinkler will not operate.</w:t>
      </w:r>
    </w:p>
    <w:p w:rsidR="00BF60C5" w:rsidRDefault="00BF60C5" w:rsidP="00BF60C5">
      <w:pPr>
        <w:pStyle w:val="Heading2"/>
        <w:rPr>
          <w:lang w:eastAsia="en-AU"/>
        </w:rPr>
      </w:pPr>
      <w:bookmarkStart w:id="68" w:name="_Toc532979218"/>
      <w:r>
        <w:t xml:space="preserve">When the fire is </w:t>
      </w:r>
      <w:r w:rsidRPr="00BF60C5">
        <w:t>out</w:t>
      </w:r>
      <w:r>
        <w:t>?</w:t>
      </w:r>
      <w:bookmarkEnd w:id="68"/>
    </w:p>
    <w:p w:rsidR="00BF60C5" w:rsidRPr="00BF60C5" w:rsidRDefault="00BF60C5" w:rsidP="00BF60C5">
      <w:pPr>
        <w:pStyle w:val="DHHSbody"/>
        <w:rPr>
          <w:lang w:eastAsia="en-AU"/>
        </w:rPr>
      </w:pPr>
      <w:r w:rsidRPr="00BF60C5">
        <w:rPr>
          <w:lang w:eastAsia="en-AU"/>
        </w:rPr>
        <w:t>When the fire is out the fire brigade will generally check the area to ensure that the fire is fully extinguished and investigate the fire to determine the cause. They may:</w:t>
      </w:r>
    </w:p>
    <w:p w:rsidR="00BF60C5" w:rsidRPr="00BF60C5" w:rsidRDefault="00BF60C5" w:rsidP="00BF60C5">
      <w:pPr>
        <w:pStyle w:val="DHHSbullet1"/>
        <w:rPr>
          <w:lang w:eastAsia="en-AU"/>
        </w:rPr>
      </w:pPr>
      <w:r w:rsidRPr="00BF60C5">
        <w:rPr>
          <w:lang w:eastAsia="en-AU"/>
        </w:rPr>
        <w:t>assist with cleaning up the damage and restoring some normality to the residence, and</w:t>
      </w:r>
    </w:p>
    <w:p w:rsidR="00BF60C5" w:rsidRPr="00BF60C5" w:rsidRDefault="00BF60C5" w:rsidP="00213321">
      <w:pPr>
        <w:pStyle w:val="DHHSbullet1"/>
        <w:rPr>
          <w:lang w:eastAsia="en-AU"/>
        </w:rPr>
      </w:pPr>
      <w:r w:rsidRPr="00BF60C5">
        <w:rPr>
          <w:lang w:eastAsia="en-AU"/>
        </w:rPr>
        <w:t>reinstate the sprinkler system by replacing the damaged head and turning on the water supply.</w:t>
      </w:r>
    </w:p>
    <w:p w:rsidR="00BF60C5" w:rsidRPr="00BF60C5" w:rsidRDefault="00BF60C5" w:rsidP="00BF60C5">
      <w:pPr>
        <w:pStyle w:val="DHHSbody"/>
        <w:rPr>
          <w:lang w:eastAsia="en-AU"/>
        </w:rPr>
      </w:pPr>
      <w:r w:rsidRPr="00BF60C5">
        <w:rPr>
          <w:lang w:eastAsia="en-AU"/>
        </w:rPr>
        <w:t>Staff are not responsible for resetting the sprinkler system or a residential fire panel when a sprinkler activates. It requires a maintenance technician to fully check the system before it is returned to operational readiness.</w:t>
      </w:r>
    </w:p>
    <w:p w:rsidR="00D6755A" w:rsidRDefault="00D6755A" w:rsidP="00D6755A">
      <w:pPr>
        <w:pStyle w:val="Heading2"/>
        <w:rPr>
          <w:lang w:eastAsia="en-AU"/>
        </w:rPr>
      </w:pPr>
      <w:bookmarkStart w:id="69" w:name="_Toc532979219"/>
      <w:r w:rsidRPr="00D6755A">
        <w:t>Reporting</w:t>
      </w:r>
      <w:bookmarkEnd w:id="69"/>
    </w:p>
    <w:p w:rsidR="00BF60C5" w:rsidRDefault="00D6755A" w:rsidP="00BF60C5">
      <w:pPr>
        <w:pStyle w:val="DHHSbody"/>
      </w:pPr>
      <w:r w:rsidRPr="00D6755A">
        <w:t>Staff should ensure that the fire has been reported to their supervisor, who will report it to the Divisional Fire Risk Management Coordinator of the Fire Risk Management Unit. Nobody should return to the residential facility until the fire protection systems have been reactivated and the fire brigade has given the all clear if they’re in attendance.</w:t>
      </w:r>
    </w:p>
    <w:p w:rsidR="00D6755A" w:rsidRDefault="00D6755A" w:rsidP="00D6755A">
      <w:pPr>
        <w:pStyle w:val="Heading2"/>
        <w:rPr>
          <w:lang w:eastAsia="en-AU"/>
        </w:rPr>
      </w:pPr>
      <w:bookmarkStart w:id="70" w:name="_Toc532979220"/>
      <w:r>
        <w:t xml:space="preserve">Checking the </w:t>
      </w:r>
      <w:r w:rsidRPr="00D6755A">
        <w:t>sprinkler</w:t>
      </w:r>
      <w:r>
        <w:t xml:space="preserve"> system</w:t>
      </w:r>
      <w:bookmarkEnd w:id="70"/>
    </w:p>
    <w:p w:rsidR="00D6755A" w:rsidRDefault="00D6755A" w:rsidP="00D6755A">
      <w:pPr>
        <w:pStyle w:val="DHHSbody"/>
      </w:pPr>
      <w:r w:rsidRPr="00D6755A">
        <w:t>Residential sprinkler systems require constant checking to ensure they always remain ready for use in a fire situation. A maintenance technician will maintain and check the sprinkler system however, staff are also required to visually check the sprinkler system to identify and report any obvious faults and damage. The check should be performed weekly.</w:t>
      </w:r>
    </w:p>
    <w:p w:rsidR="00D6755A" w:rsidRDefault="00D6755A" w:rsidP="00D6755A">
      <w:pPr>
        <w:pStyle w:val="Heading2"/>
        <w:rPr>
          <w:lang w:eastAsia="en-AU"/>
        </w:rPr>
      </w:pPr>
      <w:bookmarkStart w:id="71" w:name="_Toc532979221"/>
      <w:r>
        <w:t xml:space="preserve">Checking sprinkler </w:t>
      </w:r>
      <w:r w:rsidRPr="00D6755A">
        <w:t>heads</w:t>
      </w:r>
      <w:bookmarkEnd w:id="71"/>
    </w:p>
    <w:p w:rsidR="00D6755A" w:rsidRPr="00D6755A" w:rsidRDefault="00D6755A" w:rsidP="00D6755A">
      <w:pPr>
        <w:pStyle w:val="DHHSbody"/>
        <w:rPr>
          <w:lang w:eastAsia="en-AU"/>
        </w:rPr>
      </w:pPr>
      <w:r w:rsidRPr="00D6755A">
        <w:rPr>
          <w:lang w:eastAsia="en-AU"/>
        </w:rPr>
        <w:t>Your weekly check should include checking sprinkler heads for obvious damage. A damaged sprinkler head:</w:t>
      </w:r>
    </w:p>
    <w:p w:rsidR="00D6755A" w:rsidRPr="00D6755A" w:rsidRDefault="00D6755A" w:rsidP="00D6755A">
      <w:pPr>
        <w:pStyle w:val="DHHSbullet1"/>
        <w:rPr>
          <w:lang w:eastAsia="en-AU"/>
        </w:rPr>
      </w:pPr>
      <w:r w:rsidRPr="00D6755A">
        <w:rPr>
          <w:lang w:eastAsia="en-AU"/>
        </w:rPr>
        <w:t>may not operate immediately</w:t>
      </w:r>
    </w:p>
    <w:p w:rsidR="00D6755A" w:rsidRPr="00D6755A" w:rsidRDefault="00D6755A" w:rsidP="00D6755A">
      <w:pPr>
        <w:pStyle w:val="DHHSbullet1"/>
        <w:rPr>
          <w:lang w:eastAsia="en-AU"/>
        </w:rPr>
      </w:pPr>
      <w:r w:rsidRPr="00D6755A">
        <w:rPr>
          <w:lang w:eastAsia="en-AU"/>
        </w:rPr>
        <w:t>could progressively fail over a period of time</w:t>
      </w:r>
    </w:p>
    <w:p w:rsidR="00D6755A" w:rsidRPr="00D6755A" w:rsidRDefault="00D6755A" w:rsidP="00D6755A">
      <w:pPr>
        <w:pStyle w:val="DHHSbullet1"/>
        <w:rPr>
          <w:lang w:eastAsia="en-AU"/>
        </w:rPr>
      </w:pPr>
      <w:r w:rsidRPr="00D6755A">
        <w:rPr>
          <w:lang w:eastAsia="en-AU"/>
        </w:rPr>
        <w:t>could fail when there is a sudden increase in water pressure, or</w:t>
      </w:r>
    </w:p>
    <w:p w:rsidR="00D6755A" w:rsidRPr="00D6755A" w:rsidRDefault="00D6755A" w:rsidP="00D6755A">
      <w:pPr>
        <w:pStyle w:val="DHHSbullet1lastline"/>
        <w:rPr>
          <w:lang w:eastAsia="en-AU"/>
        </w:rPr>
      </w:pPr>
      <w:r w:rsidRPr="00D6755A">
        <w:rPr>
          <w:lang w:eastAsia="en-AU"/>
        </w:rPr>
        <w:t>sprinkler head may drop from flush mount position.</w:t>
      </w:r>
    </w:p>
    <w:p w:rsidR="00D6755A" w:rsidRPr="00D6755A" w:rsidRDefault="00D6755A" w:rsidP="00D6755A">
      <w:pPr>
        <w:pStyle w:val="DHHSbody"/>
        <w:rPr>
          <w:lang w:eastAsia="en-AU"/>
        </w:rPr>
      </w:pPr>
      <w:r w:rsidRPr="00D6755A">
        <w:rPr>
          <w:lang w:eastAsia="en-AU"/>
        </w:rPr>
        <w:lastRenderedPageBreak/>
        <w:t>The sprinkler head seal may fail and begin to slowly leak or fully operate spraying water into the room.</w:t>
      </w:r>
    </w:p>
    <w:p w:rsidR="00D6755A" w:rsidRDefault="00D6755A" w:rsidP="00D6755A">
      <w:pPr>
        <w:pStyle w:val="DHHSbody"/>
        <w:rPr>
          <w:lang w:eastAsia="en-AU"/>
        </w:rPr>
      </w:pPr>
      <w:r w:rsidRPr="00D6755A">
        <w:rPr>
          <w:lang w:eastAsia="en-AU"/>
        </w:rPr>
        <w:t>Any obvious damage to a sprinkler head must be reported to the maintenance company via the designated emergency call number.</w:t>
      </w:r>
    </w:p>
    <w:p w:rsidR="002B6CF4" w:rsidRDefault="002B6CF4" w:rsidP="00D6755A">
      <w:pPr>
        <w:pStyle w:val="DHHSbody"/>
        <w:rPr>
          <w:lang w:eastAsia="en-AU"/>
        </w:rPr>
        <w:sectPr w:rsidR="002B6CF4" w:rsidSect="00793AC4">
          <w:type w:val="continuous"/>
          <w:pgSz w:w="11906" w:h="16838"/>
          <w:pgMar w:top="1701" w:right="1304" w:bottom="1134" w:left="1304" w:header="454" w:footer="510" w:gutter="0"/>
          <w:cols w:space="720"/>
          <w:docGrid w:linePitch="360"/>
        </w:sectPr>
      </w:pPr>
      <w:r>
        <w:rPr>
          <w:noProof/>
          <w:lang w:eastAsia="en-AU"/>
        </w:rPr>
        <w:drawing>
          <wp:inline distT="0" distB="0" distL="0" distR="0" wp14:anchorId="2D7474D1" wp14:editId="67B24A71">
            <wp:extent cx="2360295" cy="1706880"/>
            <wp:effectExtent l="0" t="0" r="1905" b="7620"/>
            <wp:docPr id="83" name="Picture 83" descr="Checking sprinkler heads for obvious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ing sprinkler heads.jpg"/>
                    <pic:cNvPicPr/>
                  </pic:nvPicPr>
                  <pic:blipFill rotWithShape="1">
                    <a:blip r:embed="rId32">
                      <a:extLst>
                        <a:ext uri="{28A0092B-C50C-407E-A947-70E740481C1C}">
                          <a14:useLocalDpi xmlns:a14="http://schemas.microsoft.com/office/drawing/2010/main" val="0"/>
                        </a:ext>
                      </a:extLst>
                    </a:blip>
                    <a:srcRect t="-1" b="5085"/>
                    <a:stretch/>
                  </pic:blipFill>
                  <pic:spPr bwMode="auto">
                    <a:xfrm>
                      <a:off x="0" y="0"/>
                      <a:ext cx="2360295" cy="1706880"/>
                    </a:xfrm>
                    <a:prstGeom prst="rect">
                      <a:avLst/>
                    </a:prstGeom>
                    <a:ln>
                      <a:noFill/>
                    </a:ln>
                    <a:extLst>
                      <a:ext uri="{53640926-AAD7-44D8-BBD7-CCE9431645EC}">
                        <a14:shadowObscured xmlns:a14="http://schemas.microsoft.com/office/drawing/2010/main"/>
                      </a:ext>
                    </a:extLst>
                  </pic:spPr>
                </pic:pic>
              </a:graphicData>
            </a:graphic>
          </wp:inline>
        </w:drawing>
      </w:r>
    </w:p>
    <w:p w:rsidR="004539D1" w:rsidRDefault="004539D1" w:rsidP="004539D1">
      <w:pPr>
        <w:pStyle w:val="Heading2"/>
        <w:rPr>
          <w:lang w:eastAsia="en-AU"/>
        </w:rPr>
      </w:pPr>
      <w:bookmarkStart w:id="72" w:name="_Toc532979222"/>
      <w:r>
        <w:lastRenderedPageBreak/>
        <w:t>Checking the pressure gauge</w:t>
      </w:r>
      <w:bookmarkEnd w:id="72"/>
    </w:p>
    <w:p w:rsidR="004539D1" w:rsidRPr="004539D1" w:rsidRDefault="004539D1" w:rsidP="004539D1">
      <w:pPr>
        <w:pStyle w:val="DHHSbody"/>
        <w:rPr>
          <w:lang w:eastAsia="en-AU"/>
        </w:rPr>
      </w:pPr>
      <w:r w:rsidRPr="004539D1">
        <w:rPr>
          <w:lang w:eastAsia="en-AU"/>
        </w:rPr>
        <w:t xml:space="preserve">Your weekly check should also include checking the pressure gauge in the sprinkler control cabinet. </w:t>
      </w:r>
      <w:r w:rsidR="00213321" w:rsidRPr="004539D1">
        <w:rPr>
          <w:lang w:eastAsia="en-AU"/>
        </w:rPr>
        <w:t>Several</w:t>
      </w:r>
      <w:r w:rsidRPr="004539D1">
        <w:rPr>
          <w:lang w:eastAsia="en-AU"/>
        </w:rPr>
        <w:t xml:space="preserve"> factors affect the water supply pressure to the sprinkler system after is has been installed.</w:t>
      </w:r>
    </w:p>
    <w:p w:rsidR="004539D1" w:rsidRPr="004539D1" w:rsidRDefault="004539D1" w:rsidP="004539D1">
      <w:pPr>
        <w:pStyle w:val="DHHSbody"/>
        <w:rPr>
          <w:lang w:eastAsia="en-AU"/>
        </w:rPr>
      </w:pPr>
      <w:r w:rsidRPr="004539D1">
        <w:rPr>
          <w:lang w:eastAsia="en-AU"/>
        </w:rPr>
        <w:t>They are:</w:t>
      </w:r>
    </w:p>
    <w:p w:rsidR="004539D1" w:rsidRPr="004539D1" w:rsidRDefault="004539D1" w:rsidP="004539D1">
      <w:pPr>
        <w:pStyle w:val="DHHSbullet1"/>
        <w:rPr>
          <w:lang w:eastAsia="en-AU"/>
        </w:rPr>
      </w:pPr>
      <w:r w:rsidRPr="004539D1">
        <w:rPr>
          <w:lang w:eastAsia="en-AU"/>
        </w:rPr>
        <w:t>the closure of the supply valve, or</w:t>
      </w:r>
    </w:p>
    <w:p w:rsidR="004539D1" w:rsidRPr="004539D1" w:rsidRDefault="004539D1" w:rsidP="004539D1">
      <w:pPr>
        <w:pStyle w:val="DHHSbullet1lastline"/>
        <w:rPr>
          <w:lang w:eastAsia="en-AU"/>
        </w:rPr>
      </w:pPr>
      <w:r w:rsidRPr="004539D1">
        <w:rPr>
          <w:lang w:eastAsia="en-AU"/>
        </w:rPr>
        <w:t>the reduction or fluctuation of water supply from the mains.</w:t>
      </w:r>
    </w:p>
    <w:p w:rsidR="004539D1" w:rsidRPr="004539D1" w:rsidRDefault="004539D1" w:rsidP="004539D1">
      <w:pPr>
        <w:pStyle w:val="DHHSbody"/>
        <w:rPr>
          <w:lang w:eastAsia="en-AU"/>
        </w:rPr>
      </w:pPr>
      <w:r w:rsidRPr="004539D1">
        <w:rPr>
          <w:lang w:eastAsia="en-AU"/>
        </w:rPr>
        <w:t>An adequate water pressure is essential for the sprinkler system to operate effectively. Reports of fluctuating water pressure over a period of time, provides evidence which can be taken to the water supply utility to upgrade their water supply system.</w:t>
      </w:r>
    </w:p>
    <w:p w:rsidR="00B701FF" w:rsidRDefault="004539D1" w:rsidP="003F0E2B">
      <w:pPr>
        <w:pStyle w:val="DHHSbody"/>
        <w:rPr>
          <w:lang w:eastAsia="en-AU"/>
        </w:rPr>
      </w:pPr>
      <w:r w:rsidRPr="004539D1">
        <w:rPr>
          <w:lang w:eastAsia="en-AU"/>
        </w:rPr>
        <w:t>Staff are required to report to the maintenance company via the faults procedure any faults or obvious damage to the sprinkler system.</w:t>
      </w:r>
    </w:p>
    <w:p w:rsidR="00EE209F" w:rsidRDefault="00EE209F" w:rsidP="002B6CF4">
      <w:pPr>
        <w:pStyle w:val="DHHSbody"/>
        <w:rPr>
          <w:b/>
          <w:color w:val="D50032"/>
          <w:sz w:val="28"/>
          <w:szCs w:val="28"/>
        </w:rPr>
      </w:pPr>
      <w:r>
        <w:br w:type="page"/>
      </w:r>
    </w:p>
    <w:p w:rsidR="00D6755A" w:rsidRDefault="00EE5E2D" w:rsidP="00EE5E2D">
      <w:pPr>
        <w:pStyle w:val="Heading2"/>
      </w:pPr>
      <w:bookmarkStart w:id="73" w:name="_Toc532979223"/>
      <w:r>
        <w:lastRenderedPageBreak/>
        <w:t>Exposing the myths</w:t>
      </w:r>
      <w:bookmarkEnd w:id="73"/>
    </w:p>
    <w:p w:rsidR="004539D1" w:rsidRDefault="00884F38" w:rsidP="00D6755A">
      <w:pPr>
        <w:pStyle w:val="DHHSbody"/>
      </w:pPr>
      <w:r>
        <w:t>W</w:t>
      </w:r>
      <w:r w:rsidR="004539D1" w:rsidRPr="004539D1">
        <w:t>e’ll expose the myths and reveal the facts associated with residential sprinkler systems.</w:t>
      </w:r>
    </w:p>
    <w:tbl>
      <w:tblPr>
        <w:tblStyle w:val="TableGrid"/>
        <w:tblW w:w="0" w:type="auto"/>
        <w:tblInd w:w="0" w:type="dxa"/>
        <w:tblLook w:val="04A0" w:firstRow="1" w:lastRow="0" w:firstColumn="1" w:lastColumn="0" w:noHBand="0" w:noVBand="1"/>
      </w:tblPr>
      <w:tblGrid>
        <w:gridCol w:w="3277"/>
        <w:gridCol w:w="6237"/>
      </w:tblGrid>
      <w:tr w:rsidR="00301497" w:rsidTr="009C1E79">
        <w:tc>
          <w:tcPr>
            <w:tcW w:w="0" w:type="auto"/>
          </w:tcPr>
          <w:p w:rsidR="00301497" w:rsidRDefault="00301497" w:rsidP="00301497">
            <w:pPr>
              <w:pStyle w:val="DHHSbody"/>
            </w:pPr>
            <w:r w:rsidRPr="004E69F1">
              <w:rPr>
                <w:b/>
              </w:rPr>
              <w:t>Myth</w:t>
            </w:r>
          </w:p>
          <w:p w:rsidR="00301497" w:rsidRDefault="00301497" w:rsidP="009C1E79">
            <w:pPr>
              <w:pStyle w:val="DHHSbody"/>
            </w:pPr>
            <w:r>
              <w:t>Sprinkler heads are ugly and detra</w:t>
            </w:r>
            <w:r w:rsidR="009C1E79">
              <w:t>ct from the aesthetics of a home</w:t>
            </w:r>
          </w:p>
        </w:tc>
        <w:tc>
          <w:tcPr>
            <w:tcW w:w="0" w:type="auto"/>
          </w:tcPr>
          <w:p w:rsidR="00301497" w:rsidRDefault="00301497" w:rsidP="00301497">
            <w:pPr>
              <w:pStyle w:val="DHHSbody"/>
              <w:rPr>
                <w:b/>
              </w:rPr>
            </w:pPr>
            <w:r w:rsidRPr="004E69F1">
              <w:rPr>
                <w:b/>
              </w:rPr>
              <w:t>Fact</w:t>
            </w:r>
          </w:p>
          <w:p w:rsidR="00301497" w:rsidRPr="00275B8A" w:rsidRDefault="00301497" w:rsidP="00301497">
            <w:pPr>
              <w:pStyle w:val="DHHSbullet1"/>
            </w:pPr>
            <w:r w:rsidRPr="00275B8A">
              <w:t>The losses caused by fires in buildings installed with sprinklers are significantly less than those caused by fires in unsprinklered buildings</w:t>
            </w:r>
          </w:p>
          <w:p w:rsidR="00301497" w:rsidRPr="00275B8A" w:rsidRDefault="00301497" w:rsidP="00301497">
            <w:pPr>
              <w:pStyle w:val="DHHSbullet1"/>
            </w:pPr>
            <w:r w:rsidRPr="00275B8A">
              <w:t>Typically the fire brigade uses as much as 100-1,000 times more water to put out a fire than is delivered by a sprinkler head.</w:t>
            </w:r>
          </w:p>
          <w:p w:rsidR="00301497" w:rsidRDefault="00301497" w:rsidP="009C1E79">
            <w:pPr>
              <w:pStyle w:val="DHHSbullet1lastline"/>
            </w:pPr>
            <w:r w:rsidRPr="00275B8A">
              <w:t>Rooms protected by sprinklers can usually be back in use within a few hours, and the rest of the residence is usually unaffected.</w:t>
            </w:r>
          </w:p>
        </w:tc>
      </w:tr>
      <w:tr w:rsidR="00301497" w:rsidTr="009C1E79">
        <w:tc>
          <w:tcPr>
            <w:tcW w:w="0" w:type="auto"/>
          </w:tcPr>
          <w:p w:rsidR="009C1E79" w:rsidRDefault="009C1E79" w:rsidP="009C1E79">
            <w:pPr>
              <w:pStyle w:val="DHHSbody"/>
            </w:pPr>
            <w:r w:rsidRPr="004E69F1">
              <w:rPr>
                <w:b/>
              </w:rPr>
              <w:t>Myth</w:t>
            </w:r>
          </w:p>
          <w:p w:rsidR="00301497" w:rsidRDefault="009C1E79" w:rsidP="00D6755A">
            <w:pPr>
              <w:pStyle w:val="DHHSbody"/>
            </w:pPr>
            <w:r>
              <w:t>When a fire occurs, every sprinkler head goes off</w:t>
            </w:r>
          </w:p>
        </w:tc>
        <w:tc>
          <w:tcPr>
            <w:tcW w:w="0" w:type="auto"/>
          </w:tcPr>
          <w:p w:rsidR="009C1E79" w:rsidRDefault="009C1E79" w:rsidP="009C1E79">
            <w:pPr>
              <w:pStyle w:val="DHHSbody"/>
              <w:rPr>
                <w:b/>
              </w:rPr>
            </w:pPr>
            <w:r w:rsidRPr="004E69F1">
              <w:rPr>
                <w:b/>
              </w:rPr>
              <w:t>Fact</w:t>
            </w:r>
          </w:p>
          <w:p w:rsidR="009C1E79" w:rsidRDefault="009C1E79" w:rsidP="009C1E79">
            <w:pPr>
              <w:pStyle w:val="DHHSbody"/>
            </w:pPr>
            <w:r>
              <w:t>The accidental operation of a sprinkler head is very rare.</w:t>
            </w:r>
          </w:p>
          <w:p w:rsidR="00301497" w:rsidRDefault="009C1E79" w:rsidP="009C1E79">
            <w:pPr>
              <w:pStyle w:val="DHHSbody"/>
            </w:pPr>
            <w:r>
              <w:t>Generally sprinkler heads accidentally operate due to them being knocked or damaged in some way.</w:t>
            </w:r>
          </w:p>
        </w:tc>
      </w:tr>
      <w:tr w:rsidR="00301497" w:rsidTr="009C1E79">
        <w:tc>
          <w:tcPr>
            <w:tcW w:w="0" w:type="auto"/>
          </w:tcPr>
          <w:p w:rsidR="009C1E79" w:rsidRDefault="009C1E79" w:rsidP="009C1E79">
            <w:pPr>
              <w:pStyle w:val="DHHSbody"/>
            </w:pPr>
            <w:r w:rsidRPr="00275B8A">
              <w:rPr>
                <w:b/>
              </w:rPr>
              <w:t>Myth</w:t>
            </w:r>
          </w:p>
          <w:p w:rsidR="00301497" w:rsidRDefault="009C1E79" w:rsidP="009C1E79">
            <w:pPr>
              <w:pStyle w:val="DHHSbody"/>
            </w:pPr>
            <w:r>
              <w:t>Sprinkler systems cause excessive water damage</w:t>
            </w:r>
          </w:p>
        </w:tc>
        <w:tc>
          <w:tcPr>
            <w:tcW w:w="0" w:type="auto"/>
          </w:tcPr>
          <w:p w:rsidR="009C1E79" w:rsidRPr="004E69F1" w:rsidRDefault="009C1E79" w:rsidP="009C1E79">
            <w:pPr>
              <w:pStyle w:val="DHHSbody"/>
              <w:rPr>
                <w:b/>
              </w:rPr>
            </w:pPr>
            <w:r w:rsidRPr="004E69F1">
              <w:rPr>
                <w:b/>
              </w:rPr>
              <w:t>Fact</w:t>
            </w:r>
          </w:p>
          <w:p w:rsidR="009C1E79" w:rsidRDefault="009C1E79" w:rsidP="009C1E79">
            <w:pPr>
              <w:pStyle w:val="DHHSbody"/>
            </w:pPr>
            <w:r>
              <w:t>Through new technology, the size and appearance of sprinkler heads have dramatically improved.</w:t>
            </w:r>
          </w:p>
          <w:p w:rsidR="009C1E79" w:rsidRDefault="009C1E79" w:rsidP="009C1E79">
            <w:pPr>
              <w:pStyle w:val="DHHSbullet1"/>
            </w:pPr>
            <w:r>
              <w:t>Smaller sprinkler heads have modified profiles.</w:t>
            </w:r>
          </w:p>
          <w:p w:rsidR="009C1E79" w:rsidRDefault="009C1E79" w:rsidP="009C1E79">
            <w:pPr>
              <w:pStyle w:val="DHHSbullet1"/>
            </w:pPr>
            <w:r>
              <w:t>Sprinkler heads can be flush-mounted in ceilings.</w:t>
            </w:r>
          </w:p>
          <w:p w:rsidR="009C1E79" w:rsidRDefault="009C1E79" w:rsidP="009C1E79">
            <w:pPr>
              <w:pStyle w:val="DHHSbullet1"/>
            </w:pPr>
            <w:r>
              <w:t>Sprinkler heads are available in colours matching décor.</w:t>
            </w:r>
          </w:p>
          <w:p w:rsidR="009C1E79" w:rsidRDefault="009C1E79" w:rsidP="009C1E79">
            <w:pPr>
              <w:pStyle w:val="DHHSbullet1"/>
            </w:pPr>
            <w:r>
              <w:t>Side-wall heads can replace ceiling heads, and</w:t>
            </w:r>
          </w:p>
          <w:p w:rsidR="00301497" w:rsidRDefault="009C1E79" w:rsidP="009C1E79">
            <w:pPr>
              <w:pStyle w:val="DHHSbullet1lastline"/>
            </w:pPr>
            <w:r>
              <w:t>Temperature sensitive fixtures can conceal heads.</w:t>
            </w:r>
          </w:p>
        </w:tc>
      </w:tr>
      <w:tr w:rsidR="00301497" w:rsidTr="009C1E79">
        <w:tc>
          <w:tcPr>
            <w:tcW w:w="0" w:type="auto"/>
          </w:tcPr>
          <w:p w:rsidR="009C1E79" w:rsidRDefault="009C1E79" w:rsidP="009C1E79">
            <w:pPr>
              <w:pStyle w:val="DHHSbody"/>
            </w:pPr>
            <w:r w:rsidRPr="00275B8A">
              <w:rPr>
                <w:b/>
              </w:rPr>
              <w:t>Myth</w:t>
            </w:r>
          </w:p>
          <w:p w:rsidR="009C1E79" w:rsidRDefault="009C1E79" w:rsidP="009C1E79">
            <w:pPr>
              <w:pStyle w:val="DHHSbody"/>
            </w:pPr>
            <w:r>
              <w:t>Sprinkler heads frequently become accidentally activated</w:t>
            </w:r>
          </w:p>
          <w:p w:rsidR="00301497" w:rsidRDefault="00301497" w:rsidP="00D6755A">
            <w:pPr>
              <w:pStyle w:val="DHHSbody"/>
            </w:pPr>
          </w:p>
        </w:tc>
        <w:tc>
          <w:tcPr>
            <w:tcW w:w="0" w:type="auto"/>
          </w:tcPr>
          <w:p w:rsidR="009C1E79" w:rsidRPr="009C1E79" w:rsidRDefault="009C1E79" w:rsidP="009C1E79">
            <w:pPr>
              <w:pStyle w:val="DHHSbody"/>
              <w:rPr>
                <w:b/>
              </w:rPr>
            </w:pPr>
            <w:r w:rsidRPr="009C1E79">
              <w:rPr>
                <w:b/>
              </w:rPr>
              <w:t>Fact</w:t>
            </w:r>
          </w:p>
          <w:p w:rsidR="00301497" w:rsidRDefault="009C1E79" w:rsidP="009C1E79">
            <w:pPr>
              <w:pStyle w:val="DHHSbullet1"/>
            </w:pPr>
            <w:r w:rsidRPr="009C1E79">
              <w:t>Sprinkler heads are individually activated by fire Residential fires are usually controlled with one sprinkler head.</w:t>
            </w:r>
          </w:p>
        </w:tc>
      </w:tr>
      <w:tr w:rsidR="00301497" w:rsidTr="009C1E79">
        <w:tc>
          <w:tcPr>
            <w:tcW w:w="0" w:type="auto"/>
          </w:tcPr>
          <w:p w:rsidR="009C1E79" w:rsidRDefault="009C1E79" w:rsidP="009C1E79">
            <w:pPr>
              <w:pStyle w:val="DHHSbody"/>
            </w:pPr>
            <w:r w:rsidRPr="001A4F8F">
              <w:rPr>
                <w:b/>
              </w:rPr>
              <w:t>Myth</w:t>
            </w:r>
          </w:p>
          <w:p w:rsidR="009C1E79" w:rsidRDefault="009C1E79" w:rsidP="009C1E79">
            <w:pPr>
              <w:pStyle w:val="DHHSbody"/>
            </w:pPr>
            <w:r>
              <w:t>Sprinklers are designed to protect property, but are not effective for life safety</w:t>
            </w:r>
          </w:p>
          <w:p w:rsidR="00301497" w:rsidRDefault="00301497" w:rsidP="00D6755A">
            <w:pPr>
              <w:pStyle w:val="DHHSbody"/>
            </w:pPr>
          </w:p>
        </w:tc>
        <w:tc>
          <w:tcPr>
            <w:tcW w:w="0" w:type="auto"/>
          </w:tcPr>
          <w:p w:rsidR="009C1E79" w:rsidRDefault="009C1E79" w:rsidP="009C1E79">
            <w:pPr>
              <w:pStyle w:val="DHHSbody"/>
              <w:rPr>
                <w:b/>
              </w:rPr>
            </w:pPr>
            <w:r w:rsidRPr="004E69F1">
              <w:rPr>
                <w:b/>
              </w:rPr>
              <w:t>Fact</w:t>
            </w:r>
          </w:p>
          <w:p w:rsidR="00301497" w:rsidRDefault="009C1E79" w:rsidP="009C1E79">
            <w:pPr>
              <w:pStyle w:val="DHHSbody"/>
            </w:pPr>
            <w:r w:rsidRPr="001A4F8F">
              <w:t>Residential sprinklers provide one of the best levels of life safety.</w:t>
            </w:r>
          </w:p>
        </w:tc>
      </w:tr>
      <w:tr w:rsidR="009C1E79" w:rsidTr="009C1E79">
        <w:tc>
          <w:tcPr>
            <w:tcW w:w="0" w:type="auto"/>
          </w:tcPr>
          <w:p w:rsidR="009C1E79" w:rsidRDefault="009C1E79" w:rsidP="009C1E79">
            <w:pPr>
              <w:pStyle w:val="DHHSbody"/>
            </w:pPr>
            <w:r w:rsidRPr="001A4F8F">
              <w:rPr>
                <w:b/>
              </w:rPr>
              <w:t>Myth</w:t>
            </w:r>
          </w:p>
          <w:p w:rsidR="009C1E79" w:rsidRDefault="009C1E79" w:rsidP="009C1E79">
            <w:pPr>
              <w:pStyle w:val="DHHSbody"/>
            </w:pPr>
            <w:r>
              <w:t>A smoke detector or alarm will provide enough protection</w:t>
            </w:r>
          </w:p>
          <w:p w:rsidR="009C1E79" w:rsidRDefault="009C1E79" w:rsidP="00D6755A">
            <w:pPr>
              <w:pStyle w:val="DHHSbody"/>
            </w:pPr>
          </w:p>
        </w:tc>
        <w:tc>
          <w:tcPr>
            <w:tcW w:w="0" w:type="auto"/>
          </w:tcPr>
          <w:p w:rsidR="009C1E79" w:rsidRDefault="009C1E79" w:rsidP="009C1E79">
            <w:pPr>
              <w:pStyle w:val="DHHSbody"/>
              <w:rPr>
                <w:b/>
              </w:rPr>
            </w:pPr>
            <w:r w:rsidRPr="004E69F1">
              <w:rPr>
                <w:b/>
              </w:rPr>
              <w:t>Fact</w:t>
            </w:r>
          </w:p>
          <w:p w:rsidR="009C1E79" w:rsidRDefault="009C1E79" w:rsidP="009C1E79">
            <w:pPr>
              <w:pStyle w:val="DHHSbody"/>
            </w:pPr>
            <w:r w:rsidRPr="00D71B94">
              <w:t>Operational smoke alarms can save lives, but they do not extinguish a growing fire, or protect those unable to escape. They provide early warnings of smoke and fire.</w:t>
            </w:r>
          </w:p>
        </w:tc>
      </w:tr>
    </w:tbl>
    <w:p w:rsidR="0021144A" w:rsidRDefault="0021144A">
      <w:pPr>
        <w:rPr>
          <w:rFonts w:ascii="Arial" w:hAnsi="Arial"/>
          <w:b/>
          <w:color w:val="D50032"/>
          <w:sz w:val="28"/>
          <w:szCs w:val="28"/>
          <w:highlight w:val="yellow"/>
        </w:rPr>
      </w:pPr>
      <w:r>
        <w:rPr>
          <w:highlight w:val="yellow"/>
        </w:rPr>
        <w:br w:type="page"/>
      </w:r>
    </w:p>
    <w:p w:rsidR="00CB1ED1" w:rsidRDefault="0021144A" w:rsidP="00647717">
      <w:pPr>
        <w:pStyle w:val="Heading2"/>
      </w:pPr>
      <w:bookmarkStart w:id="74" w:name="_Toc532979224"/>
      <w:r w:rsidRPr="00492DFE">
        <w:lastRenderedPageBreak/>
        <w:t>Assessment</w:t>
      </w:r>
      <w:r w:rsidR="00492DFE">
        <w:t>:</w:t>
      </w:r>
      <w:r w:rsidRPr="00492DFE">
        <w:t xml:space="preserve"> </w:t>
      </w:r>
      <w:r w:rsidR="00CB1ED1">
        <w:t>Sprinkler systems</w:t>
      </w:r>
      <w:bookmarkEnd w:id="74"/>
    </w:p>
    <w:p w:rsidR="0021144A" w:rsidRDefault="0021144A" w:rsidP="0021144A">
      <w:pPr>
        <w:pStyle w:val="DHHSbody"/>
      </w:pPr>
      <w:r>
        <w:t>You should now have a good understanding about the information in this part of the program.</w:t>
      </w:r>
    </w:p>
    <w:p w:rsidR="0021144A" w:rsidRDefault="0021144A" w:rsidP="0021144A">
      <w:pPr>
        <w:pStyle w:val="DHHSbody"/>
      </w:pPr>
      <w:r>
        <w:t>Before we move on you'll need to complete a short multiple-choice assessment. You'll need to pass it to complete the program.</w:t>
      </w:r>
    </w:p>
    <w:p w:rsidR="0021144A" w:rsidRPr="00AE5D30" w:rsidRDefault="0021144A" w:rsidP="00AE5D30">
      <w:pPr>
        <w:pStyle w:val="DHHSbody"/>
        <w:rPr>
          <w:b/>
        </w:rPr>
      </w:pPr>
      <w:r w:rsidRPr="00AE5D30">
        <w:rPr>
          <w:b/>
        </w:rPr>
        <w:t>How often should staff in a residential facility check the sprinkler system and pressure gauges?</w:t>
      </w:r>
    </w:p>
    <w:tbl>
      <w:tblPr>
        <w:tblStyle w:val="TableGrid"/>
        <w:tblW w:w="4987" w:type="pct"/>
        <w:tblInd w:w="0" w:type="dxa"/>
        <w:tblLook w:val="04A0" w:firstRow="1" w:lastRow="0" w:firstColumn="1" w:lastColumn="0" w:noHBand="0" w:noVBand="1"/>
      </w:tblPr>
      <w:tblGrid>
        <w:gridCol w:w="8914"/>
        <w:gridCol w:w="575"/>
      </w:tblGrid>
      <w:tr w:rsidR="00AE5D30" w:rsidRPr="00AE5D30" w:rsidTr="00AE5D30">
        <w:tc>
          <w:tcPr>
            <w:tcW w:w="4697" w:type="pct"/>
          </w:tcPr>
          <w:p w:rsidR="00AE5D30" w:rsidRPr="00AE5D30" w:rsidRDefault="00AE5D30" w:rsidP="00025A00">
            <w:pPr>
              <w:pStyle w:val="DHHSbody"/>
              <w:tabs>
                <w:tab w:val="left" w:pos="426"/>
              </w:tabs>
            </w:pPr>
            <w:r w:rsidRPr="00AE5D30">
              <w:t>Daily</w:t>
            </w:r>
          </w:p>
        </w:tc>
        <w:tc>
          <w:tcPr>
            <w:tcW w:w="303" w:type="pct"/>
          </w:tcPr>
          <w:p w:rsidR="00AE5D30" w:rsidRPr="00AE5D30" w:rsidRDefault="00AE5D30" w:rsidP="00025A00">
            <w:pPr>
              <w:pStyle w:val="DHHSbody"/>
              <w:tabs>
                <w:tab w:val="left" w:pos="426"/>
              </w:tabs>
            </w:pPr>
          </w:p>
        </w:tc>
      </w:tr>
      <w:tr w:rsidR="00AE5D30" w:rsidRPr="00AE5D30" w:rsidTr="00AE5D30">
        <w:tc>
          <w:tcPr>
            <w:tcW w:w="4697" w:type="pct"/>
          </w:tcPr>
          <w:p w:rsidR="00AE5D30" w:rsidRPr="00AE5D30" w:rsidRDefault="00AE5D30" w:rsidP="00025A00">
            <w:pPr>
              <w:pStyle w:val="DHHSbody"/>
              <w:tabs>
                <w:tab w:val="left" w:pos="426"/>
              </w:tabs>
            </w:pPr>
            <w:r w:rsidRPr="00AE5D30">
              <w:t>Weekly</w:t>
            </w:r>
          </w:p>
        </w:tc>
        <w:tc>
          <w:tcPr>
            <w:tcW w:w="303" w:type="pct"/>
          </w:tcPr>
          <w:p w:rsidR="00AE5D30" w:rsidRPr="00AE5D30" w:rsidRDefault="00AE5D30" w:rsidP="00025A00">
            <w:pPr>
              <w:pStyle w:val="DHHSbody"/>
              <w:tabs>
                <w:tab w:val="left" w:pos="426"/>
              </w:tabs>
            </w:pPr>
          </w:p>
        </w:tc>
      </w:tr>
      <w:tr w:rsidR="00AE5D30" w:rsidRPr="00AE5D30" w:rsidTr="00AE5D30">
        <w:tc>
          <w:tcPr>
            <w:tcW w:w="4697" w:type="pct"/>
          </w:tcPr>
          <w:p w:rsidR="00AE5D30" w:rsidRPr="00AE5D30" w:rsidRDefault="00AE5D30" w:rsidP="00025A00">
            <w:pPr>
              <w:pStyle w:val="DHHSbody"/>
              <w:tabs>
                <w:tab w:val="left" w:pos="426"/>
              </w:tabs>
            </w:pPr>
            <w:r w:rsidRPr="00AE5D30">
              <w:t>Monthly</w:t>
            </w:r>
          </w:p>
        </w:tc>
        <w:tc>
          <w:tcPr>
            <w:tcW w:w="303" w:type="pct"/>
          </w:tcPr>
          <w:p w:rsidR="00AE5D30" w:rsidRPr="00AE5D30" w:rsidRDefault="00AE5D30" w:rsidP="00025A00">
            <w:pPr>
              <w:pStyle w:val="DHHSbody"/>
              <w:tabs>
                <w:tab w:val="left" w:pos="426"/>
              </w:tabs>
            </w:pPr>
          </w:p>
        </w:tc>
      </w:tr>
      <w:tr w:rsidR="00AE5D30" w:rsidRPr="00AE5D30" w:rsidTr="00AE5D30">
        <w:tc>
          <w:tcPr>
            <w:tcW w:w="4697" w:type="pct"/>
          </w:tcPr>
          <w:p w:rsidR="00AE5D30" w:rsidRPr="00AE5D30" w:rsidRDefault="00AE5D30" w:rsidP="00025A00">
            <w:pPr>
              <w:pStyle w:val="DHHSbody"/>
              <w:tabs>
                <w:tab w:val="left" w:pos="426"/>
              </w:tabs>
            </w:pPr>
            <w:r w:rsidRPr="00AE5D30">
              <w:t>Never, this is done by a maintenance contractor</w:t>
            </w:r>
          </w:p>
        </w:tc>
        <w:tc>
          <w:tcPr>
            <w:tcW w:w="303" w:type="pct"/>
          </w:tcPr>
          <w:p w:rsidR="00AE5D30" w:rsidRPr="00AE5D30" w:rsidRDefault="00AE5D30" w:rsidP="00025A00">
            <w:pPr>
              <w:pStyle w:val="DHHSbody"/>
              <w:tabs>
                <w:tab w:val="left" w:pos="426"/>
              </w:tabs>
            </w:pPr>
          </w:p>
        </w:tc>
      </w:tr>
    </w:tbl>
    <w:p w:rsidR="0021144A" w:rsidRPr="00AE5D30" w:rsidRDefault="0021144A" w:rsidP="00AE5D30">
      <w:pPr>
        <w:pStyle w:val="DHHSbody"/>
        <w:rPr>
          <w:b/>
        </w:rPr>
      </w:pPr>
      <w:r w:rsidRPr="00AE5D30">
        <w:rPr>
          <w:b/>
        </w:rPr>
        <w:t>Where should a sprinkler cabinet be located in a residence?</w:t>
      </w:r>
    </w:p>
    <w:tbl>
      <w:tblPr>
        <w:tblStyle w:val="TableGrid"/>
        <w:tblW w:w="4987" w:type="pct"/>
        <w:tblInd w:w="0" w:type="dxa"/>
        <w:tblLook w:val="04A0" w:firstRow="1" w:lastRow="0" w:firstColumn="1" w:lastColumn="0" w:noHBand="0" w:noVBand="1"/>
      </w:tblPr>
      <w:tblGrid>
        <w:gridCol w:w="8914"/>
        <w:gridCol w:w="575"/>
      </w:tblGrid>
      <w:tr w:rsidR="00AE5D30" w:rsidRPr="00AE5D30" w:rsidTr="00AE5D30">
        <w:tc>
          <w:tcPr>
            <w:tcW w:w="4697" w:type="pct"/>
          </w:tcPr>
          <w:p w:rsidR="00AE5D30" w:rsidRPr="00AE5D30" w:rsidRDefault="00AE5D30" w:rsidP="00AE5D30">
            <w:pPr>
              <w:pStyle w:val="DHHStabletext"/>
            </w:pPr>
            <w:r w:rsidRPr="00AE5D30">
              <w:t>Generally at the front or side of the residence. Each building may differ slightly, but the cabinet will be identified in the Evacuation Plan.</w:t>
            </w:r>
          </w:p>
        </w:tc>
        <w:tc>
          <w:tcPr>
            <w:tcW w:w="303" w:type="pct"/>
          </w:tcPr>
          <w:p w:rsidR="00AE5D30" w:rsidRPr="00AE5D30" w:rsidRDefault="00AE5D30" w:rsidP="00AE5D30">
            <w:pPr>
              <w:pStyle w:val="DHHStabletext"/>
            </w:pPr>
          </w:p>
        </w:tc>
      </w:tr>
      <w:tr w:rsidR="00AE5D30" w:rsidRPr="00AE5D30" w:rsidTr="00AE5D30">
        <w:tc>
          <w:tcPr>
            <w:tcW w:w="4697" w:type="pct"/>
          </w:tcPr>
          <w:p w:rsidR="00AE5D30" w:rsidRPr="00AE5D30" w:rsidRDefault="00AE5D30" w:rsidP="00AE5D30">
            <w:pPr>
              <w:pStyle w:val="DHHStabletext"/>
            </w:pPr>
            <w:r w:rsidRPr="00AE5D30">
              <w:t>In the staff sleepover/office</w:t>
            </w:r>
          </w:p>
        </w:tc>
        <w:tc>
          <w:tcPr>
            <w:tcW w:w="303" w:type="pct"/>
          </w:tcPr>
          <w:p w:rsidR="00AE5D30" w:rsidRPr="00AE5D30" w:rsidRDefault="00AE5D30" w:rsidP="00AE5D30">
            <w:pPr>
              <w:pStyle w:val="DHHStabletext"/>
            </w:pPr>
          </w:p>
        </w:tc>
      </w:tr>
      <w:tr w:rsidR="00AE5D30" w:rsidRPr="00AE5D30" w:rsidTr="00AE5D30">
        <w:tc>
          <w:tcPr>
            <w:tcW w:w="4697" w:type="pct"/>
          </w:tcPr>
          <w:p w:rsidR="00AE5D30" w:rsidRPr="00AE5D30" w:rsidRDefault="00AE5D30" w:rsidP="00AE5D30">
            <w:pPr>
              <w:pStyle w:val="DHHStabletext"/>
            </w:pPr>
            <w:r w:rsidRPr="00AE5D30">
              <w:t>In the kitchen</w:t>
            </w:r>
          </w:p>
        </w:tc>
        <w:tc>
          <w:tcPr>
            <w:tcW w:w="303" w:type="pct"/>
          </w:tcPr>
          <w:p w:rsidR="00AE5D30" w:rsidRPr="00AE5D30" w:rsidRDefault="00AE5D30" w:rsidP="00AE5D30">
            <w:pPr>
              <w:pStyle w:val="DHHStabletext"/>
            </w:pPr>
          </w:p>
        </w:tc>
      </w:tr>
    </w:tbl>
    <w:p w:rsidR="0021144A" w:rsidRPr="00AE5D30" w:rsidRDefault="0021144A" w:rsidP="00AE5D30">
      <w:pPr>
        <w:pStyle w:val="DHHSbody"/>
        <w:rPr>
          <w:b/>
        </w:rPr>
      </w:pPr>
      <w:r w:rsidRPr="00AE5D30">
        <w:rPr>
          <w:b/>
        </w:rPr>
        <w:t>What statement best describes how a sprinkler operates?</w:t>
      </w:r>
    </w:p>
    <w:tbl>
      <w:tblPr>
        <w:tblStyle w:val="TableGrid"/>
        <w:tblW w:w="4985" w:type="pct"/>
        <w:tblInd w:w="0" w:type="dxa"/>
        <w:tblLook w:val="04A0" w:firstRow="1" w:lastRow="0" w:firstColumn="1" w:lastColumn="0" w:noHBand="0" w:noVBand="1"/>
      </w:tblPr>
      <w:tblGrid>
        <w:gridCol w:w="8910"/>
        <w:gridCol w:w="575"/>
      </w:tblGrid>
      <w:tr w:rsidR="00AE5D30" w:rsidRPr="00AE5D30" w:rsidTr="00AE5D30">
        <w:tc>
          <w:tcPr>
            <w:tcW w:w="4697" w:type="pct"/>
          </w:tcPr>
          <w:p w:rsidR="00AE5D30" w:rsidRPr="00AE5D30" w:rsidRDefault="00AE5D30" w:rsidP="00025A00">
            <w:pPr>
              <w:pStyle w:val="DHHStabletext"/>
            </w:pPr>
            <w:r w:rsidRPr="00AE5D30">
              <w:t>Heat from a fire expands the liquid in the bulb of the sprinkler head. This breaks the bulb releasing a cap and water is sprayed out over the fire</w:t>
            </w:r>
          </w:p>
        </w:tc>
        <w:tc>
          <w:tcPr>
            <w:tcW w:w="303" w:type="pct"/>
          </w:tcPr>
          <w:p w:rsidR="00AE5D30" w:rsidRPr="00AE5D30" w:rsidRDefault="00AE5D30" w:rsidP="00025A00">
            <w:pPr>
              <w:pStyle w:val="DHHStabletext"/>
            </w:pPr>
          </w:p>
        </w:tc>
      </w:tr>
      <w:tr w:rsidR="00AE5D30" w:rsidRPr="00AE5D30" w:rsidTr="00AE5D30">
        <w:tc>
          <w:tcPr>
            <w:tcW w:w="4697" w:type="pct"/>
          </w:tcPr>
          <w:p w:rsidR="00AE5D30" w:rsidRPr="00AE5D30" w:rsidRDefault="00AE5D30" w:rsidP="00025A00">
            <w:pPr>
              <w:pStyle w:val="DHHStabletext"/>
            </w:pPr>
            <w:r w:rsidRPr="00AE5D30">
              <w:t>Smoke will set off all the sprinkler heads after two minutes</w:t>
            </w:r>
          </w:p>
        </w:tc>
        <w:tc>
          <w:tcPr>
            <w:tcW w:w="303" w:type="pct"/>
          </w:tcPr>
          <w:p w:rsidR="00AE5D30" w:rsidRPr="00AE5D30" w:rsidRDefault="00AE5D30" w:rsidP="00025A00">
            <w:pPr>
              <w:pStyle w:val="DHHStabletext"/>
            </w:pPr>
          </w:p>
        </w:tc>
      </w:tr>
      <w:tr w:rsidR="00AE5D30" w:rsidRPr="00AE5D30" w:rsidTr="00AE5D30">
        <w:tc>
          <w:tcPr>
            <w:tcW w:w="4697" w:type="pct"/>
          </w:tcPr>
          <w:p w:rsidR="00AE5D30" w:rsidRPr="00AE5D30" w:rsidRDefault="00AE5D30" w:rsidP="00025A00">
            <w:pPr>
              <w:pStyle w:val="DHHStabletext"/>
            </w:pPr>
            <w:r w:rsidRPr="00AE5D30">
              <w:t>Heat will set off every sprinkler simultaneously</w:t>
            </w:r>
          </w:p>
        </w:tc>
        <w:tc>
          <w:tcPr>
            <w:tcW w:w="303" w:type="pct"/>
          </w:tcPr>
          <w:p w:rsidR="00AE5D30" w:rsidRPr="00AE5D30" w:rsidRDefault="00AE5D30" w:rsidP="00025A00">
            <w:pPr>
              <w:pStyle w:val="DHHStabletext"/>
            </w:pPr>
          </w:p>
        </w:tc>
      </w:tr>
    </w:tbl>
    <w:p w:rsidR="0021144A" w:rsidRPr="00AE5D30" w:rsidRDefault="0021144A" w:rsidP="00AE5D30">
      <w:pPr>
        <w:pStyle w:val="DHHSbody"/>
        <w:rPr>
          <w:b/>
        </w:rPr>
      </w:pPr>
      <w:r w:rsidRPr="00AE5D30">
        <w:rPr>
          <w:b/>
        </w:rPr>
        <w:t>What is the purpose of checking the sprinkler system weekly?</w:t>
      </w:r>
    </w:p>
    <w:tbl>
      <w:tblPr>
        <w:tblStyle w:val="TableGrid"/>
        <w:tblW w:w="4985" w:type="pct"/>
        <w:tblInd w:w="0" w:type="dxa"/>
        <w:tblLook w:val="04A0" w:firstRow="1" w:lastRow="0" w:firstColumn="1" w:lastColumn="0" w:noHBand="0" w:noVBand="1"/>
      </w:tblPr>
      <w:tblGrid>
        <w:gridCol w:w="8910"/>
        <w:gridCol w:w="575"/>
      </w:tblGrid>
      <w:tr w:rsidR="00AE5D30" w:rsidRPr="00AE5D30" w:rsidTr="00AE5D30">
        <w:tc>
          <w:tcPr>
            <w:tcW w:w="4697" w:type="pct"/>
          </w:tcPr>
          <w:p w:rsidR="00AE5D30" w:rsidRPr="00AE5D30" w:rsidRDefault="00AE5D30" w:rsidP="00025A00">
            <w:pPr>
              <w:pStyle w:val="DHHStabletext"/>
            </w:pPr>
            <w:r w:rsidRPr="00AE5D30">
              <w:t>Making sure the contractor is doing their job</w:t>
            </w:r>
          </w:p>
        </w:tc>
        <w:tc>
          <w:tcPr>
            <w:tcW w:w="303" w:type="pct"/>
          </w:tcPr>
          <w:p w:rsidR="00AE5D30" w:rsidRPr="00AE5D30" w:rsidRDefault="00AE5D30" w:rsidP="00025A00">
            <w:pPr>
              <w:pStyle w:val="DHHStabletext"/>
            </w:pPr>
          </w:p>
        </w:tc>
      </w:tr>
      <w:tr w:rsidR="00AE5D30" w:rsidRPr="00AE5D30" w:rsidTr="00AE5D30">
        <w:tc>
          <w:tcPr>
            <w:tcW w:w="4697" w:type="pct"/>
          </w:tcPr>
          <w:p w:rsidR="00AE5D30" w:rsidRPr="00AE5D30" w:rsidRDefault="00AE5D30" w:rsidP="00025A00">
            <w:pPr>
              <w:pStyle w:val="DHHStabletext"/>
            </w:pPr>
            <w:r w:rsidRPr="00AE5D30">
              <w:t>Making sure the cabinet is locked</w:t>
            </w:r>
          </w:p>
        </w:tc>
        <w:tc>
          <w:tcPr>
            <w:tcW w:w="303" w:type="pct"/>
          </w:tcPr>
          <w:p w:rsidR="00AE5D30" w:rsidRPr="00AE5D30" w:rsidRDefault="00AE5D30" w:rsidP="00025A00">
            <w:pPr>
              <w:pStyle w:val="DHHStabletext"/>
            </w:pPr>
          </w:p>
        </w:tc>
      </w:tr>
      <w:tr w:rsidR="00AE5D30" w:rsidRPr="00AE5D30" w:rsidTr="00AE5D30">
        <w:tc>
          <w:tcPr>
            <w:tcW w:w="4697" w:type="pct"/>
          </w:tcPr>
          <w:p w:rsidR="00AE5D30" w:rsidRPr="00AE5D30" w:rsidRDefault="00AE5D30" w:rsidP="00025A00">
            <w:pPr>
              <w:pStyle w:val="DHHStabletext"/>
            </w:pPr>
            <w:r w:rsidRPr="00AE5D30">
              <w:t>To check for damage and for appropriate water pressure levels</w:t>
            </w:r>
          </w:p>
        </w:tc>
        <w:tc>
          <w:tcPr>
            <w:tcW w:w="303" w:type="pct"/>
          </w:tcPr>
          <w:p w:rsidR="00AE5D30" w:rsidRPr="00AE5D30" w:rsidRDefault="00AE5D30" w:rsidP="00025A00">
            <w:pPr>
              <w:pStyle w:val="DHHStabletext"/>
            </w:pPr>
          </w:p>
        </w:tc>
      </w:tr>
    </w:tbl>
    <w:p w:rsidR="0021144A" w:rsidRPr="00AE5D30" w:rsidRDefault="0021144A" w:rsidP="00AE5D30">
      <w:pPr>
        <w:pStyle w:val="DHHSbody"/>
        <w:rPr>
          <w:b/>
        </w:rPr>
      </w:pPr>
      <w:r w:rsidRPr="00AE5D30">
        <w:rPr>
          <w:b/>
        </w:rPr>
        <w:t>Who should you contact if you detect a fault in the sprinkler system?</w:t>
      </w:r>
    </w:p>
    <w:tbl>
      <w:tblPr>
        <w:tblStyle w:val="TableGrid"/>
        <w:tblW w:w="4987" w:type="pct"/>
        <w:tblInd w:w="0" w:type="dxa"/>
        <w:tblLook w:val="04A0" w:firstRow="1" w:lastRow="0" w:firstColumn="1" w:lastColumn="0" w:noHBand="0" w:noVBand="1"/>
      </w:tblPr>
      <w:tblGrid>
        <w:gridCol w:w="8914"/>
        <w:gridCol w:w="575"/>
      </w:tblGrid>
      <w:tr w:rsidR="00AE5D30" w:rsidRPr="00AE5D30" w:rsidTr="00AE5D30">
        <w:tc>
          <w:tcPr>
            <w:tcW w:w="4697" w:type="pct"/>
          </w:tcPr>
          <w:p w:rsidR="00AE5D30" w:rsidRPr="00AE5D30" w:rsidRDefault="00AE5D30" w:rsidP="00AE5D30">
            <w:pPr>
              <w:pStyle w:val="DHHStabletext"/>
            </w:pPr>
            <w:r w:rsidRPr="00AE5D30">
              <w:t>Leave it until the next scheduled maintenance contractor comes to the CRU</w:t>
            </w:r>
          </w:p>
        </w:tc>
        <w:tc>
          <w:tcPr>
            <w:tcW w:w="303" w:type="pct"/>
          </w:tcPr>
          <w:p w:rsidR="00AE5D30" w:rsidRPr="00AE5D30" w:rsidRDefault="00AE5D30" w:rsidP="00AE5D30">
            <w:pPr>
              <w:pStyle w:val="DHHStabletext"/>
            </w:pPr>
          </w:p>
        </w:tc>
      </w:tr>
      <w:tr w:rsidR="00AE5D30" w:rsidRPr="00AE5D30" w:rsidTr="00AE5D30">
        <w:tc>
          <w:tcPr>
            <w:tcW w:w="4697" w:type="pct"/>
          </w:tcPr>
          <w:p w:rsidR="00AE5D30" w:rsidRPr="00AE5D30" w:rsidRDefault="00AE5D30" w:rsidP="00AE5D30">
            <w:pPr>
              <w:pStyle w:val="DHHStabletext"/>
            </w:pPr>
            <w:r w:rsidRPr="00AE5D30">
              <w:t>Report the fault immediately to the maintenance company via the faults procedure</w:t>
            </w:r>
          </w:p>
        </w:tc>
        <w:tc>
          <w:tcPr>
            <w:tcW w:w="303" w:type="pct"/>
          </w:tcPr>
          <w:p w:rsidR="00AE5D30" w:rsidRPr="00AE5D30" w:rsidRDefault="00AE5D30" w:rsidP="00AE5D30">
            <w:pPr>
              <w:pStyle w:val="DHHStabletext"/>
            </w:pPr>
          </w:p>
        </w:tc>
      </w:tr>
      <w:tr w:rsidR="00AE5D30" w:rsidRPr="00AE5D30" w:rsidTr="00AE5D30">
        <w:tc>
          <w:tcPr>
            <w:tcW w:w="4697" w:type="pct"/>
          </w:tcPr>
          <w:p w:rsidR="00AE5D30" w:rsidRPr="00AE5D30" w:rsidRDefault="00AE5D30" w:rsidP="00AE5D30">
            <w:pPr>
              <w:pStyle w:val="DHHStabletext"/>
            </w:pPr>
            <w:r w:rsidRPr="00AE5D30">
              <w:t>Contact the MFB or CFA</w:t>
            </w:r>
          </w:p>
        </w:tc>
        <w:tc>
          <w:tcPr>
            <w:tcW w:w="303" w:type="pct"/>
          </w:tcPr>
          <w:p w:rsidR="00AE5D30" w:rsidRPr="00AE5D30" w:rsidRDefault="00AE5D30" w:rsidP="00AE5D30">
            <w:pPr>
              <w:pStyle w:val="DHHStabletext"/>
            </w:pPr>
          </w:p>
        </w:tc>
      </w:tr>
    </w:tbl>
    <w:p w:rsidR="00ED6109" w:rsidRDefault="00ED6109">
      <w:pPr>
        <w:rPr>
          <w:rFonts w:ascii="Arial" w:eastAsia="Times" w:hAnsi="Arial"/>
        </w:rPr>
      </w:pPr>
      <w:r>
        <w:br w:type="page"/>
      </w:r>
    </w:p>
    <w:p w:rsidR="00ED6109" w:rsidRDefault="00ED6109" w:rsidP="00ED6109">
      <w:pPr>
        <w:pStyle w:val="Heading1"/>
      </w:pPr>
      <w:bookmarkStart w:id="75" w:name="_Toc532979225"/>
      <w:r>
        <w:lastRenderedPageBreak/>
        <w:t>Emergency procedures theory</w:t>
      </w:r>
      <w:bookmarkEnd w:id="75"/>
    </w:p>
    <w:p w:rsidR="00ED6109" w:rsidRDefault="00ED6109" w:rsidP="00ED6109">
      <w:pPr>
        <w:pStyle w:val="DHHSbody"/>
      </w:pPr>
      <w:r w:rsidRPr="00ED6109">
        <w:t>In this part of the program we’ll be looking at emergency procedures and evacuation plans for 24 hour residential services.</w:t>
      </w:r>
    </w:p>
    <w:p w:rsidR="00ED6109" w:rsidRPr="00ED6109" w:rsidRDefault="00ED6109" w:rsidP="00492DFE">
      <w:pPr>
        <w:pStyle w:val="Heading2"/>
      </w:pPr>
      <w:bookmarkStart w:id="76" w:name="_Toc532979226"/>
      <w:r w:rsidRPr="00ED6109">
        <w:t>Aims and objectives</w:t>
      </w:r>
      <w:bookmarkEnd w:id="76"/>
    </w:p>
    <w:p w:rsidR="00ED6109" w:rsidRPr="00ED6109" w:rsidRDefault="00ED6109" w:rsidP="00ED6109">
      <w:pPr>
        <w:pStyle w:val="DHHSbody"/>
        <w:rPr>
          <w:lang w:eastAsia="en-AU"/>
        </w:rPr>
      </w:pPr>
      <w:r w:rsidRPr="00ED6109">
        <w:rPr>
          <w:lang w:eastAsia="en-AU"/>
        </w:rPr>
        <w:t>To understand emergency procedures and evacuation plans we need to look at:</w:t>
      </w:r>
    </w:p>
    <w:p w:rsidR="00ED6109" w:rsidRPr="00ED6109" w:rsidRDefault="00ED6109" w:rsidP="00ED6109">
      <w:pPr>
        <w:pStyle w:val="DHHSbullet1"/>
        <w:rPr>
          <w:lang w:eastAsia="en-AU"/>
        </w:rPr>
      </w:pPr>
      <w:r w:rsidRPr="00ED6109">
        <w:rPr>
          <w:lang w:eastAsia="en-AU"/>
        </w:rPr>
        <w:t>the threats or emergencies that will lead to an evacuation</w:t>
      </w:r>
    </w:p>
    <w:p w:rsidR="00ED6109" w:rsidRPr="00ED6109" w:rsidRDefault="00ED6109" w:rsidP="00ED6109">
      <w:pPr>
        <w:pStyle w:val="DHHSbullet1"/>
        <w:rPr>
          <w:lang w:eastAsia="en-AU"/>
        </w:rPr>
      </w:pPr>
      <w:r w:rsidRPr="00ED6109">
        <w:rPr>
          <w:lang w:eastAsia="en-AU"/>
        </w:rPr>
        <w:t>warning alerts and signals</w:t>
      </w:r>
    </w:p>
    <w:p w:rsidR="00ED6109" w:rsidRPr="00ED6109" w:rsidRDefault="00ED6109" w:rsidP="00ED6109">
      <w:pPr>
        <w:pStyle w:val="DHHSbullet1"/>
        <w:rPr>
          <w:lang w:eastAsia="en-AU"/>
        </w:rPr>
      </w:pPr>
      <w:r w:rsidRPr="00ED6109">
        <w:rPr>
          <w:lang w:eastAsia="en-AU"/>
        </w:rPr>
        <w:t>the specific considerations included in evacuation procedures</w:t>
      </w:r>
    </w:p>
    <w:p w:rsidR="00ED6109" w:rsidRPr="00ED6109" w:rsidRDefault="00ED6109" w:rsidP="00ED6109">
      <w:pPr>
        <w:pStyle w:val="DHHSbullet1"/>
        <w:rPr>
          <w:lang w:eastAsia="en-AU"/>
        </w:rPr>
      </w:pPr>
      <w:r w:rsidRPr="00ED6109">
        <w:rPr>
          <w:lang w:eastAsia="en-AU"/>
        </w:rPr>
        <w:t>additional needs and considerations for people with a disability in evacuation</w:t>
      </w:r>
    </w:p>
    <w:p w:rsidR="00ED6109" w:rsidRPr="00ED6109" w:rsidRDefault="00ED6109" w:rsidP="00ED6109">
      <w:pPr>
        <w:pStyle w:val="DHHSbullet1"/>
        <w:rPr>
          <w:lang w:eastAsia="en-AU"/>
        </w:rPr>
      </w:pPr>
      <w:r w:rsidRPr="00ED6109">
        <w:rPr>
          <w:lang w:eastAsia="en-AU"/>
        </w:rPr>
        <w:t>the different methods of rescue, and</w:t>
      </w:r>
    </w:p>
    <w:p w:rsidR="00ED6109" w:rsidRPr="00ED6109" w:rsidRDefault="00ED6109" w:rsidP="00ED6109">
      <w:pPr>
        <w:pStyle w:val="DHHSbullet1lastline"/>
        <w:rPr>
          <w:lang w:eastAsia="en-AU"/>
        </w:rPr>
      </w:pPr>
      <w:r w:rsidRPr="00ED6109">
        <w:rPr>
          <w:lang w:eastAsia="en-AU"/>
        </w:rPr>
        <w:t>where to locate the installed portable fire equipment in the residential facility.</w:t>
      </w:r>
    </w:p>
    <w:p w:rsidR="00ED6109" w:rsidRDefault="00ED6109" w:rsidP="00ED6109">
      <w:pPr>
        <w:pStyle w:val="Heading2"/>
        <w:rPr>
          <w:lang w:eastAsia="en-AU"/>
        </w:rPr>
      </w:pPr>
      <w:bookmarkStart w:id="77" w:name="_Toc532979227"/>
      <w:r>
        <w:t xml:space="preserve">Emergencies and </w:t>
      </w:r>
      <w:r w:rsidRPr="00ED6109">
        <w:t>supervisors</w:t>
      </w:r>
      <w:bookmarkEnd w:id="77"/>
    </w:p>
    <w:p w:rsidR="00ED6109" w:rsidRPr="00ED6109" w:rsidRDefault="00ED6109" w:rsidP="00ED6109">
      <w:pPr>
        <w:pStyle w:val="DHHSbody"/>
        <w:rPr>
          <w:lang w:eastAsia="en-AU"/>
        </w:rPr>
      </w:pPr>
      <w:r w:rsidRPr="00ED6109">
        <w:rPr>
          <w:lang w:eastAsia="en-AU"/>
        </w:rPr>
        <w:t>There are many types of emergencies that you could be confronted with, including:</w:t>
      </w:r>
    </w:p>
    <w:p w:rsidR="00ED6109" w:rsidRPr="00ED6109" w:rsidRDefault="00ED6109" w:rsidP="00ED6109">
      <w:pPr>
        <w:pStyle w:val="DHHSbullet1"/>
        <w:rPr>
          <w:lang w:eastAsia="en-AU"/>
        </w:rPr>
      </w:pPr>
      <w:r w:rsidRPr="00ED6109">
        <w:rPr>
          <w:lang w:eastAsia="en-AU"/>
        </w:rPr>
        <w:t>a fire</w:t>
      </w:r>
    </w:p>
    <w:p w:rsidR="00ED6109" w:rsidRPr="00ED6109" w:rsidRDefault="00ED6109" w:rsidP="00ED6109">
      <w:pPr>
        <w:pStyle w:val="DHHSbullet1"/>
        <w:rPr>
          <w:lang w:eastAsia="en-AU"/>
        </w:rPr>
      </w:pPr>
      <w:r w:rsidRPr="00ED6109">
        <w:rPr>
          <w:lang w:eastAsia="en-AU"/>
        </w:rPr>
        <w:t>a medical incident</w:t>
      </w:r>
    </w:p>
    <w:p w:rsidR="00ED6109" w:rsidRPr="00ED6109" w:rsidRDefault="00ED6109" w:rsidP="00ED6109">
      <w:pPr>
        <w:pStyle w:val="DHHSbullet1"/>
        <w:rPr>
          <w:lang w:eastAsia="en-AU"/>
        </w:rPr>
      </w:pPr>
      <w:r w:rsidRPr="00ED6109">
        <w:rPr>
          <w:lang w:eastAsia="en-AU"/>
        </w:rPr>
        <w:t>a gas leak</w:t>
      </w:r>
    </w:p>
    <w:p w:rsidR="00ED6109" w:rsidRPr="00ED6109" w:rsidRDefault="00ED6109" w:rsidP="00ED6109">
      <w:pPr>
        <w:pStyle w:val="DHHSbullet1"/>
        <w:rPr>
          <w:lang w:eastAsia="en-AU"/>
        </w:rPr>
      </w:pPr>
      <w:r w:rsidRPr="00ED6109">
        <w:rPr>
          <w:lang w:eastAsia="en-AU"/>
        </w:rPr>
        <w:t>a bomb threat, or</w:t>
      </w:r>
    </w:p>
    <w:p w:rsidR="00ED6109" w:rsidRPr="00ED6109" w:rsidRDefault="00ED6109" w:rsidP="00ED6109">
      <w:pPr>
        <w:pStyle w:val="DHHSbullet1lastline"/>
        <w:rPr>
          <w:lang w:eastAsia="en-AU"/>
        </w:rPr>
      </w:pPr>
      <w:r w:rsidRPr="00ED6109">
        <w:rPr>
          <w:lang w:eastAsia="en-AU"/>
        </w:rPr>
        <w:t>intruders.</w:t>
      </w:r>
    </w:p>
    <w:p w:rsidR="00ED6109" w:rsidRPr="00ED6109" w:rsidRDefault="00ED6109" w:rsidP="00ED6109">
      <w:pPr>
        <w:pStyle w:val="DHHSbody"/>
        <w:rPr>
          <w:lang w:eastAsia="en-AU"/>
        </w:rPr>
      </w:pPr>
      <w:r w:rsidRPr="00ED6109">
        <w:rPr>
          <w:lang w:eastAsia="en-AU"/>
        </w:rPr>
        <w:t>All residential facilities must have up-to-date emergency procedures and evacuation plans.</w:t>
      </w:r>
    </w:p>
    <w:p w:rsidR="00ED6109" w:rsidRPr="00ED6109" w:rsidRDefault="00ED6109" w:rsidP="00ED6109">
      <w:pPr>
        <w:pStyle w:val="DHHSbody"/>
        <w:rPr>
          <w:lang w:eastAsia="en-AU"/>
        </w:rPr>
      </w:pPr>
      <w:r w:rsidRPr="00ED6109">
        <w:rPr>
          <w:lang w:eastAsia="en-AU"/>
        </w:rPr>
        <w:t>It’s important for supervisors to:</w:t>
      </w:r>
    </w:p>
    <w:p w:rsidR="00ED6109" w:rsidRPr="00ED6109" w:rsidRDefault="00ED6109" w:rsidP="00ED6109">
      <w:pPr>
        <w:pStyle w:val="DHHSbullet1"/>
        <w:rPr>
          <w:lang w:eastAsia="en-AU"/>
        </w:rPr>
      </w:pPr>
      <w:r w:rsidRPr="00ED6109">
        <w:rPr>
          <w:lang w:eastAsia="en-AU"/>
        </w:rPr>
        <w:t>ensure that staff read the emergency procedures</w:t>
      </w:r>
    </w:p>
    <w:p w:rsidR="00ED6109" w:rsidRPr="00ED6109" w:rsidRDefault="00ED6109" w:rsidP="00ED6109">
      <w:pPr>
        <w:pStyle w:val="DHHSbullet1"/>
        <w:rPr>
          <w:lang w:eastAsia="en-AU"/>
        </w:rPr>
      </w:pPr>
      <w:r w:rsidRPr="00ED6109">
        <w:rPr>
          <w:lang w:eastAsia="en-AU"/>
        </w:rPr>
        <w:t>conduct evacuation exercises regularly, and</w:t>
      </w:r>
    </w:p>
    <w:p w:rsidR="00ED6109" w:rsidRPr="00ED6109" w:rsidRDefault="00ED6109" w:rsidP="00ED6109">
      <w:pPr>
        <w:pStyle w:val="DHHSbullet1lastline"/>
        <w:rPr>
          <w:lang w:eastAsia="en-AU"/>
        </w:rPr>
      </w:pPr>
      <w:r w:rsidRPr="00ED6109">
        <w:rPr>
          <w:lang w:eastAsia="en-AU"/>
        </w:rPr>
        <w:t>ensure that staff new to a facility complete an orientation checklist.</w:t>
      </w:r>
    </w:p>
    <w:p w:rsidR="00ED6109" w:rsidRDefault="00ED6109" w:rsidP="00ED6109">
      <w:pPr>
        <w:pStyle w:val="DHHSbody"/>
        <w:rPr>
          <w:lang w:eastAsia="en-AU"/>
        </w:rPr>
      </w:pPr>
      <w:r w:rsidRPr="00ED6109">
        <w:rPr>
          <w:lang w:eastAsia="en-AU"/>
        </w:rPr>
        <w:t>Each staff member needs to participate in at least one evacuation exercise per year.</w:t>
      </w:r>
    </w:p>
    <w:p w:rsidR="001A1E12" w:rsidRPr="001A1E12" w:rsidRDefault="001A1E12" w:rsidP="001A1E12">
      <w:pPr>
        <w:pStyle w:val="Heading2"/>
        <w:rPr>
          <w:lang w:eastAsia="en-AU"/>
        </w:rPr>
      </w:pPr>
      <w:bookmarkStart w:id="78" w:name="_Toc532979228"/>
      <w:r>
        <w:t xml:space="preserve">Your </w:t>
      </w:r>
      <w:r w:rsidRPr="001A1E12">
        <w:t>emergency</w:t>
      </w:r>
      <w:r>
        <w:t xml:space="preserve"> procedures</w:t>
      </w:r>
      <w:bookmarkEnd w:id="78"/>
    </w:p>
    <w:p w:rsidR="001B5F10" w:rsidRDefault="001B5F10" w:rsidP="00935FB9">
      <w:pPr>
        <w:pStyle w:val="DHHSbody"/>
      </w:pPr>
      <w:r>
        <w:t>This section of the program will assist you in understanding the emergency procedures and evacuation plans for your residential facility in the event of a fire.</w:t>
      </w:r>
    </w:p>
    <w:p w:rsidR="001B5F10" w:rsidRDefault="001B5F10" w:rsidP="00935FB9">
      <w:pPr>
        <w:pStyle w:val="DHHSbody"/>
      </w:pPr>
      <w:r>
        <w:t>Your primary concern in a fire emergency should be your own safety and the safety of others. The best way to achieve this is by evacuating the residential facility first. Attempting to extinguish the fire should be a secondary concern.</w:t>
      </w:r>
    </w:p>
    <w:p w:rsidR="001B5F10" w:rsidRDefault="001B5F10" w:rsidP="00935FB9">
      <w:pPr>
        <w:pStyle w:val="DHHSbody"/>
      </w:pPr>
      <w:r>
        <w:t>If there is a small smouldering fire or a cooking fire, turning off the power or heat may give you more time to evacuate and reduce the risk of the fire becoming larger. However, don’t attempt this if life is at risk.</w:t>
      </w:r>
    </w:p>
    <w:p w:rsidR="001B5F10" w:rsidRDefault="001B5F10" w:rsidP="001B5F10">
      <w:pPr>
        <w:pStyle w:val="Heading2"/>
        <w:rPr>
          <w:lang w:eastAsia="en-AU"/>
        </w:rPr>
      </w:pPr>
      <w:bookmarkStart w:id="79" w:name="_Toc532979229"/>
      <w:r>
        <w:t xml:space="preserve">Fire safety </w:t>
      </w:r>
      <w:r w:rsidRPr="001B5F10">
        <w:t>principle</w:t>
      </w:r>
      <w:bookmarkEnd w:id="79"/>
    </w:p>
    <w:p w:rsidR="00ED6109" w:rsidRDefault="001B5F10" w:rsidP="00ED6109">
      <w:pPr>
        <w:pStyle w:val="DHHSbody"/>
        <w:rPr>
          <w:lang w:eastAsia="en-AU"/>
        </w:rPr>
      </w:pPr>
      <w:r w:rsidRPr="001B5F10">
        <w:rPr>
          <w:lang w:eastAsia="en-AU"/>
        </w:rPr>
        <w:t xml:space="preserve">DHS regards the life safety of people with a disability and its staff as a high priority. This means the evacuation of all occupants takes priority over the extinguishment of the fire. The installed sprinkler system is designed to reduce the spread of fire throughout the residential facility.1 Improvements such as this have removed the necessity for staff to manage all aspects of a fire situation. The current strategy now focuses on a Safe Place and Safe People. The safety of people is the first priority and is addressed </w:t>
      </w:r>
      <w:r w:rsidRPr="001B5F10">
        <w:rPr>
          <w:lang w:eastAsia="en-AU"/>
        </w:rPr>
        <w:lastRenderedPageBreak/>
        <w:t>through safe engineering controls and is supported through an effective procedure and allowing the installed equipment to manage any fire.</w:t>
      </w:r>
    </w:p>
    <w:p w:rsidR="001B5F10" w:rsidRDefault="001B5F10" w:rsidP="001B5F10">
      <w:pPr>
        <w:pStyle w:val="Heading2"/>
        <w:rPr>
          <w:lang w:eastAsia="en-AU"/>
        </w:rPr>
      </w:pPr>
      <w:bookmarkStart w:id="80" w:name="_Toc532979230"/>
      <w:r>
        <w:t xml:space="preserve">Considerations </w:t>
      </w:r>
      <w:r w:rsidRPr="001B5F10">
        <w:t>for</w:t>
      </w:r>
      <w:r>
        <w:t xml:space="preserve"> people with a disability</w:t>
      </w:r>
      <w:bookmarkEnd w:id="80"/>
    </w:p>
    <w:p w:rsidR="001B5F10" w:rsidRDefault="001B5F10" w:rsidP="001B5F10">
      <w:pPr>
        <w:pStyle w:val="DHHSbody"/>
        <w:rPr>
          <w:lang w:eastAsia="en-AU"/>
        </w:rPr>
      </w:pPr>
      <w:r>
        <w:rPr>
          <w:lang w:eastAsia="en-AU"/>
        </w:rPr>
        <w:t>When practising emergency evacuation procedures, you should take into consideration the mobility capabilities of people in the residential facility, along with any medications that may impair a person’s ability to evacuate.</w:t>
      </w:r>
    </w:p>
    <w:p w:rsidR="001B5F10" w:rsidRPr="00ED6109" w:rsidRDefault="001B5F10" w:rsidP="001B5F10">
      <w:pPr>
        <w:pStyle w:val="DHHSbody"/>
        <w:rPr>
          <w:lang w:eastAsia="en-AU"/>
        </w:rPr>
      </w:pPr>
      <w:r>
        <w:rPr>
          <w:lang w:eastAsia="en-AU"/>
        </w:rPr>
        <w:t>To assist in an evacuation, residents who are totally dependent on assistance should be housed in bedrooms close to exit doors of the residential facility.</w:t>
      </w:r>
    </w:p>
    <w:p w:rsidR="001B5F10" w:rsidRDefault="001B5F10" w:rsidP="001B5F10">
      <w:pPr>
        <w:pStyle w:val="Heading2"/>
        <w:rPr>
          <w:lang w:eastAsia="en-AU"/>
        </w:rPr>
      </w:pPr>
      <w:bookmarkStart w:id="81" w:name="_Toc532979231"/>
      <w:r>
        <w:t xml:space="preserve">Order of </w:t>
      </w:r>
      <w:r w:rsidRPr="001B5F10">
        <w:t>evacuation</w:t>
      </w:r>
      <w:bookmarkEnd w:id="81"/>
    </w:p>
    <w:p w:rsidR="001B5F10" w:rsidRPr="001B5F10" w:rsidRDefault="001B5F10" w:rsidP="001B5F10">
      <w:pPr>
        <w:pStyle w:val="DHHSbody"/>
        <w:rPr>
          <w:lang w:eastAsia="en-AU"/>
        </w:rPr>
      </w:pPr>
      <w:r w:rsidRPr="001B5F10">
        <w:rPr>
          <w:lang w:eastAsia="en-AU"/>
        </w:rPr>
        <w:t>The order in which people should be evacuated is:</w:t>
      </w:r>
    </w:p>
    <w:p w:rsidR="001B5F10" w:rsidRPr="001B5F10" w:rsidRDefault="001B5F10" w:rsidP="001B5F10">
      <w:pPr>
        <w:pStyle w:val="DHHSbullet1"/>
        <w:rPr>
          <w:lang w:eastAsia="en-AU"/>
        </w:rPr>
      </w:pPr>
      <w:r w:rsidRPr="00935FB9">
        <w:rPr>
          <w:b/>
          <w:bdr w:val="none" w:sz="0" w:space="0" w:color="auto" w:frame="1"/>
          <w:lang w:eastAsia="en-AU"/>
        </w:rPr>
        <w:t>mobile and capable to evacuate themselves</w:t>
      </w:r>
      <w:r w:rsidRPr="001B5F10">
        <w:rPr>
          <w:lang w:eastAsia="en-AU"/>
        </w:rPr>
        <w:t> – the first group evacuated</w:t>
      </w:r>
    </w:p>
    <w:p w:rsidR="001B5F10" w:rsidRPr="001B5F10" w:rsidRDefault="001B5F10" w:rsidP="001B5F10">
      <w:pPr>
        <w:pStyle w:val="DHHSbullet1"/>
        <w:rPr>
          <w:lang w:eastAsia="en-AU"/>
        </w:rPr>
      </w:pPr>
      <w:r w:rsidRPr="00935FB9">
        <w:rPr>
          <w:b/>
          <w:bdr w:val="none" w:sz="0" w:space="0" w:color="auto" w:frame="1"/>
          <w:lang w:eastAsia="en-AU"/>
        </w:rPr>
        <w:t>people that can be evacuated with little assistance</w:t>
      </w:r>
      <w:r w:rsidRPr="001B5F10">
        <w:rPr>
          <w:bdr w:val="none" w:sz="0" w:space="0" w:color="auto" w:frame="1"/>
          <w:lang w:eastAsia="en-AU"/>
        </w:rPr>
        <w:t> </w:t>
      </w:r>
      <w:r w:rsidRPr="001B5F10">
        <w:rPr>
          <w:lang w:eastAsia="en-AU"/>
        </w:rPr>
        <w:t>– the second group evacuated, and</w:t>
      </w:r>
    </w:p>
    <w:p w:rsidR="001B5F10" w:rsidRPr="001B5F10" w:rsidRDefault="001B5F10" w:rsidP="001B5F10">
      <w:pPr>
        <w:pStyle w:val="DHHSbullet1lastline"/>
        <w:rPr>
          <w:lang w:eastAsia="en-AU"/>
        </w:rPr>
      </w:pPr>
      <w:r w:rsidRPr="00935FB9">
        <w:rPr>
          <w:b/>
          <w:bdr w:val="none" w:sz="0" w:space="0" w:color="auto" w:frame="1"/>
          <w:lang w:eastAsia="en-AU"/>
        </w:rPr>
        <w:t>people that are totally dependent on assistance</w:t>
      </w:r>
      <w:r w:rsidRPr="001B5F10">
        <w:rPr>
          <w:lang w:eastAsia="en-AU"/>
        </w:rPr>
        <w:t> – the third group evacuated.</w:t>
      </w:r>
    </w:p>
    <w:p w:rsidR="001B5F10" w:rsidRPr="001B5F10" w:rsidRDefault="001B5F10" w:rsidP="001B5F10">
      <w:pPr>
        <w:pStyle w:val="DHHSbody"/>
        <w:rPr>
          <w:lang w:eastAsia="en-AU"/>
        </w:rPr>
      </w:pPr>
      <w:r w:rsidRPr="001B5F10">
        <w:rPr>
          <w:lang w:eastAsia="en-AU"/>
        </w:rPr>
        <w:t>The reason for this evacuation order is to remove the maximum number of people from the home as quickly as possible.</w:t>
      </w:r>
    </w:p>
    <w:p w:rsidR="001B5F10" w:rsidRDefault="001B5F10" w:rsidP="001B5F10">
      <w:pPr>
        <w:pStyle w:val="DHHSbody"/>
        <w:rPr>
          <w:lang w:eastAsia="en-AU"/>
        </w:rPr>
      </w:pPr>
      <w:r w:rsidRPr="001B5F10">
        <w:rPr>
          <w:lang w:eastAsia="en-AU"/>
        </w:rPr>
        <w:t>Remember, your safety and the safety of others depends on a swift and orderly evacuation of the residential facility in an emergency.</w:t>
      </w:r>
    </w:p>
    <w:p w:rsidR="001B5F10" w:rsidRPr="0063747E" w:rsidRDefault="001B5F10" w:rsidP="0063747E">
      <w:pPr>
        <w:pStyle w:val="Heading2"/>
      </w:pPr>
      <w:bookmarkStart w:id="82" w:name="_Toc532979232"/>
      <w:r w:rsidRPr="0063747E">
        <w:t>Activity</w:t>
      </w:r>
      <w:r w:rsidR="00492DFE" w:rsidRPr="0063747E">
        <w:t>: Order of evacuation</w:t>
      </w:r>
      <w:bookmarkEnd w:id="82"/>
    </w:p>
    <w:p w:rsidR="0021144A" w:rsidRDefault="001B5F10" w:rsidP="0063747E">
      <w:pPr>
        <w:pStyle w:val="DHHSbody"/>
      </w:pPr>
      <w:r w:rsidRPr="001B5F10">
        <w:t>Place the order in which people should be evacuated from a residential facility in an emergency situation in the correct order, from the first recommended group to the last, by clicking and dragging each description onto the correct location on the clipboard.</w:t>
      </w:r>
    </w:p>
    <w:tbl>
      <w:tblPr>
        <w:tblStyle w:val="TableGrid"/>
        <w:tblW w:w="4985" w:type="pct"/>
        <w:tblInd w:w="0" w:type="dxa"/>
        <w:tblLook w:val="04A0" w:firstRow="1" w:lastRow="0" w:firstColumn="1" w:lastColumn="0" w:noHBand="0" w:noVBand="1"/>
      </w:tblPr>
      <w:tblGrid>
        <w:gridCol w:w="8910"/>
        <w:gridCol w:w="575"/>
      </w:tblGrid>
      <w:tr w:rsidR="0063747E" w:rsidRPr="0063747E" w:rsidTr="0063747E">
        <w:tc>
          <w:tcPr>
            <w:tcW w:w="4697" w:type="pct"/>
          </w:tcPr>
          <w:p w:rsidR="0063747E" w:rsidRPr="0063747E" w:rsidRDefault="0063747E" w:rsidP="0063747E">
            <w:pPr>
              <w:pStyle w:val="DHHStabletext"/>
            </w:pPr>
            <w:r w:rsidRPr="0063747E">
              <w:t>M</w:t>
            </w:r>
            <w:r w:rsidRPr="0063747E">
              <w:rPr>
                <w:bdr w:val="none" w:sz="0" w:space="0" w:color="auto" w:frame="1"/>
                <w:lang w:eastAsia="en-AU"/>
              </w:rPr>
              <w:t>obile and capable to evacuate themselves</w:t>
            </w:r>
            <w:r w:rsidRPr="0063747E">
              <w:rPr>
                <w:lang w:eastAsia="en-AU"/>
              </w:rPr>
              <w:t> </w:t>
            </w:r>
            <w:r w:rsidRPr="0063747E">
              <w:rPr>
                <w:noProof/>
              </w:rPr>
              <w:t xml:space="preserve"> </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rPr>
                <w:bdr w:val="none" w:sz="0" w:space="0" w:color="auto" w:frame="1"/>
                <w:lang w:eastAsia="en-AU"/>
              </w:rPr>
              <w:t>People that are totally dependent on assistance</w:t>
            </w:r>
            <w:r w:rsidRPr="0063747E">
              <w:rPr>
                <w:lang w:eastAsia="en-AU"/>
              </w:rPr>
              <w:t> </w:t>
            </w:r>
          </w:p>
        </w:tc>
        <w:tc>
          <w:tcPr>
            <w:tcW w:w="303" w:type="pct"/>
          </w:tcPr>
          <w:p w:rsidR="0063747E" w:rsidRPr="0063747E" w:rsidRDefault="0063747E" w:rsidP="0063747E">
            <w:pPr>
              <w:pStyle w:val="DHHStabletext"/>
              <w:rPr>
                <w:bdr w:val="none" w:sz="0" w:space="0" w:color="auto" w:frame="1"/>
                <w:lang w:eastAsia="en-AU"/>
              </w:rPr>
            </w:pPr>
          </w:p>
        </w:tc>
      </w:tr>
      <w:tr w:rsidR="0063747E" w:rsidRPr="0063747E" w:rsidTr="0063747E">
        <w:tc>
          <w:tcPr>
            <w:tcW w:w="4697" w:type="pct"/>
          </w:tcPr>
          <w:p w:rsidR="0063747E" w:rsidRPr="0063747E" w:rsidRDefault="0063747E" w:rsidP="0063747E">
            <w:pPr>
              <w:pStyle w:val="DHHStabletext"/>
              <w:rPr>
                <w:bdr w:val="none" w:sz="0" w:space="0" w:color="auto" w:frame="1"/>
                <w:lang w:eastAsia="en-AU"/>
              </w:rPr>
            </w:pPr>
            <w:r w:rsidRPr="0063747E">
              <w:rPr>
                <w:bdr w:val="none" w:sz="0" w:space="0" w:color="auto" w:frame="1"/>
                <w:lang w:eastAsia="en-AU"/>
              </w:rPr>
              <w:t>People that can be evacuated with little assistance</w:t>
            </w:r>
          </w:p>
        </w:tc>
        <w:tc>
          <w:tcPr>
            <w:tcW w:w="303" w:type="pct"/>
          </w:tcPr>
          <w:p w:rsidR="0063747E" w:rsidRPr="0063747E" w:rsidRDefault="0063747E" w:rsidP="0063747E">
            <w:pPr>
              <w:pStyle w:val="DHHStabletext"/>
              <w:rPr>
                <w:bdr w:val="none" w:sz="0" w:space="0" w:color="auto" w:frame="1"/>
                <w:lang w:eastAsia="en-AU"/>
              </w:rPr>
            </w:pPr>
          </w:p>
        </w:tc>
      </w:tr>
    </w:tbl>
    <w:p w:rsidR="001B5F10" w:rsidRDefault="001B5F10" w:rsidP="001B5F10">
      <w:pPr>
        <w:pStyle w:val="Heading2"/>
      </w:pPr>
      <w:bookmarkStart w:id="83" w:name="_Toc532979233"/>
      <w:r w:rsidRPr="001B5F10">
        <w:t>Emergency</w:t>
      </w:r>
      <w:r>
        <w:t xml:space="preserve"> evacuation procedures: planning and practising</w:t>
      </w:r>
      <w:bookmarkEnd w:id="83"/>
    </w:p>
    <w:p w:rsidR="001B5F10" w:rsidRPr="001B5F10" w:rsidRDefault="001B5F10" w:rsidP="001B5F10">
      <w:pPr>
        <w:pStyle w:val="DHHSbody"/>
        <w:rPr>
          <w:lang w:eastAsia="en-AU"/>
        </w:rPr>
      </w:pPr>
      <w:r w:rsidRPr="001B5F10">
        <w:rPr>
          <w:lang w:eastAsia="en-AU"/>
        </w:rPr>
        <w:t>There are many things to consider when planning and practising emergency evacuation procedures, including:</w:t>
      </w:r>
    </w:p>
    <w:p w:rsidR="001B5F10" w:rsidRPr="001B5F10" w:rsidRDefault="001B5F10" w:rsidP="001B5F10">
      <w:pPr>
        <w:pStyle w:val="DHHSbullet1"/>
        <w:rPr>
          <w:lang w:eastAsia="en-AU"/>
        </w:rPr>
      </w:pPr>
      <w:r w:rsidRPr="001B5F10">
        <w:rPr>
          <w:lang w:eastAsia="en-AU"/>
        </w:rPr>
        <w:t>the types of emergencies that may occur in your residential facility that will affect all occupants</w:t>
      </w:r>
    </w:p>
    <w:p w:rsidR="001B5F10" w:rsidRPr="001B5F10" w:rsidRDefault="001B5F10" w:rsidP="001B5F10">
      <w:pPr>
        <w:pStyle w:val="DHHSbullet1"/>
        <w:rPr>
          <w:lang w:eastAsia="en-AU"/>
        </w:rPr>
      </w:pPr>
      <w:r w:rsidRPr="001B5F10">
        <w:rPr>
          <w:lang w:eastAsia="en-AU"/>
        </w:rPr>
        <w:t>how people will be alerted to an emergency situation</w:t>
      </w:r>
    </w:p>
    <w:p w:rsidR="001B5F10" w:rsidRPr="001B5F10" w:rsidRDefault="001B5F10" w:rsidP="001B5F10">
      <w:pPr>
        <w:pStyle w:val="DHHSbullet1"/>
        <w:rPr>
          <w:lang w:eastAsia="en-AU"/>
        </w:rPr>
      </w:pPr>
      <w:r w:rsidRPr="001B5F10">
        <w:rPr>
          <w:lang w:eastAsia="en-AU"/>
        </w:rPr>
        <w:t>the number of staff likely to be on duty at different times</w:t>
      </w:r>
    </w:p>
    <w:p w:rsidR="001B5F10" w:rsidRPr="001B5F10" w:rsidRDefault="001B5F10" w:rsidP="001B5F10">
      <w:pPr>
        <w:pStyle w:val="DHHSbullet1"/>
        <w:rPr>
          <w:lang w:eastAsia="en-AU"/>
        </w:rPr>
      </w:pPr>
      <w:r w:rsidRPr="001B5F10">
        <w:rPr>
          <w:lang w:eastAsia="en-AU"/>
        </w:rPr>
        <w:t>the location of the telephone and if 000 (triple zero) can be programmed as a ‘quick’ dial</w:t>
      </w:r>
    </w:p>
    <w:p w:rsidR="001B5F10" w:rsidRPr="001B5F10" w:rsidRDefault="001B5F10" w:rsidP="001B5F10">
      <w:pPr>
        <w:pStyle w:val="DHHSbullet1"/>
        <w:rPr>
          <w:lang w:eastAsia="en-AU"/>
        </w:rPr>
      </w:pPr>
      <w:r w:rsidRPr="001B5F10">
        <w:rPr>
          <w:lang w:eastAsia="en-AU"/>
        </w:rPr>
        <w:t>the security devices on doors, and</w:t>
      </w:r>
    </w:p>
    <w:p w:rsidR="001B5F10" w:rsidRDefault="001B5F10" w:rsidP="001B5F10">
      <w:pPr>
        <w:pStyle w:val="DHHSbullet1lastline"/>
        <w:rPr>
          <w:lang w:eastAsia="en-AU"/>
        </w:rPr>
      </w:pPr>
      <w:r w:rsidRPr="001B5F10">
        <w:rPr>
          <w:lang w:eastAsia="en-AU"/>
        </w:rPr>
        <w:t>ensuring the escape routes to assembly areas are free from obstructions, such as locked gates and cars.</w:t>
      </w:r>
    </w:p>
    <w:p w:rsidR="001B5F10" w:rsidRPr="001B5F10" w:rsidRDefault="001B5F10" w:rsidP="001B5F10">
      <w:pPr>
        <w:pStyle w:val="DHHSbody"/>
        <w:rPr>
          <w:lang w:eastAsia="en-AU"/>
        </w:rPr>
      </w:pPr>
      <w:r w:rsidRPr="001B5F10">
        <w:rPr>
          <w:lang w:eastAsia="en-AU"/>
        </w:rPr>
        <w:t>Additionally, you’ll also need to:</w:t>
      </w:r>
    </w:p>
    <w:p w:rsidR="001B5F10" w:rsidRPr="001B5F10" w:rsidRDefault="001B5F10" w:rsidP="001B5F10">
      <w:pPr>
        <w:pStyle w:val="DHHSbullet1"/>
        <w:rPr>
          <w:lang w:eastAsia="en-AU"/>
        </w:rPr>
      </w:pPr>
      <w:r w:rsidRPr="001B5F10">
        <w:rPr>
          <w:lang w:eastAsia="en-AU"/>
        </w:rPr>
        <w:t>have two evacuation assembly areas established because you may not be able to use one assembly area due to the nature of the emergency or the weather conditions</w:t>
      </w:r>
    </w:p>
    <w:p w:rsidR="001B5F10" w:rsidRPr="001B5F10" w:rsidRDefault="001B5F10" w:rsidP="001B5F10">
      <w:pPr>
        <w:pStyle w:val="DHHSbullet1"/>
        <w:rPr>
          <w:lang w:eastAsia="en-AU"/>
        </w:rPr>
      </w:pPr>
      <w:r w:rsidRPr="001B5F10">
        <w:rPr>
          <w:lang w:eastAsia="en-AU"/>
        </w:rPr>
        <w:t>consider access to your building and where emergency vehicles will be positioned when they arrive by ensuring assembly areas are well away from these areas</w:t>
      </w:r>
    </w:p>
    <w:p w:rsidR="001B5F10" w:rsidRPr="001B5F10" w:rsidRDefault="001B5F10" w:rsidP="001B5F10">
      <w:pPr>
        <w:pStyle w:val="DHHSbullet1"/>
        <w:rPr>
          <w:lang w:eastAsia="en-AU"/>
        </w:rPr>
      </w:pPr>
      <w:r w:rsidRPr="001B5F10">
        <w:rPr>
          <w:lang w:eastAsia="en-AU"/>
        </w:rPr>
        <w:lastRenderedPageBreak/>
        <w:t>consider the welfare of people with a disability and how to manage it during an emergency evacuation, including medication and medical instructions, and</w:t>
      </w:r>
    </w:p>
    <w:p w:rsidR="001B5F10" w:rsidRPr="001B5F10" w:rsidRDefault="001B5F10" w:rsidP="001B5F10">
      <w:pPr>
        <w:pStyle w:val="DHHSbullet1lastline"/>
        <w:rPr>
          <w:lang w:eastAsia="en-AU"/>
        </w:rPr>
      </w:pPr>
      <w:r w:rsidRPr="001B5F10">
        <w:rPr>
          <w:lang w:eastAsia="en-AU"/>
        </w:rPr>
        <w:t>include evacuation exercises as part of any ongoing training and for any new staff.</w:t>
      </w:r>
    </w:p>
    <w:p w:rsidR="001B5F10" w:rsidRDefault="001B5F10" w:rsidP="001B5F10">
      <w:pPr>
        <w:pStyle w:val="Heading2"/>
        <w:rPr>
          <w:lang w:eastAsia="en-AU"/>
        </w:rPr>
      </w:pPr>
      <w:bookmarkStart w:id="84" w:name="_Toc532979234"/>
      <w:r>
        <w:t xml:space="preserve">Emergency evacuation </w:t>
      </w:r>
      <w:r w:rsidRPr="001B5F10">
        <w:t>procedures</w:t>
      </w:r>
      <w:r>
        <w:t>: during an emergency</w:t>
      </w:r>
      <w:bookmarkEnd w:id="84"/>
    </w:p>
    <w:p w:rsidR="001B5F10" w:rsidRPr="001B5F10" w:rsidRDefault="001B5F10" w:rsidP="001B5F10">
      <w:pPr>
        <w:pStyle w:val="DHHSbody"/>
        <w:rPr>
          <w:lang w:eastAsia="en-AU"/>
        </w:rPr>
      </w:pPr>
      <w:r w:rsidRPr="001B5F10">
        <w:rPr>
          <w:lang w:eastAsia="en-AU"/>
        </w:rPr>
        <w:t>During an emergency evacuation procedure, it’s imperative to:</w:t>
      </w:r>
    </w:p>
    <w:p w:rsidR="001B5F10" w:rsidRPr="001B5F10" w:rsidRDefault="001B5F10" w:rsidP="001B5F10">
      <w:pPr>
        <w:pStyle w:val="DHHSbullet1"/>
        <w:rPr>
          <w:lang w:eastAsia="en-AU"/>
        </w:rPr>
      </w:pPr>
      <w:r w:rsidRPr="001B5F10">
        <w:rPr>
          <w:lang w:eastAsia="en-AU"/>
        </w:rPr>
        <w:t>evacuate everyone from immediate danger to a safe location by moving them out of a room with a fire</w:t>
      </w:r>
    </w:p>
    <w:p w:rsidR="001B5F10" w:rsidRPr="001B5F10" w:rsidRDefault="001B5F10" w:rsidP="001B5F10">
      <w:pPr>
        <w:pStyle w:val="DHHSbullet1"/>
        <w:rPr>
          <w:lang w:eastAsia="en-AU"/>
        </w:rPr>
      </w:pPr>
      <w:r w:rsidRPr="001B5F10">
        <w:rPr>
          <w:lang w:eastAsia="en-AU"/>
        </w:rPr>
        <w:t>ensure all rooms and areas have been checked for people</w:t>
      </w:r>
    </w:p>
    <w:p w:rsidR="001B5F10" w:rsidRPr="001B5F10" w:rsidRDefault="001B5F10" w:rsidP="001B5F10">
      <w:pPr>
        <w:pStyle w:val="DHHSbullet1"/>
        <w:rPr>
          <w:lang w:eastAsia="en-AU"/>
        </w:rPr>
      </w:pPr>
      <w:r w:rsidRPr="001B5F10">
        <w:rPr>
          <w:lang w:eastAsia="en-AU"/>
        </w:rPr>
        <w:t>always close the door when leaving a room after it has been checked</w:t>
      </w:r>
    </w:p>
    <w:p w:rsidR="001B5F10" w:rsidRPr="001B5F10" w:rsidRDefault="001B5F10" w:rsidP="001B5F10">
      <w:pPr>
        <w:pStyle w:val="DHHSbullet1"/>
        <w:rPr>
          <w:lang w:eastAsia="en-AU"/>
        </w:rPr>
      </w:pPr>
      <w:r w:rsidRPr="001B5F10">
        <w:rPr>
          <w:lang w:eastAsia="en-AU"/>
        </w:rPr>
        <w:t>call the emergency services on 000 (triple zero) to inform them of the emergency</w:t>
      </w:r>
    </w:p>
    <w:p w:rsidR="001B5F10" w:rsidRPr="001B5F10" w:rsidRDefault="001B5F10" w:rsidP="001B5F10">
      <w:pPr>
        <w:pStyle w:val="DHHSbullet1"/>
        <w:rPr>
          <w:lang w:eastAsia="en-AU"/>
        </w:rPr>
      </w:pPr>
      <w:r w:rsidRPr="001B5F10">
        <w:rPr>
          <w:lang w:eastAsia="en-AU"/>
        </w:rPr>
        <w:t>be aware of where the emergency exits are and the distance to the outside doors, and</w:t>
      </w:r>
    </w:p>
    <w:p w:rsidR="001B5F10" w:rsidRPr="001B5F10" w:rsidRDefault="001B5F10" w:rsidP="001B5F10">
      <w:pPr>
        <w:pStyle w:val="DHHSbullet1lastline"/>
        <w:rPr>
          <w:lang w:eastAsia="en-AU"/>
        </w:rPr>
      </w:pPr>
      <w:r w:rsidRPr="001B5F10">
        <w:rPr>
          <w:lang w:eastAsia="en-AU"/>
        </w:rPr>
        <w:t>crawl low to the ground if smoke is present, and close doors quickly when exiting to prevent smoke travelling.</w:t>
      </w:r>
    </w:p>
    <w:p w:rsidR="001B5F10" w:rsidRPr="0063747E" w:rsidRDefault="001B5F10" w:rsidP="0063747E">
      <w:pPr>
        <w:pStyle w:val="Heading2"/>
      </w:pPr>
      <w:bookmarkStart w:id="85" w:name="_Toc532979235"/>
      <w:r w:rsidRPr="0063747E">
        <w:t>Activity</w:t>
      </w:r>
      <w:r w:rsidR="006665C2" w:rsidRPr="0063747E">
        <w:t xml:space="preserve"> 1</w:t>
      </w:r>
      <w:r w:rsidR="00492DFE" w:rsidRPr="0063747E">
        <w:t>: Identify how to practice emergency evacuation procedures</w:t>
      </w:r>
      <w:bookmarkEnd w:id="85"/>
    </w:p>
    <w:p w:rsidR="001B5F10" w:rsidRDefault="001B5F10" w:rsidP="0063747E">
      <w:pPr>
        <w:pStyle w:val="DHHSbody"/>
        <w:rPr>
          <w:rFonts w:cs="Arial"/>
          <w:color w:val="1A1A1A"/>
          <w:shd w:val="clear" w:color="auto" w:fill="FFFFFF"/>
        </w:rPr>
      </w:pPr>
      <w:r>
        <w:rPr>
          <w:rFonts w:cs="Arial"/>
          <w:color w:val="1A1A1A"/>
          <w:shd w:val="clear" w:color="auto" w:fill="FFFFFF"/>
        </w:rPr>
        <w:t>Now it’s your turn. In this activity you’ll need to identify what to do when practising emergency evacuation procedures.</w:t>
      </w:r>
    </w:p>
    <w:p w:rsidR="001B5F10" w:rsidRDefault="001B5F10" w:rsidP="0063747E">
      <w:pPr>
        <w:pStyle w:val="DHHSbody"/>
      </w:pPr>
      <w:r>
        <w:t>You’re part of a small team that has been asked by the supervisor to plan the emergency evacuation procedure for your residential facility. You’ve been asked for suggestions of how to reduce the risk of an emergency situation on a day-to-day basis.</w:t>
      </w:r>
    </w:p>
    <w:p w:rsidR="001B5F10" w:rsidRPr="001B5F10" w:rsidRDefault="001B5F10" w:rsidP="0063747E">
      <w:pPr>
        <w:pStyle w:val="DHHSbody"/>
        <w:rPr>
          <w:b/>
        </w:rPr>
      </w:pPr>
      <w:r w:rsidRPr="001B5F10">
        <w:rPr>
          <w:b/>
        </w:rPr>
        <w:t>Taking which of the following steps will help you reduce this risk?</w:t>
      </w:r>
    </w:p>
    <w:tbl>
      <w:tblPr>
        <w:tblStyle w:val="TableGrid"/>
        <w:tblW w:w="4985" w:type="pct"/>
        <w:tblInd w:w="0" w:type="dxa"/>
        <w:tblLook w:val="04A0" w:firstRow="1" w:lastRow="0" w:firstColumn="1" w:lastColumn="0" w:noHBand="0" w:noVBand="1"/>
      </w:tblPr>
      <w:tblGrid>
        <w:gridCol w:w="8910"/>
        <w:gridCol w:w="575"/>
      </w:tblGrid>
      <w:tr w:rsidR="0063747E" w:rsidTr="0063747E">
        <w:tc>
          <w:tcPr>
            <w:tcW w:w="4697" w:type="pct"/>
          </w:tcPr>
          <w:p w:rsidR="0063747E" w:rsidRDefault="0063747E" w:rsidP="0063747E">
            <w:pPr>
              <w:pStyle w:val="DHHStabletext"/>
              <w:rPr>
                <w:noProof/>
              </w:rPr>
            </w:pPr>
            <w:r w:rsidRPr="00CB1ED1">
              <w:rPr>
                <w:noProof/>
              </w:rPr>
              <w:t xml:space="preserve">Ensuring all exit doors are </w:t>
            </w:r>
            <w:r w:rsidRPr="00CB1ED1">
              <w:t>locked</w:t>
            </w:r>
          </w:p>
        </w:tc>
        <w:tc>
          <w:tcPr>
            <w:tcW w:w="303" w:type="pct"/>
          </w:tcPr>
          <w:p w:rsidR="0063747E" w:rsidRDefault="0063747E" w:rsidP="0063747E">
            <w:pPr>
              <w:pStyle w:val="DHHStabletext"/>
              <w:rPr>
                <w:noProof/>
              </w:rPr>
            </w:pPr>
          </w:p>
        </w:tc>
      </w:tr>
      <w:tr w:rsidR="0063747E" w:rsidTr="0063747E">
        <w:tc>
          <w:tcPr>
            <w:tcW w:w="4697" w:type="pct"/>
          </w:tcPr>
          <w:p w:rsidR="0063747E" w:rsidRDefault="0063747E" w:rsidP="0063747E">
            <w:pPr>
              <w:pStyle w:val="DHHStabletext"/>
            </w:pPr>
            <w:r w:rsidRPr="001B5F10">
              <w:rPr>
                <w:noProof/>
              </w:rPr>
              <w:t>Knowing how many staff are likely to be on duty at various times</w:t>
            </w:r>
          </w:p>
        </w:tc>
        <w:tc>
          <w:tcPr>
            <w:tcW w:w="303" w:type="pct"/>
          </w:tcPr>
          <w:p w:rsidR="0063747E" w:rsidRDefault="0063747E" w:rsidP="0063747E">
            <w:pPr>
              <w:pStyle w:val="DHHStabletext"/>
              <w:rPr>
                <w:noProof/>
              </w:rPr>
            </w:pPr>
          </w:p>
        </w:tc>
      </w:tr>
      <w:tr w:rsidR="0063747E" w:rsidTr="0063747E">
        <w:tc>
          <w:tcPr>
            <w:tcW w:w="4697" w:type="pct"/>
          </w:tcPr>
          <w:p w:rsidR="0063747E" w:rsidRDefault="0063747E" w:rsidP="0063747E">
            <w:pPr>
              <w:pStyle w:val="DHHStabletext"/>
            </w:pPr>
            <w:r w:rsidRPr="001B5F10">
              <w:rPr>
                <w:noProof/>
              </w:rPr>
              <w:t>How people will be alerted to an emergency situationIdentifying if 000 (triple zero) can be programmed into phones as a ‘quick’ dial number</w:t>
            </w:r>
          </w:p>
        </w:tc>
        <w:tc>
          <w:tcPr>
            <w:tcW w:w="303" w:type="pct"/>
          </w:tcPr>
          <w:p w:rsidR="0063747E" w:rsidRDefault="0063747E" w:rsidP="0063747E">
            <w:pPr>
              <w:pStyle w:val="DHHStabletext"/>
              <w:rPr>
                <w:noProof/>
              </w:rPr>
            </w:pPr>
          </w:p>
        </w:tc>
      </w:tr>
      <w:tr w:rsidR="0063747E" w:rsidTr="0063747E">
        <w:tc>
          <w:tcPr>
            <w:tcW w:w="4697" w:type="pct"/>
          </w:tcPr>
          <w:p w:rsidR="0063747E" w:rsidRDefault="0063747E" w:rsidP="0063747E">
            <w:pPr>
              <w:pStyle w:val="DHHStabletext"/>
              <w:rPr>
                <w:noProof/>
              </w:rPr>
            </w:pPr>
            <w:r w:rsidRPr="001B5F10">
              <w:rPr>
                <w:noProof/>
              </w:rPr>
              <w:t>Ident</w:t>
            </w:r>
            <w:r>
              <w:rPr>
                <w:noProof/>
              </w:rPr>
              <w:t>ifying security devices on doors</w:t>
            </w:r>
          </w:p>
        </w:tc>
        <w:tc>
          <w:tcPr>
            <w:tcW w:w="303" w:type="pct"/>
          </w:tcPr>
          <w:p w:rsidR="0063747E" w:rsidRDefault="0063747E" w:rsidP="0063747E">
            <w:pPr>
              <w:pStyle w:val="DHHStabletext"/>
              <w:rPr>
                <w:noProof/>
              </w:rPr>
            </w:pPr>
          </w:p>
        </w:tc>
      </w:tr>
      <w:tr w:rsidR="0063747E" w:rsidTr="0063747E">
        <w:tc>
          <w:tcPr>
            <w:tcW w:w="4697" w:type="pct"/>
          </w:tcPr>
          <w:p w:rsidR="0063747E" w:rsidRDefault="0063747E" w:rsidP="0063747E">
            <w:pPr>
              <w:pStyle w:val="DHHStabletext"/>
            </w:pPr>
            <w:r w:rsidRPr="001B5F10">
              <w:rPr>
                <w:noProof/>
              </w:rPr>
              <w:t xml:space="preserve">Identifying where telephones are </w:t>
            </w:r>
          </w:p>
        </w:tc>
        <w:tc>
          <w:tcPr>
            <w:tcW w:w="303" w:type="pct"/>
          </w:tcPr>
          <w:p w:rsidR="0063747E" w:rsidRDefault="0063747E" w:rsidP="0063747E">
            <w:pPr>
              <w:pStyle w:val="DHHStabletext"/>
              <w:rPr>
                <w:noProof/>
              </w:rPr>
            </w:pPr>
          </w:p>
        </w:tc>
      </w:tr>
      <w:tr w:rsidR="0063747E" w:rsidTr="0063747E">
        <w:tc>
          <w:tcPr>
            <w:tcW w:w="4697" w:type="pct"/>
          </w:tcPr>
          <w:p w:rsidR="0063747E" w:rsidRDefault="0063747E" w:rsidP="0063747E">
            <w:pPr>
              <w:pStyle w:val="DHHStabletext"/>
            </w:pPr>
            <w:r w:rsidRPr="001B5F10">
              <w:rPr>
                <w:noProof/>
              </w:rPr>
              <w:t>Knowing the types of emergencies that may occur in your residential facility</w:t>
            </w:r>
          </w:p>
        </w:tc>
        <w:tc>
          <w:tcPr>
            <w:tcW w:w="303" w:type="pct"/>
          </w:tcPr>
          <w:p w:rsidR="0063747E" w:rsidRDefault="0063747E" w:rsidP="0063747E">
            <w:pPr>
              <w:pStyle w:val="DHHStabletext"/>
              <w:rPr>
                <w:noProof/>
              </w:rPr>
            </w:pPr>
          </w:p>
        </w:tc>
      </w:tr>
      <w:tr w:rsidR="0063747E" w:rsidTr="0063747E">
        <w:tc>
          <w:tcPr>
            <w:tcW w:w="4697" w:type="pct"/>
          </w:tcPr>
          <w:p w:rsidR="0063747E" w:rsidRDefault="0063747E" w:rsidP="0063747E">
            <w:pPr>
              <w:pStyle w:val="DHHStabletext"/>
              <w:rPr>
                <w:noProof/>
              </w:rPr>
            </w:pPr>
            <w:r w:rsidRPr="001B5F10">
              <w:rPr>
                <w:noProof/>
              </w:rPr>
              <w:t>Maintaining a clear route to the assembly</w:t>
            </w:r>
            <w:r>
              <w:rPr>
                <w:noProof/>
              </w:rPr>
              <w:t xml:space="preserve"> area</w:t>
            </w:r>
          </w:p>
        </w:tc>
        <w:tc>
          <w:tcPr>
            <w:tcW w:w="303" w:type="pct"/>
          </w:tcPr>
          <w:p w:rsidR="0063747E" w:rsidRDefault="0063747E" w:rsidP="0063747E">
            <w:pPr>
              <w:pStyle w:val="DHHStabletext"/>
              <w:rPr>
                <w:noProof/>
              </w:rPr>
            </w:pPr>
          </w:p>
        </w:tc>
      </w:tr>
    </w:tbl>
    <w:p w:rsidR="006665C2" w:rsidRPr="0063747E" w:rsidRDefault="006665C2" w:rsidP="0063747E">
      <w:pPr>
        <w:pStyle w:val="Heading2"/>
      </w:pPr>
      <w:bookmarkStart w:id="86" w:name="_Toc532979236"/>
      <w:r w:rsidRPr="0063747E">
        <w:t>Activity 2: Identify how to practice emergency evacuation procedures</w:t>
      </w:r>
      <w:bookmarkEnd w:id="86"/>
    </w:p>
    <w:p w:rsidR="00C45B59" w:rsidRPr="0063747E" w:rsidRDefault="00C45B59" w:rsidP="0063747E">
      <w:pPr>
        <w:pStyle w:val="DHHSbody"/>
      </w:pPr>
      <w:r w:rsidRPr="0063747E">
        <w:t>The supervisor then focuses on what needs to be considered during an emergency evacuation, so that staff members can practise for an emergency situation and know what to do during an actual emergency evacuation.</w:t>
      </w:r>
    </w:p>
    <w:p w:rsidR="00C45B59" w:rsidRPr="0063747E" w:rsidRDefault="00C45B59" w:rsidP="0063747E">
      <w:pPr>
        <w:pStyle w:val="DHHSbody"/>
        <w:rPr>
          <w:b/>
        </w:rPr>
      </w:pPr>
      <w:r w:rsidRPr="0063747E">
        <w:rPr>
          <w:b/>
        </w:rPr>
        <w:t>Which of the following considerations will help to reduce the risk of harm to staff and residents during an emergency situation?</w:t>
      </w:r>
    </w:p>
    <w:tbl>
      <w:tblPr>
        <w:tblStyle w:val="TableGrid"/>
        <w:tblW w:w="4985" w:type="pct"/>
        <w:tblInd w:w="0" w:type="dxa"/>
        <w:tblLook w:val="04A0" w:firstRow="1" w:lastRow="0" w:firstColumn="1" w:lastColumn="0" w:noHBand="0" w:noVBand="1"/>
      </w:tblPr>
      <w:tblGrid>
        <w:gridCol w:w="8910"/>
        <w:gridCol w:w="575"/>
      </w:tblGrid>
      <w:tr w:rsidR="0063747E" w:rsidRPr="0063747E" w:rsidTr="0063747E">
        <w:tc>
          <w:tcPr>
            <w:tcW w:w="4697" w:type="pct"/>
          </w:tcPr>
          <w:p w:rsidR="0063747E" w:rsidRPr="0063747E" w:rsidRDefault="0063747E" w:rsidP="00025A00">
            <w:pPr>
              <w:pStyle w:val="DHHSbody"/>
            </w:pPr>
            <w:r w:rsidRPr="0063747E">
              <w:t>Closing the door when leaving a room that has been checked</w:t>
            </w:r>
          </w:p>
        </w:tc>
        <w:tc>
          <w:tcPr>
            <w:tcW w:w="303" w:type="pct"/>
          </w:tcPr>
          <w:p w:rsidR="0063747E" w:rsidRPr="0063747E" w:rsidRDefault="0063747E" w:rsidP="00025A00">
            <w:pPr>
              <w:pStyle w:val="DHHSbody"/>
            </w:pPr>
          </w:p>
        </w:tc>
      </w:tr>
      <w:tr w:rsidR="0063747E" w:rsidRPr="0063747E" w:rsidTr="0063747E">
        <w:tc>
          <w:tcPr>
            <w:tcW w:w="4697" w:type="pct"/>
          </w:tcPr>
          <w:p w:rsidR="0063747E" w:rsidRPr="0063747E" w:rsidRDefault="0063747E" w:rsidP="00025A00">
            <w:pPr>
              <w:pStyle w:val="DHHSbody"/>
            </w:pPr>
            <w:r w:rsidRPr="0063747E">
              <w:t>Ensuring all rooms and areas have been checked for people</w:t>
            </w:r>
          </w:p>
        </w:tc>
        <w:tc>
          <w:tcPr>
            <w:tcW w:w="303" w:type="pct"/>
          </w:tcPr>
          <w:p w:rsidR="0063747E" w:rsidRPr="0063747E" w:rsidRDefault="0063747E" w:rsidP="00025A00">
            <w:pPr>
              <w:pStyle w:val="DHHSbody"/>
            </w:pPr>
          </w:p>
        </w:tc>
      </w:tr>
      <w:tr w:rsidR="0063747E" w:rsidRPr="0063747E" w:rsidTr="0063747E">
        <w:tc>
          <w:tcPr>
            <w:tcW w:w="4697" w:type="pct"/>
          </w:tcPr>
          <w:p w:rsidR="0063747E" w:rsidRPr="0063747E" w:rsidRDefault="0063747E" w:rsidP="00025A00">
            <w:pPr>
              <w:pStyle w:val="DHHSbody"/>
            </w:pPr>
            <w:r w:rsidRPr="0063747E">
              <w:t xml:space="preserve">Being aware of where the emergency exits are and the distance to the outside doors </w:t>
            </w:r>
          </w:p>
        </w:tc>
        <w:tc>
          <w:tcPr>
            <w:tcW w:w="303" w:type="pct"/>
          </w:tcPr>
          <w:p w:rsidR="0063747E" w:rsidRPr="0063747E" w:rsidRDefault="0063747E" w:rsidP="00025A00">
            <w:pPr>
              <w:pStyle w:val="DHHSbody"/>
            </w:pPr>
          </w:p>
        </w:tc>
      </w:tr>
      <w:tr w:rsidR="0063747E" w:rsidRPr="0063747E" w:rsidTr="0063747E">
        <w:tc>
          <w:tcPr>
            <w:tcW w:w="4697" w:type="pct"/>
          </w:tcPr>
          <w:p w:rsidR="0063747E" w:rsidRPr="0063747E" w:rsidRDefault="0063747E" w:rsidP="00025A00">
            <w:pPr>
              <w:pStyle w:val="DHHSbody"/>
            </w:pPr>
            <w:r w:rsidRPr="0063747E">
              <w:t>Crawling low to the ground if smoke is present, and closing doors quickly when exiting to prevent smoke travelling</w:t>
            </w:r>
          </w:p>
        </w:tc>
        <w:tc>
          <w:tcPr>
            <w:tcW w:w="303" w:type="pct"/>
          </w:tcPr>
          <w:p w:rsidR="0063747E" w:rsidRPr="0063747E" w:rsidRDefault="0063747E" w:rsidP="00025A00">
            <w:pPr>
              <w:pStyle w:val="DHHSbody"/>
            </w:pPr>
          </w:p>
        </w:tc>
      </w:tr>
      <w:tr w:rsidR="0063747E" w:rsidRPr="0063747E" w:rsidTr="0063747E">
        <w:tc>
          <w:tcPr>
            <w:tcW w:w="4697" w:type="pct"/>
          </w:tcPr>
          <w:p w:rsidR="0063747E" w:rsidRPr="0063747E" w:rsidRDefault="0063747E" w:rsidP="00025A00">
            <w:pPr>
              <w:pStyle w:val="DHHSbody"/>
            </w:pPr>
            <w:r w:rsidRPr="0063747E">
              <w:lastRenderedPageBreak/>
              <w:t>Removing people out of a room with fire and relocating them to a safer location</w:t>
            </w:r>
          </w:p>
        </w:tc>
        <w:tc>
          <w:tcPr>
            <w:tcW w:w="303" w:type="pct"/>
          </w:tcPr>
          <w:p w:rsidR="0063747E" w:rsidRPr="0063747E" w:rsidRDefault="0063747E" w:rsidP="00025A00">
            <w:pPr>
              <w:pStyle w:val="DHHSbody"/>
            </w:pPr>
          </w:p>
        </w:tc>
      </w:tr>
      <w:tr w:rsidR="0063747E" w:rsidRPr="0063747E" w:rsidTr="0063747E">
        <w:tc>
          <w:tcPr>
            <w:tcW w:w="4697" w:type="pct"/>
          </w:tcPr>
          <w:p w:rsidR="0063747E" w:rsidRPr="0063747E" w:rsidRDefault="0063747E" w:rsidP="00025A00">
            <w:pPr>
              <w:pStyle w:val="DHHSbody"/>
            </w:pPr>
            <w:r w:rsidRPr="0063747E">
              <w:t>Calling emergency services on 000 (triple zero) to inform them of the emergency</w:t>
            </w:r>
          </w:p>
        </w:tc>
        <w:tc>
          <w:tcPr>
            <w:tcW w:w="303" w:type="pct"/>
          </w:tcPr>
          <w:p w:rsidR="0063747E" w:rsidRPr="0063747E" w:rsidRDefault="0063747E" w:rsidP="00025A00">
            <w:pPr>
              <w:pStyle w:val="DHHSbody"/>
            </w:pPr>
          </w:p>
        </w:tc>
      </w:tr>
      <w:tr w:rsidR="0063747E" w:rsidRPr="0063747E" w:rsidTr="0063747E">
        <w:tc>
          <w:tcPr>
            <w:tcW w:w="4697" w:type="pct"/>
          </w:tcPr>
          <w:p w:rsidR="0063747E" w:rsidRPr="0063747E" w:rsidRDefault="0063747E" w:rsidP="00025A00">
            <w:pPr>
              <w:pStyle w:val="DHHSbody"/>
            </w:pPr>
            <w:r w:rsidRPr="0063747E">
              <w:t>Opening all doors Ensuring all staff exit first</w:t>
            </w:r>
          </w:p>
        </w:tc>
        <w:tc>
          <w:tcPr>
            <w:tcW w:w="303" w:type="pct"/>
          </w:tcPr>
          <w:p w:rsidR="0063747E" w:rsidRPr="0063747E" w:rsidRDefault="0063747E" w:rsidP="00025A00">
            <w:pPr>
              <w:pStyle w:val="DHHSbody"/>
            </w:pPr>
          </w:p>
        </w:tc>
      </w:tr>
    </w:tbl>
    <w:p w:rsidR="00C45B59" w:rsidRDefault="00C45B59" w:rsidP="00C45B59">
      <w:pPr>
        <w:pStyle w:val="Heading2"/>
      </w:pPr>
      <w:bookmarkStart w:id="87" w:name="_Toc532979237"/>
      <w:r>
        <w:t xml:space="preserve">Individual </w:t>
      </w:r>
      <w:r w:rsidRPr="00C45B59">
        <w:t>responses</w:t>
      </w:r>
      <w:bookmarkEnd w:id="87"/>
    </w:p>
    <w:p w:rsidR="00C45B59" w:rsidRPr="00C45B59" w:rsidRDefault="00C45B59" w:rsidP="00C45B59">
      <w:pPr>
        <w:pStyle w:val="DHHSbody"/>
        <w:rPr>
          <w:lang w:eastAsia="en-AU"/>
        </w:rPr>
      </w:pPr>
      <w:r w:rsidRPr="00C45B59">
        <w:rPr>
          <w:lang w:eastAsia="en-AU"/>
        </w:rPr>
        <w:t>A person’s response in an emergency is often difficult to predict. Their behaviour can change due to:</w:t>
      </w:r>
    </w:p>
    <w:p w:rsidR="00C45B59" w:rsidRPr="00C45B59" w:rsidRDefault="00C45B59" w:rsidP="00C45B59">
      <w:pPr>
        <w:pStyle w:val="DHHSbullet1"/>
        <w:rPr>
          <w:lang w:eastAsia="en-AU"/>
        </w:rPr>
      </w:pPr>
      <w:r w:rsidRPr="00C45B59">
        <w:rPr>
          <w:lang w:eastAsia="en-AU"/>
        </w:rPr>
        <w:t>a change in routine, such as an evacuation occurring at night</w:t>
      </w:r>
    </w:p>
    <w:p w:rsidR="00C45B59" w:rsidRPr="00C45B59" w:rsidRDefault="00C45B59" w:rsidP="00C45B59">
      <w:pPr>
        <w:pStyle w:val="DHHSbullet1"/>
        <w:rPr>
          <w:lang w:eastAsia="en-AU"/>
        </w:rPr>
      </w:pPr>
      <w:r w:rsidRPr="00C45B59">
        <w:rPr>
          <w:lang w:eastAsia="en-AU"/>
        </w:rPr>
        <w:t>the effects of heat and smoke, or</w:t>
      </w:r>
    </w:p>
    <w:p w:rsidR="00C45B59" w:rsidRPr="00C45B59" w:rsidRDefault="00C45B59" w:rsidP="00C45B59">
      <w:pPr>
        <w:pStyle w:val="DHHSbullet1lastline"/>
        <w:rPr>
          <w:lang w:eastAsia="en-AU"/>
        </w:rPr>
      </w:pPr>
      <w:r w:rsidRPr="00C45B59">
        <w:rPr>
          <w:lang w:eastAsia="en-AU"/>
        </w:rPr>
        <w:t>the confusion of having several different people from emergency services in their home.</w:t>
      </w:r>
    </w:p>
    <w:p w:rsidR="00C45B59" w:rsidRPr="00C45B59" w:rsidRDefault="00C45B59" w:rsidP="00C45B59">
      <w:pPr>
        <w:pStyle w:val="DHHSbody"/>
        <w:rPr>
          <w:lang w:eastAsia="en-AU"/>
        </w:rPr>
      </w:pPr>
      <w:r w:rsidRPr="00C45B59">
        <w:rPr>
          <w:lang w:eastAsia="en-AU"/>
        </w:rPr>
        <w:t>The circumstances of the emergency may frighten and confuse some people, requiring them to have intensive care, support and supervision.</w:t>
      </w:r>
    </w:p>
    <w:p w:rsidR="00C45B59" w:rsidRPr="00C45B59" w:rsidRDefault="00C45B59" w:rsidP="00C45B59">
      <w:pPr>
        <w:pStyle w:val="DHHSbody"/>
        <w:rPr>
          <w:lang w:eastAsia="en-AU"/>
        </w:rPr>
      </w:pPr>
      <w:r w:rsidRPr="00C45B59">
        <w:rPr>
          <w:lang w:eastAsia="en-AU"/>
        </w:rPr>
        <w:t>As the number of staff on duty will vary between each residential facility, it’s essential to discuss with the supervisor each staff member’s role and what the role of emergency services will be.</w:t>
      </w:r>
    </w:p>
    <w:p w:rsidR="00607E11" w:rsidRDefault="00607E11" w:rsidP="00607E11">
      <w:pPr>
        <w:pStyle w:val="Heading2"/>
        <w:rPr>
          <w:lang w:eastAsia="en-AU"/>
        </w:rPr>
      </w:pPr>
      <w:bookmarkStart w:id="88" w:name="_Toc532979238"/>
      <w:r>
        <w:t>Procedures for fire</w:t>
      </w:r>
      <w:bookmarkEnd w:id="88"/>
    </w:p>
    <w:p w:rsidR="00C45B59" w:rsidRDefault="00607E11" w:rsidP="00C45B59">
      <w:pPr>
        <w:pStyle w:val="DHHSbody"/>
      </w:pPr>
      <w:r w:rsidRPr="00607E11">
        <w:t>During a fire emergency, it is imperative that staff are able to respond immediately so that everyone’s safety can be maximised. To help achieve this outcome, staff should refer to the Standard Fire Orders. By following these we achieve a uniform approach in all residential facilities.</w:t>
      </w:r>
    </w:p>
    <w:p w:rsidR="00607E11" w:rsidRDefault="00607E11" w:rsidP="00607E11">
      <w:pPr>
        <w:pStyle w:val="Heading2"/>
      </w:pPr>
      <w:bookmarkStart w:id="89" w:name="_Toc532979239"/>
      <w:r>
        <w:t>Standard Fire Orders</w:t>
      </w:r>
      <w:bookmarkEnd w:id="89"/>
    </w:p>
    <w:p w:rsidR="00607E11" w:rsidRPr="00607E11" w:rsidRDefault="00607E11" w:rsidP="00607E11">
      <w:pPr>
        <w:pStyle w:val="DHHSbody"/>
        <w:rPr>
          <w:lang w:eastAsia="en-AU"/>
        </w:rPr>
      </w:pPr>
      <w:r w:rsidRPr="00607E11">
        <w:rPr>
          <w:lang w:eastAsia="en-AU"/>
        </w:rPr>
        <w:t>In the event of a fire related emergency, Standard Fire Orders are to:</w:t>
      </w:r>
    </w:p>
    <w:p w:rsidR="00607E11" w:rsidRPr="00607E11" w:rsidRDefault="00607E11" w:rsidP="00607E11">
      <w:pPr>
        <w:pStyle w:val="DHHSbullet1"/>
        <w:rPr>
          <w:lang w:eastAsia="en-AU"/>
        </w:rPr>
      </w:pPr>
      <w:r w:rsidRPr="00607E11">
        <w:rPr>
          <w:rFonts w:eastAsia="Times New Roman"/>
          <w:b/>
          <w:bCs/>
          <w:bdr w:val="none" w:sz="0" w:space="0" w:color="auto" w:frame="1"/>
          <w:lang w:eastAsia="en-AU"/>
        </w:rPr>
        <w:t>assist anyone in immediate danger</w:t>
      </w:r>
      <w:r w:rsidRPr="00607E11">
        <w:rPr>
          <w:lang w:eastAsia="en-AU"/>
        </w:rPr>
        <w:t> – consider your own safety before taking action</w:t>
      </w:r>
    </w:p>
    <w:p w:rsidR="00607E11" w:rsidRPr="00607E11" w:rsidRDefault="00607E11" w:rsidP="00607E11">
      <w:pPr>
        <w:pStyle w:val="DHHSbullet1"/>
        <w:rPr>
          <w:lang w:eastAsia="en-AU"/>
        </w:rPr>
      </w:pPr>
      <w:r w:rsidRPr="00607E11">
        <w:rPr>
          <w:rFonts w:eastAsia="Times New Roman"/>
          <w:b/>
          <w:bCs/>
          <w:bdr w:val="none" w:sz="0" w:space="0" w:color="auto" w:frame="1"/>
          <w:lang w:eastAsia="en-AU"/>
        </w:rPr>
        <w:t>close the door</w:t>
      </w:r>
      <w:r w:rsidRPr="00607E11">
        <w:rPr>
          <w:lang w:eastAsia="en-AU"/>
        </w:rPr>
        <w:t> to prevent smoke and fire spreading to other points of the residential facility as this gives you more time to evacuate</w:t>
      </w:r>
    </w:p>
    <w:p w:rsidR="00607E11" w:rsidRPr="00607E11" w:rsidRDefault="00607E11" w:rsidP="00607E11">
      <w:pPr>
        <w:pStyle w:val="DHHSbullet1"/>
        <w:rPr>
          <w:lang w:eastAsia="en-AU"/>
        </w:rPr>
      </w:pPr>
      <w:r w:rsidRPr="00607E11">
        <w:rPr>
          <w:rFonts w:eastAsia="Times New Roman"/>
          <w:b/>
          <w:bCs/>
          <w:bdr w:val="none" w:sz="0" w:space="0" w:color="auto" w:frame="1"/>
          <w:lang w:eastAsia="en-AU"/>
        </w:rPr>
        <w:t>call the fire brigade</w:t>
      </w:r>
      <w:r w:rsidRPr="00607E11">
        <w:rPr>
          <w:lang w:eastAsia="en-AU"/>
        </w:rPr>
        <w:t> on 000 (triple zero) and tell them your name, location, the residential facility is for people with disabilities, the number of people present, the type of emergency and if anyone is trapped inside</w:t>
      </w:r>
    </w:p>
    <w:p w:rsidR="00607E11" w:rsidRPr="00607E11" w:rsidRDefault="00607E11" w:rsidP="00607E11">
      <w:pPr>
        <w:pStyle w:val="DHHSbullet1"/>
        <w:rPr>
          <w:lang w:eastAsia="en-AU"/>
        </w:rPr>
      </w:pPr>
      <w:r w:rsidRPr="00607E11">
        <w:rPr>
          <w:rFonts w:eastAsia="Times New Roman"/>
          <w:b/>
          <w:bCs/>
          <w:bdr w:val="none" w:sz="0" w:space="0" w:color="auto" w:frame="1"/>
          <w:lang w:eastAsia="en-AU"/>
        </w:rPr>
        <w:t>evacuate to the assembly area</w:t>
      </w:r>
      <w:r w:rsidRPr="00607E11">
        <w:rPr>
          <w:lang w:eastAsia="en-AU"/>
        </w:rPr>
        <w:t> – you’ll have a primary and a secondary assembly area to go to, and</w:t>
      </w:r>
    </w:p>
    <w:p w:rsidR="00607E11" w:rsidRDefault="00607E11" w:rsidP="00607E11">
      <w:pPr>
        <w:pStyle w:val="DHHSbullet1lastline"/>
        <w:rPr>
          <w:lang w:eastAsia="en-AU"/>
        </w:rPr>
      </w:pPr>
      <w:r w:rsidRPr="00607E11">
        <w:rPr>
          <w:b/>
          <w:bdr w:val="none" w:sz="0" w:space="0" w:color="auto" w:frame="1"/>
          <w:lang w:eastAsia="en-AU"/>
        </w:rPr>
        <w:t>remain at the assembly area and check everybody is accounted for</w:t>
      </w:r>
      <w:r w:rsidRPr="00607E11">
        <w:rPr>
          <w:lang w:eastAsia="en-AU"/>
        </w:rPr>
        <w:t> to ensure that everyone has been evacuated safely.</w:t>
      </w:r>
    </w:p>
    <w:p w:rsidR="00607E11" w:rsidRPr="0063747E" w:rsidRDefault="00607E11" w:rsidP="0063747E">
      <w:pPr>
        <w:pStyle w:val="Heading2"/>
      </w:pPr>
      <w:bookmarkStart w:id="90" w:name="_Toc532979240"/>
      <w:r w:rsidRPr="0063747E">
        <w:t>Activity</w:t>
      </w:r>
      <w:r w:rsidR="006665C2" w:rsidRPr="0063747E">
        <w:t>: Identify the steps for the Standard Fire Orders</w:t>
      </w:r>
      <w:bookmarkEnd w:id="90"/>
    </w:p>
    <w:p w:rsidR="0063747E" w:rsidRDefault="00607E11" w:rsidP="0063747E">
      <w:pPr>
        <w:pStyle w:val="DHHSbody"/>
      </w:pPr>
      <w:r w:rsidRPr="00607E11">
        <w:t xml:space="preserve">Now it's your turn. </w:t>
      </w:r>
      <w:r w:rsidR="00B7492D">
        <w:t>Number</w:t>
      </w:r>
      <w:r w:rsidRPr="00607E11">
        <w:t xml:space="preserve"> the steps in the Standard Fire Orders in order, from the fi</w:t>
      </w:r>
      <w:r w:rsidR="00B7492D">
        <w:t>rst recommended step to the last</w:t>
      </w:r>
      <w:r w:rsidRPr="00607E11">
        <w:t>.</w:t>
      </w:r>
    </w:p>
    <w:tbl>
      <w:tblPr>
        <w:tblStyle w:val="TableGrid"/>
        <w:tblW w:w="4985" w:type="pct"/>
        <w:tblInd w:w="0" w:type="dxa"/>
        <w:tblLook w:val="04A0" w:firstRow="1" w:lastRow="0" w:firstColumn="1" w:lastColumn="0" w:noHBand="0" w:noVBand="1"/>
      </w:tblPr>
      <w:tblGrid>
        <w:gridCol w:w="8910"/>
        <w:gridCol w:w="575"/>
      </w:tblGrid>
      <w:tr w:rsidR="0063747E" w:rsidRPr="0063747E" w:rsidTr="0063747E">
        <w:tc>
          <w:tcPr>
            <w:tcW w:w="4697" w:type="pct"/>
          </w:tcPr>
          <w:p w:rsidR="0063747E" w:rsidRPr="0063747E" w:rsidRDefault="0063747E" w:rsidP="0063747E">
            <w:pPr>
              <w:pStyle w:val="DHHStabletext"/>
            </w:pPr>
            <w:r w:rsidRPr="0063747E">
              <w:t>Evacuate to assembly point</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Assist anyone in immediate danger</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 xml:space="preserve">Call the fire brigade </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Remain at the assembly area and ensure everybody is accounted for</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Close the door</w:t>
            </w:r>
          </w:p>
        </w:tc>
        <w:tc>
          <w:tcPr>
            <w:tcW w:w="303" w:type="pct"/>
          </w:tcPr>
          <w:p w:rsidR="0063747E" w:rsidRPr="0063747E" w:rsidRDefault="0063747E" w:rsidP="0063747E">
            <w:pPr>
              <w:pStyle w:val="DHHStabletext"/>
            </w:pPr>
          </w:p>
        </w:tc>
      </w:tr>
    </w:tbl>
    <w:p w:rsidR="0063747E" w:rsidRDefault="0063747E">
      <w:pPr>
        <w:rPr>
          <w:rFonts w:ascii="Arial" w:hAnsi="Arial"/>
          <w:b/>
          <w:color w:val="D50032"/>
          <w:sz w:val="28"/>
          <w:szCs w:val="28"/>
        </w:rPr>
      </w:pPr>
      <w:r>
        <w:br w:type="page"/>
      </w:r>
    </w:p>
    <w:p w:rsidR="00B04545" w:rsidRPr="006665C2" w:rsidRDefault="00B04545" w:rsidP="006665C2">
      <w:pPr>
        <w:pStyle w:val="Heading2"/>
        <w:rPr>
          <w:rFonts w:eastAsia="Times"/>
        </w:rPr>
      </w:pPr>
      <w:bookmarkStart w:id="91" w:name="_Toc532979241"/>
      <w:r w:rsidRPr="0063747E">
        <w:lastRenderedPageBreak/>
        <w:t>Changing</w:t>
      </w:r>
      <w:r>
        <w:t xml:space="preserve"> the order of standard fire orders</w:t>
      </w:r>
      <w:bookmarkEnd w:id="91"/>
    </w:p>
    <w:p w:rsidR="00B04545" w:rsidRDefault="00B04545" w:rsidP="00B04545">
      <w:pPr>
        <w:pStyle w:val="DHHSbody"/>
      </w:pPr>
      <w:r>
        <w:t>Standard Fire Orders are both effective and flexible. However, you do not need to follow standard fire orders in the numerical order if the situation you are faced with requires you to act in a different way.</w:t>
      </w:r>
    </w:p>
    <w:p w:rsidR="00B04545" w:rsidRDefault="00B04545" w:rsidP="00B04545">
      <w:pPr>
        <w:pStyle w:val="DHHSbody"/>
      </w:pPr>
      <w:r>
        <w:t>By following the Standard Fire Orders in the most appropriate way, you can quickly evacuate everyone and notify the fire brigade as early as possible.</w:t>
      </w:r>
    </w:p>
    <w:p w:rsidR="00B04545" w:rsidRPr="00B04545" w:rsidRDefault="00B04545" w:rsidP="00B04545">
      <w:pPr>
        <w:pStyle w:val="DHHSbody"/>
      </w:pPr>
      <w:r>
        <w:t>Fire orders should be displayed in a prominent location near the front door of the residential facility and in the office area as applicable.</w:t>
      </w:r>
    </w:p>
    <w:p w:rsidR="00B04545" w:rsidRPr="0063747E" w:rsidRDefault="00B04545" w:rsidP="0063747E">
      <w:pPr>
        <w:pStyle w:val="Heading2"/>
      </w:pPr>
      <w:bookmarkStart w:id="92" w:name="_Toc532979242"/>
      <w:r w:rsidRPr="0063747E">
        <w:t>Activity</w:t>
      </w:r>
      <w:r w:rsidR="006665C2" w:rsidRPr="0063747E">
        <w:t>: Identify the fire orders that have not been followed</w:t>
      </w:r>
      <w:bookmarkEnd w:id="92"/>
      <w:r w:rsidRPr="0063747E">
        <w:t xml:space="preserve"> </w:t>
      </w:r>
    </w:p>
    <w:p w:rsidR="00B04545" w:rsidRDefault="00B04545" w:rsidP="0063747E">
      <w:pPr>
        <w:pStyle w:val="DHHSbody"/>
      </w:pPr>
      <w:r w:rsidRPr="00B04545">
        <w:t>Now it’s your turn. In this activity you’ll need to identify which of the Standard Fire Orders have not been followed in a case study scenario.</w:t>
      </w:r>
    </w:p>
    <w:p w:rsidR="00B04545" w:rsidRDefault="00B04545" w:rsidP="0063747E">
      <w:pPr>
        <w:pStyle w:val="DHHSbody"/>
      </w:pPr>
      <w:r>
        <w:t>You hear a resident in their room yelling out for help. You rush over and see fire at the base of the curtain. The resident requires your assistance so you help them exit. You don’t close the door as you leave, but you raise the alarm and call the fire brigade as soon as possible. Meanwhile, other staff members are checking rooms and evacuating residents. Shortly after, people are assembling at the assembly areas. The roll is taken and everyone is accounted for. You wait for emergency services to arrive but see that smoke has taken hold of an entire floor. A staff member runs back to the residential facility because he’s forgotten his wallet.</w:t>
      </w:r>
    </w:p>
    <w:p w:rsidR="00B04545" w:rsidRDefault="00B04545" w:rsidP="0063747E">
      <w:pPr>
        <w:pStyle w:val="DHHSbody"/>
        <w:rPr>
          <w:b/>
        </w:rPr>
      </w:pPr>
      <w:r w:rsidRPr="00B04545">
        <w:rPr>
          <w:b/>
        </w:rPr>
        <w:t>Which of the Standard Fire Orders have not been followed?</w:t>
      </w:r>
    </w:p>
    <w:tbl>
      <w:tblPr>
        <w:tblStyle w:val="TableGrid"/>
        <w:tblW w:w="4985" w:type="pct"/>
        <w:tblInd w:w="0" w:type="dxa"/>
        <w:tblLook w:val="04A0" w:firstRow="1" w:lastRow="0" w:firstColumn="1" w:lastColumn="0" w:noHBand="0" w:noVBand="1"/>
      </w:tblPr>
      <w:tblGrid>
        <w:gridCol w:w="8910"/>
        <w:gridCol w:w="575"/>
      </w:tblGrid>
      <w:tr w:rsidR="0063747E" w:rsidRPr="0063747E" w:rsidTr="0063747E">
        <w:tc>
          <w:tcPr>
            <w:tcW w:w="4697" w:type="pct"/>
          </w:tcPr>
          <w:p w:rsidR="0063747E" w:rsidRPr="0063747E" w:rsidRDefault="0063747E" w:rsidP="0063747E">
            <w:pPr>
              <w:pStyle w:val="DHHStabletext"/>
            </w:pPr>
            <w:r w:rsidRPr="0063747E">
              <w:softHyphen/>
            </w:r>
            <w:r w:rsidRPr="0063747E">
              <w:softHyphen/>
            </w:r>
            <w:r w:rsidRPr="0063747E">
              <w:softHyphen/>
              <w:t xml:space="preserve">Call the fire brigade </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 xml:space="preserve">Remain at the assembly area </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 xml:space="preserve">Close doors to prevent fire spreading </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 xml:space="preserve">Assist anyone in immediate danger </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Evacuate to the assembly area</w:t>
            </w:r>
          </w:p>
        </w:tc>
        <w:tc>
          <w:tcPr>
            <w:tcW w:w="303" w:type="pct"/>
          </w:tcPr>
          <w:p w:rsidR="0063747E" w:rsidRPr="0063747E" w:rsidRDefault="0063747E" w:rsidP="0063747E">
            <w:pPr>
              <w:pStyle w:val="DHHStabletext"/>
            </w:pPr>
          </w:p>
        </w:tc>
      </w:tr>
    </w:tbl>
    <w:p w:rsidR="00B04545" w:rsidRDefault="00B04545" w:rsidP="00B04545">
      <w:pPr>
        <w:pStyle w:val="Heading2"/>
        <w:rPr>
          <w:lang w:eastAsia="en-AU"/>
        </w:rPr>
      </w:pPr>
      <w:bookmarkStart w:id="93" w:name="_Toc532979243"/>
      <w:r>
        <w:t xml:space="preserve">Evacuation </w:t>
      </w:r>
      <w:r w:rsidRPr="00B04545">
        <w:t>diagram</w:t>
      </w:r>
      <w:bookmarkEnd w:id="93"/>
    </w:p>
    <w:p w:rsidR="00B04545" w:rsidRDefault="00B04545" w:rsidP="00B04545">
      <w:pPr>
        <w:pStyle w:val="DHHSbody"/>
      </w:pPr>
      <w:r>
        <w:t>Evacuation diagrams should be drawn up specifically for your residential facility, accurately displaying the layout of the residential facility and the:</w:t>
      </w:r>
    </w:p>
    <w:p w:rsidR="00B04545" w:rsidRDefault="00B04545" w:rsidP="00B04545">
      <w:pPr>
        <w:pStyle w:val="DHHSbullet1"/>
      </w:pPr>
      <w:r>
        <w:t>location of all installed firefighting equipment, including fire extinguishers and fire blanket</w:t>
      </w:r>
    </w:p>
    <w:p w:rsidR="00B04545" w:rsidRDefault="00B04545" w:rsidP="00B04545">
      <w:pPr>
        <w:pStyle w:val="DHHSbullet1"/>
      </w:pPr>
      <w:r>
        <w:t>exit points from the residential facility, and primary and secondary assembly areas</w:t>
      </w:r>
    </w:p>
    <w:p w:rsidR="00B04545" w:rsidRDefault="00B04545" w:rsidP="00B04545">
      <w:pPr>
        <w:pStyle w:val="DHHSbullet1"/>
      </w:pPr>
      <w:r>
        <w:t>way out of every room</w:t>
      </w:r>
    </w:p>
    <w:p w:rsidR="00B04545" w:rsidRDefault="00B04545" w:rsidP="00B04545">
      <w:pPr>
        <w:pStyle w:val="DHHSbullet1"/>
      </w:pPr>
      <w:r>
        <w:t>sprinkler control valve assembly</w:t>
      </w:r>
    </w:p>
    <w:p w:rsidR="00B04545" w:rsidRDefault="00B04545" w:rsidP="00B04545">
      <w:pPr>
        <w:pStyle w:val="DHHSbullet1"/>
      </w:pPr>
      <w:r>
        <w:t>gas and electricity isolation points, and</w:t>
      </w:r>
    </w:p>
    <w:p w:rsidR="00B04545" w:rsidRDefault="00B04545" w:rsidP="00B04545">
      <w:pPr>
        <w:pStyle w:val="DHHSbullet1lastline"/>
      </w:pPr>
      <w:r>
        <w:t>location of the evacuation pack.</w:t>
      </w:r>
    </w:p>
    <w:p w:rsidR="00B04545" w:rsidRDefault="00B04545" w:rsidP="00B04545">
      <w:pPr>
        <w:pStyle w:val="DHHSbody"/>
      </w:pPr>
      <w:r w:rsidRPr="00B04545">
        <w:t>People should be able to easily identify the symbols used to indicate these points. Let’s now take a closer look at what a good evacuation plan might look like.</w:t>
      </w:r>
    </w:p>
    <w:p w:rsidR="00B04545" w:rsidRDefault="00B04545" w:rsidP="00B04545">
      <w:pPr>
        <w:pStyle w:val="Heading2"/>
        <w:rPr>
          <w:lang w:eastAsia="en-AU"/>
        </w:rPr>
      </w:pPr>
      <w:bookmarkStart w:id="94" w:name="_Toc532979244"/>
      <w:r>
        <w:t xml:space="preserve">Evacuation </w:t>
      </w:r>
      <w:r w:rsidRPr="00B04545">
        <w:t>diagram</w:t>
      </w:r>
      <w:r>
        <w:t xml:space="preserve"> example</w:t>
      </w:r>
      <w:bookmarkEnd w:id="94"/>
    </w:p>
    <w:p w:rsidR="00B04545" w:rsidRDefault="00B04545" w:rsidP="00B04545">
      <w:pPr>
        <w:pStyle w:val="DHHSbody"/>
      </w:pPr>
      <w:r>
        <w:t>The home evacuation diagram on this page outlines the key features that need to be known in case of an emergency.</w:t>
      </w:r>
    </w:p>
    <w:p w:rsidR="00B04545" w:rsidRDefault="00B04545" w:rsidP="00B04545">
      <w:pPr>
        <w:pStyle w:val="DHHSbody"/>
      </w:pPr>
      <w:r>
        <w:t>Arrows clearly indicate the exit points out of the residential facility, as well as how to get to a primary and secondary assembly area. The evacuation diagram also shows a fire extinguisher and fire blanket, which have been marked by an asterisk at the centre of the plan.</w:t>
      </w:r>
    </w:p>
    <w:p w:rsidR="00B04545" w:rsidRPr="0063747E" w:rsidRDefault="00B04545" w:rsidP="0063747E">
      <w:pPr>
        <w:pStyle w:val="Heading2"/>
      </w:pPr>
      <w:bookmarkStart w:id="95" w:name="_Toc532979245"/>
      <w:r w:rsidRPr="0063747E">
        <w:lastRenderedPageBreak/>
        <w:t>Activity</w:t>
      </w:r>
      <w:r w:rsidR="006665C2" w:rsidRPr="0063747E">
        <w:t>: Identify what should be included in an evacuation diagram</w:t>
      </w:r>
      <w:bookmarkEnd w:id="95"/>
    </w:p>
    <w:p w:rsidR="00B04545" w:rsidRDefault="00B04545" w:rsidP="0063747E">
      <w:pPr>
        <w:pStyle w:val="DHHSbody"/>
      </w:pPr>
      <w:r w:rsidRPr="00B04545">
        <w:t>In this activity you’ll need to identify examples of what should be included in an evacuation plan.</w:t>
      </w:r>
    </w:p>
    <w:tbl>
      <w:tblPr>
        <w:tblStyle w:val="TableGrid"/>
        <w:tblW w:w="4985" w:type="pct"/>
        <w:tblInd w:w="0" w:type="dxa"/>
        <w:tblLook w:val="04A0" w:firstRow="1" w:lastRow="0" w:firstColumn="1" w:lastColumn="0" w:noHBand="0" w:noVBand="1"/>
      </w:tblPr>
      <w:tblGrid>
        <w:gridCol w:w="8910"/>
        <w:gridCol w:w="575"/>
      </w:tblGrid>
      <w:tr w:rsidR="0063747E" w:rsidRPr="0063747E" w:rsidTr="0063747E">
        <w:tc>
          <w:tcPr>
            <w:tcW w:w="4697" w:type="pct"/>
          </w:tcPr>
          <w:p w:rsidR="0063747E" w:rsidRPr="0063747E" w:rsidRDefault="0063747E" w:rsidP="0063747E">
            <w:pPr>
              <w:pStyle w:val="DHHStabletext"/>
            </w:pPr>
            <w:r w:rsidRPr="0063747E">
              <w:t>The way out of every room</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The location of the evacuation pack</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The location of smoke alarms</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The location of the sprinkler control valve assembly</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The location of gas and electricity isolation points</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The location of all installed firefighting equipment, such as fire blanket and portable fire extinguishers</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All previous versions of the evacuation plan</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Exit points from the residential facility and primary and secondary assembly areas</w:t>
            </w:r>
          </w:p>
        </w:tc>
        <w:tc>
          <w:tcPr>
            <w:tcW w:w="303" w:type="pct"/>
          </w:tcPr>
          <w:p w:rsidR="0063747E" w:rsidRPr="0063747E" w:rsidRDefault="0063747E" w:rsidP="0063747E">
            <w:pPr>
              <w:pStyle w:val="DHHStabletext"/>
            </w:pPr>
          </w:p>
        </w:tc>
      </w:tr>
    </w:tbl>
    <w:p w:rsidR="00B04545" w:rsidRDefault="00B04545" w:rsidP="00B04545">
      <w:pPr>
        <w:pStyle w:val="Heading2"/>
        <w:rPr>
          <w:lang w:eastAsia="en-AU"/>
        </w:rPr>
      </w:pPr>
      <w:bookmarkStart w:id="96" w:name="_Toc532979246"/>
      <w:r w:rsidRPr="00B04545">
        <w:t>Evacuation</w:t>
      </w:r>
      <w:r>
        <w:t xml:space="preserve"> route</w:t>
      </w:r>
      <w:bookmarkEnd w:id="96"/>
    </w:p>
    <w:p w:rsidR="00B04545" w:rsidRPr="00B04545" w:rsidRDefault="00B04545" w:rsidP="00B04545">
      <w:pPr>
        <w:pStyle w:val="DHHSbody"/>
        <w:rPr>
          <w:lang w:eastAsia="en-AU"/>
        </w:rPr>
      </w:pPr>
      <w:r w:rsidRPr="00B04545">
        <w:rPr>
          <w:lang w:eastAsia="en-AU"/>
        </w:rPr>
        <w:t>The evacuation route from the residential facility to the assembly area must:</w:t>
      </w:r>
    </w:p>
    <w:p w:rsidR="00B04545" w:rsidRPr="00B04545" w:rsidRDefault="00B04545" w:rsidP="00B04545">
      <w:pPr>
        <w:pStyle w:val="DHHSbullet1"/>
        <w:rPr>
          <w:lang w:eastAsia="en-AU"/>
        </w:rPr>
      </w:pPr>
      <w:r w:rsidRPr="00B04545">
        <w:rPr>
          <w:lang w:eastAsia="en-AU"/>
        </w:rPr>
        <w:t>be easy to follow and take you directly to the assembly areas</w:t>
      </w:r>
    </w:p>
    <w:p w:rsidR="00B04545" w:rsidRPr="00B04545" w:rsidRDefault="00B04545" w:rsidP="00B04545">
      <w:pPr>
        <w:pStyle w:val="DHHSbullet1"/>
        <w:rPr>
          <w:lang w:eastAsia="en-AU"/>
        </w:rPr>
      </w:pPr>
      <w:r w:rsidRPr="00B04545">
        <w:rPr>
          <w:lang w:eastAsia="en-AU"/>
        </w:rPr>
        <w:t>be free of obstructions and other hazards, such as tree branches</w:t>
      </w:r>
    </w:p>
    <w:p w:rsidR="00B04545" w:rsidRPr="00B04545" w:rsidRDefault="00B04545" w:rsidP="00B04545">
      <w:pPr>
        <w:pStyle w:val="DHHSbullet1"/>
        <w:rPr>
          <w:lang w:eastAsia="en-AU"/>
        </w:rPr>
      </w:pPr>
      <w:r w:rsidRPr="00B04545">
        <w:rPr>
          <w:lang w:eastAsia="en-AU"/>
        </w:rPr>
        <w:t>cater for the needs of mobility impaired and non-ambulant clients</w:t>
      </w:r>
    </w:p>
    <w:p w:rsidR="00B04545" w:rsidRPr="00B04545" w:rsidRDefault="00B04545" w:rsidP="00B04545">
      <w:pPr>
        <w:pStyle w:val="DHHSbullet1"/>
        <w:rPr>
          <w:lang w:eastAsia="en-AU"/>
        </w:rPr>
      </w:pPr>
      <w:r w:rsidRPr="00B04545">
        <w:rPr>
          <w:lang w:eastAsia="en-AU"/>
        </w:rPr>
        <w:t>have gates that are easily opened, preferably in the direction of travel away from the residential facility, and</w:t>
      </w:r>
    </w:p>
    <w:p w:rsidR="00B04545" w:rsidRPr="00B04545" w:rsidRDefault="00B04545" w:rsidP="00B04545">
      <w:pPr>
        <w:pStyle w:val="DHHSbullet1lastline"/>
        <w:rPr>
          <w:lang w:eastAsia="en-AU"/>
        </w:rPr>
      </w:pPr>
      <w:r w:rsidRPr="00B04545">
        <w:rPr>
          <w:lang w:eastAsia="en-AU"/>
        </w:rPr>
        <w:t>provide another way around the residential facility should the route be blocked by the fire.</w:t>
      </w:r>
    </w:p>
    <w:p w:rsidR="008424DA" w:rsidRDefault="008424DA" w:rsidP="008424DA">
      <w:pPr>
        <w:pStyle w:val="Heading2"/>
        <w:rPr>
          <w:lang w:eastAsia="en-AU"/>
        </w:rPr>
      </w:pPr>
      <w:bookmarkStart w:id="97" w:name="_Toc532979247"/>
      <w:r w:rsidRPr="008424DA">
        <w:t>Assembly</w:t>
      </w:r>
      <w:r>
        <w:t xml:space="preserve"> areas</w:t>
      </w:r>
      <w:bookmarkEnd w:id="97"/>
    </w:p>
    <w:p w:rsidR="008424DA" w:rsidRPr="008424DA" w:rsidRDefault="008424DA" w:rsidP="008424DA">
      <w:pPr>
        <w:pStyle w:val="DHHSbody"/>
        <w:rPr>
          <w:lang w:eastAsia="en-AU"/>
        </w:rPr>
      </w:pPr>
      <w:r w:rsidRPr="008424DA">
        <w:rPr>
          <w:lang w:eastAsia="en-AU"/>
        </w:rPr>
        <w:t>When the Fire Risk Management Coordinator or other qualified person determines the location of both your primary and secondary assembly areas, they should:</w:t>
      </w:r>
    </w:p>
    <w:p w:rsidR="008424DA" w:rsidRPr="008424DA" w:rsidRDefault="008424DA" w:rsidP="008424DA">
      <w:pPr>
        <w:pStyle w:val="DHHSbullet1"/>
        <w:rPr>
          <w:lang w:eastAsia="en-AU"/>
        </w:rPr>
      </w:pPr>
      <w:r w:rsidRPr="008424DA">
        <w:rPr>
          <w:lang w:eastAsia="en-AU"/>
        </w:rPr>
        <w:t>limit the distance of travel to the assembly area so it isn’t too far away</w:t>
      </w:r>
    </w:p>
    <w:p w:rsidR="008424DA" w:rsidRPr="008424DA" w:rsidRDefault="008424DA" w:rsidP="008424DA">
      <w:pPr>
        <w:pStyle w:val="DHHSbullet1"/>
        <w:rPr>
          <w:lang w:eastAsia="en-AU"/>
        </w:rPr>
      </w:pPr>
      <w:r w:rsidRPr="008424DA">
        <w:rPr>
          <w:lang w:eastAsia="en-AU"/>
        </w:rPr>
        <w:t>not cross roads or streets, especially those that are busy</w:t>
      </w:r>
    </w:p>
    <w:p w:rsidR="008424DA" w:rsidRPr="008424DA" w:rsidRDefault="008424DA" w:rsidP="008424DA">
      <w:pPr>
        <w:pStyle w:val="DHHSbullet1"/>
        <w:rPr>
          <w:lang w:eastAsia="en-AU"/>
        </w:rPr>
      </w:pPr>
      <w:r w:rsidRPr="008424DA">
        <w:rPr>
          <w:lang w:eastAsia="en-AU"/>
        </w:rPr>
        <w:t>ensure the assembly area is safe and secure</w:t>
      </w:r>
    </w:p>
    <w:p w:rsidR="008424DA" w:rsidRPr="008424DA" w:rsidRDefault="008424DA" w:rsidP="008424DA">
      <w:pPr>
        <w:pStyle w:val="DHHSbullet1"/>
        <w:rPr>
          <w:lang w:eastAsia="en-AU"/>
        </w:rPr>
      </w:pPr>
      <w:r w:rsidRPr="008424DA">
        <w:rPr>
          <w:lang w:eastAsia="en-AU"/>
        </w:rPr>
        <w:t>ensure the assembly area is a safe distance from the residential facility so that smoke or debris cannot harm anyone, and that no-one can wander off on their own</w:t>
      </w:r>
    </w:p>
    <w:p w:rsidR="008424DA" w:rsidRPr="008424DA" w:rsidRDefault="008424DA" w:rsidP="008424DA">
      <w:pPr>
        <w:pStyle w:val="DHHSbullet1"/>
        <w:rPr>
          <w:lang w:eastAsia="en-AU"/>
        </w:rPr>
      </w:pPr>
      <w:r w:rsidRPr="008424DA">
        <w:rPr>
          <w:lang w:eastAsia="en-AU"/>
        </w:rPr>
        <w:t>where possible/practical, the area provides shelter from adverse weather conditions, and</w:t>
      </w:r>
    </w:p>
    <w:p w:rsidR="008424DA" w:rsidRDefault="008424DA" w:rsidP="008424DA">
      <w:pPr>
        <w:pStyle w:val="DHHSbullet1lastline"/>
        <w:rPr>
          <w:lang w:eastAsia="en-AU"/>
        </w:rPr>
      </w:pPr>
      <w:r w:rsidRPr="008424DA">
        <w:rPr>
          <w:lang w:eastAsia="en-AU"/>
        </w:rPr>
        <w:t>ensure the secondary assembly area can be used safely should the primary assembly area be affected.</w:t>
      </w:r>
    </w:p>
    <w:p w:rsidR="008424DA" w:rsidRDefault="008424DA" w:rsidP="008424DA">
      <w:pPr>
        <w:pStyle w:val="Heading2"/>
        <w:rPr>
          <w:lang w:eastAsia="en-AU"/>
        </w:rPr>
      </w:pPr>
      <w:bookmarkStart w:id="98" w:name="_Toc532979248"/>
      <w:r w:rsidRPr="008424DA">
        <w:t>Considerations</w:t>
      </w:r>
      <w:r>
        <w:t xml:space="preserve"> for alternative assembly areas</w:t>
      </w:r>
      <w:bookmarkEnd w:id="98"/>
    </w:p>
    <w:p w:rsidR="008424DA" w:rsidRPr="008424DA" w:rsidRDefault="008424DA" w:rsidP="008424DA">
      <w:pPr>
        <w:pStyle w:val="DHHSbody"/>
        <w:rPr>
          <w:lang w:eastAsia="en-AU"/>
        </w:rPr>
      </w:pPr>
      <w:r w:rsidRPr="008424DA">
        <w:rPr>
          <w:lang w:eastAsia="en-AU"/>
        </w:rPr>
        <w:t>If you have difficulty selecting an assembly area near your residential facility, there are several options you should consider as alternative assembly areas, including:</w:t>
      </w:r>
    </w:p>
    <w:p w:rsidR="008424DA" w:rsidRPr="008424DA" w:rsidRDefault="008424DA" w:rsidP="008424DA">
      <w:pPr>
        <w:pStyle w:val="DHHSbullet1"/>
        <w:rPr>
          <w:lang w:eastAsia="en-AU"/>
        </w:rPr>
      </w:pPr>
      <w:r w:rsidRPr="008424DA">
        <w:rPr>
          <w:lang w:eastAsia="en-AU"/>
        </w:rPr>
        <w:t>the front yard of a neighbour’s property</w:t>
      </w:r>
    </w:p>
    <w:p w:rsidR="008424DA" w:rsidRPr="008424DA" w:rsidRDefault="008424DA" w:rsidP="008424DA">
      <w:pPr>
        <w:pStyle w:val="DHHSbullet1"/>
        <w:rPr>
          <w:lang w:eastAsia="en-AU"/>
        </w:rPr>
      </w:pPr>
      <w:r w:rsidRPr="008424DA">
        <w:rPr>
          <w:lang w:eastAsia="en-AU"/>
        </w:rPr>
        <w:t>a park or vacant land in close proximity, or</w:t>
      </w:r>
    </w:p>
    <w:p w:rsidR="008424DA" w:rsidRPr="008424DA" w:rsidRDefault="008424DA" w:rsidP="008424DA">
      <w:pPr>
        <w:pStyle w:val="DHHSbullet1lastline"/>
        <w:rPr>
          <w:lang w:eastAsia="en-AU"/>
        </w:rPr>
      </w:pPr>
      <w:r w:rsidRPr="008424DA">
        <w:rPr>
          <w:lang w:eastAsia="en-AU"/>
        </w:rPr>
        <w:t>a church, school or public hall.</w:t>
      </w:r>
    </w:p>
    <w:p w:rsidR="008424DA" w:rsidRPr="008424DA" w:rsidRDefault="008424DA" w:rsidP="008424DA">
      <w:pPr>
        <w:pStyle w:val="DHHSbody"/>
        <w:rPr>
          <w:lang w:eastAsia="en-AU"/>
        </w:rPr>
      </w:pPr>
      <w:r w:rsidRPr="008424DA">
        <w:rPr>
          <w:lang w:eastAsia="en-AU"/>
        </w:rPr>
        <w:t>Be aware that the nature strip at the front of your residential facility is usually not a good location for an assembly area as emergency services will generally need to park there.</w:t>
      </w:r>
    </w:p>
    <w:p w:rsidR="008424DA" w:rsidRPr="0063747E" w:rsidRDefault="008424DA" w:rsidP="0063747E">
      <w:pPr>
        <w:pStyle w:val="Heading2"/>
      </w:pPr>
      <w:bookmarkStart w:id="99" w:name="_Toc532979249"/>
      <w:r w:rsidRPr="0063747E">
        <w:lastRenderedPageBreak/>
        <w:t>Activity</w:t>
      </w:r>
      <w:r w:rsidR="006665C2" w:rsidRPr="0063747E">
        <w:t xml:space="preserve"> 1: Identify the appropriate evacuation routes and assembly areas</w:t>
      </w:r>
      <w:bookmarkEnd w:id="99"/>
    </w:p>
    <w:p w:rsidR="008424DA" w:rsidRDefault="008424DA" w:rsidP="0063747E">
      <w:pPr>
        <w:pStyle w:val="DHHSbody"/>
      </w:pPr>
      <w:r>
        <w:t>A cooking fire in the kitchen has set off the fire alarm. You’re helping two residents with good mobility evacuate from their room to one of the predetermined assembly areas. You reach a part of the property where you are presented with two alternative ways of continuing on to the destination.</w:t>
      </w:r>
    </w:p>
    <w:p w:rsidR="00B04545" w:rsidRDefault="008424DA" w:rsidP="0063747E">
      <w:pPr>
        <w:pStyle w:val="DHHSbody"/>
        <w:rPr>
          <w:b/>
        </w:rPr>
      </w:pPr>
      <w:r w:rsidRPr="008424DA">
        <w:rPr>
          <w:b/>
        </w:rPr>
        <w:t>Which of the following considerations will help you to determine if the route is appropriate?</w:t>
      </w:r>
    </w:p>
    <w:tbl>
      <w:tblPr>
        <w:tblStyle w:val="TableGrid"/>
        <w:tblW w:w="4985" w:type="pct"/>
        <w:tblInd w:w="0" w:type="dxa"/>
        <w:tblLook w:val="04A0" w:firstRow="1" w:lastRow="0" w:firstColumn="1" w:lastColumn="0" w:noHBand="0" w:noVBand="1"/>
      </w:tblPr>
      <w:tblGrid>
        <w:gridCol w:w="8910"/>
        <w:gridCol w:w="575"/>
      </w:tblGrid>
      <w:tr w:rsidR="0063747E" w:rsidRPr="0063747E" w:rsidTr="0063747E">
        <w:tc>
          <w:tcPr>
            <w:tcW w:w="4697" w:type="pct"/>
          </w:tcPr>
          <w:p w:rsidR="0063747E" w:rsidRPr="0063747E" w:rsidRDefault="0063747E" w:rsidP="0063747E">
            <w:pPr>
              <w:pStyle w:val="DHHStabletext"/>
            </w:pPr>
            <w:r w:rsidRPr="0063747E">
              <w:t>If it does not have any obstructions or other hazards</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If it leads to the back of the residential faci</w:t>
            </w:r>
            <w:r>
              <w:t>lity, where there is no way out</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If it has several larg</w:t>
            </w:r>
            <w:r>
              <w:t>e tree branches hanging over it</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If it provides another way around the residential fa</w:t>
            </w:r>
            <w:r>
              <w:t>cility, away from the emergency</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 xml:space="preserve">If it has a gate with a large padlock on it </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If it has a</w:t>
            </w:r>
            <w:r>
              <w:t xml:space="preserve"> gate that can be opened easily</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 xml:space="preserve">If it is easy to follow and takes you directly to the assembly areas </w:t>
            </w:r>
          </w:p>
        </w:tc>
        <w:tc>
          <w:tcPr>
            <w:tcW w:w="303" w:type="pct"/>
          </w:tcPr>
          <w:p w:rsidR="0063747E" w:rsidRPr="0063747E" w:rsidRDefault="0063747E" w:rsidP="0063747E">
            <w:pPr>
              <w:pStyle w:val="DHHStabletext"/>
            </w:pPr>
          </w:p>
        </w:tc>
      </w:tr>
      <w:tr w:rsidR="0063747E" w:rsidRPr="0063747E" w:rsidTr="0063747E">
        <w:tc>
          <w:tcPr>
            <w:tcW w:w="4697" w:type="pct"/>
          </w:tcPr>
          <w:p w:rsidR="0063747E" w:rsidRPr="0063747E" w:rsidRDefault="0063747E" w:rsidP="0063747E">
            <w:pPr>
              <w:pStyle w:val="DHHStabletext"/>
            </w:pPr>
            <w:r w:rsidRPr="0063747E">
              <w:t>If it has several large boxes preventing easy</w:t>
            </w:r>
            <w:r>
              <w:t xml:space="preserve"> access</w:t>
            </w:r>
          </w:p>
        </w:tc>
        <w:tc>
          <w:tcPr>
            <w:tcW w:w="303" w:type="pct"/>
          </w:tcPr>
          <w:p w:rsidR="0063747E" w:rsidRPr="0063747E" w:rsidRDefault="0063747E" w:rsidP="0063747E">
            <w:pPr>
              <w:pStyle w:val="DHHStabletext"/>
            </w:pPr>
          </w:p>
        </w:tc>
      </w:tr>
    </w:tbl>
    <w:p w:rsidR="00B91BF6" w:rsidRPr="00513810" w:rsidRDefault="00B91BF6" w:rsidP="00513810">
      <w:pPr>
        <w:pStyle w:val="Heading2"/>
      </w:pPr>
      <w:bookmarkStart w:id="100" w:name="_Toc532979250"/>
      <w:r w:rsidRPr="00513810">
        <w:t>Activity 2: Identify the appropriate evacuation routes and assembly areas</w:t>
      </w:r>
      <w:bookmarkEnd w:id="100"/>
    </w:p>
    <w:p w:rsidR="00164C9D" w:rsidRDefault="00164C9D" w:rsidP="00513810">
      <w:pPr>
        <w:pStyle w:val="DHHSbody"/>
        <w:rPr>
          <w:lang w:eastAsia="en-AU"/>
        </w:rPr>
      </w:pPr>
      <w:r>
        <w:rPr>
          <w:lang w:eastAsia="en-AU"/>
        </w:rPr>
        <w:t>You and the two residents have safely evacuated from the residential facility and property. However, both the primary and secondary assembly areas have council vehicles parked there as road works are being carried out.</w:t>
      </w:r>
    </w:p>
    <w:p w:rsidR="00164C9D" w:rsidRPr="00164C9D" w:rsidRDefault="00164C9D" w:rsidP="00513810">
      <w:pPr>
        <w:pStyle w:val="DHHSbody"/>
        <w:rPr>
          <w:b/>
          <w:lang w:eastAsia="en-AU"/>
        </w:rPr>
      </w:pPr>
      <w:r w:rsidRPr="00164C9D">
        <w:rPr>
          <w:b/>
          <w:lang w:eastAsia="en-AU"/>
        </w:rPr>
        <w:t>Which of the following places would provide an appropriate alternative assembly area?</w:t>
      </w:r>
    </w:p>
    <w:tbl>
      <w:tblPr>
        <w:tblStyle w:val="TableGrid"/>
        <w:tblW w:w="4985" w:type="pct"/>
        <w:tblInd w:w="0" w:type="dxa"/>
        <w:tblLook w:val="04A0" w:firstRow="1" w:lastRow="0" w:firstColumn="1" w:lastColumn="0" w:noHBand="0" w:noVBand="1"/>
      </w:tblPr>
      <w:tblGrid>
        <w:gridCol w:w="8910"/>
        <w:gridCol w:w="575"/>
      </w:tblGrid>
      <w:tr w:rsidR="00513810" w:rsidRPr="00513810" w:rsidTr="00513810">
        <w:tc>
          <w:tcPr>
            <w:tcW w:w="4697" w:type="pct"/>
          </w:tcPr>
          <w:p w:rsidR="00513810" w:rsidRPr="00513810" w:rsidRDefault="00513810" w:rsidP="00513810">
            <w:pPr>
              <w:pStyle w:val="DHHStabletext"/>
            </w:pPr>
            <w:r w:rsidRPr="00513810">
              <w:t>A busy shopping centre on the other side of a main road</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A train station 20 minutes’ walk away</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A public hall</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 xml:space="preserve">The nature strip at the front of your residential facility </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 xml:space="preserve">A park </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The middle of the road</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 xml:space="preserve">A school </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Vacant land nearby</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 xml:space="preserve">A neighbour’s front yard </w:t>
            </w:r>
          </w:p>
        </w:tc>
        <w:tc>
          <w:tcPr>
            <w:tcW w:w="303" w:type="pct"/>
          </w:tcPr>
          <w:p w:rsidR="00513810" w:rsidRPr="00513810" w:rsidRDefault="00513810" w:rsidP="00513810">
            <w:pPr>
              <w:pStyle w:val="DHHStabletext"/>
            </w:pPr>
          </w:p>
        </w:tc>
      </w:tr>
      <w:tr w:rsidR="00513810" w:rsidRPr="00513810" w:rsidTr="00513810">
        <w:tc>
          <w:tcPr>
            <w:tcW w:w="4697" w:type="pct"/>
          </w:tcPr>
          <w:p w:rsidR="00513810" w:rsidRPr="00513810" w:rsidRDefault="00513810" w:rsidP="00513810">
            <w:pPr>
              <w:pStyle w:val="DHHStabletext"/>
            </w:pPr>
            <w:r w:rsidRPr="00513810">
              <w:t>A church</w:t>
            </w:r>
          </w:p>
        </w:tc>
        <w:tc>
          <w:tcPr>
            <w:tcW w:w="303" w:type="pct"/>
          </w:tcPr>
          <w:p w:rsidR="00513810" w:rsidRPr="00513810" w:rsidRDefault="00513810" w:rsidP="00513810">
            <w:pPr>
              <w:pStyle w:val="DHHStabletext"/>
            </w:pPr>
          </w:p>
        </w:tc>
      </w:tr>
    </w:tbl>
    <w:p w:rsidR="00AE752C" w:rsidRDefault="00AE752C">
      <w:pPr>
        <w:rPr>
          <w:rFonts w:ascii="Arial" w:hAnsi="Arial"/>
          <w:b/>
          <w:color w:val="D50032"/>
          <w:sz w:val="28"/>
          <w:szCs w:val="28"/>
        </w:rPr>
      </w:pPr>
      <w:r>
        <w:br w:type="page"/>
      </w:r>
    </w:p>
    <w:p w:rsidR="00D37A10" w:rsidRDefault="00D37A10" w:rsidP="00D37A10">
      <w:pPr>
        <w:pStyle w:val="Heading2"/>
        <w:rPr>
          <w:lang w:eastAsia="en-AU"/>
        </w:rPr>
      </w:pPr>
      <w:bookmarkStart w:id="101" w:name="_Toc532979251"/>
      <w:r>
        <w:lastRenderedPageBreak/>
        <w:t>Who to notify in the event of an emergency</w:t>
      </w:r>
      <w:bookmarkEnd w:id="101"/>
    </w:p>
    <w:p w:rsidR="00D37A10" w:rsidRPr="00D37A10" w:rsidRDefault="00D37A10" w:rsidP="00D37A10">
      <w:pPr>
        <w:pStyle w:val="DHHSbody"/>
        <w:rPr>
          <w:lang w:eastAsia="en-AU"/>
        </w:rPr>
      </w:pPr>
      <w:r w:rsidRPr="00D37A10">
        <w:rPr>
          <w:lang w:eastAsia="en-AU"/>
        </w:rPr>
        <w:t>In the event of an emergency, you’ll need to call emergency services – 000 (triple zero) – and also on-call.</w:t>
      </w:r>
    </w:p>
    <w:p w:rsidR="00D37A10" w:rsidRPr="00D37A10" w:rsidRDefault="00D37A10" w:rsidP="00D37A10">
      <w:pPr>
        <w:pStyle w:val="DHHSbody"/>
        <w:rPr>
          <w:lang w:eastAsia="en-AU"/>
        </w:rPr>
      </w:pPr>
      <w:r w:rsidRPr="00D37A10">
        <w:rPr>
          <w:lang w:eastAsia="en-AU"/>
        </w:rPr>
        <w:t>Make sure you call 000 (triple zero) at your first opportunity and include:</w:t>
      </w:r>
    </w:p>
    <w:p w:rsidR="00D37A10" w:rsidRPr="00D37A10" w:rsidRDefault="00D37A10" w:rsidP="00D37A10">
      <w:pPr>
        <w:pStyle w:val="DHHSbullet1"/>
        <w:rPr>
          <w:lang w:eastAsia="en-AU"/>
        </w:rPr>
      </w:pPr>
      <w:r w:rsidRPr="00D37A10">
        <w:rPr>
          <w:lang w:eastAsia="en-AU"/>
        </w:rPr>
        <w:t>your name</w:t>
      </w:r>
    </w:p>
    <w:p w:rsidR="00D37A10" w:rsidRPr="00D37A10" w:rsidRDefault="00D37A10" w:rsidP="00D37A10">
      <w:pPr>
        <w:pStyle w:val="DHHSbullet1"/>
        <w:rPr>
          <w:lang w:eastAsia="en-AU"/>
        </w:rPr>
      </w:pPr>
      <w:r w:rsidRPr="00D37A10">
        <w:rPr>
          <w:lang w:eastAsia="en-AU"/>
        </w:rPr>
        <w:t>the name of the residential facility and the nearest cross road</w:t>
      </w:r>
    </w:p>
    <w:p w:rsidR="00D37A10" w:rsidRPr="00D37A10" w:rsidRDefault="00D37A10" w:rsidP="00D37A10">
      <w:pPr>
        <w:pStyle w:val="DHHSbullet1"/>
        <w:rPr>
          <w:lang w:eastAsia="en-AU"/>
        </w:rPr>
      </w:pPr>
      <w:r w:rsidRPr="00D37A10">
        <w:rPr>
          <w:lang w:eastAsia="en-AU"/>
        </w:rPr>
        <w:t>information that the residential facility is for people with disabilities</w:t>
      </w:r>
    </w:p>
    <w:p w:rsidR="00D37A10" w:rsidRPr="00D37A10" w:rsidRDefault="00D37A10" w:rsidP="00D37A10">
      <w:pPr>
        <w:pStyle w:val="DHHSbullet1"/>
        <w:rPr>
          <w:lang w:eastAsia="en-AU"/>
        </w:rPr>
      </w:pPr>
      <w:r w:rsidRPr="00D37A10">
        <w:rPr>
          <w:lang w:eastAsia="en-AU"/>
        </w:rPr>
        <w:t>the number of people in the residential facility</w:t>
      </w:r>
    </w:p>
    <w:p w:rsidR="00D37A10" w:rsidRPr="00D37A10" w:rsidRDefault="00D37A10" w:rsidP="00D37A10">
      <w:pPr>
        <w:pStyle w:val="DHHSbullet1"/>
        <w:rPr>
          <w:lang w:eastAsia="en-AU"/>
        </w:rPr>
      </w:pPr>
      <w:r w:rsidRPr="00D37A10">
        <w:rPr>
          <w:lang w:eastAsia="en-AU"/>
        </w:rPr>
        <w:t>the type of emergency, and</w:t>
      </w:r>
    </w:p>
    <w:p w:rsidR="00D37A10" w:rsidRPr="00D37A10" w:rsidRDefault="00D37A10" w:rsidP="00D37A10">
      <w:pPr>
        <w:pStyle w:val="DHHSbullet1lastline"/>
        <w:rPr>
          <w:lang w:eastAsia="en-AU"/>
        </w:rPr>
      </w:pPr>
      <w:r w:rsidRPr="00D37A10">
        <w:rPr>
          <w:lang w:eastAsia="en-AU"/>
        </w:rPr>
        <w:t>if anyone is trapped inside.</w:t>
      </w:r>
    </w:p>
    <w:p w:rsidR="00D37A10" w:rsidRPr="00D37A10" w:rsidRDefault="00D37A10" w:rsidP="00D37A10">
      <w:pPr>
        <w:pStyle w:val="DHHSbody"/>
        <w:rPr>
          <w:lang w:eastAsia="en-AU"/>
        </w:rPr>
      </w:pPr>
      <w:r w:rsidRPr="00D37A10">
        <w:rPr>
          <w:lang w:eastAsia="en-AU"/>
        </w:rPr>
        <w:t>The evacuation pack contains a list of on-call numbers you’ll need to call to notify your line management.</w:t>
      </w:r>
    </w:p>
    <w:p w:rsidR="00D37A10" w:rsidRDefault="00D37A10" w:rsidP="00D37A10">
      <w:pPr>
        <w:pStyle w:val="Heading2"/>
        <w:rPr>
          <w:lang w:eastAsia="en-AU"/>
        </w:rPr>
      </w:pPr>
      <w:bookmarkStart w:id="102" w:name="_Toc532979252"/>
      <w:r w:rsidRPr="00D37A10">
        <w:t>Evacuation</w:t>
      </w:r>
      <w:r>
        <w:t xml:space="preserve"> considerations</w:t>
      </w:r>
      <w:bookmarkEnd w:id="102"/>
    </w:p>
    <w:p w:rsidR="00D37A10" w:rsidRPr="00D37A10" w:rsidRDefault="00D37A10" w:rsidP="00D37A10">
      <w:pPr>
        <w:pStyle w:val="DHHSbody"/>
        <w:rPr>
          <w:lang w:eastAsia="en-AU"/>
        </w:rPr>
      </w:pPr>
      <w:r w:rsidRPr="00D37A10">
        <w:rPr>
          <w:lang w:eastAsia="en-AU"/>
        </w:rPr>
        <w:t>In addition to evacuation considerations already discussed, the person in charge should also:</w:t>
      </w:r>
    </w:p>
    <w:p w:rsidR="00D37A10" w:rsidRPr="00D37A10" w:rsidRDefault="00D37A10" w:rsidP="00D37A10">
      <w:pPr>
        <w:pStyle w:val="DHHSbullet1"/>
        <w:rPr>
          <w:lang w:eastAsia="en-AU"/>
        </w:rPr>
      </w:pPr>
      <w:r w:rsidRPr="00D37A10">
        <w:rPr>
          <w:lang w:eastAsia="en-AU"/>
        </w:rPr>
        <w:t>ensure the fire brigade has been notified</w:t>
      </w:r>
    </w:p>
    <w:p w:rsidR="00D37A10" w:rsidRPr="00D37A10" w:rsidRDefault="00D37A10" w:rsidP="00D37A10">
      <w:pPr>
        <w:pStyle w:val="DHHSbullet1"/>
        <w:rPr>
          <w:lang w:eastAsia="en-AU"/>
        </w:rPr>
      </w:pPr>
      <w:r w:rsidRPr="00D37A10">
        <w:rPr>
          <w:lang w:eastAsia="en-AU"/>
        </w:rPr>
        <w:t>ensure an orderly flow of people from the premises, using the most ambulant to least ambulant principle</w:t>
      </w:r>
    </w:p>
    <w:p w:rsidR="00D37A10" w:rsidRPr="00D37A10" w:rsidRDefault="00D37A10" w:rsidP="00D37A10">
      <w:pPr>
        <w:pStyle w:val="DHHSbullet1"/>
        <w:rPr>
          <w:lang w:eastAsia="en-AU"/>
        </w:rPr>
      </w:pPr>
      <w:r w:rsidRPr="00D37A10">
        <w:rPr>
          <w:lang w:eastAsia="en-AU"/>
        </w:rPr>
        <w:t>ensure a responsible person is in attendance at the assembly area</w:t>
      </w:r>
    </w:p>
    <w:p w:rsidR="00D37A10" w:rsidRPr="00D37A10" w:rsidRDefault="00D37A10" w:rsidP="00D37A10">
      <w:pPr>
        <w:pStyle w:val="DHHSbullet1"/>
        <w:rPr>
          <w:lang w:eastAsia="en-AU"/>
        </w:rPr>
      </w:pPr>
      <w:r w:rsidRPr="00D37A10">
        <w:rPr>
          <w:lang w:eastAsia="en-AU"/>
        </w:rPr>
        <w:t>ensure your evacuation pack is taken when you leave, if applicable</w:t>
      </w:r>
    </w:p>
    <w:p w:rsidR="00D37A10" w:rsidRPr="00D37A10" w:rsidRDefault="00D37A10" w:rsidP="00D37A10">
      <w:pPr>
        <w:pStyle w:val="DHHSbullet1"/>
        <w:rPr>
          <w:lang w:eastAsia="en-AU"/>
        </w:rPr>
      </w:pPr>
      <w:r w:rsidRPr="00D37A10">
        <w:rPr>
          <w:lang w:eastAsia="en-AU"/>
        </w:rPr>
        <w:t>ensure all rooms have been checked, including toilets, bathrooms and laundry, and</w:t>
      </w:r>
    </w:p>
    <w:p w:rsidR="00D37A10" w:rsidRPr="00D37A10" w:rsidRDefault="00D37A10" w:rsidP="00D37A10">
      <w:pPr>
        <w:pStyle w:val="DHHSbullet1lastline"/>
        <w:rPr>
          <w:lang w:eastAsia="en-AU"/>
        </w:rPr>
      </w:pPr>
      <w:r w:rsidRPr="00D37A10">
        <w:rPr>
          <w:lang w:eastAsia="en-AU"/>
        </w:rPr>
        <w:t>stop anyone from re-entering the residential facility.</w:t>
      </w:r>
    </w:p>
    <w:p w:rsidR="00D37A10" w:rsidRPr="00D37A10" w:rsidRDefault="00D37A10" w:rsidP="00D37A10">
      <w:pPr>
        <w:pStyle w:val="DHHSbody"/>
        <w:rPr>
          <w:lang w:eastAsia="en-AU"/>
        </w:rPr>
      </w:pPr>
      <w:r w:rsidRPr="00D37A10">
        <w:rPr>
          <w:lang w:eastAsia="en-AU"/>
        </w:rPr>
        <w:t>Remember that you’ll be able to evacuate more people in a shorter time if you work as a team.</w:t>
      </w:r>
    </w:p>
    <w:p w:rsidR="00D37A10" w:rsidRDefault="00D37A10" w:rsidP="00D37A10">
      <w:pPr>
        <w:pStyle w:val="Heading2"/>
        <w:rPr>
          <w:lang w:eastAsia="en-AU"/>
        </w:rPr>
      </w:pPr>
      <w:bookmarkStart w:id="103" w:name="_Toc532979253"/>
      <w:r>
        <w:t xml:space="preserve">Situation </w:t>
      </w:r>
      <w:r w:rsidRPr="00D37A10">
        <w:t>report</w:t>
      </w:r>
      <w:bookmarkEnd w:id="103"/>
    </w:p>
    <w:p w:rsidR="00D37A10" w:rsidRPr="00D37A10" w:rsidRDefault="00D37A10" w:rsidP="00D37A10">
      <w:pPr>
        <w:pStyle w:val="DHHSbody"/>
        <w:rPr>
          <w:lang w:eastAsia="en-AU"/>
        </w:rPr>
      </w:pPr>
      <w:r w:rsidRPr="00D37A10">
        <w:rPr>
          <w:lang w:eastAsia="en-AU"/>
        </w:rPr>
        <w:t>Be prepared to provide a situation report to the fire brigade when they arrive detailing the specifics of the emergency. Remember that the role of emergency services is to:</w:t>
      </w:r>
    </w:p>
    <w:p w:rsidR="00D37A10" w:rsidRPr="00D37A10" w:rsidRDefault="00D37A10" w:rsidP="00D37A10">
      <w:pPr>
        <w:pStyle w:val="DHHSbullet1"/>
        <w:rPr>
          <w:lang w:eastAsia="en-AU"/>
        </w:rPr>
      </w:pPr>
      <w:r w:rsidRPr="00D37A10">
        <w:rPr>
          <w:lang w:eastAsia="en-AU"/>
        </w:rPr>
        <w:t>evacuate as many people as possible</w:t>
      </w:r>
    </w:p>
    <w:p w:rsidR="00D37A10" w:rsidRPr="00D37A10" w:rsidRDefault="00D37A10" w:rsidP="00D37A10">
      <w:pPr>
        <w:pStyle w:val="DHHSbullet1"/>
        <w:rPr>
          <w:lang w:eastAsia="en-AU"/>
        </w:rPr>
      </w:pPr>
      <w:r w:rsidRPr="00D37A10">
        <w:rPr>
          <w:lang w:eastAsia="en-AU"/>
        </w:rPr>
        <w:t>extinguish the fire, and</w:t>
      </w:r>
    </w:p>
    <w:p w:rsidR="00D37A10" w:rsidRPr="00D37A10" w:rsidRDefault="00D37A10" w:rsidP="00D37A10">
      <w:pPr>
        <w:pStyle w:val="DHHSbullet1lastline"/>
        <w:rPr>
          <w:lang w:eastAsia="en-AU"/>
        </w:rPr>
      </w:pPr>
      <w:r w:rsidRPr="00D37A10">
        <w:rPr>
          <w:lang w:eastAsia="en-AU"/>
        </w:rPr>
        <w:t>reset the alarm control panel, gas valves and sprinkler system.</w:t>
      </w:r>
    </w:p>
    <w:p w:rsidR="00D37A10" w:rsidRDefault="00D37A10" w:rsidP="00D37A10">
      <w:pPr>
        <w:pStyle w:val="Heading2"/>
        <w:rPr>
          <w:lang w:eastAsia="en-AU"/>
        </w:rPr>
      </w:pPr>
      <w:bookmarkStart w:id="104" w:name="_Toc532979254"/>
      <w:r>
        <w:t xml:space="preserve">Supervisor’s </w:t>
      </w:r>
      <w:r w:rsidRPr="00D37A10">
        <w:t>responsibilities</w:t>
      </w:r>
      <w:bookmarkEnd w:id="104"/>
    </w:p>
    <w:p w:rsidR="00D37A10" w:rsidRPr="00D37A10" w:rsidRDefault="00D37A10" w:rsidP="00D37A10">
      <w:pPr>
        <w:pStyle w:val="DHHSbody"/>
        <w:rPr>
          <w:lang w:eastAsia="en-AU"/>
        </w:rPr>
      </w:pPr>
      <w:r w:rsidRPr="00D37A10">
        <w:rPr>
          <w:lang w:eastAsia="en-AU"/>
        </w:rPr>
        <w:t>Supervisors have various responsibilities, including:</w:t>
      </w:r>
    </w:p>
    <w:p w:rsidR="00D37A10" w:rsidRPr="00D37A10" w:rsidRDefault="00D37A10" w:rsidP="00D37A10">
      <w:pPr>
        <w:pStyle w:val="DHHSbullet1"/>
        <w:rPr>
          <w:lang w:eastAsia="en-AU"/>
        </w:rPr>
      </w:pPr>
      <w:r w:rsidRPr="00D37A10">
        <w:rPr>
          <w:lang w:eastAsia="en-AU"/>
        </w:rPr>
        <w:t>conducting regular evacuation exercises</w:t>
      </w:r>
    </w:p>
    <w:p w:rsidR="00D37A10" w:rsidRPr="00D37A10" w:rsidRDefault="00D37A10" w:rsidP="00D37A10">
      <w:pPr>
        <w:pStyle w:val="DHHSbullet1"/>
        <w:rPr>
          <w:lang w:eastAsia="en-AU"/>
        </w:rPr>
      </w:pPr>
      <w:r w:rsidRPr="00D37A10">
        <w:rPr>
          <w:lang w:eastAsia="en-AU"/>
        </w:rPr>
        <w:t>maintaining all installed fire safety equipment, such as smoke alarms, residential/domestic sprinkler systems and portable fire extinguishers</w:t>
      </w:r>
    </w:p>
    <w:p w:rsidR="00D37A10" w:rsidRPr="00D37A10" w:rsidRDefault="00D37A10" w:rsidP="00D37A10">
      <w:pPr>
        <w:pStyle w:val="DHHSbullet1"/>
        <w:rPr>
          <w:lang w:eastAsia="en-AU"/>
        </w:rPr>
      </w:pPr>
      <w:r w:rsidRPr="00D37A10">
        <w:rPr>
          <w:lang w:eastAsia="en-AU"/>
        </w:rPr>
        <w:t>training all staff and undertaking refresher sessions regularly</w:t>
      </w:r>
    </w:p>
    <w:p w:rsidR="00D37A10" w:rsidRPr="00D37A10" w:rsidRDefault="00D37A10" w:rsidP="00D37A10">
      <w:pPr>
        <w:pStyle w:val="DHHSbullet1"/>
        <w:rPr>
          <w:lang w:eastAsia="en-AU"/>
        </w:rPr>
      </w:pPr>
      <w:r w:rsidRPr="00D37A10">
        <w:rPr>
          <w:lang w:eastAsia="en-AU"/>
        </w:rPr>
        <w:t>ensuring all new staff are aware of emergency procedures</w:t>
      </w:r>
    </w:p>
    <w:p w:rsidR="00D37A10" w:rsidRPr="00D37A10" w:rsidRDefault="00D37A10" w:rsidP="00D37A10">
      <w:pPr>
        <w:pStyle w:val="DHHSbullet1"/>
        <w:rPr>
          <w:lang w:eastAsia="en-AU"/>
        </w:rPr>
      </w:pPr>
      <w:r w:rsidRPr="00D37A10">
        <w:rPr>
          <w:lang w:eastAsia="en-AU"/>
        </w:rPr>
        <w:t>maintaining good housekeeping practices</w:t>
      </w:r>
    </w:p>
    <w:p w:rsidR="00D37A10" w:rsidRPr="00D37A10" w:rsidRDefault="00D37A10" w:rsidP="00D37A10">
      <w:pPr>
        <w:pStyle w:val="DHHSbullet1"/>
        <w:rPr>
          <w:lang w:eastAsia="en-AU"/>
        </w:rPr>
      </w:pPr>
      <w:r w:rsidRPr="00D37A10">
        <w:rPr>
          <w:lang w:eastAsia="en-AU"/>
        </w:rPr>
        <w:t>displaying residential facility evacuation plans</w:t>
      </w:r>
    </w:p>
    <w:p w:rsidR="00D37A10" w:rsidRPr="00D37A10" w:rsidRDefault="00D37A10" w:rsidP="00D37A10">
      <w:pPr>
        <w:pStyle w:val="DHHSbullet1"/>
        <w:rPr>
          <w:lang w:eastAsia="en-AU"/>
        </w:rPr>
      </w:pPr>
      <w:r w:rsidRPr="00D37A10">
        <w:rPr>
          <w:lang w:eastAsia="en-AU"/>
        </w:rPr>
        <w:t>having emergency evacuation aids in place and ensuring staff can operate the aids</w:t>
      </w:r>
    </w:p>
    <w:p w:rsidR="00D37A10" w:rsidRPr="00D37A10" w:rsidRDefault="00D37A10" w:rsidP="00D37A10">
      <w:pPr>
        <w:pStyle w:val="DHHSbullet1"/>
        <w:rPr>
          <w:lang w:eastAsia="en-AU"/>
        </w:rPr>
      </w:pPr>
      <w:r w:rsidRPr="00D37A10">
        <w:rPr>
          <w:lang w:eastAsia="en-AU"/>
        </w:rPr>
        <w:t>keeping relevant documentation on people with a disability up to date, and</w:t>
      </w:r>
    </w:p>
    <w:p w:rsidR="00D37A10" w:rsidRPr="00D37A10" w:rsidRDefault="00D37A10" w:rsidP="00D37A10">
      <w:pPr>
        <w:pStyle w:val="DHHSbullet1lastline"/>
        <w:rPr>
          <w:lang w:eastAsia="en-AU"/>
        </w:rPr>
      </w:pPr>
      <w:r w:rsidRPr="00D37A10">
        <w:rPr>
          <w:lang w:eastAsia="en-AU"/>
        </w:rPr>
        <w:t>keeping emergency contact numbers up to date.</w:t>
      </w:r>
    </w:p>
    <w:p w:rsidR="0083612F" w:rsidRDefault="0083612F" w:rsidP="0083612F">
      <w:pPr>
        <w:pStyle w:val="Heading2"/>
        <w:rPr>
          <w:lang w:eastAsia="en-AU"/>
        </w:rPr>
      </w:pPr>
      <w:bookmarkStart w:id="105" w:name="_Toc532979255"/>
      <w:r>
        <w:lastRenderedPageBreak/>
        <w:t xml:space="preserve">Supervisor’s </w:t>
      </w:r>
      <w:r w:rsidRPr="0083612F">
        <w:t>additional</w:t>
      </w:r>
      <w:r>
        <w:t xml:space="preserve"> responsibilities</w:t>
      </w:r>
      <w:bookmarkEnd w:id="105"/>
    </w:p>
    <w:p w:rsidR="0083612F" w:rsidRPr="0083612F" w:rsidRDefault="0083612F" w:rsidP="0083612F">
      <w:pPr>
        <w:pStyle w:val="DHHSbody"/>
        <w:rPr>
          <w:lang w:eastAsia="en-AU"/>
        </w:rPr>
      </w:pPr>
      <w:r w:rsidRPr="0083612F">
        <w:rPr>
          <w:lang w:eastAsia="en-AU"/>
        </w:rPr>
        <w:t>In addition, supervisors must also:</w:t>
      </w:r>
    </w:p>
    <w:p w:rsidR="0083612F" w:rsidRPr="0083612F" w:rsidRDefault="0083612F" w:rsidP="0083612F">
      <w:pPr>
        <w:pStyle w:val="DHHSbullet1"/>
        <w:rPr>
          <w:lang w:eastAsia="en-AU"/>
        </w:rPr>
      </w:pPr>
      <w:r w:rsidRPr="0083612F">
        <w:rPr>
          <w:lang w:eastAsia="en-AU"/>
        </w:rPr>
        <w:t>ensure the local fire brigade is aware of security features that may affect the control of an emergency, such as security devices, Perspex in windows and locks on frames and doors</w:t>
      </w:r>
    </w:p>
    <w:p w:rsidR="0083612F" w:rsidRPr="0083612F" w:rsidRDefault="0083612F" w:rsidP="0083612F">
      <w:pPr>
        <w:pStyle w:val="DHHSbullet1"/>
        <w:rPr>
          <w:lang w:eastAsia="en-AU"/>
        </w:rPr>
      </w:pPr>
      <w:r w:rsidRPr="0083612F">
        <w:rPr>
          <w:lang w:eastAsia="en-AU"/>
        </w:rPr>
        <w:t>report and rectify any faults that have been brought to attention</w:t>
      </w:r>
    </w:p>
    <w:p w:rsidR="0083612F" w:rsidRPr="0083612F" w:rsidRDefault="0083612F" w:rsidP="0083612F">
      <w:pPr>
        <w:pStyle w:val="DHHSbullet1"/>
        <w:rPr>
          <w:lang w:eastAsia="en-AU"/>
        </w:rPr>
      </w:pPr>
      <w:r w:rsidRPr="0083612F">
        <w:rPr>
          <w:lang w:eastAsia="en-AU"/>
        </w:rPr>
        <w:t>ensure staff know the location of firefighting equipment and are trained in its use</w:t>
      </w:r>
    </w:p>
    <w:p w:rsidR="0083612F" w:rsidRPr="0083612F" w:rsidRDefault="0083612F" w:rsidP="0083612F">
      <w:pPr>
        <w:pStyle w:val="DHHSbullet1"/>
        <w:rPr>
          <w:lang w:eastAsia="en-AU"/>
        </w:rPr>
      </w:pPr>
      <w:r w:rsidRPr="0083612F">
        <w:rPr>
          <w:lang w:eastAsia="en-AU"/>
        </w:rPr>
        <w:t>complete an incident report form whenever a fire occurs passing on information to the relevant line manager as soon as possible, and</w:t>
      </w:r>
    </w:p>
    <w:p w:rsidR="0083612F" w:rsidRPr="0083612F" w:rsidRDefault="0083612F" w:rsidP="0083612F">
      <w:pPr>
        <w:pStyle w:val="DHHSbullet1lastline"/>
        <w:rPr>
          <w:lang w:eastAsia="en-AU"/>
        </w:rPr>
      </w:pPr>
      <w:r w:rsidRPr="0083612F">
        <w:rPr>
          <w:lang w:eastAsia="en-AU"/>
        </w:rPr>
        <w:t>report to the line manager any concerns about fire safety in the residential facility.</w:t>
      </w:r>
    </w:p>
    <w:p w:rsidR="00092EBB" w:rsidRDefault="00092EBB" w:rsidP="00092EBB">
      <w:pPr>
        <w:pStyle w:val="Heading2"/>
        <w:rPr>
          <w:lang w:eastAsia="en-AU"/>
        </w:rPr>
      </w:pPr>
      <w:bookmarkStart w:id="106" w:name="_Toc532979256"/>
      <w:r>
        <w:t>Evacuation pack</w:t>
      </w:r>
      <w:bookmarkEnd w:id="106"/>
    </w:p>
    <w:p w:rsidR="00092EBB" w:rsidRDefault="00092EBB" w:rsidP="00092EBB">
      <w:pPr>
        <w:pStyle w:val="DHHSbody"/>
        <w:rPr>
          <w:lang w:eastAsia="en-AU"/>
        </w:rPr>
      </w:pPr>
      <w:r>
        <w:t>An emergency evacuation pack should be compiled and kept in an easily accessible place. It should contain:</w:t>
      </w:r>
    </w:p>
    <w:p w:rsidR="00092EBB" w:rsidRDefault="00092EBB" w:rsidP="00092EBB">
      <w:pPr>
        <w:pStyle w:val="DHHSbullet1"/>
      </w:pPr>
      <w:r>
        <w:t>a First Aid kit</w:t>
      </w:r>
    </w:p>
    <w:p w:rsidR="00092EBB" w:rsidRDefault="00092EBB" w:rsidP="00092EBB">
      <w:pPr>
        <w:pStyle w:val="DHHSbullet1"/>
      </w:pPr>
      <w:r>
        <w:t>a yellow vest, cap or tabard</w:t>
      </w:r>
    </w:p>
    <w:p w:rsidR="00092EBB" w:rsidRDefault="00092EBB" w:rsidP="00092EBB">
      <w:pPr>
        <w:pStyle w:val="DHHSbullet1"/>
      </w:pPr>
      <w:r>
        <w:t>emergency procedures</w:t>
      </w:r>
    </w:p>
    <w:p w:rsidR="00092EBB" w:rsidRDefault="00092EBB" w:rsidP="00092EBB">
      <w:pPr>
        <w:pStyle w:val="DHHSbullet1"/>
      </w:pPr>
      <w:r>
        <w:t>evacuation plans</w:t>
      </w:r>
    </w:p>
    <w:p w:rsidR="00092EBB" w:rsidRDefault="00092EBB" w:rsidP="00092EBB">
      <w:pPr>
        <w:pStyle w:val="DHHSbullet1"/>
      </w:pPr>
      <w:r>
        <w:t>profiles for people with a disability</w:t>
      </w:r>
    </w:p>
    <w:p w:rsidR="00092EBB" w:rsidRDefault="00092EBB" w:rsidP="00092EBB">
      <w:pPr>
        <w:pStyle w:val="DHHSbullet1"/>
      </w:pPr>
      <w:r>
        <w:t>a list of emergency telephone numbers</w:t>
      </w:r>
    </w:p>
    <w:p w:rsidR="00092EBB" w:rsidRDefault="00434A19" w:rsidP="00092EBB">
      <w:pPr>
        <w:pStyle w:val="DHHSbullet1"/>
      </w:pPr>
      <w:r>
        <w:t>a house plan showing bedroom location</w:t>
      </w:r>
    </w:p>
    <w:p w:rsidR="00092EBB" w:rsidRDefault="00092EBB" w:rsidP="00092EBB">
      <w:pPr>
        <w:pStyle w:val="DHHSbullet1"/>
      </w:pPr>
      <w:r>
        <w:t>a torch</w:t>
      </w:r>
    </w:p>
    <w:p w:rsidR="00092EBB" w:rsidRDefault="00092EBB" w:rsidP="00092EBB">
      <w:pPr>
        <w:pStyle w:val="DHHSbullet1"/>
      </w:pPr>
      <w:r>
        <w:t>information about local emergency services, such as pre-fire plans, and</w:t>
      </w:r>
    </w:p>
    <w:p w:rsidR="00092EBB" w:rsidRDefault="00092EBB" w:rsidP="00092EBB">
      <w:pPr>
        <w:pStyle w:val="DHHSbullet1lastline"/>
      </w:pPr>
      <w:r>
        <w:t>a list of the on-call telephone numbers.</w:t>
      </w:r>
    </w:p>
    <w:p w:rsidR="00092EBB" w:rsidRDefault="00092EBB" w:rsidP="00092EBB">
      <w:pPr>
        <w:pStyle w:val="DHHSbody"/>
      </w:pPr>
      <w:r>
        <w:t>These items should be kept in a strong bag with a zip top, close to an exit route. Please note that the portable phone operates on mains power, so it will not work if the power has been disconnected.</w:t>
      </w:r>
    </w:p>
    <w:p w:rsidR="00434A19" w:rsidRDefault="00434A19" w:rsidP="00092EBB">
      <w:pPr>
        <w:pStyle w:val="DHHSbody"/>
        <w:rPr>
          <w:rStyle w:val="Hyperlink"/>
          <w:rFonts w:cs="Arial"/>
          <w:color w:val="005BB1"/>
          <w:bdr w:val="none" w:sz="0" w:space="0" w:color="auto" w:frame="1"/>
        </w:rPr>
      </w:pPr>
      <w:r>
        <w:rPr>
          <w:rStyle w:val="Hyperlink"/>
          <w:rFonts w:cs="Arial"/>
          <w:color w:val="005BB1"/>
          <w:bdr w:val="none" w:sz="0" w:space="0" w:color="auto" w:frame="1"/>
        </w:rPr>
        <w:br w:type="page"/>
      </w:r>
    </w:p>
    <w:p w:rsidR="00434A19" w:rsidRPr="00434A19" w:rsidRDefault="00434A19" w:rsidP="00434A19">
      <w:pPr>
        <w:pStyle w:val="Heading2"/>
        <w:rPr>
          <w:rStyle w:val="Hyperlink"/>
          <w:color w:val="D50032"/>
          <w:u w:val="none"/>
        </w:rPr>
      </w:pPr>
      <w:bookmarkStart w:id="107" w:name="_Toc532979257"/>
      <w:r w:rsidRPr="00434A19">
        <w:rPr>
          <w:rStyle w:val="Hyperlink"/>
          <w:color w:val="D50032"/>
          <w:u w:val="none"/>
        </w:rPr>
        <w:lastRenderedPageBreak/>
        <w:t>Activity:  Identify which items should be in an evacuation pack</w:t>
      </w:r>
      <w:bookmarkEnd w:id="107"/>
    </w:p>
    <w:p w:rsidR="00434A19" w:rsidRPr="00434A19" w:rsidRDefault="00434A19" w:rsidP="00092EBB">
      <w:pPr>
        <w:pStyle w:val="DHHSbody"/>
        <w:rPr>
          <w:b/>
        </w:rPr>
      </w:pPr>
      <w:r w:rsidRPr="00434A19">
        <w:rPr>
          <w:b/>
        </w:rPr>
        <w:t>In this activity you’ll need to identify items that should be kept in an evacuation pack.</w:t>
      </w:r>
    </w:p>
    <w:tbl>
      <w:tblPr>
        <w:tblStyle w:val="TableGrid"/>
        <w:tblW w:w="4992" w:type="pct"/>
        <w:tblInd w:w="0" w:type="dxa"/>
        <w:tblLook w:val="04A0" w:firstRow="1" w:lastRow="0" w:firstColumn="1" w:lastColumn="0" w:noHBand="0" w:noVBand="1"/>
      </w:tblPr>
      <w:tblGrid>
        <w:gridCol w:w="8925"/>
        <w:gridCol w:w="574"/>
      </w:tblGrid>
      <w:tr w:rsidR="00434A19" w:rsidRPr="00434A19" w:rsidTr="00513810">
        <w:tc>
          <w:tcPr>
            <w:tcW w:w="4698" w:type="pct"/>
          </w:tcPr>
          <w:p w:rsidR="00434A19" w:rsidRPr="00434A19" w:rsidRDefault="00434A19" w:rsidP="00513810">
            <w:pPr>
              <w:pStyle w:val="DHHStabletext"/>
            </w:pPr>
            <w:r w:rsidRPr="00434A19">
              <w:t>A fire blanket</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Evacuation plans</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Emergency procedures</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Fire Extinguisher</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A list of the on-call telephone numbers</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A house plan with bedroom locations</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A first aid kit</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Profiles of the clients that live in the building</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 xml:space="preserve">A yellow vest, cap or tabard </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A spare sprinkler head</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Emergency telephone number list</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Information about local emergency services</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A spare electrical lead</w:t>
            </w:r>
          </w:p>
        </w:tc>
        <w:tc>
          <w:tcPr>
            <w:tcW w:w="302" w:type="pct"/>
          </w:tcPr>
          <w:p w:rsidR="00434A19" w:rsidRPr="00434A19" w:rsidRDefault="00434A19" w:rsidP="00513810">
            <w:pPr>
              <w:pStyle w:val="DHHStabletext"/>
            </w:pPr>
          </w:p>
        </w:tc>
      </w:tr>
      <w:tr w:rsidR="00434A19" w:rsidRPr="00434A19" w:rsidTr="00513810">
        <w:tc>
          <w:tcPr>
            <w:tcW w:w="4698" w:type="pct"/>
          </w:tcPr>
          <w:p w:rsidR="00434A19" w:rsidRPr="00434A19" w:rsidRDefault="00434A19" w:rsidP="00513810">
            <w:pPr>
              <w:pStyle w:val="DHHStabletext"/>
            </w:pPr>
            <w:r w:rsidRPr="00434A19">
              <w:t>A torch</w:t>
            </w:r>
          </w:p>
        </w:tc>
        <w:tc>
          <w:tcPr>
            <w:tcW w:w="302" w:type="pct"/>
          </w:tcPr>
          <w:p w:rsidR="00434A19" w:rsidRPr="00434A19" w:rsidRDefault="00434A19" w:rsidP="00513810">
            <w:pPr>
              <w:pStyle w:val="DHHStabletext"/>
            </w:pPr>
          </w:p>
        </w:tc>
      </w:tr>
    </w:tbl>
    <w:p w:rsidR="0092664F" w:rsidRDefault="0092664F">
      <w:pPr>
        <w:rPr>
          <w:rFonts w:ascii="Arial" w:hAnsi="Arial"/>
          <w:b/>
          <w:color w:val="D50032"/>
          <w:sz w:val="28"/>
          <w:szCs w:val="28"/>
        </w:rPr>
      </w:pPr>
      <w:r>
        <w:br w:type="page"/>
      </w:r>
    </w:p>
    <w:p w:rsidR="0092664F" w:rsidRDefault="0092664F" w:rsidP="00364E1F">
      <w:pPr>
        <w:pStyle w:val="Heading1"/>
        <w:rPr>
          <w:lang w:eastAsia="en-AU"/>
        </w:rPr>
      </w:pPr>
      <w:bookmarkStart w:id="108" w:name="_Toc532979258"/>
      <w:r w:rsidRPr="0092664F">
        <w:lastRenderedPageBreak/>
        <w:t>Assessment</w:t>
      </w:r>
      <w:r w:rsidR="00364E1F">
        <w:t>:</w:t>
      </w:r>
      <w:r w:rsidR="00815F36">
        <w:t xml:space="preserve"> </w:t>
      </w:r>
      <w:r w:rsidR="00815F36" w:rsidRPr="00815F36">
        <w:t>Emergency procedures theory</w:t>
      </w:r>
      <w:bookmarkEnd w:id="108"/>
    </w:p>
    <w:p w:rsidR="0092664F" w:rsidRDefault="0092664F" w:rsidP="0092664F">
      <w:pPr>
        <w:pStyle w:val="DHHSbody"/>
      </w:pPr>
      <w:r>
        <w:t>You should now have a good understanding of emergency procedures and evacuation plans for 24 hour residential services.</w:t>
      </w:r>
    </w:p>
    <w:p w:rsidR="0092664F" w:rsidRDefault="0092664F" w:rsidP="0092664F">
      <w:pPr>
        <w:pStyle w:val="DHHSbody"/>
      </w:pPr>
      <w:r>
        <w:t>Before we move on you'll need to complete a short multiple-choice assessment. You'll need to pass it to complete the program.</w:t>
      </w:r>
    </w:p>
    <w:p w:rsidR="00815F36" w:rsidRPr="00CC70AE" w:rsidRDefault="00815F36" w:rsidP="00CC70AE">
      <w:pPr>
        <w:pStyle w:val="DHHSbody"/>
        <w:rPr>
          <w:b/>
        </w:rPr>
      </w:pPr>
      <w:r w:rsidRPr="00CC70AE">
        <w:rPr>
          <w:b/>
        </w:rPr>
        <w:t>People with mobility impairment should be located in bedrooms close to exit doors.</w:t>
      </w:r>
    </w:p>
    <w:tbl>
      <w:tblPr>
        <w:tblStyle w:val="TableGrid"/>
        <w:tblW w:w="4992" w:type="pct"/>
        <w:tblInd w:w="0" w:type="dxa"/>
        <w:tblLook w:val="04A0" w:firstRow="1" w:lastRow="0" w:firstColumn="1" w:lastColumn="0" w:noHBand="0" w:noVBand="1"/>
      </w:tblPr>
      <w:tblGrid>
        <w:gridCol w:w="8925"/>
        <w:gridCol w:w="574"/>
      </w:tblGrid>
      <w:tr w:rsidR="00B446F0" w:rsidRPr="00B446F0" w:rsidTr="00CC70AE">
        <w:tc>
          <w:tcPr>
            <w:tcW w:w="4698" w:type="pct"/>
          </w:tcPr>
          <w:p w:rsidR="00B446F0" w:rsidRPr="00B446F0" w:rsidRDefault="00B446F0" w:rsidP="0014141B">
            <w:pPr>
              <w:pStyle w:val="DHHSbody"/>
              <w:tabs>
                <w:tab w:val="left" w:pos="426"/>
              </w:tabs>
            </w:pPr>
            <w:r w:rsidRPr="00B446F0">
              <w:t>True</w:t>
            </w:r>
          </w:p>
        </w:tc>
        <w:tc>
          <w:tcPr>
            <w:tcW w:w="302" w:type="pct"/>
          </w:tcPr>
          <w:p w:rsidR="00B446F0" w:rsidRPr="00B446F0" w:rsidRDefault="00B446F0" w:rsidP="0014141B">
            <w:pPr>
              <w:pStyle w:val="DHHSbody"/>
              <w:tabs>
                <w:tab w:val="left" w:pos="426"/>
              </w:tabs>
            </w:pPr>
          </w:p>
        </w:tc>
      </w:tr>
      <w:tr w:rsidR="00B446F0" w:rsidRPr="00B446F0" w:rsidTr="00CC70AE">
        <w:tc>
          <w:tcPr>
            <w:tcW w:w="4698" w:type="pct"/>
          </w:tcPr>
          <w:p w:rsidR="00B446F0" w:rsidRPr="00B446F0" w:rsidRDefault="00B446F0" w:rsidP="0014141B">
            <w:pPr>
              <w:pStyle w:val="DHHSbody"/>
              <w:tabs>
                <w:tab w:val="left" w:pos="426"/>
              </w:tabs>
            </w:pPr>
            <w:r w:rsidRPr="00B446F0">
              <w:t>False</w:t>
            </w:r>
          </w:p>
        </w:tc>
        <w:tc>
          <w:tcPr>
            <w:tcW w:w="302" w:type="pct"/>
          </w:tcPr>
          <w:p w:rsidR="00B446F0" w:rsidRPr="00B446F0" w:rsidRDefault="00B446F0" w:rsidP="0014141B">
            <w:pPr>
              <w:pStyle w:val="DHHSbody"/>
              <w:tabs>
                <w:tab w:val="left" w:pos="426"/>
              </w:tabs>
            </w:pPr>
          </w:p>
        </w:tc>
      </w:tr>
    </w:tbl>
    <w:p w:rsidR="00815F36" w:rsidRPr="00CC70AE" w:rsidRDefault="00815F36" w:rsidP="00CC70AE">
      <w:pPr>
        <w:pStyle w:val="DHHSbody"/>
        <w:rPr>
          <w:b/>
        </w:rPr>
      </w:pPr>
      <w:r w:rsidRPr="00CC70AE">
        <w:rPr>
          <w:b/>
        </w:rPr>
        <w:t>The correct steps to take when discovering a fire are to assist any person in danger, to close the door, to call the fire brigade, to evacuate and to remain at assembly area.</w:t>
      </w:r>
    </w:p>
    <w:tbl>
      <w:tblPr>
        <w:tblStyle w:val="TableGrid"/>
        <w:tblW w:w="4992" w:type="pct"/>
        <w:tblInd w:w="0" w:type="dxa"/>
        <w:tblLook w:val="04A0" w:firstRow="1" w:lastRow="0" w:firstColumn="1" w:lastColumn="0" w:noHBand="0" w:noVBand="1"/>
      </w:tblPr>
      <w:tblGrid>
        <w:gridCol w:w="8925"/>
        <w:gridCol w:w="574"/>
      </w:tblGrid>
      <w:tr w:rsidR="00B446F0" w:rsidRPr="00B446F0" w:rsidTr="00CC70AE">
        <w:tc>
          <w:tcPr>
            <w:tcW w:w="4698" w:type="pct"/>
          </w:tcPr>
          <w:p w:rsidR="00B446F0" w:rsidRPr="00B446F0" w:rsidRDefault="00B446F0" w:rsidP="00CC70AE">
            <w:pPr>
              <w:pStyle w:val="DHHStabletext"/>
            </w:pPr>
            <w:r w:rsidRPr="00B446F0">
              <w:t>True</w:t>
            </w:r>
          </w:p>
        </w:tc>
        <w:tc>
          <w:tcPr>
            <w:tcW w:w="302" w:type="pct"/>
          </w:tcPr>
          <w:p w:rsidR="00B446F0" w:rsidRPr="00B446F0" w:rsidRDefault="00B446F0" w:rsidP="00CC70AE">
            <w:pPr>
              <w:pStyle w:val="DHHStabletext"/>
            </w:pPr>
          </w:p>
        </w:tc>
      </w:tr>
      <w:tr w:rsidR="00B446F0" w:rsidRPr="00B446F0" w:rsidTr="00CC70AE">
        <w:tc>
          <w:tcPr>
            <w:tcW w:w="4698" w:type="pct"/>
          </w:tcPr>
          <w:p w:rsidR="00B446F0" w:rsidRPr="00B446F0" w:rsidRDefault="00B446F0" w:rsidP="00CC70AE">
            <w:pPr>
              <w:pStyle w:val="DHHStabletext"/>
            </w:pPr>
            <w:r w:rsidRPr="00B446F0">
              <w:t>False</w:t>
            </w:r>
          </w:p>
        </w:tc>
        <w:tc>
          <w:tcPr>
            <w:tcW w:w="302" w:type="pct"/>
          </w:tcPr>
          <w:p w:rsidR="00B446F0" w:rsidRPr="00B446F0" w:rsidRDefault="00B446F0" w:rsidP="00CC70AE">
            <w:pPr>
              <w:pStyle w:val="DHHStabletext"/>
            </w:pPr>
          </w:p>
        </w:tc>
      </w:tr>
    </w:tbl>
    <w:p w:rsidR="00815F36" w:rsidRPr="00CC70AE" w:rsidRDefault="00815F36" w:rsidP="00CC70AE">
      <w:pPr>
        <w:pStyle w:val="DHHSbody"/>
        <w:rPr>
          <w:b/>
        </w:rPr>
      </w:pPr>
      <w:r w:rsidRPr="00CC70AE">
        <w:rPr>
          <w:b/>
        </w:rPr>
        <w:t>What is the primary concern in a fire emergency?</w:t>
      </w:r>
    </w:p>
    <w:tbl>
      <w:tblPr>
        <w:tblStyle w:val="TableGrid"/>
        <w:tblW w:w="4985" w:type="pct"/>
        <w:tblInd w:w="0" w:type="dxa"/>
        <w:tblLook w:val="04A0" w:firstRow="1" w:lastRow="0" w:firstColumn="1" w:lastColumn="0" w:noHBand="0" w:noVBand="1"/>
      </w:tblPr>
      <w:tblGrid>
        <w:gridCol w:w="8910"/>
        <w:gridCol w:w="575"/>
      </w:tblGrid>
      <w:tr w:rsidR="00CC70AE" w:rsidRPr="00CC70AE" w:rsidTr="00CC70AE">
        <w:tc>
          <w:tcPr>
            <w:tcW w:w="4697" w:type="pct"/>
          </w:tcPr>
          <w:p w:rsidR="00CC70AE" w:rsidRPr="00CC70AE" w:rsidRDefault="00CC70AE" w:rsidP="00CC70AE">
            <w:pPr>
              <w:pStyle w:val="DHHStabletext"/>
            </w:pPr>
            <w:r w:rsidRPr="00CC70AE">
              <w:t>Life safety</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Saving the residential facility</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Putting the fire out</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Waking the neighbours</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Ringing your agency</w:t>
            </w:r>
          </w:p>
        </w:tc>
        <w:tc>
          <w:tcPr>
            <w:tcW w:w="303" w:type="pct"/>
          </w:tcPr>
          <w:p w:rsidR="00CC70AE" w:rsidRPr="00CC70AE" w:rsidRDefault="00CC70AE" w:rsidP="00CC70AE">
            <w:pPr>
              <w:pStyle w:val="DHHStabletext"/>
            </w:pPr>
          </w:p>
        </w:tc>
      </w:tr>
    </w:tbl>
    <w:p w:rsidR="00815F36" w:rsidRPr="00CC70AE" w:rsidRDefault="00815F36" w:rsidP="00CC70AE">
      <w:pPr>
        <w:pStyle w:val="DHHSbody"/>
        <w:rPr>
          <w:b/>
        </w:rPr>
      </w:pPr>
      <w:r w:rsidRPr="00CC70AE">
        <w:rPr>
          <w:b/>
        </w:rPr>
        <w:t>Which two of the following are reasons for needing a primary and a secondary assembly area?</w:t>
      </w:r>
    </w:p>
    <w:tbl>
      <w:tblPr>
        <w:tblStyle w:val="TableGrid"/>
        <w:tblW w:w="4985" w:type="pct"/>
        <w:tblInd w:w="0" w:type="dxa"/>
        <w:tblLook w:val="04A0" w:firstRow="1" w:lastRow="0" w:firstColumn="1" w:lastColumn="0" w:noHBand="0" w:noVBand="1"/>
      </w:tblPr>
      <w:tblGrid>
        <w:gridCol w:w="8910"/>
        <w:gridCol w:w="575"/>
      </w:tblGrid>
      <w:tr w:rsidR="00CC70AE" w:rsidRPr="00CC70AE" w:rsidTr="00CC70AE">
        <w:tc>
          <w:tcPr>
            <w:tcW w:w="4697" w:type="pct"/>
          </w:tcPr>
          <w:p w:rsidR="00CC70AE" w:rsidRPr="00CC70AE" w:rsidRDefault="00CC70AE" w:rsidP="00335B96">
            <w:pPr>
              <w:pStyle w:val="DHHStabletext"/>
            </w:pPr>
            <w:r w:rsidRPr="00CC70AE">
              <w:t>Because conditions may block the use of one area</w:t>
            </w:r>
          </w:p>
        </w:tc>
        <w:tc>
          <w:tcPr>
            <w:tcW w:w="303" w:type="pct"/>
          </w:tcPr>
          <w:p w:rsidR="00CC70AE" w:rsidRPr="00CC70AE" w:rsidRDefault="00CC70AE" w:rsidP="00335B96">
            <w:pPr>
              <w:pStyle w:val="DHHStabletext"/>
            </w:pPr>
          </w:p>
        </w:tc>
      </w:tr>
      <w:tr w:rsidR="00CC70AE" w:rsidRPr="00CC70AE" w:rsidTr="00CC70AE">
        <w:tc>
          <w:tcPr>
            <w:tcW w:w="4697" w:type="pct"/>
          </w:tcPr>
          <w:p w:rsidR="00CC70AE" w:rsidRPr="00CC70AE" w:rsidRDefault="00CC70AE" w:rsidP="00335B96">
            <w:pPr>
              <w:pStyle w:val="DHHStabletext"/>
            </w:pPr>
            <w:r w:rsidRPr="00CC70AE">
              <w:t>So that there are not too many people at the one assembly area</w:t>
            </w:r>
          </w:p>
        </w:tc>
        <w:tc>
          <w:tcPr>
            <w:tcW w:w="303" w:type="pct"/>
          </w:tcPr>
          <w:p w:rsidR="00CC70AE" w:rsidRPr="00CC70AE" w:rsidRDefault="00CC70AE" w:rsidP="00335B96">
            <w:pPr>
              <w:pStyle w:val="DHHStabletext"/>
            </w:pPr>
          </w:p>
        </w:tc>
      </w:tr>
      <w:tr w:rsidR="00CC70AE" w:rsidRPr="00CC70AE" w:rsidTr="00CC70AE">
        <w:tc>
          <w:tcPr>
            <w:tcW w:w="4697" w:type="pct"/>
          </w:tcPr>
          <w:p w:rsidR="00CC70AE" w:rsidRPr="00CC70AE" w:rsidRDefault="00CC70AE" w:rsidP="00335B96">
            <w:pPr>
              <w:pStyle w:val="DHHStabletext"/>
            </w:pPr>
            <w:r w:rsidRPr="00CC70AE">
              <w:t>So you can go to the nearest point when evacuating</w:t>
            </w:r>
          </w:p>
        </w:tc>
        <w:tc>
          <w:tcPr>
            <w:tcW w:w="303" w:type="pct"/>
          </w:tcPr>
          <w:p w:rsidR="00CC70AE" w:rsidRPr="00CC70AE" w:rsidRDefault="00CC70AE" w:rsidP="00335B96">
            <w:pPr>
              <w:pStyle w:val="DHHStabletext"/>
            </w:pPr>
          </w:p>
        </w:tc>
      </w:tr>
      <w:tr w:rsidR="00CC70AE" w:rsidRPr="00CC70AE" w:rsidTr="00CC70AE">
        <w:tc>
          <w:tcPr>
            <w:tcW w:w="4697" w:type="pct"/>
          </w:tcPr>
          <w:p w:rsidR="00CC70AE" w:rsidRPr="00CC70AE" w:rsidRDefault="00CC70AE" w:rsidP="00335B96">
            <w:pPr>
              <w:pStyle w:val="DHHStabletext"/>
            </w:pPr>
            <w:r w:rsidRPr="00CC70AE">
              <w:t>All of the above.</w:t>
            </w:r>
          </w:p>
        </w:tc>
        <w:tc>
          <w:tcPr>
            <w:tcW w:w="303" w:type="pct"/>
          </w:tcPr>
          <w:p w:rsidR="00CC70AE" w:rsidRPr="00CC70AE" w:rsidRDefault="00CC70AE" w:rsidP="00335B96">
            <w:pPr>
              <w:pStyle w:val="DHHStabletext"/>
            </w:pPr>
          </w:p>
        </w:tc>
      </w:tr>
    </w:tbl>
    <w:p w:rsidR="00815F36" w:rsidRPr="00CC70AE" w:rsidRDefault="00815F36" w:rsidP="00CC70AE">
      <w:pPr>
        <w:pStyle w:val="DHHSbody"/>
        <w:rPr>
          <w:b/>
        </w:rPr>
      </w:pPr>
      <w:r w:rsidRPr="00CC70AE">
        <w:rPr>
          <w:b/>
        </w:rPr>
        <w:t>Which of five the following are situations that will typically require a residential facility to be evacuated?</w:t>
      </w:r>
    </w:p>
    <w:tbl>
      <w:tblPr>
        <w:tblStyle w:val="TableGrid"/>
        <w:tblW w:w="4985" w:type="pct"/>
        <w:tblInd w:w="0" w:type="dxa"/>
        <w:tblLook w:val="04A0" w:firstRow="1" w:lastRow="0" w:firstColumn="1" w:lastColumn="0" w:noHBand="0" w:noVBand="1"/>
      </w:tblPr>
      <w:tblGrid>
        <w:gridCol w:w="8910"/>
        <w:gridCol w:w="575"/>
      </w:tblGrid>
      <w:tr w:rsidR="00CC70AE" w:rsidRPr="00CC70AE" w:rsidTr="00CC70AE">
        <w:tc>
          <w:tcPr>
            <w:tcW w:w="4697" w:type="pct"/>
          </w:tcPr>
          <w:p w:rsidR="00CC70AE" w:rsidRPr="00CC70AE" w:rsidRDefault="00CC70AE" w:rsidP="00CC70AE">
            <w:pPr>
              <w:pStyle w:val="DHHStabletext"/>
            </w:pPr>
            <w:r w:rsidRPr="00CC70AE">
              <w:t>House fire</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Gas leak</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Smoke alarm maintenance</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Bomb threat</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Medical incident</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CC70AE">
              <w:t>Intruders</w:t>
            </w:r>
          </w:p>
        </w:tc>
        <w:tc>
          <w:tcPr>
            <w:tcW w:w="303" w:type="pct"/>
          </w:tcPr>
          <w:p w:rsidR="00CC70AE" w:rsidRPr="00CC70AE" w:rsidRDefault="00CC70AE" w:rsidP="00CC70AE">
            <w:pPr>
              <w:pStyle w:val="DHHStabletext"/>
            </w:pPr>
          </w:p>
        </w:tc>
      </w:tr>
      <w:tr w:rsidR="00CC70AE" w:rsidRPr="00CC70AE" w:rsidTr="00CC70AE">
        <w:tc>
          <w:tcPr>
            <w:tcW w:w="4697" w:type="pct"/>
          </w:tcPr>
          <w:p w:rsidR="00CC70AE" w:rsidRPr="00CC70AE" w:rsidRDefault="00CC70AE" w:rsidP="00CC70AE">
            <w:pPr>
              <w:pStyle w:val="DHHStabletext"/>
            </w:pPr>
            <w:r w:rsidRPr="00A941DB">
              <w:t>Car crash on the street the residential facility is located on</w:t>
            </w:r>
          </w:p>
        </w:tc>
        <w:tc>
          <w:tcPr>
            <w:tcW w:w="303" w:type="pct"/>
          </w:tcPr>
          <w:p w:rsidR="00CC70AE" w:rsidRPr="00A941DB" w:rsidRDefault="00CC70AE" w:rsidP="00CC70AE">
            <w:pPr>
              <w:pStyle w:val="DHHStabletext"/>
            </w:pPr>
          </w:p>
        </w:tc>
      </w:tr>
    </w:tbl>
    <w:p w:rsidR="00B4390A" w:rsidRDefault="00B4390A">
      <w:pPr>
        <w:rPr>
          <w:rFonts w:ascii="Arial" w:eastAsia="MS Mincho" w:hAnsi="Arial"/>
          <w:b/>
          <w:bCs/>
        </w:rPr>
      </w:pPr>
      <w:r>
        <w:br w:type="page"/>
      </w:r>
    </w:p>
    <w:p w:rsidR="00914FE7" w:rsidRPr="00CC70AE" w:rsidRDefault="00914FE7" w:rsidP="00CC70AE">
      <w:pPr>
        <w:pStyle w:val="DHHSbody"/>
        <w:rPr>
          <w:b/>
        </w:rPr>
      </w:pPr>
      <w:r w:rsidRPr="00CC70AE">
        <w:rPr>
          <w:b/>
        </w:rPr>
        <w:lastRenderedPageBreak/>
        <w:t>Why should everyone remain at the assembly area?</w:t>
      </w:r>
    </w:p>
    <w:tbl>
      <w:tblPr>
        <w:tblStyle w:val="TableGrid"/>
        <w:tblW w:w="4985" w:type="pct"/>
        <w:tblInd w:w="0" w:type="dxa"/>
        <w:tblLook w:val="04A0" w:firstRow="1" w:lastRow="0" w:firstColumn="1" w:lastColumn="0" w:noHBand="0" w:noVBand="1"/>
      </w:tblPr>
      <w:tblGrid>
        <w:gridCol w:w="8910"/>
        <w:gridCol w:w="575"/>
      </w:tblGrid>
      <w:tr w:rsidR="00CC70AE" w:rsidRPr="00CC70AE" w:rsidTr="00CC70AE">
        <w:tc>
          <w:tcPr>
            <w:tcW w:w="4697" w:type="pct"/>
          </w:tcPr>
          <w:p w:rsidR="00CC70AE" w:rsidRPr="00CC70AE" w:rsidRDefault="00CC70AE" w:rsidP="00025A00">
            <w:pPr>
              <w:pStyle w:val="DHHStabletext"/>
            </w:pPr>
            <w:r w:rsidRPr="00CC70AE">
              <w:t>It’s a good place to meet</w:t>
            </w:r>
          </w:p>
        </w:tc>
        <w:tc>
          <w:tcPr>
            <w:tcW w:w="303" w:type="pct"/>
          </w:tcPr>
          <w:p w:rsidR="00CC70AE" w:rsidRPr="00CC70AE" w:rsidRDefault="00CC70AE" w:rsidP="00025A00">
            <w:pPr>
              <w:pStyle w:val="DHHStabletext"/>
            </w:pPr>
          </w:p>
        </w:tc>
      </w:tr>
      <w:tr w:rsidR="00CC70AE" w:rsidRPr="00CC70AE" w:rsidTr="00CC70AE">
        <w:tc>
          <w:tcPr>
            <w:tcW w:w="4697" w:type="pct"/>
          </w:tcPr>
          <w:p w:rsidR="00CC70AE" w:rsidRPr="00CC70AE" w:rsidRDefault="00CC70AE" w:rsidP="00025A00">
            <w:pPr>
              <w:pStyle w:val="DHHStabletext"/>
            </w:pPr>
            <w:r w:rsidRPr="00CC70AE">
              <w:t>Because we’re told to</w:t>
            </w:r>
          </w:p>
        </w:tc>
        <w:tc>
          <w:tcPr>
            <w:tcW w:w="303" w:type="pct"/>
          </w:tcPr>
          <w:p w:rsidR="00CC70AE" w:rsidRPr="00CC70AE" w:rsidRDefault="00CC70AE" w:rsidP="00025A00">
            <w:pPr>
              <w:pStyle w:val="DHHStabletext"/>
            </w:pPr>
          </w:p>
        </w:tc>
      </w:tr>
      <w:tr w:rsidR="00CC70AE" w:rsidRPr="00CC70AE" w:rsidTr="00CC70AE">
        <w:tc>
          <w:tcPr>
            <w:tcW w:w="4697" w:type="pct"/>
          </w:tcPr>
          <w:p w:rsidR="00CC70AE" w:rsidRPr="00CC70AE" w:rsidRDefault="00CC70AE" w:rsidP="00025A00">
            <w:pPr>
              <w:pStyle w:val="DHHStabletext"/>
            </w:pPr>
            <w:r w:rsidRPr="00CC70AE">
              <w:t>It helps us to check if everyone is out of the residential facility</w:t>
            </w:r>
          </w:p>
        </w:tc>
        <w:tc>
          <w:tcPr>
            <w:tcW w:w="303" w:type="pct"/>
          </w:tcPr>
          <w:p w:rsidR="00CC70AE" w:rsidRPr="00CC70AE" w:rsidRDefault="00CC70AE" w:rsidP="00025A00">
            <w:pPr>
              <w:pStyle w:val="DHHStabletext"/>
            </w:pPr>
          </w:p>
        </w:tc>
      </w:tr>
      <w:tr w:rsidR="00CC70AE" w:rsidRPr="00CC70AE" w:rsidTr="00CC70AE">
        <w:tc>
          <w:tcPr>
            <w:tcW w:w="4697" w:type="pct"/>
          </w:tcPr>
          <w:p w:rsidR="00CC70AE" w:rsidRPr="00CC70AE" w:rsidRDefault="00CC70AE" w:rsidP="00025A00">
            <w:pPr>
              <w:pStyle w:val="DHHStabletext"/>
            </w:pPr>
            <w:r w:rsidRPr="00CC70AE">
              <w:t>All of the above</w:t>
            </w:r>
          </w:p>
        </w:tc>
        <w:tc>
          <w:tcPr>
            <w:tcW w:w="303" w:type="pct"/>
          </w:tcPr>
          <w:p w:rsidR="00CC70AE" w:rsidRPr="00CC70AE" w:rsidRDefault="00CC70AE" w:rsidP="00025A00">
            <w:pPr>
              <w:pStyle w:val="DHHStabletext"/>
            </w:pPr>
          </w:p>
        </w:tc>
      </w:tr>
    </w:tbl>
    <w:p w:rsidR="00EB4114" w:rsidRPr="00CC70AE" w:rsidRDefault="00EB4114" w:rsidP="00CC70AE">
      <w:pPr>
        <w:pStyle w:val="DHHSbody"/>
        <w:rPr>
          <w:b/>
        </w:rPr>
      </w:pPr>
      <w:r w:rsidRPr="00CC70AE">
        <w:rPr>
          <w:b/>
        </w:rPr>
        <w:t>Working as part of the emergency team is important because you work more effectively in getting as many people evacuated as possible in the shortest time.</w:t>
      </w:r>
    </w:p>
    <w:tbl>
      <w:tblPr>
        <w:tblStyle w:val="TableGrid"/>
        <w:tblW w:w="4992" w:type="pct"/>
        <w:tblInd w:w="0" w:type="dxa"/>
        <w:tblLook w:val="04A0" w:firstRow="1" w:lastRow="0" w:firstColumn="1" w:lastColumn="0" w:noHBand="0" w:noVBand="1"/>
      </w:tblPr>
      <w:tblGrid>
        <w:gridCol w:w="8925"/>
        <w:gridCol w:w="574"/>
      </w:tblGrid>
      <w:tr w:rsidR="00B446F0" w:rsidRPr="00B446F0" w:rsidTr="00CC70AE">
        <w:tc>
          <w:tcPr>
            <w:tcW w:w="4698" w:type="pct"/>
          </w:tcPr>
          <w:p w:rsidR="00B446F0" w:rsidRPr="00B446F0" w:rsidRDefault="00B446F0" w:rsidP="00CC70AE">
            <w:pPr>
              <w:pStyle w:val="DHHStabletext"/>
            </w:pPr>
            <w:r w:rsidRPr="00B446F0">
              <w:t>True</w:t>
            </w:r>
          </w:p>
        </w:tc>
        <w:tc>
          <w:tcPr>
            <w:tcW w:w="302" w:type="pct"/>
          </w:tcPr>
          <w:p w:rsidR="00B446F0" w:rsidRPr="00B446F0" w:rsidRDefault="00B446F0" w:rsidP="00CC70AE">
            <w:pPr>
              <w:pStyle w:val="DHHStabletext"/>
            </w:pPr>
          </w:p>
        </w:tc>
      </w:tr>
      <w:tr w:rsidR="00B446F0" w:rsidRPr="00B446F0" w:rsidTr="00CC70AE">
        <w:tc>
          <w:tcPr>
            <w:tcW w:w="4698" w:type="pct"/>
          </w:tcPr>
          <w:p w:rsidR="00B446F0" w:rsidRPr="00B446F0" w:rsidRDefault="00B446F0" w:rsidP="00CC70AE">
            <w:pPr>
              <w:pStyle w:val="DHHStabletext"/>
            </w:pPr>
            <w:r w:rsidRPr="00B446F0">
              <w:t>False</w:t>
            </w:r>
          </w:p>
        </w:tc>
        <w:tc>
          <w:tcPr>
            <w:tcW w:w="302" w:type="pct"/>
          </w:tcPr>
          <w:p w:rsidR="00B446F0" w:rsidRPr="00B446F0" w:rsidRDefault="00B446F0" w:rsidP="00CC70AE">
            <w:pPr>
              <w:pStyle w:val="DHHStabletext"/>
            </w:pPr>
          </w:p>
        </w:tc>
      </w:tr>
    </w:tbl>
    <w:p w:rsidR="00EB4114" w:rsidRPr="00CC70AE" w:rsidRDefault="00EB4114" w:rsidP="00CC70AE">
      <w:pPr>
        <w:pStyle w:val="DHHSbody"/>
        <w:rPr>
          <w:b/>
        </w:rPr>
      </w:pPr>
      <w:r w:rsidRPr="006470DB">
        <w:rPr>
          <w:b/>
        </w:rPr>
        <w:t>The role of the emergency services is to evacuate as many people as safely as possible, to</w:t>
      </w:r>
      <w:r w:rsidRPr="00CC70AE">
        <w:rPr>
          <w:b/>
        </w:rPr>
        <w:t xml:space="preserve"> extinguish the fire, and to reset the alarm control panel, gas valves and sprinkler system.</w:t>
      </w:r>
    </w:p>
    <w:tbl>
      <w:tblPr>
        <w:tblStyle w:val="TableGrid"/>
        <w:tblW w:w="4989" w:type="pct"/>
        <w:tblInd w:w="0" w:type="dxa"/>
        <w:tblLook w:val="04A0" w:firstRow="1" w:lastRow="0" w:firstColumn="1" w:lastColumn="0" w:noHBand="0" w:noVBand="1"/>
      </w:tblPr>
      <w:tblGrid>
        <w:gridCol w:w="8918"/>
        <w:gridCol w:w="575"/>
      </w:tblGrid>
      <w:tr w:rsidR="00B446F0" w:rsidRPr="00B446F0" w:rsidTr="00CC70AE">
        <w:tc>
          <w:tcPr>
            <w:tcW w:w="4697" w:type="pct"/>
          </w:tcPr>
          <w:p w:rsidR="00B446F0" w:rsidRPr="00B446F0" w:rsidRDefault="00B446F0" w:rsidP="00CC70AE">
            <w:pPr>
              <w:pStyle w:val="DHHStabletext"/>
            </w:pPr>
            <w:r w:rsidRPr="00B446F0">
              <w:t>True</w:t>
            </w:r>
          </w:p>
        </w:tc>
        <w:tc>
          <w:tcPr>
            <w:tcW w:w="303" w:type="pct"/>
          </w:tcPr>
          <w:p w:rsidR="00B446F0" w:rsidRPr="00B446F0" w:rsidRDefault="00B446F0" w:rsidP="00CC70AE">
            <w:pPr>
              <w:pStyle w:val="DHHStabletext"/>
            </w:pPr>
          </w:p>
        </w:tc>
      </w:tr>
      <w:tr w:rsidR="00B446F0" w:rsidRPr="00B446F0" w:rsidTr="00CC70AE">
        <w:tc>
          <w:tcPr>
            <w:tcW w:w="4697" w:type="pct"/>
          </w:tcPr>
          <w:p w:rsidR="00B446F0" w:rsidRPr="00B446F0" w:rsidRDefault="00B446F0" w:rsidP="00CC70AE">
            <w:pPr>
              <w:pStyle w:val="DHHStabletext"/>
            </w:pPr>
            <w:r w:rsidRPr="00B446F0">
              <w:t>False</w:t>
            </w:r>
          </w:p>
        </w:tc>
        <w:tc>
          <w:tcPr>
            <w:tcW w:w="303" w:type="pct"/>
          </w:tcPr>
          <w:p w:rsidR="00B446F0" w:rsidRPr="00B446F0" w:rsidRDefault="00B446F0" w:rsidP="00CC70AE">
            <w:pPr>
              <w:pStyle w:val="DHHStabletext"/>
            </w:pPr>
          </w:p>
        </w:tc>
      </w:tr>
    </w:tbl>
    <w:p w:rsidR="00EB4114" w:rsidRPr="006470DB" w:rsidRDefault="00EB4114" w:rsidP="006470DB">
      <w:pPr>
        <w:pStyle w:val="DHHSbody"/>
        <w:rPr>
          <w:b/>
        </w:rPr>
      </w:pPr>
      <w:r w:rsidRPr="006470DB">
        <w:rPr>
          <w:b/>
        </w:rPr>
        <w:t>Which two of the following are reasons for closing the door to a room when there is a fire?</w:t>
      </w:r>
    </w:p>
    <w:tbl>
      <w:tblPr>
        <w:tblStyle w:val="TableGrid"/>
        <w:tblW w:w="4985" w:type="pct"/>
        <w:tblInd w:w="0" w:type="dxa"/>
        <w:tblLook w:val="04A0" w:firstRow="1" w:lastRow="0" w:firstColumn="1" w:lastColumn="0" w:noHBand="0" w:noVBand="1"/>
      </w:tblPr>
      <w:tblGrid>
        <w:gridCol w:w="8910"/>
        <w:gridCol w:w="575"/>
      </w:tblGrid>
      <w:tr w:rsidR="00A926C3" w:rsidRPr="00A926C3" w:rsidTr="00A926C3">
        <w:tc>
          <w:tcPr>
            <w:tcW w:w="4697" w:type="pct"/>
          </w:tcPr>
          <w:p w:rsidR="00A926C3" w:rsidRPr="00A926C3" w:rsidRDefault="00A926C3" w:rsidP="00A926C3">
            <w:pPr>
              <w:pStyle w:val="DHHStabletext"/>
            </w:pPr>
            <w:r w:rsidRPr="00A926C3">
              <w:t>You’ve checked the room and know no-one is inside</w:t>
            </w:r>
          </w:p>
        </w:tc>
        <w:tc>
          <w:tcPr>
            <w:tcW w:w="303" w:type="pct"/>
          </w:tcPr>
          <w:p w:rsidR="00A926C3" w:rsidRPr="00A926C3" w:rsidRDefault="00A926C3" w:rsidP="00A926C3">
            <w:pPr>
              <w:pStyle w:val="DHHStabletext"/>
            </w:pPr>
          </w:p>
        </w:tc>
      </w:tr>
      <w:tr w:rsidR="00A926C3" w:rsidRPr="00A926C3" w:rsidTr="00A926C3">
        <w:tc>
          <w:tcPr>
            <w:tcW w:w="4697" w:type="pct"/>
          </w:tcPr>
          <w:p w:rsidR="00A926C3" w:rsidRPr="00A926C3" w:rsidRDefault="00A926C3" w:rsidP="00A926C3">
            <w:pPr>
              <w:pStyle w:val="DHHStabletext"/>
            </w:pPr>
            <w:r w:rsidRPr="00A926C3">
              <w:t>So you know which room is on fire</w:t>
            </w:r>
          </w:p>
        </w:tc>
        <w:tc>
          <w:tcPr>
            <w:tcW w:w="303" w:type="pct"/>
          </w:tcPr>
          <w:p w:rsidR="00A926C3" w:rsidRPr="00A926C3" w:rsidRDefault="00A926C3" w:rsidP="00A926C3">
            <w:pPr>
              <w:pStyle w:val="DHHStabletext"/>
            </w:pPr>
          </w:p>
        </w:tc>
      </w:tr>
      <w:tr w:rsidR="00A926C3" w:rsidRPr="00A926C3" w:rsidTr="00A926C3">
        <w:tc>
          <w:tcPr>
            <w:tcW w:w="4697" w:type="pct"/>
          </w:tcPr>
          <w:p w:rsidR="00A926C3" w:rsidRPr="00A926C3" w:rsidRDefault="00A926C3" w:rsidP="00A926C3">
            <w:pPr>
              <w:pStyle w:val="DHHStabletext"/>
            </w:pPr>
            <w:r w:rsidRPr="00A926C3">
              <w:t>To prevent damaging the rest of the residential facility</w:t>
            </w:r>
          </w:p>
        </w:tc>
        <w:tc>
          <w:tcPr>
            <w:tcW w:w="303" w:type="pct"/>
          </w:tcPr>
          <w:p w:rsidR="00A926C3" w:rsidRPr="00A926C3" w:rsidRDefault="00A926C3" w:rsidP="00A926C3">
            <w:pPr>
              <w:pStyle w:val="DHHStabletext"/>
            </w:pPr>
          </w:p>
        </w:tc>
      </w:tr>
      <w:tr w:rsidR="00A926C3" w:rsidRPr="00A926C3" w:rsidTr="00A926C3">
        <w:tc>
          <w:tcPr>
            <w:tcW w:w="4697" w:type="pct"/>
          </w:tcPr>
          <w:p w:rsidR="00A926C3" w:rsidRPr="00A926C3" w:rsidRDefault="00A926C3" w:rsidP="00A926C3">
            <w:pPr>
              <w:pStyle w:val="DHHStabletext"/>
            </w:pPr>
            <w:r w:rsidRPr="00A926C3">
              <w:t>To prevent smoke spreading</w:t>
            </w:r>
          </w:p>
        </w:tc>
        <w:tc>
          <w:tcPr>
            <w:tcW w:w="303" w:type="pct"/>
          </w:tcPr>
          <w:p w:rsidR="00A926C3" w:rsidRPr="00A926C3" w:rsidRDefault="00A926C3" w:rsidP="00A926C3">
            <w:pPr>
              <w:pStyle w:val="DHHStabletext"/>
            </w:pPr>
          </w:p>
        </w:tc>
      </w:tr>
      <w:tr w:rsidR="00A926C3" w:rsidRPr="00A926C3" w:rsidTr="00A926C3">
        <w:tc>
          <w:tcPr>
            <w:tcW w:w="4697" w:type="pct"/>
          </w:tcPr>
          <w:p w:rsidR="00A926C3" w:rsidRPr="00A926C3" w:rsidRDefault="00A926C3" w:rsidP="00A926C3">
            <w:pPr>
              <w:pStyle w:val="DHHStabletext"/>
            </w:pPr>
            <w:r w:rsidRPr="00A926C3">
              <w:t>As a courtesy to others in the residential facility</w:t>
            </w:r>
          </w:p>
        </w:tc>
        <w:tc>
          <w:tcPr>
            <w:tcW w:w="303" w:type="pct"/>
          </w:tcPr>
          <w:p w:rsidR="00A926C3" w:rsidRPr="00A926C3" w:rsidRDefault="00A926C3" w:rsidP="00A926C3">
            <w:pPr>
              <w:pStyle w:val="DHHStabletext"/>
            </w:pPr>
          </w:p>
        </w:tc>
      </w:tr>
    </w:tbl>
    <w:p w:rsidR="00EB4114" w:rsidRPr="006470DB" w:rsidRDefault="00EB4114" w:rsidP="006470DB">
      <w:pPr>
        <w:pStyle w:val="DHHSbody"/>
        <w:rPr>
          <w:b/>
        </w:rPr>
      </w:pPr>
      <w:r w:rsidRPr="006470DB">
        <w:rPr>
          <w:b/>
        </w:rPr>
        <w:t>Why should you check all rooms in the residential facility when evacuating?</w:t>
      </w:r>
    </w:p>
    <w:tbl>
      <w:tblPr>
        <w:tblStyle w:val="TableGrid"/>
        <w:tblW w:w="4985" w:type="pct"/>
        <w:tblInd w:w="0" w:type="dxa"/>
        <w:tblLook w:val="04A0" w:firstRow="1" w:lastRow="0" w:firstColumn="1" w:lastColumn="0" w:noHBand="0" w:noVBand="1"/>
      </w:tblPr>
      <w:tblGrid>
        <w:gridCol w:w="8910"/>
        <w:gridCol w:w="575"/>
      </w:tblGrid>
      <w:tr w:rsidR="00A926C3" w:rsidRPr="00A926C3" w:rsidTr="00A926C3">
        <w:tc>
          <w:tcPr>
            <w:tcW w:w="4697" w:type="pct"/>
          </w:tcPr>
          <w:p w:rsidR="00A926C3" w:rsidRPr="00A926C3" w:rsidRDefault="00A926C3" w:rsidP="00025A00">
            <w:pPr>
              <w:pStyle w:val="DHHSbody"/>
              <w:tabs>
                <w:tab w:val="left" w:pos="426"/>
              </w:tabs>
            </w:pPr>
            <w:r w:rsidRPr="00A926C3">
              <w:t>To make sure all lights are turned off</w:t>
            </w:r>
          </w:p>
        </w:tc>
        <w:tc>
          <w:tcPr>
            <w:tcW w:w="303" w:type="pct"/>
          </w:tcPr>
          <w:p w:rsidR="00A926C3" w:rsidRPr="00A926C3" w:rsidRDefault="00A926C3" w:rsidP="00025A00">
            <w:pPr>
              <w:pStyle w:val="DHHSbody"/>
              <w:tabs>
                <w:tab w:val="left" w:pos="426"/>
              </w:tabs>
            </w:pPr>
          </w:p>
        </w:tc>
      </w:tr>
      <w:tr w:rsidR="00A926C3" w:rsidRPr="00A926C3" w:rsidTr="00A926C3">
        <w:tc>
          <w:tcPr>
            <w:tcW w:w="4697" w:type="pct"/>
          </w:tcPr>
          <w:p w:rsidR="00A926C3" w:rsidRPr="00A926C3" w:rsidRDefault="00A926C3" w:rsidP="00025A00">
            <w:pPr>
              <w:pStyle w:val="DHHSbody"/>
              <w:tabs>
                <w:tab w:val="left" w:pos="426"/>
              </w:tabs>
            </w:pPr>
            <w:r w:rsidRPr="00A926C3">
              <w:t>To see whether or not the fire has spread anywhere else</w:t>
            </w:r>
          </w:p>
        </w:tc>
        <w:tc>
          <w:tcPr>
            <w:tcW w:w="303" w:type="pct"/>
          </w:tcPr>
          <w:p w:rsidR="00A926C3" w:rsidRPr="00A926C3" w:rsidRDefault="00A926C3" w:rsidP="00025A00">
            <w:pPr>
              <w:pStyle w:val="DHHSbody"/>
              <w:tabs>
                <w:tab w:val="left" w:pos="426"/>
              </w:tabs>
            </w:pPr>
          </w:p>
        </w:tc>
      </w:tr>
      <w:tr w:rsidR="00A926C3" w:rsidRPr="00A926C3" w:rsidTr="00A926C3">
        <w:tc>
          <w:tcPr>
            <w:tcW w:w="4697" w:type="pct"/>
          </w:tcPr>
          <w:p w:rsidR="00A926C3" w:rsidRPr="00A926C3" w:rsidRDefault="00A926C3" w:rsidP="00025A00">
            <w:pPr>
              <w:pStyle w:val="DHHSbody"/>
              <w:tabs>
                <w:tab w:val="left" w:pos="426"/>
              </w:tabs>
            </w:pPr>
            <w:r w:rsidRPr="00A926C3">
              <w:t>To ensure everyone has evacuated</w:t>
            </w:r>
          </w:p>
        </w:tc>
        <w:tc>
          <w:tcPr>
            <w:tcW w:w="303" w:type="pct"/>
          </w:tcPr>
          <w:p w:rsidR="00A926C3" w:rsidRPr="00A926C3" w:rsidRDefault="00A926C3" w:rsidP="00025A00">
            <w:pPr>
              <w:pStyle w:val="DHHSbody"/>
              <w:tabs>
                <w:tab w:val="left" w:pos="426"/>
              </w:tabs>
            </w:pPr>
          </w:p>
        </w:tc>
      </w:tr>
      <w:tr w:rsidR="00A926C3" w:rsidRPr="00A926C3" w:rsidTr="00A926C3">
        <w:tc>
          <w:tcPr>
            <w:tcW w:w="4697" w:type="pct"/>
          </w:tcPr>
          <w:p w:rsidR="00A926C3" w:rsidRPr="00A926C3" w:rsidRDefault="00A926C3" w:rsidP="00025A00">
            <w:pPr>
              <w:pStyle w:val="DHHSbody"/>
              <w:tabs>
                <w:tab w:val="left" w:pos="426"/>
              </w:tabs>
            </w:pPr>
            <w:r w:rsidRPr="00A926C3">
              <w:t>All of the above</w:t>
            </w:r>
          </w:p>
        </w:tc>
        <w:tc>
          <w:tcPr>
            <w:tcW w:w="303" w:type="pct"/>
          </w:tcPr>
          <w:p w:rsidR="00A926C3" w:rsidRPr="00A926C3" w:rsidRDefault="00A926C3" w:rsidP="00025A00">
            <w:pPr>
              <w:pStyle w:val="DHHSbody"/>
              <w:tabs>
                <w:tab w:val="left" w:pos="426"/>
              </w:tabs>
            </w:pPr>
          </w:p>
        </w:tc>
      </w:tr>
    </w:tbl>
    <w:p w:rsidR="00BD5549" w:rsidRDefault="00BD5549">
      <w:pPr>
        <w:rPr>
          <w:rFonts w:ascii="Arial" w:eastAsia="Times" w:hAnsi="Arial"/>
        </w:rPr>
      </w:pPr>
      <w:r>
        <w:br w:type="page"/>
      </w:r>
    </w:p>
    <w:p w:rsidR="00BD5549" w:rsidRDefault="00BD5549" w:rsidP="00BD5549">
      <w:pPr>
        <w:pStyle w:val="Heading1"/>
      </w:pPr>
      <w:bookmarkStart w:id="109" w:name="_Toc532979259"/>
      <w:r w:rsidRPr="00BD5549">
        <w:lastRenderedPageBreak/>
        <w:t>Emergency evacuation exercises</w:t>
      </w:r>
      <w:bookmarkEnd w:id="109"/>
    </w:p>
    <w:p w:rsidR="00BD5549" w:rsidRDefault="00BD5549" w:rsidP="00BD5549">
      <w:pPr>
        <w:pStyle w:val="DHHSbody"/>
      </w:pPr>
      <w:r w:rsidRPr="00BD5549">
        <w:t>In this part of the program we take a look at how to effectively conduct an emergency evacuation exercise following the guidelines and procedures established for residential facilities.</w:t>
      </w:r>
    </w:p>
    <w:p w:rsidR="00BD5549" w:rsidRDefault="00BD5549" w:rsidP="00BD5549">
      <w:pPr>
        <w:pStyle w:val="Heading2"/>
      </w:pPr>
      <w:bookmarkStart w:id="110" w:name="_Toc532979260"/>
      <w:r w:rsidRPr="00BD5549">
        <w:t>Overview</w:t>
      </w:r>
      <w:bookmarkEnd w:id="110"/>
    </w:p>
    <w:p w:rsidR="00BD5549" w:rsidRPr="00BD5549" w:rsidRDefault="00BD5549" w:rsidP="00BD5549">
      <w:pPr>
        <w:pStyle w:val="DHHSbody"/>
        <w:rPr>
          <w:lang w:eastAsia="en-AU"/>
        </w:rPr>
      </w:pPr>
      <w:r w:rsidRPr="00BD5549">
        <w:rPr>
          <w:lang w:eastAsia="en-AU"/>
        </w:rPr>
        <w:t>To understand how to conduct an effective emergency evacuation exercise we need to look at how to:</w:t>
      </w:r>
    </w:p>
    <w:p w:rsidR="00BD5549" w:rsidRPr="00BD5549" w:rsidRDefault="00BD5549" w:rsidP="00BD5549">
      <w:pPr>
        <w:pStyle w:val="DHHSbullet1"/>
        <w:rPr>
          <w:lang w:eastAsia="en-AU"/>
        </w:rPr>
      </w:pPr>
      <w:r w:rsidRPr="00BD5549">
        <w:rPr>
          <w:lang w:eastAsia="en-AU"/>
        </w:rPr>
        <w:t>respond appropriately to warning signals</w:t>
      </w:r>
    </w:p>
    <w:p w:rsidR="00BD5549" w:rsidRPr="00BD5549" w:rsidRDefault="00BD5549" w:rsidP="00BD5549">
      <w:pPr>
        <w:pStyle w:val="DHHSbullet1"/>
        <w:rPr>
          <w:lang w:eastAsia="en-AU"/>
        </w:rPr>
      </w:pPr>
      <w:r w:rsidRPr="00BD5549">
        <w:rPr>
          <w:lang w:eastAsia="en-AU"/>
        </w:rPr>
        <w:t>demonstrate the emergency evacuation procedures for your residential facility, in co-operation with personnel who are authorised to instruct</w:t>
      </w:r>
    </w:p>
    <w:p w:rsidR="00BD5549" w:rsidRPr="00BD5549" w:rsidRDefault="00BD5549" w:rsidP="00BD5549">
      <w:pPr>
        <w:pStyle w:val="DHHSbullet1"/>
        <w:rPr>
          <w:lang w:eastAsia="en-AU"/>
        </w:rPr>
      </w:pPr>
      <w:r w:rsidRPr="00BD5549">
        <w:rPr>
          <w:lang w:eastAsia="en-AU"/>
        </w:rPr>
        <w:t>demonstrate techniques that can be used to rescue people who need assistance to evacuate</w:t>
      </w:r>
    </w:p>
    <w:p w:rsidR="00BD5549" w:rsidRPr="00BD5549" w:rsidRDefault="00BD5549" w:rsidP="00BD5549">
      <w:pPr>
        <w:pStyle w:val="DHHSbullet1"/>
        <w:rPr>
          <w:lang w:eastAsia="en-AU"/>
        </w:rPr>
      </w:pPr>
      <w:r w:rsidRPr="00BD5549">
        <w:rPr>
          <w:lang w:eastAsia="en-AU"/>
        </w:rPr>
        <w:t>report the result of the evacuation to relevant parties, and</w:t>
      </w:r>
    </w:p>
    <w:p w:rsidR="00BD5549" w:rsidRPr="00BD5549" w:rsidRDefault="00BD5549" w:rsidP="00BD5549">
      <w:pPr>
        <w:pStyle w:val="DHHSbullet1lastline"/>
        <w:rPr>
          <w:lang w:eastAsia="en-AU"/>
        </w:rPr>
      </w:pPr>
      <w:r w:rsidRPr="00BD5549">
        <w:rPr>
          <w:lang w:eastAsia="en-AU"/>
        </w:rPr>
        <w:t>complete the on-line evacuation record.</w:t>
      </w:r>
    </w:p>
    <w:p w:rsidR="00BD5549" w:rsidRDefault="00965800" w:rsidP="00965800">
      <w:pPr>
        <w:pStyle w:val="Heading2"/>
      </w:pPr>
      <w:bookmarkStart w:id="111" w:name="_Toc532979261"/>
      <w:r w:rsidRPr="00965800">
        <w:t>Planning the exercise</w:t>
      </w:r>
      <w:bookmarkEnd w:id="111"/>
    </w:p>
    <w:p w:rsidR="00965800" w:rsidRPr="00965800" w:rsidRDefault="00965800" w:rsidP="00965800">
      <w:pPr>
        <w:pStyle w:val="DHHSbody"/>
        <w:rPr>
          <w:lang w:eastAsia="en-AU"/>
        </w:rPr>
      </w:pPr>
      <w:r w:rsidRPr="00965800">
        <w:rPr>
          <w:lang w:eastAsia="en-AU"/>
        </w:rPr>
        <w:t>The success of an emergency evacuation at your residential facility depends upon the preparedness of all staff. Staff and residents are likely to respond appropriately in an emergency evacuation if they have had training and regular practice of evacuation procedures. When planning a practice evacuation exercise:</w:t>
      </w:r>
    </w:p>
    <w:p w:rsidR="00965800" w:rsidRPr="00965800" w:rsidRDefault="00965800" w:rsidP="00965800">
      <w:pPr>
        <w:pStyle w:val="DHHSbullet1"/>
        <w:rPr>
          <w:lang w:eastAsia="en-AU"/>
        </w:rPr>
      </w:pPr>
      <w:r w:rsidRPr="00965800">
        <w:rPr>
          <w:lang w:eastAsia="en-AU"/>
        </w:rPr>
        <w:t>identify the objectives of the exercise – what do you want to achieve?</w:t>
      </w:r>
    </w:p>
    <w:p w:rsidR="00965800" w:rsidRPr="00965800" w:rsidRDefault="00965800" w:rsidP="00965800">
      <w:pPr>
        <w:pStyle w:val="DHHSbullet1"/>
        <w:rPr>
          <w:lang w:eastAsia="en-AU"/>
        </w:rPr>
      </w:pPr>
      <w:r w:rsidRPr="00965800">
        <w:rPr>
          <w:lang w:eastAsia="en-AU"/>
        </w:rPr>
        <w:t>identify the most appropriate time to conduct the exercise, remember emergencies can occur at any time, night, day and weekend, and</w:t>
      </w:r>
    </w:p>
    <w:p w:rsidR="00965800" w:rsidRPr="00965800" w:rsidRDefault="00965800" w:rsidP="00965800">
      <w:pPr>
        <w:pStyle w:val="DHHSbullet1lastline"/>
        <w:rPr>
          <w:lang w:eastAsia="en-AU"/>
        </w:rPr>
      </w:pPr>
      <w:r w:rsidRPr="00965800">
        <w:rPr>
          <w:lang w:eastAsia="en-AU"/>
        </w:rPr>
        <w:t>discuss with other staff, the type of emergency and the scenario you want to test your procedures against.</w:t>
      </w:r>
    </w:p>
    <w:p w:rsidR="00965800" w:rsidRDefault="00965800" w:rsidP="00965800">
      <w:pPr>
        <w:pStyle w:val="Heading2"/>
      </w:pPr>
      <w:bookmarkStart w:id="112" w:name="_Toc532979262"/>
      <w:r w:rsidRPr="00965800">
        <w:t>Further planning considerations</w:t>
      </w:r>
      <w:bookmarkEnd w:id="112"/>
    </w:p>
    <w:p w:rsidR="00965800" w:rsidRPr="00965800" w:rsidRDefault="00965800" w:rsidP="00965800">
      <w:pPr>
        <w:pStyle w:val="DHHSbody"/>
        <w:rPr>
          <w:lang w:eastAsia="en-AU"/>
        </w:rPr>
      </w:pPr>
      <w:r w:rsidRPr="00965800">
        <w:rPr>
          <w:lang w:eastAsia="en-AU"/>
        </w:rPr>
        <w:t>When planning a practice evacuation exercise you should also:</w:t>
      </w:r>
    </w:p>
    <w:p w:rsidR="00965800" w:rsidRPr="00965800" w:rsidRDefault="00965800" w:rsidP="00965800">
      <w:pPr>
        <w:pStyle w:val="DHHSbullet1"/>
        <w:rPr>
          <w:lang w:eastAsia="en-AU"/>
        </w:rPr>
      </w:pPr>
      <w:r w:rsidRPr="00965800">
        <w:rPr>
          <w:lang w:eastAsia="en-AU"/>
        </w:rPr>
        <w:t>document the schedule for the exercise, which includes how you will initiate the emergency and what should occur up until the exercise is concluded</w:t>
      </w:r>
    </w:p>
    <w:p w:rsidR="00965800" w:rsidRPr="00965800" w:rsidRDefault="00965800" w:rsidP="00965800">
      <w:pPr>
        <w:pStyle w:val="DHHSbullet1"/>
        <w:rPr>
          <w:lang w:eastAsia="en-AU"/>
        </w:rPr>
      </w:pPr>
      <w:r w:rsidRPr="00965800">
        <w:rPr>
          <w:lang w:eastAsia="en-AU"/>
        </w:rPr>
        <w:t>decide how everyone will be told about the exercise. It is strongly recommended that you do not conduct a surprise exercise as this can cause confusion and anxiety, and</w:t>
      </w:r>
    </w:p>
    <w:p w:rsidR="00965800" w:rsidRPr="00965800" w:rsidRDefault="00965800" w:rsidP="00965800">
      <w:pPr>
        <w:pStyle w:val="DHHSbullet1lastline"/>
        <w:rPr>
          <w:lang w:eastAsia="en-AU"/>
        </w:rPr>
      </w:pPr>
      <w:r w:rsidRPr="00965800">
        <w:rPr>
          <w:lang w:eastAsia="en-AU"/>
        </w:rPr>
        <w:t>advise the neighbours of the date and time of the exercise to ensure they understand it is only an exercise.</w:t>
      </w:r>
    </w:p>
    <w:p w:rsidR="00965800" w:rsidRDefault="00965800" w:rsidP="00965800">
      <w:pPr>
        <w:pStyle w:val="Heading2"/>
      </w:pPr>
      <w:bookmarkStart w:id="113" w:name="_Toc532979263"/>
      <w:r w:rsidRPr="00965800">
        <w:t>Other planning considerations</w:t>
      </w:r>
      <w:bookmarkEnd w:id="113"/>
    </w:p>
    <w:p w:rsidR="00965800" w:rsidRPr="00965800" w:rsidRDefault="00965800" w:rsidP="00965800">
      <w:pPr>
        <w:pStyle w:val="DHHSbody"/>
        <w:rPr>
          <w:lang w:eastAsia="en-AU"/>
        </w:rPr>
      </w:pPr>
      <w:r w:rsidRPr="00965800">
        <w:rPr>
          <w:lang w:eastAsia="en-AU"/>
        </w:rPr>
        <w:t>It may or may not be appropriate for people with a disability to participate in the evacuation drills. Staff are the best people to make a judgement about the appropriateness of including people with a disability in exercises or drills.</w:t>
      </w:r>
    </w:p>
    <w:p w:rsidR="00965800" w:rsidRPr="00965800" w:rsidRDefault="00965800" w:rsidP="00965800">
      <w:pPr>
        <w:pStyle w:val="DHHSbody"/>
        <w:rPr>
          <w:lang w:eastAsia="en-AU"/>
        </w:rPr>
      </w:pPr>
      <w:r w:rsidRPr="00965800">
        <w:rPr>
          <w:lang w:eastAsia="en-AU"/>
        </w:rPr>
        <w:t>All staff, including casuals, need to participate in one evacuation exercise per year. If staff are unable to attend, they may participate in alternative evacuation exercises in consultation with their supervisor.</w:t>
      </w:r>
    </w:p>
    <w:p w:rsidR="00965800" w:rsidRPr="00965800" w:rsidRDefault="00965800" w:rsidP="00965800">
      <w:pPr>
        <w:pStyle w:val="DHHSbody"/>
        <w:rPr>
          <w:lang w:eastAsia="en-AU"/>
        </w:rPr>
      </w:pPr>
      <w:r w:rsidRPr="00965800">
        <w:rPr>
          <w:lang w:eastAsia="en-AU"/>
        </w:rPr>
        <w:t>Other types of evacuation exercises include:</w:t>
      </w:r>
    </w:p>
    <w:p w:rsidR="00965800" w:rsidRPr="00965800" w:rsidRDefault="00965800" w:rsidP="00965800">
      <w:pPr>
        <w:pStyle w:val="DHHSbullet1"/>
        <w:rPr>
          <w:lang w:eastAsia="en-AU"/>
        </w:rPr>
      </w:pPr>
      <w:r w:rsidRPr="00965800">
        <w:rPr>
          <w:lang w:eastAsia="en-AU"/>
        </w:rPr>
        <w:t>tabletop</w:t>
      </w:r>
    </w:p>
    <w:p w:rsidR="00965800" w:rsidRPr="00965800" w:rsidRDefault="00965800" w:rsidP="00965800">
      <w:pPr>
        <w:pStyle w:val="DHHSbullet1"/>
        <w:rPr>
          <w:lang w:eastAsia="en-AU"/>
        </w:rPr>
      </w:pPr>
      <w:r w:rsidRPr="00965800">
        <w:rPr>
          <w:lang w:eastAsia="en-AU"/>
        </w:rPr>
        <w:t>walk through evacuation, and</w:t>
      </w:r>
    </w:p>
    <w:p w:rsidR="00965800" w:rsidRPr="00965800" w:rsidRDefault="00965800" w:rsidP="00965800">
      <w:pPr>
        <w:pStyle w:val="DHHSbullet1lastline"/>
        <w:rPr>
          <w:lang w:eastAsia="en-AU"/>
        </w:rPr>
      </w:pPr>
      <w:r w:rsidRPr="00965800">
        <w:rPr>
          <w:lang w:eastAsia="en-AU"/>
        </w:rPr>
        <w:t>field evacuation.</w:t>
      </w:r>
    </w:p>
    <w:p w:rsidR="00965800" w:rsidRPr="00965800" w:rsidRDefault="00965800" w:rsidP="00965800">
      <w:pPr>
        <w:pStyle w:val="DHHSbody"/>
        <w:rPr>
          <w:lang w:eastAsia="en-AU"/>
        </w:rPr>
      </w:pPr>
      <w:r w:rsidRPr="00965800">
        <w:rPr>
          <w:lang w:eastAsia="en-AU"/>
        </w:rPr>
        <w:lastRenderedPageBreak/>
        <w:t>When planning a practice evacuation exercise you should also:</w:t>
      </w:r>
    </w:p>
    <w:p w:rsidR="00965800" w:rsidRPr="00965800" w:rsidRDefault="00965800" w:rsidP="00965800">
      <w:pPr>
        <w:pStyle w:val="DHHSbullet1"/>
        <w:rPr>
          <w:lang w:eastAsia="en-AU"/>
        </w:rPr>
      </w:pPr>
      <w:r w:rsidRPr="00965800">
        <w:rPr>
          <w:lang w:eastAsia="en-AU"/>
        </w:rPr>
        <w:t>ensure that a supervisor is present to observe your exercise and provide feedback on the procedures that were implemented</w:t>
      </w:r>
    </w:p>
    <w:p w:rsidR="00965800" w:rsidRPr="00965800" w:rsidRDefault="00965800" w:rsidP="00965800">
      <w:pPr>
        <w:pStyle w:val="DHHSbullet1"/>
        <w:rPr>
          <w:lang w:eastAsia="en-AU"/>
        </w:rPr>
      </w:pPr>
      <w:r w:rsidRPr="00965800">
        <w:rPr>
          <w:lang w:eastAsia="en-AU"/>
        </w:rPr>
        <w:t>hold a briefing before the exercise to ensure that all participants know their roles and the exercise schedule</w:t>
      </w:r>
    </w:p>
    <w:p w:rsidR="00965800" w:rsidRPr="00965800" w:rsidRDefault="00965800" w:rsidP="00965800">
      <w:pPr>
        <w:pStyle w:val="DHHSbullet1"/>
        <w:rPr>
          <w:lang w:eastAsia="en-AU"/>
        </w:rPr>
      </w:pPr>
      <w:r w:rsidRPr="00965800">
        <w:rPr>
          <w:lang w:eastAsia="en-AU"/>
        </w:rPr>
        <w:t>identify the location of the correct primary and secondary assembly points</w:t>
      </w:r>
    </w:p>
    <w:p w:rsidR="00965800" w:rsidRPr="00965800" w:rsidRDefault="00965800" w:rsidP="00965800">
      <w:pPr>
        <w:pStyle w:val="DHHSbullet1"/>
        <w:rPr>
          <w:lang w:eastAsia="en-AU"/>
        </w:rPr>
      </w:pPr>
      <w:r w:rsidRPr="00965800">
        <w:rPr>
          <w:lang w:eastAsia="en-AU"/>
        </w:rPr>
        <w:t>provide demonstrations of the various rescue techniques and any specialised emergency evacuation equipment that has been installed</w:t>
      </w:r>
    </w:p>
    <w:p w:rsidR="00965800" w:rsidRPr="00965800" w:rsidRDefault="00965800" w:rsidP="00965800">
      <w:pPr>
        <w:pStyle w:val="DHHSbullet1"/>
        <w:rPr>
          <w:lang w:eastAsia="en-AU"/>
        </w:rPr>
      </w:pPr>
      <w:r w:rsidRPr="00965800">
        <w:rPr>
          <w:lang w:eastAsia="en-AU"/>
        </w:rPr>
        <w:t>outline the communication procedures to contact relevant agencies, and</w:t>
      </w:r>
    </w:p>
    <w:p w:rsidR="00965800" w:rsidRDefault="00965800" w:rsidP="00965800">
      <w:pPr>
        <w:pStyle w:val="DHHSbullet1lastline"/>
        <w:rPr>
          <w:lang w:eastAsia="en-AU"/>
        </w:rPr>
      </w:pPr>
      <w:r w:rsidRPr="00965800">
        <w:rPr>
          <w:lang w:eastAsia="en-AU"/>
        </w:rPr>
        <w:t>allow at least 4-6 weeks lead time before an exercise.</w:t>
      </w:r>
    </w:p>
    <w:p w:rsidR="00965800" w:rsidRDefault="00965800" w:rsidP="00965800">
      <w:pPr>
        <w:pStyle w:val="Heading2"/>
        <w:rPr>
          <w:lang w:eastAsia="en-AU"/>
        </w:rPr>
      </w:pPr>
      <w:bookmarkStart w:id="114" w:name="_Toc532979264"/>
      <w:r w:rsidRPr="00965800">
        <w:rPr>
          <w:lang w:eastAsia="en-AU"/>
        </w:rPr>
        <w:t>The exercise</w:t>
      </w:r>
      <w:bookmarkEnd w:id="114"/>
    </w:p>
    <w:p w:rsidR="00965800" w:rsidRPr="00965800" w:rsidRDefault="00965800" w:rsidP="00965800">
      <w:pPr>
        <w:pStyle w:val="DHHSbody"/>
        <w:rPr>
          <w:lang w:eastAsia="en-AU"/>
        </w:rPr>
      </w:pPr>
      <w:r w:rsidRPr="00965800">
        <w:rPr>
          <w:lang w:eastAsia="en-AU"/>
        </w:rPr>
        <w:t>On the day of your exercise you will need to ensure:</w:t>
      </w:r>
    </w:p>
    <w:p w:rsidR="00965800" w:rsidRPr="00965800" w:rsidRDefault="00965800" w:rsidP="00965800">
      <w:pPr>
        <w:pStyle w:val="DHHSbullet1"/>
        <w:rPr>
          <w:lang w:eastAsia="en-AU"/>
        </w:rPr>
      </w:pPr>
      <w:r w:rsidRPr="00965800">
        <w:rPr>
          <w:lang w:eastAsia="en-AU"/>
        </w:rPr>
        <w:t>everyone is available to participate</w:t>
      </w:r>
    </w:p>
    <w:p w:rsidR="00965800" w:rsidRPr="00965800" w:rsidRDefault="00965800" w:rsidP="00965800">
      <w:pPr>
        <w:pStyle w:val="DHHSbullet1"/>
        <w:rPr>
          <w:lang w:eastAsia="en-AU"/>
        </w:rPr>
      </w:pPr>
      <w:r w:rsidRPr="00965800">
        <w:rPr>
          <w:lang w:eastAsia="en-AU"/>
        </w:rPr>
        <w:t>the briefing is held on time</w:t>
      </w:r>
    </w:p>
    <w:p w:rsidR="00965800" w:rsidRPr="00965800" w:rsidRDefault="00965800" w:rsidP="00965800">
      <w:pPr>
        <w:pStyle w:val="DHHSbullet1"/>
        <w:rPr>
          <w:lang w:eastAsia="en-AU"/>
        </w:rPr>
      </w:pPr>
      <w:r w:rsidRPr="00965800">
        <w:rPr>
          <w:lang w:eastAsia="en-AU"/>
        </w:rPr>
        <w:t>any equipment or resources planned to be used during the exercise are available and ready</w:t>
      </w:r>
    </w:p>
    <w:p w:rsidR="00965800" w:rsidRPr="00965800" w:rsidRDefault="00965800" w:rsidP="00965800">
      <w:pPr>
        <w:pStyle w:val="DHHSbullet1"/>
        <w:rPr>
          <w:lang w:eastAsia="en-AU"/>
        </w:rPr>
      </w:pPr>
      <w:r w:rsidRPr="00965800">
        <w:rPr>
          <w:lang w:eastAsia="en-AU"/>
        </w:rPr>
        <w:t>observers are ready, and</w:t>
      </w:r>
    </w:p>
    <w:p w:rsidR="00965800" w:rsidRPr="00965800" w:rsidRDefault="00965800" w:rsidP="00965800">
      <w:pPr>
        <w:pStyle w:val="DHHSbullet1lastline"/>
        <w:rPr>
          <w:lang w:eastAsia="en-AU"/>
        </w:rPr>
      </w:pPr>
      <w:r w:rsidRPr="00965800">
        <w:rPr>
          <w:lang w:eastAsia="en-AU"/>
        </w:rPr>
        <w:t>checklists are available.</w:t>
      </w:r>
    </w:p>
    <w:p w:rsidR="00965800" w:rsidRPr="00965800" w:rsidRDefault="00965800" w:rsidP="00965800">
      <w:pPr>
        <w:pStyle w:val="DHHSbody"/>
        <w:rPr>
          <w:lang w:eastAsia="en-AU"/>
        </w:rPr>
      </w:pPr>
      <w:r w:rsidRPr="00965800">
        <w:rPr>
          <w:lang w:eastAsia="en-AU"/>
        </w:rPr>
        <w:t>It is important that the exercise be initiated on time and that you use the schedule as a guide to keep the exercise on track.</w:t>
      </w:r>
    </w:p>
    <w:p w:rsidR="00965800" w:rsidRPr="00965800" w:rsidRDefault="00965800" w:rsidP="00965800">
      <w:pPr>
        <w:pStyle w:val="DHHSbody"/>
        <w:rPr>
          <w:lang w:eastAsia="en-AU"/>
        </w:rPr>
      </w:pPr>
      <w:r w:rsidRPr="00965800">
        <w:rPr>
          <w:lang w:eastAsia="en-AU"/>
        </w:rPr>
        <w:t>When you are satisfied that the objectives have been achieved or time has run out, announce the “all clear” to end the exercise.</w:t>
      </w:r>
    </w:p>
    <w:p w:rsidR="00965800" w:rsidRPr="00965800" w:rsidRDefault="00965800" w:rsidP="00965800">
      <w:pPr>
        <w:pStyle w:val="Heading2"/>
        <w:rPr>
          <w:lang w:eastAsia="en-AU"/>
        </w:rPr>
      </w:pPr>
      <w:bookmarkStart w:id="115" w:name="_Toc532979265"/>
      <w:r w:rsidRPr="00965800">
        <w:rPr>
          <w:lang w:eastAsia="en-AU"/>
        </w:rPr>
        <w:t>Debrief</w:t>
      </w:r>
      <w:bookmarkEnd w:id="115"/>
    </w:p>
    <w:p w:rsidR="00965800" w:rsidRPr="00965800" w:rsidRDefault="00965800" w:rsidP="00965800">
      <w:pPr>
        <w:pStyle w:val="DHHSbody"/>
        <w:rPr>
          <w:lang w:eastAsia="en-AU"/>
        </w:rPr>
      </w:pPr>
      <w:r w:rsidRPr="00965800">
        <w:rPr>
          <w:lang w:eastAsia="en-AU"/>
        </w:rPr>
        <w:t>Conduct your debrief which should include, staff, observers and emergency services if they attend. The purpose of the debrief is to:</w:t>
      </w:r>
    </w:p>
    <w:p w:rsidR="00965800" w:rsidRPr="00965800" w:rsidRDefault="00965800" w:rsidP="00965800">
      <w:pPr>
        <w:pStyle w:val="DHHSbullet1"/>
        <w:rPr>
          <w:lang w:eastAsia="en-AU"/>
        </w:rPr>
      </w:pPr>
      <w:r w:rsidRPr="00965800">
        <w:rPr>
          <w:lang w:eastAsia="en-AU"/>
        </w:rPr>
        <w:t>identify any problems with the procedures</w:t>
      </w:r>
    </w:p>
    <w:p w:rsidR="00965800" w:rsidRPr="00965800" w:rsidRDefault="00965800" w:rsidP="00965800">
      <w:pPr>
        <w:pStyle w:val="DHHSbullet1"/>
        <w:rPr>
          <w:lang w:eastAsia="en-AU"/>
        </w:rPr>
      </w:pPr>
      <w:r w:rsidRPr="00965800">
        <w:rPr>
          <w:lang w:eastAsia="en-AU"/>
        </w:rPr>
        <w:t>review roles and responsibilities</w:t>
      </w:r>
    </w:p>
    <w:p w:rsidR="00965800" w:rsidRPr="00965800" w:rsidRDefault="00965800" w:rsidP="00965800">
      <w:pPr>
        <w:pStyle w:val="DHHSbullet1"/>
        <w:rPr>
          <w:lang w:eastAsia="en-AU"/>
        </w:rPr>
      </w:pPr>
      <w:r w:rsidRPr="00965800">
        <w:rPr>
          <w:lang w:eastAsia="en-AU"/>
        </w:rPr>
        <w:t>evaluate the alerting and communications systems and procedures, and</w:t>
      </w:r>
    </w:p>
    <w:p w:rsidR="00965800" w:rsidRPr="00965800" w:rsidRDefault="00965800" w:rsidP="00965800">
      <w:pPr>
        <w:pStyle w:val="DHHSbullet1lastline"/>
        <w:rPr>
          <w:lang w:eastAsia="en-AU"/>
        </w:rPr>
      </w:pPr>
      <w:r w:rsidRPr="00965800">
        <w:rPr>
          <w:lang w:eastAsia="en-AU"/>
        </w:rPr>
        <w:t>evaluate the effectiveness of the exercise.</w:t>
      </w:r>
    </w:p>
    <w:p w:rsidR="00965800" w:rsidRPr="005C51B6" w:rsidRDefault="00965800" w:rsidP="00965800">
      <w:pPr>
        <w:pStyle w:val="DHHSbody"/>
        <w:rPr>
          <w:lang w:eastAsia="en-AU"/>
        </w:rPr>
      </w:pPr>
      <w:r w:rsidRPr="005C51B6">
        <w:rPr>
          <w:lang w:eastAsia="en-AU"/>
        </w:rPr>
        <w:t>Click on the link to access a checklist that has been developed to assist you to measure how effective the emergency evacuation exercise was conducted, and</w:t>
      </w:r>
      <w:r w:rsidR="00DB6738">
        <w:rPr>
          <w:lang w:eastAsia="en-AU"/>
        </w:rPr>
        <w:t xml:space="preserve"> </w:t>
      </w:r>
      <w:r w:rsidRPr="005C51B6">
        <w:rPr>
          <w:lang w:eastAsia="en-AU"/>
        </w:rPr>
        <w:t>additional suggestions for conducting exercises.</w:t>
      </w:r>
    </w:p>
    <w:p w:rsidR="005C51B6" w:rsidRPr="00292876" w:rsidRDefault="00E129A4" w:rsidP="00CB459B">
      <w:pPr>
        <w:pStyle w:val="DHHSbody"/>
        <w:rPr>
          <w:lang w:eastAsia="en-AU"/>
        </w:rPr>
      </w:pPr>
      <w:hyperlink r:id="rId33" w:history="1">
        <w:r w:rsidR="005C51B6" w:rsidRPr="00292876">
          <w:rPr>
            <w:rStyle w:val="Hyperlink"/>
          </w:rPr>
          <w:t>Evacuation checklist</w:t>
        </w:r>
        <w:r w:rsidR="005C51B6" w:rsidRPr="00292876">
          <w:rPr>
            <w:rStyle w:val="Hyperlink"/>
            <w:lang w:eastAsia="en-AU"/>
          </w:rPr>
          <w:t xml:space="preserve"> </w:t>
        </w:r>
      </w:hyperlink>
      <w:r w:rsidR="00292876" w:rsidRPr="00292876">
        <w:rPr>
          <w:lang w:eastAsia="en-AU"/>
        </w:rPr>
        <w:t xml:space="preserve"> &lt;</w:t>
      </w:r>
      <w:r w:rsidR="00292876" w:rsidRPr="00292876">
        <w:t xml:space="preserve"> </w:t>
      </w:r>
      <w:r w:rsidR="00292876" w:rsidRPr="00292876">
        <w:rPr>
          <w:lang w:eastAsia="en-AU"/>
        </w:rPr>
        <w:t>https://providers.dhhs.vic.gov.au/fire-safety-induction-program-24-hour-supported-accommodation&gt;</w:t>
      </w:r>
    </w:p>
    <w:p w:rsidR="00D92E2F" w:rsidRDefault="00D92E2F">
      <w:pPr>
        <w:rPr>
          <w:rFonts w:ascii="Arial" w:hAnsi="Arial"/>
          <w:b/>
          <w:color w:val="D50032"/>
          <w:sz w:val="28"/>
          <w:szCs w:val="28"/>
          <w:lang w:eastAsia="en-AU"/>
        </w:rPr>
      </w:pPr>
      <w:r>
        <w:rPr>
          <w:lang w:eastAsia="en-AU"/>
        </w:rPr>
        <w:br w:type="page"/>
      </w:r>
    </w:p>
    <w:p w:rsidR="00965800" w:rsidRPr="00CB459B" w:rsidRDefault="00965800" w:rsidP="00CB459B">
      <w:pPr>
        <w:pStyle w:val="Heading2"/>
      </w:pPr>
      <w:bookmarkStart w:id="116" w:name="_Toc532979266"/>
      <w:r w:rsidRPr="00CB459B">
        <w:lastRenderedPageBreak/>
        <w:t xml:space="preserve">Activity: </w:t>
      </w:r>
      <w:r w:rsidR="00C8092A" w:rsidRPr="00CB459B">
        <w:t>Effectively planning an exercise</w:t>
      </w:r>
      <w:bookmarkEnd w:id="116"/>
    </w:p>
    <w:p w:rsidR="00965800" w:rsidRPr="00A13A4C" w:rsidRDefault="00965800" w:rsidP="00CB459B">
      <w:pPr>
        <w:pStyle w:val="DHHSbody"/>
        <w:rPr>
          <w:b/>
          <w:shd w:val="clear" w:color="auto" w:fill="FFFFFF"/>
        </w:rPr>
      </w:pPr>
      <w:r w:rsidRPr="00A13A4C">
        <w:rPr>
          <w:b/>
          <w:shd w:val="clear" w:color="auto" w:fill="FFFFFF"/>
        </w:rPr>
        <w:t>In this activity you’ll need to identify examples of steps to take to effectively plan an emergency evacuation exercise.</w:t>
      </w:r>
    </w:p>
    <w:tbl>
      <w:tblPr>
        <w:tblStyle w:val="TableGrid"/>
        <w:tblW w:w="4985" w:type="pct"/>
        <w:tblInd w:w="0" w:type="dxa"/>
        <w:tblLook w:val="04A0" w:firstRow="1" w:lastRow="0" w:firstColumn="1" w:lastColumn="0" w:noHBand="0" w:noVBand="1"/>
      </w:tblPr>
      <w:tblGrid>
        <w:gridCol w:w="8910"/>
        <w:gridCol w:w="575"/>
      </w:tblGrid>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Provide demonstrations of the various rescue techniques and any specialised emergency evacuation equipment</w:t>
            </w:r>
          </w:p>
        </w:tc>
        <w:tc>
          <w:tcPr>
            <w:tcW w:w="303" w:type="pct"/>
          </w:tcPr>
          <w:p w:rsidR="00CB459B" w:rsidRPr="00CB459B" w:rsidRDefault="00CB459B" w:rsidP="00CB459B">
            <w:pPr>
              <w:pStyle w:val="DHHStabletext"/>
              <w:rPr>
                <w:lang w:eastAsia="en-AU"/>
              </w:rPr>
            </w:pPr>
          </w:p>
        </w:tc>
      </w:tr>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Allow a lead time of between one and two weeks before the exercise</w:t>
            </w:r>
          </w:p>
        </w:tc>
        <w:tc>
          <w:tcPr>
            <w:tcW w:w="303" w:type="pct"/>
          </w:tcPr>
          <w:p w:rsidR="00CB459B" w:rsidRPr="00CB459B" w:rsidRDefault="00CB459B" w:rsidP="00CB459B">
            <w:pPr>
              <w:pStyle w:val="DHHStabletext"/>
              <w:rPr>
                <w:lang w:eastAsia="en-AU"/>
              </w:rPr>
            </w:pPr>
          </w:p>
        </w:tc>
      </w:tr>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Always include people with a disability in the exercises</w:t>
            </w:r>
          </w:p>
        </w:tc>
        <w:tc>
          <w:tcPr>
            <w:tcW w:w="303" w:type="pct"/>
          </w:tcPr>
          <w:p w:rsidR="00CB459B" w:rsidRPr="00CB459B" w:rsidRDefault="00CB459B" w:rsidP="00CB459B">
            <w:pPr>
              <w:pStyle w:val="DHHStabletext"/>
              <w:rPr>
                <w:lang w:eastAsia="en-AU"/>
              </w:rPr>
            </w:pPr>
          </w:p>
        </w:tc>
      </w:tr>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Identify the objectives of the exercise</w:t>
            </w:r>
          </w:p>
        </w:tc>
        <w:tc>
          <w:tcPr>
            <w:tcW w:w="303" w:type="pct"/>
          </w:tcPr>
          <w:p w:rsidR="00CB459B" w:rsidRPr="00CB459B" w:rsidRDefault="00CB459B" w:rsidP="00CB459B">
            <w:pPr>
              <w:pStyle w:val="DHHStabletext"/>
              <w:rPr>
                <w:lang w:eastAsia="en-AU"/>
              </w:rPr>
            </w:pPr>
          </w:p>
        </w:tc>
      </w:tr>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Identify the location if the correct primary and secondary assembly points</w:t>
            </w:r>
          </w:p>
        </w:tc>
        <w:tc>
          <w:tcPr>
            <w:tcW w:w="303" w:type="pct"/>
          </w:tcPr>
          <w:p w:rsidR="00CB459B" w:rsidRPr="00CB459B" w:rsidRDefault="00CB459B" w:rsidP="00CB459B">
            <w:pPr>
              <w:pStyle w:val="DHHStabletext"/>
              <w:rPr>
                <w:lang w:eastAsia="en-AU"/>
              </w:rPr>
            </w:pPr>
          </w:p>
        </w:tc>
      </w:tr>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Always plan to conduct the exercise at night</w:t>
            </w:r>
          </w:p>
        </w:tc>
        <w:tc>
          <w:tcPr>
            <w:tcW w:w="303" w:type="pct"/>
          </w:tcPr>
          <w:p w:rsidR="00CB459B" w:rsidRPr="00CB459B" w:rsidRDefault="00CB459B" w:rsidP="00CB459B">
            <w:pPr>
              <w:pStyle w:val="DHHStabletext"/>
              <w:rPr>
                <w:lang w:eastAsia="en-AU"/>
              </w:rPr>
            </w:pPr>
          </w:p>
        </w:tc>
      </w:tr>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 xml:space="preserve">Advise the neighbours of the date and time of exercise </w:t>
            </w:r>
          </w:p>
        </w:tc>
        <w:tc>
          <w:tcPr>
            <w:tcW w:w="303" w:type="pct"/>
          </w:tcPr>
          <w:p w:rsidR="00CB459B" w:rsidRPr="00CB459B" w:rsidRDefault="00CB459B" w:rsidP="00CB459B">
            <w:pPr>
              <w:pStyle w:val="DHHStabletext"/>
              <w:rPr>
                <w:lang w:eastAsia="en-AU"/>
              </w:rPr>
            </w:pPr>
          </w:p>
        </w:tc>
      </w:tr>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Conduct surprise exercise to test the residents response times</w:t>
            </w:r>
          </w:p>
        </w:tc>
        <w:tc>
          <w:tcPr>
            <w:tcW w:w="303" w:type="pct"/>
          </w:tcPr>
          <w:p w:rsidR="00CB459B" w:rsidRPr="00CB459B" w:rsidRDefault="00CB459B" w:rsidP="00CB459B">
            <w:pPr>
              <w:pStyle w:val="DHHStabletext"/>
              <w:rPr>
                <w:lang w:eastAsia="en-AU"/>
              </w:rPr>
            </w:pPr>
          </w:p>
        </w:tc>
      </w:tr>
      <w:tr w:rsidR="00CB459B" w:rsidRPr="00CB459B" w:rsidTr="00CB459B">
        <w:tc>
          <w:tcPr>
            <w:tcW w:w="4697" w:type="pct"/>
          </w:tcPr>
          <w:p w:rsidR="00CB459B" w:rsidRPr="00CB459B" w:rsidRDefault="00CB459B" w:rsidP="00CB459B">
            <w:pPr>
              <w:pStyle w:val="DHHStabletext"/>
              <w:rPr>
                <w:lang w:eastAsia="en-AU"/>
              </w:rPr>
            </w:pPr>
            <w:r w:rsidRPr="00CB459B">
              <w:rPr>
                <w:lang w:eastAsia="en-AU"/>
              </w:rPr>
              <w:t>Discuss with the other staff, the type of emergency and the scenario you want to test your procedures against</w:t>
            </w:r>
          </w:p>
        </w:tc>
        <w:tc>
          <w:tcPr>
            <w:tcW w:w="303" w:type="pct"/>
          </w:tcPr>
          <w:p w:rsidR="00CB459B" w:rsidRPr="00CB459B" w:rsidRDefault="00CB459B" w:rsidP="00CB459B">
            <w:pPr>
              <w:pStyle w:val="DHHStabletext"/>
              <w:rPr>
                <w:lang w:eastAsia="en-AU"/>
              </w:rPr>
            </w:pPr>
          </w:p>
        </w:tc>
      </w:tr>
    </w:tbl>
    <w:p w:rsidR="00C8092A" w:rsidRDefault="00C8092A">
      <w:pPr>
        <w:rPr>
          <w:rFonts w:ascii="Arial" w:hAnsi="Arial"/>
          <w:bCs/>
          <w:color w:val="D50032"/>
          <w:sz w:val="44"/>
          <w:szCs w:val="44"/>
          <w:lang w:eastAsia="en-AU"/>
        </w:rPr>
      </w:pPr>
      <w:r>
        <w:rPr>
          <w:lang w:eastAsia="en-AU"/>
        </w:rPr>
        <w:br w:type="page"/>
      </w:r>
    </w:p>
    <w:p w:rsidR="005D31BA" w:rsidRDefault="005D31BA" w:rsidP="00647717">
      <w:pPr>
        <w:pStyle w:val="Heading2"/>
        <w:rPr>
          <w:lang w:eastAsia="en-AU"/>
        </w:rPr>
      </w:pPr>
      <w:bookmarkStart w:id="117" w:name="_Toc532979267"/>
      <w:r>
        <w:rPr>
          <w:lang w:eastAsia="en-AU"/>
        </w:rPr>
        <w:lastRenderedPageBreak/>
        <w:t>Assessment</w:t>
      </w:r>
      <w:r w:rsidRPr="005D31BA">
        <w:rPr>
          <w:lang w:eastAsia="en-AU"/>
        </w:rPr>
        <w:t>: Emergency evacuation exercises</w:t>
      </w:r>
      <w:bookmarkEnd w:id="117"/>
    </w:p>
    <w:p w:rsidR="005D31BA" w:rsidRPr="005D31BA" w:rsidRDefault="005D31BA" w:rsidP="005D31BA">
      <w:pPr>
        <w:pStyle w:val="DHHSbody"/>
      </w:pPr>
      <w:r w:rsidRPr="005D31BA">
        <w:t>You should now have a good understanding about the information in this part of the program.</w:t>
      </w:r>
    </w:p>
    <w:p w:rsidR="005D31BA" w:rsidRDefault="005D31BA" w:rsidP="005D31BA">
      <w:pPr>
        <w:pStyle w:val="DHHSbody"/>
      </w:pPr>
      <w:r w:rsidRPr="005D31BA">
        <w:t>Before we move on you'll need to complete a short multiple-choice assessment. You'll need to pass it to complete the program.</w:t>
      </w:r>
    </w:p>
    <w:p w:rsidR="005D31BA" w:rsidRPr="002F1658" w:rsidRDefault="005D31BA" w:rsidP="002F1658">
      <w:pPr>
        <w:pStyle w:val="DHHSbody"/>
        <w:rPr>
          <w:b/>
        </w:rPr>
      </w:pPr>
      <w:r w:rsidRPr="002F1658">
        <w:rPr>
          <w:b/>
        </w:rPr>
        <w:t>A debrief following a practical exercise has which three of the following purposes?</w:t>
      </w:r>
    </w:p>
    <w:tbl>
      <w:tblPr>
        <w:tblStyle w:val="TableGrid"/>
        <w:tblW w:w="4985" w:type="pct"/>
        <w:tblInd w:w="0" w:type="dxa"/>
        <w:tblLook w:val="04A0" w:firstRow="1" w:lastRow="0" w:firstColumn="1" w:lastColumn="0" w:noHBand="0" w:noVBand="1"/>
      </w:tblPr>
      <w:tblGrid>
        <w:gridCol w:w="8910"/>
        <w:gridCol w:w="575"/>
      </w:tblGrid>
      <w:tr w:rsidR="002F1658" w:rsidRPr="002F1658" w:rsidTr="002F1658">
        <w:tc>
          <w:tcPr>
            <w:tcW w:w="4697" w:type="pct"/>
          </w:tcPr>
          <w:p w:rsidR="002F1658" w:rsidRPr="002F1658" w:rsidRDefault="002F1658" w:rsidP="002F1658">
            <w:pPr>
              <w:pStyle w:val="DHHStabletext"/>
            </w:pPr>
            <w:r w:rsidRPr="002F1658">
              <w:t>To remove the need for any further practical exercises for at least 5 years</w:t>
            </w:r>
          </w:p>
        </w:tc>
        <w:tc>
          <w:tcPr>
            <w:tcW w:w="303" w:type="pct"/>
          </w:tcPr>
          <w:p w:rsidR="002F1658" w:rsidRPr="002F1658" w:rsidRDefault="002F1658" w:rsidP="002F1658">
            <w:pPr>
              <w:pStyle w:val="DHHStabletext"/>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To identify any problems with the procedures</w:t>
            </w:r>
          </w:p>
        </w:tc>
        <w:tc>
          <w:tcPr>
            <w:tcW w:w="303" w:type="pct"/>
          </w:tcPr>
          <w:p w:rsidR="002F1658" w:rsidRPr="002F1658" w:rsidRDefault="002F1658" w:rsidP="002F1658">
            <w:pPr>
              <w:pStyle w:val="DHHStabletext"/>
              <w:rPr>
                <w:lang w:eastAsia="en-AU"/>
              </w:rPr>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To determine staff’s suitability for annual bonuses</w:t>
            </w:r>
          </w:p>
        </w:tc>
        <w:tc>
          <w:tcPr>
            <w:tcW w:w="303" w:type="pct"/>
          </w:tcPr>
          <w:p w:rsidR="002F1658" w:rsidRPr="002F1658" w:rsidRDefault="002F1658" w:rsidP="002F1658">
            <w:pPr>
              <w:pStyle w:val="DHHStabletext"/>
              <w:rPr>
                <w:lang w:eastAsia="en-AU"/>
              </w:rPr>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To review roles and responsibilities</w:t>
            </w:r>
          </w:p>
        </w:tc>
        <w:tc>
          <w:tcPr>
            <w:tcW w:w="303" w:type="pct"/>
          </w:tcPr>
          <w:p w:rsidR="002F1658" w:rsidRPr="002F1658" w:rsidRDefault="002F1658" w:rsidP="002F1658">
            <w:pPr>
              <w:pStyle w:val="DHHStabletext"/>
              <w:rPr>
                <w:lang w:eastAsia="en-AU"/>
              </w:rPr>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To eliminate the need for alerting and communications systems and procedures</w:t>
            </w:r>
          </w:p>
        </w:tc>
        <w:tc>
          <w:tcPr>
            <w:tcW w:w="303" w:type="pct"/>
          </w:tcPr>
          <w:p w:rsidR="002F1658" w:rsidRPr="002F1658" w:rsidRDefault="002F1658" w:rsidP="002F1658">
            <w:pPr>
              <w:pStyle w:val="DHHStabletext"/>
              <w:rPr>
                <w:lang w:eastAsia="en-AU"/>
              </w:rPr>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To evaluate the effectiveness of the exercise</w:t>
            </w:r>
          </w:p>
        </w:tc>
        <w:tc>
          <w:tcPr>
            <w:tcW w:w="303" w:type="pct"/>
          </w:tcPr>
          <w:p w:rsidR="002F1658" w:rsidRPr="002F1658" w:rsidRDefault="002F1658" w:rsidP="002F1658">
            <w:pPr>
              <w:pStyle w:val="DHHStabletext"/>
              <w:rPr>
                <w:lang w:eastAsia="en-AU"/>
              </w:rPr>
            </w:pPr>
          </w:p>
        </w:tc>
      </w:tr>
    </w:tbl>
    <w:p w:rsidR="007B0AC8" w:rsidRPr="002F1658" w:rsidRDefault="007B0AC8" w:rsidP="002F1658">
      <w:pPr>
        <w:pStyle w:val="DHHSbody"/>
        <w:rPr>
          <w:b/>
        </w:rPr>
      </w:pPr>
      <w:r w:rsidRPr="002F1658">
        <w:rPr>
          <w:b/>
        </w:rPr>
        <w:t>Conduct surprise exercises to test residents’ response times.</w:t>
      </w:r>
    </w:p>
    <w:tbl>
      <w:tblPr>
        <w:tblStyle w:val="TableGrid"/>
        <w:tblW w:w="4992" w:type="pct"/>
        <w:tblInd w:w="0" w:type="dxa"/>
        <w:tblLook w:val="04A0" w:firstRow="1" w:lastRow="0" w:firstColumn="1" w:lastColumn="0" w:noHBand="0" w:noVBand="1"/>
      </w:tblPr>
      <w:tblGrid>
        <w:gridCol w:w="8925"/>
        <w:gridCol w:w="574"/>
      </w:tblGrid>
      <w:tr w:rsidR="00604F80" w:rsidRPr="00B446F0" w:rsidTr="002F1658">
        <w:tc>
          <w:tcPr>
            <w:tcW w:w="4698" w:type="pct"/>
          </w:tcPr>
          <w:p w:rsidR="00604F80" w:rsidRPr="00B446F0" w:rsidRDefault="00604F80" w:rsidP="002F1658">
            <w:pPr>
              <w:pStyle w:val="DHHStabletext"/>
            </w:pPr>
            <w:r w:rsidRPr="00B446F0">
              <w:t>True</w:t>
            </w:r>
          </w:p>
        </w:tc>
        <w:tc>
          <w:tcPr>
            <w:tcW w:w="302" w:type="pct"/>
          </w:tcPr>
          <w:p w:rsidR="00604F80" w:rsidRPr="00B446F0" w:rsidRDefault="00604F80" w:rsidP="0014141B">
            <w:pPr>
              <w:pStyle w:val="DHHSbody"/>
              <w:tabs>
                <w:tab w:val="left" w:pos="426"/>
              </w:tabs>
            </w:pPr>
          </w:p>
        </w:tc>
      </w:tr>
      <w:tr w:rsidR="00604F80" w:rsidRPr="00B446F0" w:rsidTr="002F1658">
        <w:tc>
          <w:tcPr>
            <w:tcW w:w="4698" w:type="pct"/>
          </w:tcPr>
          <w:p w:rsidR="00604F80" w:rsidRPr="00B446F0" w:rsidRDefault="00604F80" w:rsidP="002F1658">
            <w:pPr>
              <w:pStyle w:val="DHHStabletext"/>
            </w:pPr>
            <w:r w:rsidRPr="00B446F0">
              <w:t>False</w:t>
            </w:r>
          </w:p>
        </w:tc>
        <w:tc>
          <w:tcPr>
            <w:tcW w:w="302" w:type="pct"/>
          </w:tcPr>
          <w:p w:rsidR="00604F80" w:rsidRPr="00B446F0" w:rsidRDefault="00604F80" w:rsidP="0014141B">
            <w:pPr>
              <w:pStyle w:val="DHHSbody"/>
              <w:tabs>
                <w:tab w:val="left" w:pos="426"/>
              </w:tabs>
            </w:pPr>
          </w:p>
        </w:tc>
      </w:tr>
    </w:tbl>
    <w:p w:rsidR="00E11D5A" w:rsidRPr="002F1658" w:rsidRDefault="00E11D5A" w:rsidP="002F1658">
      <w:pPr>
        <w:pStyle w:val="DHHSbody"/>
        <w:rPr>
          <w:b/>
          <w:lang w:eastAsia="en-AU"/>
        </w:rPr>
      </w:pPr>
      <w:r w:rsidRPr="002F1658">
        <w:rPr>
          <w:b/>
          <w:lang w:eastAsia="en-AU"/>
        </w:rPr>
        <w:t>Staff are the best people to make a judgement about the appropriateness of including people with a disability in exercises/drills.</w:t>
      </w:r>
    </w:p>
    <w:tbl>
      <w:tblPr>
        <w:tblStyle w:val="TableGrid"/>
        <w:tblW w:w="4992" w:type="pct"/>
        <w:tblInd w:w="0" w:type="dxa"/>
        <w:tblLook w:val="04A0" w:firstRow="1" w:lastRow="0" w:firstColumn="1" w:lastColumn="0" w:noHBand="0" w:noVBand="1"/>
      </w:tblPr>
      <w:tblGrid>
        <w:gridCol w:w="8925"/>
        <w:gridCol w:w="574"/>
      </w:tblGrid>
      <w:tr w:rsidR="00604F80" w:rsidRPr="00B446F0" w:rsidTr="002F1658">
        <w:tc>
          <w:tcPr>
            <w:tcW w:w="4698" w:type="pct"/>
          </w:tcPr>
          <w:p w:rsidR="00604F80" w:rsidRPr="00B446F0" w:rsidRDefault="00604F80" w:rsidP="002F1658">
            <w:pPr>
              <w:pStyle w:val="DHHStabletext"/>
            </w:pPr>
            <w:r w:rsidRPr="00B446F0">
              <w:t>True</w:t>
            </w:r>
          </w:p>
        </w:tc>
        <w:tc>
          <w:tcPr>
            <w:tcW w:w="302" w:type="pct"/>
          </w:tcPr>
          <w:p w:rsidR="00604F80" w:rsidRPr="00B446F0" w:rsidRDefault="00604F80" w:rsidP="002F1658">
            <w:pPr>
              <w:pStyle w:val="DHHStabletext"/>
            </w:pPr>
          </w:p>
        </w:tc>
      </w:tr>
      <w:tr w:rsidR="00604F80" w:rsidRPr="00B446F0" w:rsidTr="002F1658">
        <w:tc>
          <w:tcPr>
            <w:tcW w:w="4698" w:type="pct"/>
          </w:tcPr>
          <w:p w:rsidR="00604F80" w:rsidRPr="00B446F0" w:rsidRDefault="00604F80" w:rsidP="002F1658">
            <w:pPr>
              <w:pStyle w:val="DHHStabletext"/>
            </w:pPr>
            <w:r w:rsidRPr="00B446F0">
              <w:t>False</w:t>
            </w:r>
          </w:p>
        </w:tc>
        <w:tc>
          <w:tcPr>
            <w:tcW w:w="302" w:type="pct"/>
          </w:tcPr>
          <w:p w:rsidR="00604F80" w:rsidRPr="00B446F0" w:rsidRDefault="00604F80" w:rsidP="002F1658">
            <w:pPr>
              <w:pStyle w:val="DHHStabletext"/>
            </w:pPr>
          </w:p>
        </w:tc>
      </w:tr>
    </w:tbl>
    <w:p w:rsidR="00E11D5A" w:rsidRPr="002F1658" w:rsidRDefault="00E11D5A" w:rsidP="002F1658">
      <w:pPr>
        <w:pStyle w:val="DHHSbody"/>
        <w:rPr>
          <w:b/>
          <w:lang w:eastAsia="en-AU"/>
        </w:rPr>
      </w:pPr>
      <w:r w:rsidRPr="002F1658">
        <w:rPr>
          <w:b/>
          <w:lang w:eastAsia="en-AU"/>
        </w:rPr>
        <w:t>Emergency services generally require how much notice to attend a practice exercise?</w:t>
      </w:r>
    </w:p>
    <w:tbl>
      <w:tblPr>
        <w:tblStyle w:val="TableGrid"/>
        <w:tblW w:w="5000" w:type="pct"/>
        <w:tblInd w:w="0" w:type="dxa"/>
        <w:tblLook w:val="04A0" w:firstRow="1" w:lastRow="0" w:firstColumn="1" w:lastColumn="0" w:noHBand="0" w:noVBand="1"/>
      </w:tblPr>
      <w:tblGrid>
        <w:gridCol w:w="8911"/>
        <w:gridCol w:w="603"/>
      </w:tblGrid>
      <w:tr w:rsidR="002F1658" w:rsidRPr="002F1658" w:rsidTr="002F1658">
        <w:tc>
          <w:tcPr>
            <w:tcW w:w="4683" w:type="pct"/>
          </w:tcPr>
          <w:p w:rsidR="002F1658" w:rsidRPr="002F1658" w:rsidRDefault="002F1658" w:rsidP="00025A00">
            <w:pPr>
              <w:pStyle w:val="DHHStabletext"/>
              <w:rPr>
                <w:lang w:eastAsia="en-AU"/>
              </w:rPr>
            </w:pPr>
            <w:r w:rsidRPr="002F1658">
              <w:rPr>
                <w:lang w:eastAsia="en-AU"/>
              </w:rPr>
              <w:t>10 - 12 weeks</w:t>
            </w:r>
          </w:p>
        </w:tc>
        <w:tc>
          <w:tcPr>
            <w:tcW w:w="317" w:type="pct"/>
          </w:tcPr>
          <w:p w:rsidR="002F1658" w:rsidRPr="002F1658" w:rsidRDefault="002F1658" w:rsidP="00025A00">
            <w:pPr>
              <w:pStyle w:val="DHHStabletext"/>
              <w:rPr>
                <w:lang w:eastAsia="en-AU"/>
              </w:rPr>
            </w:pPr>
          </w:p>
        </w:tc>
      </w:tr>
      <w:tr w:rsidR="002F1658" w:rsidRPr="002F1658" w:rsidTr="002F1658">
        <w:tc>
          <w:tcPr>
            <w:tcW w:w="4683" w:type="pct"/>
          </w:tcPr>
          <w:p w:rsidR="002F1658" w:rsidRPr="002F1658" w:rsidRDefault="002F1658" w:rsidP="00025A00">
            <w:pPr>
              <w:pStyle w:val="DHHStabletext"/>
              <w:rPr>
                <w:lang w:eastAsia="en-AU"/>
              </w:rPr>
            </w:pPr>
            <w:r w:rsidRPr="002F1658">
              <w:rPr>
                <w:lang w:eastAsia="en-AU"/>
              </w:rPr>
              <w:t>5 working days</w:t>
            </w:r>
          </w:p>
        </w:tc>
        <w:tc>
          <w:tcPr>
            <w:tcW w:w="317" w:type="pct"/>
          </w:tcPr>
          <w:p w:rsidR="002F1658" w:rsidRPr="002F1658" w:rsidRDefault="002F1658" w:rsidP="00025A00">
            <w:pPr>
              <w:pStyle w:val="DHHStabletext"/>
              <w:rPr>
                <w:lang w:eastAsia="en-AU"/>
              </w:rPr>
            </w:pPr>
          </w:p>
        </w:tc>
      </w:tr>
      <w:tr w:rsidR="002F1658" w:rsidRPr="002F1658" w:rsidTr="002F1658">
        <w:tc>
          <w:tcPr>
            <w:tcW w:w="4683" w:type="pct"/>
          </w:tcPr>
          <w:p w:rsidR="002F1658" w:rsidRPr="002F1658" w:rsidRDefault="002F1658" w:rsidP="00025A00">
            <w:pPr>
              <w:pStyle w:val="DHHStabletext"/>
              <w:rPr>
                <w:lang w:eastAsia="en-AU"/>
              </w:rPr>
            </w:pPr>
            <w:r w:rsidRPr="002F1658">
              <w:rPr>
                <w:lang w:eastAsia="en-AU"/>
              </w:rPr>
              <w:t>1 week</w:t>
            </w:r>
          </w:p>
        </w:tc>
        <w:tc>
          <w:tcPr>
            <w:tcW w:w="317" w:type="pct"/>
          </w:tcPr>
          <w:p w:rsidR="002F1658" w:rsidRPr="002F1658" w:rsidRDefault="002F1658" w:rsidP="00025A00">
            <w:pPr>
              <w:pStyle w:val="DHHStabletext"/>
              <w:rPr>
                <w:lang w:eastAsia="en-AU"/>
              </w:rPr>
            </w:pPr>
          </w:p>
        </w:tc>
      </w:tr>
      <w:tr w:rsidR="002F1658" w:rsidRPr="002F1658" w:rsidTr="002F1658">
        <w:tc>
          <w:tcPr>
            <w:tcW w:w="4683" w:type="pct"/>
          </w:tcPr>
          <w:p w:rsidR="002F1658" w:rsidRPr="002F1658" w:rsidRDefault="002F1658" w:rsidP="00025A00">
            <w:pPr>
              <w:pStyle w:val="DHHStabletext"/>
              <w:rPr>
                <w:lang w:eastAsia="en-AU"/>
              </w:rPr>
            </w:pPr>
            <w:r w:rsidRPr="002F1658">
              <w:rPr>
                <w:lang w:eastAsia="en-AU"/>
              </w:rPr>
              <w:t>15 to 20 weeks</w:t>
            </w:r>
          </w:p>
        </w:tc>
        <w:tc>
          <w:tcPr>
            <w:tcW w:w="317" w:type="pct"/>
          </w:tcPr>
          <w:p w:rsidR="002F1658" w:rsidRPr="002F1658" w:rsidRDefault="002F1658" w:rsidP="00025A00">
            <w:pPr>
              <w:pStyle w:val="DHHStabletext"/>
              <w:rPr>
                <w:lang w:eastAsia="en-AU"/>
              </w:rPr>
            </w:pPr>
          </w:p>
        </w:tc>
      </w:tr>
    </w:tbl>
    <w:p w:rsidR="00E11D5A" w:rsidRPr="002F1658" w:rsidRDefault="00E11D5A" w:rsidP="002F1658">
      <w:pPr>
        <w:pStyle w:val="DHHSbody"/>
        <w:rPr>
          <w:b/>
          <w:lang w:eastAsia="en-AU"/>
        </w:rPr>
      </w:pPr>
      <w:r w:rsidRPr="002F1658">
        <w:rPr>
          <w:b/>
          <w:lang w:eastAsia="en-AU"/>
        </w:rPr>
        <w:t>When planning a practice evacuation exercise you should take which three of the following steps?</w:t>
      </w:r>
    </w:p>
    <w:tbl>
      <w:tblPr>
        <w:tblStyle w:val="TableGrid"/>
        <w:tblW w:w="4985" w:type="pct"/>
        <w:tblInd w:w="0" w:type="dxa"/>
        <w:tblLook w:val="04A0" w:firstRow="1" w:lastRow="0" w:firstColumn="1" w:lastColumn="0" w:noHBand="0" w:noVBand="1"/>
      </w:tblPr>
      <w:tblGrid>
        <w:gridCol w:w="8910"/>
        <w:gridCol w:w="575"/>
      </w:tblGrid>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Decide how everyone will be told about the exercise</w:t>
            </w:r>
          </w:p>
        </w:tc>
        <w:tc>
          <w:tcPr>
            <w:tcW w:w="303" w:type="pct"/>
          </w:tcPr>
          <w:p w:rsidR="002F1658" w:rsidRPr="002F1658" w:rsidRDefault="002F1658" w:rsidP="002F1658">
            <w:pPr>
              <w:pStyle w:val="DHHStabletext"/>
              <w:rPr>
                <w:lang w:eastAsia="en-AU"/>
              </w:rPr>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Advise the neighbours of the date and time of the exercise</w:t>
            </w:r>
          </w:p>
        </w:tc>
        <w:tc>
          <w:tcPr>
            <w:tcW w:w="303" w:type="pct"/>
          </w:tcPr>
          <w:p w:rsidR="002F1658" w:rsidRPr="002F1658" w:rsidRDefault="002F1658" w:rsidP="002F1658">
            <w:pPr>
              <w:pStyle w:val="DHHStabletext"/>
              <w:rPr>
                <w:lang w:eastAsia="en-AU"/>
              </w:rPr>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Always schedule it to occur on a weekend</w:t>
            </w:r>
          </w:p>
        </w:tc>
        <w:tc>
          <w:tcPr>
            <w:tcW w:w="303" w:type="pct"/>
          </w:tcPr>
          <w:p w:rsidR="002F1658" w:rsidRPr="002F1658" w:rsidRDefault="002F1658" w:rsidP="002F1658">
            <w:pPr>
              <w:pStyle w:val="DHHStabletext"/>
              <w:rPr>
                <w:lang w:eastAsia="en-AU"/>
              </w:rPr>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Avoid consultation with staff and focus on the residents themselves</w:t>
            </w:r>
          </w:p>
        </w:tc>
        <w:tc>
          <w:tcPr>
            <w:tcW w:w="303" w:type="pct"/>
          </w:tcPr>
          <w:p w:rsidR="002F1658" w:rsidRPr="002F1658" w:rsidRDefault="002F1658" w:rsidP="002F1658">
            <w:pPr>
              <w:pStyle w:val="DHHStabletext"/>
              <w:rPr>
                <w:lang w:eastAsia="en-AU"/>
              </w:rPr>
            </w:pPr>
          </w:p>
        </w:tc>
      </w:tr>
      <w:tr w:rsidR="002F1658" w:rsidRPr="002F1658" w:rsidTr="002F1658">
        <w:tc>
          <w:tcPr>
            <w:tcW w:w="4697" w:type="pct"/>
          </w:tcPr>
          <w:p w:rsidR="002F1658" w:rsidRPr="002F1658" w:rsidRDefault="002F1658" w:rsidP="002F1658">
            <w:pPr>
              <w:pStyle w:val="DHHStabletext"/>
              <w:rPr>
                <w:lang w:eastAsia="en-AU"/>
              </w:rPr>
            </w:pPr>
            <w:r w:rsidRPr="002F1658">
              <w:rPr>
                <w:lang w:eastAsia="en-AU"/>
              </w:rPr>
              <w:t>Identify the objectives of the exercise</w:t>
            </w:r>
          </w:p>
        </w:tc>
        <w:tc>
          <w:tcPr>
            <w:tcW w:w="303" w:type="pct"/>
          </w:tcPr>
          <w:p w:rsidR="002F1658" w:rsidRPr="002F1658" w:rsidRDefault="002F1658" w:rsidP="002F1658">
            <w:pPr>
              <w:pStyle w:val="DHHStabletext"/>
              <w:rPr>
                <w:lang w:eastAsia="en-AU"/>
              </w:rPr>
            </w:pPr>
          </w:p>
        </w:tc>
      </w:tr>
    </w:tbl>
    <w:p w:rsidR="00FD5CCC" w:rsidRDefault="00FD5CCC">
      <w:pPr>
        <w:rPr>
          <w:rFonts w:ascii="Arial" w:eastAsia="Times" w:hAnsi="Arial"/>
          <w:lang w:eastAsia="en-AU"/>
        </w:rPr>
      </w:pPr>
      <w:r>
        <w:rPr>
          <w:lang w:eastAsia="en-AU"/>
        </w:rPr>
        <w:br w:type="page"/>
      </w:r>
    </w:p>
    <w:p w:rsidR="00FD5CCC" w:rsidRDefault="00FD5CCC" w:rsidP="00FD5CCC">
      <w:pPr>
        <w:pStyle w:val="Heading1"/>
        <w:rPr>
          <w:lang w:eastAsia="en-AU"/>
        </w:rPr>
      </w:pPr>
      <w:bookmarkStart w:id="118" w:name="_Toc532979268"/>
      <w:r>
        <w:rPr>
          <w:lang w:eastAsia="en-AU"/>
        </w:rPr>
        <w:lastRenderedPageBreak/>
        <w:t>Portable fire extinguishers and fire blankets</w:t>
      </w:r>
      <w:bookmarkEnd w:id="118"/>
    </w:p>
    <w:p w:rsidR="00E11D5A" w:rsidRPr="00FD5CCC" w:rsidRDefault="00FD5CCC" w:rsidP="00FD5CCC">
      <w:pPr>
        <w:pStyle w:val="DHHSbody"/>
      </w:pPr>
      <w:r w:rsidRPr="00FD5CCC">
        <w:t>In this part of the program we take a look at how to identify and use portable fire equipment installed in 24 hour residential facilities.</w:t>
      </w:r>
    </w:p>
    <w:p w:rsidR="00965800" w:rsidRDefault="00FD5CCC" w:rsidP="00FD5CCC">
      <w:pPr>
        <w:pStyle w:val="Heading2"/>
      </w:pPr>
      <w:bookmarkStart w:id="119" w:name="_Toc532979269"/>
      <w:r w:rsidRPr="00FD5CCC">
        <w:t>Aims and objectives</w:t>
      </w:r>
      <w:bookmarkEnd w:id="119"/>
    </w:p>
    <w:p w:rsidR="00FD5CCC" w:rsidRPr="00FD5CCC" w:rsidRDefault="00FD5CCC" w:rsidP="00FD5CCC">
      <w:pPr>
        <w:pStyle w:val="DHHSbody"/>
        <w:rPr>
          <w:lang w:eastAsia="en-AU"/>
        </w:rPr>
      </w:pPr>
      <w:r w:rsidRPr="00FD5CCC">
        <w:rPr>
          <w:lang w:eastAsia="en-AU"/>
        </w:rPr>
        <w:t>To be able to identify and use portable fire equipment installed in disability residences we need to look at:</w:t>
      </w:r>
    </w:p>
    <w:p w:rsidR="00FD5CCC" w:rsidRPr="00FD5CCC" w:rsidRDefault="00FD5CCC" w:rsidP="00FD5CCC">
      <w:pPr>
        <w:pStyle w:val="DHHSbullet1"/>
        <w:rPr>
          <w:lang w:eastAsia="en-AU"/>
        </w:rPr>
      </w:pPr>
      <w:r w:rsidRPr="00FD5CCC">
        <w:rPr>
          <w:lang w:eastAsia="en-AU"/>
        </w:rPr>
        <w:t>how to assess an emergency situation and the likely effectiveness of first attack equipment</w:t>
      </w:r>
    </w:p>
    <w:p w:rsidR="00FD5CCC" w:rsidRPr="00FD5CCC" w:rsidRDefault="00FD5CCC" w:rsidP="00FD5CCC">
      <w:pPr>
        <w:pStyle w:val="DHHSbullet1"/>
        <w:rPr>
          <w:lang w:eastAsia="en-AU"/>
        </w:rPr>
      </w:pPr>
      <w:r w:rsidRPr="00FD5CCC">
        <w:rPr>
          <w:lang w:eastAsia="en-AU"/>
        </w:rPr>
        <w:t>how to identify a dry chemical powder extinguisher</w:t>
      </w:r>
    </w:p>
    <w:p w:rsidR="00FD5CCC" w:rsidRPr="00FD5CCC" w:rsidRDefault="00FD5CCC" w:rsidP="00FD5CCC">
      <w:pPr>
        <w:pStyle w:val="DHHSbullet1"/>
        <w:rPr>
          <w:lang w:eastAsia="en-AU"/>
        </w:rPr>
      </w:pPr>
      <w:r w:rsidRPr="00FD5CCC">
        <w:rPr>
          <w:lang w:eastAsia="en-AU"/>
        </w:rPr>
        <w:t>how to use a portable fire extinguisher and fire blankets</w:t>
      </w:r>
    </w:p>
    <w:p w:rsidR="00FD5CCC" w:rsidRPr="00FD5CCC" w:rsidRDefault="00FD5CCC" w:rsidP="00FD5CCC">
      <w:pPr>
        <w:pStyle w:val="DHHSbullet1"/>
        <w:rPr>
          <w:lang w:eastAsia="en-AU"/>
        </w:rPr>
      </w:pPr>
      <w:r w:rsidRPr="00FD5CCC">
        <w:rPr>
          <w:lang w:eastAsia="en-AU"/>
        </w:rPr>
        <w:t>the limitations of a portable fire extinguisher in relation to time duration</w:t>
      </w:r>
    </w:p>
    <w:p w:rsidR="00FD5CCC" w:rsidRPr="00FD5CCC" w:rsidRDefault="00FD5CCC" w:rsidP="00FD5CCC">
      <w:pPr>
        <w:pStyle w:val="DHHSbullet1"/>
        <w:rPr>
          <w:lang w:eastAsia="en-AU"/>
        </w:rPr>
      </w:pPr>
      <w:r w:rsidRPr="00FD5CCC">
        <w:rPr>
          <w:lang w:eastAsia="en-AU"/>
        </w:rPr>
        <w:t>the actions to take when a portable fire extinguisher needs recharging or repairs, and</w:t>
      </w:r>
    </w:p>
    <w:p w:rsidR="00FD5CCC" w:rsidRDefault="00FD5CCC" w:rsidP="00FD5CCC">
      <w:pPr>
        <w:pStyle w:val="DHHSbullet1lastline"/>
        <w:rPr>
          <w:lang w:eastAsia="en-AU"/>
        </w:rPr>
      </w:pPr>
      <w:r w:rsidRPr="00FD5CCC">
        <w:rPr>
          <w:lang w:eastAsia="en-AU"/>
        </w:rPr>
        <w:t>the procedures to be followed after emergency equipment is used.</w:t>
      </w:r>
    </w:p>
    <w:p w:rsidR="00FD5CCC" w:rsidRDefault="00FD5CCC" w:rsidP="00FD5CCC">
      <w:pPr>
        <w:pStyle w:val="Heading2"/>
      </w:pPr>
      <w:bookmarkStart w:id="120" w:name="_Toc532979270"/>
      <w:r>
        <w:t xml:space="preserve">Portable fire </w:t>
      </w:r>
      <w:r w:rsidRPr="00FD5CCC">
        <w:t>extinguishers</w:t>
      </w:r>
      <w:bookmarkEnd w:id="120"/>
    </w:p>
    <w:p w:rsidR="00FD5CCC" w:rsidRPr="00FD5CCC" w:rsidRDefault="00FD5CCC" w:rsidP="00FD5CCC">
      <w:pPr>
        <w:pStyle w:val="DHHSbody"/>
        <w:rPr>
          <w:lang w:eastAsia="en-AU"/>
        </w:rPr>
      </w:pPr>
      <w:r w:rsidRPr="00FD5CCC">
        <w:rPr>
          <w:lang w:eastAsia="en-AU"/>
        </w:rPr>
        <w:t>Nearly all fires begin as small fires and may be easily extinguished if discovered early enough and the correct extinguishing agent is applied.</w:t>
      </w:r>
    </w:p>
    <w:p w:rsidR="00FD5CCC" w:rsidRPr="00FD5CCC" w:rsidRDefault="00FD5CCC" w:rsidP="00FD5CCC">
      <w:pPr>
        <w:pStyle w:val="DHHSbody"/>
        <w:rPr>
          <w:lang w:eastAsia="en-AU"/>
        </w:rPr>
      </w:pPr>
      <w:r w:rsidRPr="00FD5CCC">
        <w:rPr>
          <w:lang w:eastAsia="en-AU"/>
        </w:rPr>
        <w:t>The type of portable fire extinguisher installed in your residential facility should be a dry chemical powder portable extinguisher 2.1kg with a rating of 2A 20(E), manufactured to AS/NZS1841.5. It is:</w:t>
      </w:r>
    </w:p>
    <w:p w:rsidR="00FD5CCC" w:rsidRPr="00FD5CCC" w:rsidRDefault="00FD5CCC" w:rsidP="00FD5CCC">
      <w:pPr>
        <w:pStyle w:val="DHHSbullet1"/>
        <w:rPr>
          <w:lang w:eastAsia="en-AU"/>
        </w:rPr>
      </w:pPr>
      <w:r w:rsidRPr="00FD5CCC">
        <w:rPr>
          <w:lang w:eastAsia="en-AU"/>
        </w:rPr>
        <w:t>coloured red with a horizontal white band</w:t>
      </w:r>
    </w:p>
    <w:p w:rsidR="00FD5CCC" w:rsidRPr="00FD5CCC" w:rsidRDefault="00FD5CCC" w:rsidP="00FD5CCC">
      <w:pPr>
        <w:pStyle w:val="DHHSbullet1"/>
        <w:rPr>
          <w:lang w:eastAsia="en-AU"/>
        </w:rPr>
      </w:pPr>
      <w:r w:rsidRPr="00FD5CCC">
        <w:rPr>
          <w:lang w:eastAsia="en-AU"/>
        </w:rPr>
        <w:t>will last you approximately 16-20 seconds, and</w:t>
      </w:r>
    </w:p>
    <w:p w:rsidR="00FD5CCC" w:rsidRDefault="00FD5CCC" w:rsidP="00FD5CCC">
      <w:pPr>
        <w:pStyle w:val="DHHSbullet1lastline"/>
        <w:rPr>
          <w:lang w:eastAsia="en-AU"/>
        </w:rPr>
      </w:pPr>
      <w:r w:rsidRPr="00FD5CCC">
        <w:rPr>
          <w:lang w:eastAsia="en-AU"/>
        </w:rPr>
        <w:t>can be used on most types of fire.</w:t>
      </w:r>
    </w:p>
    <w:p w:rsidR="00FD5CCC" w:rsidRDefault="00FD5CCC" w:rsidP="00FD5CCC">
      <w:pPr>
        <w:pStyle w:val="Heading2"/>
      </w:pPr>
      <w:bookmarkStart w:id="121" w:name="_Toc532979271"/>
      <w:r>
        <w:t>Contents</w:t>
      </w:r>
      <w:bookmarkEnd w:id="121"/>
    </w:p>
    <w:p w:rsidR="00FD5CCC" w:rsidRDefault="00FD5CCC" w:rsidP="00FD5CCC">
      <w:pPr>
        <w:pStyle w:val="DHHSbody"/>
        <w:rPr>
          <w:lang w:eastAsia="en-AU"/>
        </w:rPr>
      </w:pPr>
      <w:r w:rsidRPr="00FD5CCC">
        <w:rPr>
          <w:lang w:eastAsia="en-AU"/>
        </w:rPr>
        <w:t>Portable fire extinguishers provide a valuable medium for attacking fire situations when staff are present and it’s possible to respond in the early stages of the fire. Nothing contained in the extinguisher will harm you, although it is recommended that you do not remain in the dust cloud created when it’s used.</w:t>
      </w:r>
    </w:p>
    <w:p w:rsidR="00FD5CCC" w:rsidRDefault="00FD5CCC" w:rsidP="00FD5CCC">
      <w:pPr>
        <w:pStyle w:val="Heading2"/>
      </w:pPr>
      <w:bookmarkStart w:id="122" w:name="_Toc532979272"/>
      <w:r>
        <w:t xml:space="preserve">Dry chemical powder </w:t>
      </w:r>
      <w:r w:rsidRPr="00FD5CCC">
        <w:t>fire</w:t>
      </w:r>
      <w:r>
        <w:t xml:space="preserve"> extinguisher</w:t>
      </w:r>
      <w:bookmarkEnd w:id="122"/>
    </w:p>
    <w:p w:rsidR="00FD5CCC" w:rsidRPr="00FD5CCC" w:rsidRDefault="00FD5CCC" w:rsidP="00FD5CCC">
      <w:pPr>
        <w:pStyle w:val="DHHSbody"/>
        <w:rPr>
          <w:lang w:eastAsia="en-AU"/>
        </w:rPr>
      </w:pPr>
      <w:r w:rsidRPr="00FD5CCC">
        <w:rPr>
          <w:lang w:eastAsia="en-AU"/>
        </w:rPr>
        <w:t>The dry chemical powder fire extinguisher recommended for your residential facility can be used on the following types of fires:</w:t>
      </w:r>
    </w:p>
    <w:p w:rsidR="00FD5CCC" w:rsidRPr="00FD5CCC" w:rsidRDefault="00FD5CCC" w:rsidP="00FD5CCC">
      <w:pPr>
        <w:pStyle w:val="DHHSbullet1"/>
        <w:rPr>
          <w:lang w:eastAsia="en-AU"/>
        </w:rPr>
      </w:pPr>
      <w:r w:rsidRPr="00FD5CCC">
        <w:rPr>
          <w:lang w:eastAsia="en-AU"/>
        </w:rPr>
        <w:t>wood</w:t>
      </w:r>
    </w:p>
    <w:p w:rsidR="00FD5CCC" w:rsidRPr="00FD5CCC" w:rsidRDefault="00FD5CCC" w:rsidP="00FD5CCC">
      <w:pPr>
        <w:pStyle w:val="DHHSbullet1"/>
        <w:rPr>
          <w:lang w:eastAsia="en-AU"/>
        </w:rPr>
      </w:pPr>
      <w:r w:rsidRPr="00FD5CCC">
        <w:rPr>
          <w:lang w:eastAsia="en-AU"/>
        </w:rPr>
        <w:t>paper</w:t>
      </w:r>
    </w:p>
    <w:p w:rsidR="00FD5CCC" w:rsidRPr="00FD5CCC" w:rsidRDefault="00FD5CCC" w:rsidP="00FD5CCC">
      <w:pPr>
        <w:pStyle w:val="DHHSbullet1"/>
        <w:rPr>
          <w:lang w:eastAsia="en-AU"/>
        </w:rPr>
      </w:pPr>
      <w:r w:rsidRPr="00FD5CCC">
        <w:rPr>
          <w:lang w:eastAsia="en-AU"/>
        </w:rPr>
        <w:t>furnishings</w:t>
      </w:r>
    </w:p>
    <w:p w:rsidR="00FD5CCC" w:rsidRPr="00FD5CCC" w:rsidRDefault="00FD5CCC" w:rsidP="00FD5CCC">
      <w:pPr>
        <w:pStyle w:val="DHHSbullet1"/>
        <w:rPr>
          <w:lang w:eastAsia="en-AU"/>
        </w:rPr>
      </w:pPr>
      <w:r w:rsidRPr="00FD5CCC">
        <w:rPr>
          <w:lang w:eastAsia="en-AU"/>
        </w:rPr>
        <w:t>electrical equipment, and</w:t>
      </w:r>
    </w:p>
    <w:p w:rsidR="00FD5CCC" w:rsidRPr="00FD5CCC" w:rsidRDefault="00FD5CCC" w:rsidP="00FD5CCC">
      <w:pPr>
        <w:pStyle w:val="DHHSbullet1lastline"/>
        <w:rPr>
          <w:lang w:eastAsia="en-AU"/>
        </w:rPr>
      </w:pPr>
      <w:r w:rsidRPr="00FD5CCC">
        <w:rPr>
          <w:lang w:eastAsia="en-AU"/>
        </w:rPr>
        <w:t>flammable liquids, such as petrol</w:t>
      </w:r>
    </w:p>
    <w:p w:rsidR="00FD5CCC" w:rsidRDefault="00FD5CCC" w:rsidP="00FD5CCC">
      <w:pPr>
        <w:pStyle w:val="DHHSbody"/>
        <w:rPr>
          <w:lang w:eastAsia="en-AU"/>
        </w:rPr>
      </w:pPr>
      <w:r w:rsidRPr="00FD5CCC">
        <w:rPr>
          <w:lang w:eastAsia="en-AU"/>
        </w:rPr>
        <w:t>It is designed to be used on small fires only. When a fire has developed unnoticed beyond the initial stage, and/or where the fire is rapidly growing, you should not attempt to extinguish the fire. Do not attempt to extinguish any fire bigger than 1m</w:t>
      </w:r>
      <w:r w:rsidRPr="00FD5CCC">
        <w:rPr>
          <w:sz w:val="15"/>
          <w:szCs w:val="15"/>
          <w:bdr w:val="none" w:sz="0" w:space="0" w:color="auto" w:frame="1"/>
          <w:vertAlign w:val="superscript"/>
          <w:lang w:eastAsia="en-AU"/>
        </w:rPr>
        <w:t>3</w:t>
      </w:r>
      <w:r w:rsidRPr="00FD5CCC">
        <w:rPr>
          <w:lang w:eastAsia="en-AU"/>
        </w:rPr>
        <w:t> (cubic meter).</w:t>
      </w:r>
    </w:p>
    <w:p w:rsidR="00FD5CCC" w:rsidRDefault="00FD5CCC">
      <w:pPr>
        <w:rPr>
          <w:rFonts w:ascii="Arial" w:eastAsia="Times" w:hAnsi="Arial"/>
          <w:highlight w:val="yellow"/>
          <w:lang w:eastAsia="en-AU"/>
        </w:rPr>
      </w:pPr>
      <w:r>
        <w:rPr>
          <w:highlight w:val="yellow"/>
          <w:lang w:eastAsia="en-AU"/>
        </w:rPr>
        <w:br w:type="page"/>
      </w:r>
    </w:p>
    <w:p w:rsidR="00FD5CCC" w:rsidRPr="00A57E1D" w:rsidRDefault="00FD5CCC" w:rsidP="00A57E1D">
      <w:pPr>
        <w:pStyle w:val="Heading2"/>
      </w:pPr>
      <w:bookmarkStart w:id="123" w:name="_Toc532979273"/>
      <w:r w:rsidRPr="00A57E1D">
        <w:lastRenderedPageBreak/>
        <w:t>Activity</w:t>
      </w:r>
      <w:r w:rsidR="00087A40" w:rsidRPr="00A57E1D">
        <w:t>: What should this extinguisher be used for?</w:t>
      </w:r>
      <w:bookmarkEnd w:id="123"/>
    </w:p>
    <w:p w:rsidR="00FD5CCC" w:rsidRDefault="00FD5CCC" w:rsidP="00A57E1D">
      <w:pPr>
        <w:pStyle w:val="DHHSbody"/>
        <w:rPr>
          <w:lang w:eastAsia="en-AU"/>
        </w:rPr>
      </w:pPr>
      <w:r w:rsidRPr="00FD5CCC">
        <w:rPr>
          <w:lang w:eastAsia="en-AU"/>
        </w:rPr>
        <w:t xml:space="preserve">In this activity you’ll need to identify </w:t>
      </w:r>
      <w:r>
        <w:rPr>
          <w:lang w:eastAsia="en-AU"/>
        </w:rPr>
        <w:t xml:space="preserve">the below </w:t>
      </w:r>
      <w:r w:rsidRPr="00FD5CCC">
        <w:rPr>
          <w:lang w:eastAsia="en-AU"/>
        </w:rPr>
        <w:t>examples of the types of fires that a dry chemical powder fire extinguisher can be used for.</w:t>
      </w:r>
      <w:r>
        <w:rPr>
          <w:lang w:eastAsia="en-AU"/>
        </w:rPr>
        <w:t xml:space="preserve"> </w:t>
      </w:r>
    </w:p>
    <w:tbl>
      <w:tblPr>
        <w:tblStyle w:val="TableGrid"/>
        <w:tblW w:w="4985" w:type="pct"/>
        <w:tblInd w:w="0" w:type="dxa"/>
        <w:tblLook w:val="04A0" w:firstRow="1" w:lastRow="0" w:firstColumn="1" w:lastColumn="0" w:noHBand="0" w:noVBand="1"/>
      </w:tblPr>
      <w:tblGrid>
        <w:gridCol w:w="8910"/>
        <w:gridCol w:w="575"/>
      </w:tblGrid>
      <w:tr w:rsidR="00A57E1D" w:rsidRPr="00A57E1D" w:rsidTr="00A57E1D">
        <w:tc>
          <w:tcPr>
            <w:tcW w:w="4697" w:type="pct"/>
          </w:tcPr>
          <w:p w:rsidR="00A57E1D" w:rsidRPr="00A57E1D" w:rsidRDefault="00A57E1D" w:rsidP="00025A00">
            <w:pPr>
              <w:pStyle w:val="DHHStabletext"/>
              <w:rPr>
                <w:lang w:eastAsia="en-AU"/>
              </w:rPr>
            </w:pPr>
            <w:r w:rsidRPr="00A57E1D">
              <w:rPr>
                <w:lang w:eastAsia="en-AU"/>
              </w:rPr>
              <w:t>Paper fires</w:t>
            </w:r>
          </w:p>
        </w:tc>
        <w:tc>
          <w:tcPr>
            <w:tcW w:w="303" w:type="pct"/>
          </w:tcPr>
          <w:p w:rsidR="00A57E1D" w:rsidRPr="00A57E1D" w:rsidRDefault="00A57E1D" w:rsidP="00025A00">
            <w:pPr>
              <w:pStyle w:val="DHHStabletext"/>
              <w:rPr>
                <w:lang w:eastAsia="en-AU"/>
              </w:rPr>
            </w:pPr>
          </w:p>
        </w:tc>
      </w:tr>
      <w:tr w:rsidR="00A57E1D" w:rsidRPr="00A57E1D" w:rsidTr="00A57E1D">
        <w:tc>
          <w:tcPr>
            <w:tcW w:w="4697" w:type="pct"/>
          </w:tcPr>
          <w:p w:rsidR="00A57E1D" w:rsidRPr="00A57E1D" w:rsidRDefault="00A57E1D" w:rsidP="00025A00">
            <w:pPr>
              <w:pStyle w:val="DHHStabletext"/>
              <w:rPr>
                <w:lang w:eastAsia="en-AU"/>
              </w:rPr>
            </w:pPr>
            <w:r w:rsidRPr="00A57E1D">
              <w:rPr>
                <w:lang w:eastAsia="en-AU"/>
              </w:rPr>
              <w:t>Large fires</w:t>
            </w:r>
          </w:p>
        </w:tc>
        <w:tc>
          <w:tcPr>
            <w:tcW w:w="303" w:type="pct"/>
          </w:tcPr>
          <w:p w:rsidR="00A57E1D" w:rsidRPr="00A57E1D" w:rsidRDefault="00A57E1D" w:rsidP="00025A00">
            <w:pPr>
              <w:pStyle w:val="DHHStabletext"/>
              <w:rPr>
                <w:lang w:eastAsia="en-AU"/>
              </w:rPr>
            </w:pPr>
          </w:p>
        </w:tc>
      </w:tr>
      <w:tr w:rsidR="00A57E1D" w:rsidRPr="00A57E1D" w:rsidTr="00A57E1D">
        <w:tc>
          <w:tcPr>
            <w:tcW w:w="4697" w:type="pct"/>
          </w:tcPr>
          <w:p w:rsidR="00A57E1D" w:rsidRPr="00A57E1D" w:rsidRDefault="00A57E1D" w:rsidP="00025A00">
            <w:pPr>
              <w:pStyle w:val="DHHStabletext"/>
              <w:rPr>
                <w:lang w:eastAsia="en-AU"/>
              </w:rPr>
            </w:pPr>
            <w:r w:rsidRPr="00A57E1D">
              <w:rPr>
                <w:lang w:eastAsia="en-AU"/>
              </w:rPr>
              <w:t>Fires caused by furnishings</w:t>
            </w:r>
          </w:p>
        </w:tc>
        <w:tc>
          <w:tcPr>
            <w:tcW w:w="303" w:type="pct"/>
          </w:tcPr>
          <w:p w:rsidR="00A57E1D" w:rsidRPr="00A57E1D" w:rsidRDefault="00A57E1D" w:rsidP="00025A00">
            <w:pPr>
              <w:pStyle w:val="DHHStabletext"/>
              <w:rPr>
                <w:lang w:eastAsia="en-AU"/>
              </w:rPr>
            </w:pPr>
          </w:p>
        </w:tc>
      </w:tr>
      <w:tr w:rsidR="00A57E1D" w:rsidRPr="00A57E1D" w:rsidTr="00A57E1D">
        <w:tc>
          <w:tcPr>
            <w:tcW w:w="4697" w:type="pct"/>
          </w:tcPr>
          <w:p w:rsidR="00A57E1D" w:rsidRPr="00A57E1D" w:rsidRDefault="00A57E1D" w:rsidP="00025A00">
            <w:pPr>
              <w:pStyle w:val="DHHStabletext"/>
              <w:rPr>
                <w:lang w:eastAsia="en-AU"/>
              </w:rPr>
            </w:pPr>
            <w:r w:rsidRPr="00A57E1D">
              <w:rPr>
                <w:lang w:eastAsia="en-AU"/>
              </w:rPr>
              <w:t>Fires caused by flammable liquids</w:t>
            </w:r>
          </w:p>
        </w:tc>
        <w:tc>
          <w:tcPr>
            <w:tcW w:w="303" w:type="pct"/>
          </w:tcPr>
          <w:p w:rsidR="00A57E1D" w:rsidRPr="00A57E1D" w:rsidRDefault="00A57E1D" w:rsidP="00025A00">
            <w:pPr>
              <w:pStyle w:val="DHHStabletext"/>
              <w:rPr>
                <w:lang w:eastAsia="en-AU"/>
              </w:rPr>
            </w:pPr>
          </w:p>
        </w:tc>
      </w:tr>
      <w:tr w:rsidR="00A57E1D" w:rsidRPr="00A57E1D" w:rsidTr="00A57E1D">
        <w:tc>
          <w:tcPr>
            <w:tcW w:w="4697" w:type="pct"/>
          </w:tcPr>
          <w:p w:rsidR="00A57E1D" w:rsidRPr="00A57E1D" w:rsidRDefault="00A57E1D" w:rsidP="00025A00">
            <w:pPr>
              <w:pStyle w:val="DHHStabletext"/>
              <w:rPr>
                <w:lang w:eastAsia="en-AU"/>
              </w:rPr>
            </w:pPr>
            <w:r w:rsidRPr="00A57E1D">
              <w:rPr>
                <w:lang w:eastAsia="en-AU"/>
              </w:rPr>
              <w:t>Fires caused by electrical equipment</w:t>
            </w:r>
          </w:p>
        </w:tc>
        <w:tc>
          <w:tcPr>
            <w:tcW w:w="303" w:type="pct"/>
          </w:tcPr>
          <w:p w:rsidR="00A57E1D" w:rsidRPr="00A57E1D" w:rsidRDefault="00A57E1D" w:rsidP="00025A00">
            <w:pPr>
              <w:pStyle w:val="DHHStabletext"/>
              <w:rPr>
                <w:lang w:eastAsia="en-AU"/>
              </w:rPr>
            </w:pPr>
          </w:p>
        </w:tc>
      </w:tr>
      <w:tr w:rsidR="00A57E1D" w:rsidRPr="00A57E1D" w:rsidTr="00A57E1D">
        <w:tc>
          <w:tcPr>
            <w:tcW w:w="4697" w:type="pct"/>
          </w:tcPr>
          <w:p w:rsidR="00A57E1D" w:rsidRPr="00A57E1D" w:rsidRDefault="00A57E1D" w:rsidP="00025A00">
            <w:pPr>
              <w:pStyle w:val="DHHStabletext"/>
              <w:rPr>
                <w:lang w:eastAsia="en-AU"/>
              </w:rPr>
            </w:pPr>
            <w:r w:rsidRPr="00A57E1D">
              <w:rPr>
                <w:lang w:eastAsia="en-AU"/>
              </w:rPr>
              <w:t>Wood fires</w:t>
            </w:r>
          </w:p>
        </w:tc>
        <w:tc>
          <w:tcPr>
            <w:tcW w:w="303" w:type="pct"/>
          </w:tcPr>
          <w:p w:rsidR="00A57E1D" w:rsidRPr="00A57E1D" w:rsidRDefault="00A57E1D" w:rsidP="00025A00">
            <w:pPr>
              <w:pStyle w:val="DHHStabletext"/>
              <w:rPr>
                <w:lang w:eastAsia="en-AU"/>
              </w:rPr>
            </w:pPr>
          </w:p>
        </w:tc>
      </w:tr>
    </w:tbl>
    <w:p w:rsidR="00975DA9" w:rsidRDefault="00975DA9" w:rsidP="00975DA9">
      <w:pPr>
        <w:pStyle w:val="Heading2"/>
      </w:pPr>
      <w:bookmarkStart w:id="124" w:name="_Toc532979274"/>
      <w:r>
        <w:t xml:space="preserve">Where the </w:t>
      </w:r>
      <w:r w:rsidRPr="00975DA9">
        <w:t>fire</w:t>
      </w:r>
      <w:r>
        <w:t xml:space="preserve"> has spread</w:t>
      </w:r>
      <w:bookmarkEnd w:id="124"/>
    </w:p>
    <w:p w:rsidR="00975DA9" w:rsidRDefault="00975DA9" w:rsidP="00975DA9">
      <w:pPr>
        <w:pStyle w:val="DHHSbody"/>
        <w:rPr>
          <w:lang w:eastAsia="en-AU"/>
        </w:rPr>
      </w:pPr>
      <w:r w:rsidRPr="00975DA9">
        <w:rPr>
          <w:lang w:eastAsia="en-AU"/>
        </w:rPr>
        <w:t>In cases where the fire has spread, close the door to that room and evacuate all persons immediately and call the Fire Brigade on 000 (triple zero).</w:t>
      </w:r>
    </w:p>
    <w:p w:rsidR="00975DA9" w:rsidRDefault="00975DA9" w:rsidP="00975DA9">
      <w:pPr>
        <w:pStyle w:val="Heading2"/>
      </w:pPr>
      <w:bookmarkStart w:id="125" w:name="_Toc532979275"/>
      <w:r>
        <w:t xml:space="preserve">Attacking the </w:t>
      </w:r>
      <w:r w:rsidRPr="00975DA9">
        <w:t>fire</w:t>
      </w:r>
      <w:bookmarkEnd w:id="125"/>
    </w:p>
    <w:p w:rsidR="00975DA9" w:rsidRDefault="00975DA9" w:rsidP="00975DA9">
      <w:pPr>
        <w:pStyle w:val="DHHSbody"/>
        <w:rPr>
          <w:lang w:eastAsia="en-AU"/>
        </w:rPr>
      </w:pPr>
      <w:r>
        <w:rPr>
          <w:lang w:eastAsia="en-AU"/>
        </w:rPr>
        <w:t>When attacking a fire, take up a position where access to the fire is unrestricted. It is important that you have a quick and safe exit point at all times. Do not allow the fire to cut off your exit route. This means you must always be between the fire and your exit point.</w:t>
      </w:r>
    </w:p>
    <w:p w:rsidR="00975DA9" w:rsidRDefault="00975DA9" w:rsidP="00975DA9">
      <w:pPr>
        <w:pStyle w:val="DHHSbody"/>
        <w:rPr>
          <w:lang w:eastAsia="en-AU"/>
        </w:rPr>
      </w:pPr>
      <w:r>
        <w:rPr>
          <w:lang w:eastAsia="en-AU"/>
        </w:rPr>
        <w:t>Crouching low will protect you from smoke and heat.</w:t>
      </w:r>
    </w:p>
    <w:p w:rsidR="00975DA9" w:rsidRPr="00FD5CCC" w:rsidRDefault="00975DA9" w:rsidP="00975DA9">
      <w:pPr>
        <w:pStyle w:val="DHHSbody"/>
        <w:rPr>
          <w:lang w:eastAsia="en-AU"/>
        </w:rPr>
      </w:pPr>
      <w:r>
        <w:rPr>
          <w:lang w:eastAsia="en-AU"/>
        </w:rPr>
        <w:t>It is vital to remember that if you experience any difficulties at any time, evacuate immediately. The safety of all occupants should be your only priority.</w:t>
      </w:r>
    </w:p>
    <w:p w:rsidR="00AF0616" w:rsidRDefault="00AF0616" w:rsidP="00AF0616">
      <w:pPr>
        <w:pStyle w:val="Heading2"/>
        <w:rPr>
          <w:lang w:eastAsia="en-AU"/>
        </w:rPr>
      </w:pPr>
      <w:bookmarkStart w:id="126" w:name="_Toc532979276"/>
      <w:r>
        <w:rPr>
          <w:lang w:eastAsia="en-AU"/>
        </w:rPr>
        <w:t>PASS</w:t>
      </w:r>
      <w:bookmarkEnd w:id="126"/>
    </w:p>
    <w:p w:rsidR="00FD5CCC" w:rsidRDefault="00AF0616" w:rsidP="00FD5CCC">
      <w:pPr>
        <w:pStyle w:val="DHHSbody"/>
        <w:rPr>
          <w:lang w:eastAsia="en-AU"/>
        </w:rPr>
      </w:pPr>
      <w:r w:rsidRPr="00AF0616">
        <w:rPr>
          <w:lang w:eastAsia="en-AU"/>
        </w:rPr>
        <w:t>You should know the PASS acronym for using portable fire extinguishers:</w:t>
      </w:r>
    </w:p>
    <w:p w:rsidR="00FD5CCC" w:rsidRDefault="00AF0616" w:rsidP="00AF0616">
      <w:pPr>
        <w:pStyle w:val="DHHSbody"/>
        <w:rPr>
          <w:lang w:eastAsia="en-AU"/>
        </w:rPr>
      </w:pPr>
      <w:r w:rsidRPr="00AF0616">
        <w:rPr>
          <w:b/>
          <w:lang w:eastAsia="en-AU"/>
        </w:rPr>
        <w:t>P</w:t>
      </w:r>
      <w:r w:rsidR="00857AFA">
        <w:rPr>
          <w:b/>
          <w:lang w:eastAsia="en-AU"/>
        </w:rPr>
        <w:t xml:space="preserve"> - </w:t>
      </w:r>
      <w:r w:rsidR="00857AFA">
        <w:rPr>
          <w:lang w:eastAsia="en-AU"/>
        </w:rPr>
        <w:t>Pull the pin</w:t>
      </w:r>
    </w:p>
    <w:p w:rsidR="00AF0616" w:rsidRDefault="00AF0616" w:rsidP="00AF0616">
      <w:pPr>
        <w:pStyle w:val="DHHSbody"/>
        <w:rPr>
          <w:lang w:eastAsia="en-AU"/>
        </w:rPr>
      </w:pPr>
      <w:r w:rsidRPr="00AF0616">
        <w:rPr>
          <w:b/>
          <w:lang w:eastAsia="en-AU"/>
        </w:rPr>
        <w:t>A</w:t>
      </w:r>
      <w:r w:rsidR="00857AFA">
        <w:rPr>
          <w:b/>
          <w:lang w:eastAsia="en-AU"/>
        </w:rPr>
        <w:t xml:space="preserve"> - </w:t>
      </w:r>
      <w:r w:rsidR="00857AFA">
        <w:rPr>
          <w:lang w:eastAsia="en-AU"/>
        </w:rPr>
        <w:t>A</w:t>
      </w:r>
      <w:r w:rsidRPr="00AF0616">
        <w:rPr>
          <w:lang w:eastAsia="en-AU"/>
        </w:rPr>
        <w:t>im the exting</w:t>
      </w:r>
      <w:r w:rsidR="00857AFA">
        <w:rPr>
          <w:lang w:eastAsia="en-AU"/>
        </w:rPr>
        <w:t>uisher at the base of the fire</w:t>
      </w:r>
    </w:p>
    <w:p w:rsidR="00AF0616" w:rsidRDefault="00AF0616" w:rsidP="00AF0616">
      <w:pPr>
        <w:pStyle w:val="DHHSbody"/>
        <w:rPr>
          <w:lang w:eastAsia="en-AU"/>
        </w:rPr>
      </w:pPr>
      <w:r w:rsidRPr="00AF0616">
        <w:rPr>
          <w:b/>
          <w:lang w:eastAsia="en-AU"/>
        </w:rPr>
        <w:t>S</w:t>
      </w:r>
      <w:r w:rsidR="00857AFA">
        <w:rPr>
          <w:b/>
          <w:lang w:eastAsia="en-AU"/>
        </w:rPr>
        <w:t xml:space="preserve"> - </w:t>
      </w:r>
      <w:r w:rsidR="00857AFA" w:rsidRPr="00857AFA">
        <w:rPr>
          <w:lang w:eastAsia="en-AU"/>
        </w:rPr>
        <w:t>S</w:t>
      </w:r>
      <w:r w:rsidRPr="00AF0616">
        <w:rPr>
          <w:lang w:eastAsia="en-AU"/>
        </w:rPr>
        <w:t>queeze the handles to r</w:t>
      </w:r>
      <w:r w:rsidR="00857AFA">
        <w:rPr>
          <w:lang w:eastAsia="en-AU"/>
        </w:rPr>
        <w:t>elease the extinguishing agent</w:t>
      </w:r>
    </w:p>
    <w:p w:rsidR="00AF0616" w:rsidRPr="00FD5CCC" w:rsidRDefault="00AF0616" w:rsidP="00AF0616">
      <w:pPr>
        <w:pStyle w:val="DHHSbody"/>
        <w:rPr>
          <w:lang w:eastAsia="en-AU"/>
        </w:rPr>
      </w:pPr>
      <w:r w:rsidRPr="00AF0616">
        <w:rPr>
          <w:b/>
          <w:lang w:eastAsia="en-AU"/>
        </w:rPr>
        <w:t>S</w:t>
      </w:r>
      <w:r w:rsidR="00857AFA">
        <w:rPr>
          <w:b/>
          <w:lang w:eastAsia="en-AU"/>
        </w:rPr>
        <w:t xml:space="preserve"> - </w:t>
      </w:r>
      <w:r w:rsidR="00857AFA">
        <w:rPr>
          <w:lang w:eastAsia="en-AU"/>
        </w:rPr>
        <w:t>S</w:t>
      </w:r>
      <w:r>
        <w:rPr>
          <w:lang w:eastAsia="en-AU"/>
        </w:rPr>
        <w:t>weep the extinguisher from side to side at the base of the fire until t</w:t>
      </w:r>
      <w:r w:rsidR="00857AFA">
        <w:rPr>
          <w:lang w:eastAsia="en-AU"/>
        </w:rPr>
        <w:t xml:space="preserve">he extinguishing agent is used. </w:t>
      </w:r>
      <w:r w:rsidRPr="00AF0616">
        <w:t>Remember</w:t>
      </w:r>
      <w:r>
        <w:rPr>
          <w:lang w:eastAsia="en-AU"/>
        </w:rPr>
        <w:t xml:space="preserve"> use the whole contents of the extinguisher on the fire and do not stop or start the extinguisher. Empty the full contents onto the fire.</w:t>
      </w:r>
    </w:p>
    <w:p w:rsidR="00A6510D" w:rsidRDefault="00A6510D">
      <w:pPr>
        <w:rPr>
          <w:rFonts w:ascii="Arial" w:hAnsi="Arial"/>
          <w:b/>
          <w:color w:val="D50032"/>
          <w:sz w:val="28"/>
          <w:szCs w:val="28"/>
        </w:rPr>
      </w:pPr>
      <w:r>
        <w:br w:type="page"/>
      </w:r>
    </w:p>
    <w:p w:rsidR="00AF0616" w:rsidRDefault="00AF0616" w:rsidP="00AF0616">
      <w:pPr>
        <w:pStyle w:val="Heading2"/>
      </w:pPr>
      <w:bookmarkStart w:id="127" w:name="_Toc532979277"/>
      <w:r w:rsidRPr="00AF0616">
        <w:lastRenderedPageBreak/>
        <w:t>Fire</w:t>
      </w:r>
      <w:r>
        <w:t xml:space="preserve"> blankets</w:t>
      </w:r>
      <w:bookmarkEnd w:id="127"/>
    </w:p>
    <w:p w:rsidR="00AF0616" w:rsidRPr="00AF0616" w:rsidRDefault="00AF0616" w:rsidP="00AF0616">
      <w:pPr>
        <w:pStyle w:val="DHHSbody"/>
        <w:rPr>
          <w:lang w:eastAsia="en-AU"/>
        </w:rPr>
      </w:pPr>
      <w:r w:rsidRPr="00AF0616">
        <w:rPr>
          <w:lang w:eastAsia="en-AU"/>
        </w:rPr>
        <w:t>Each residential facility should be fitted with at least one fire blanket manufactured to AS/NZS3504. They can be utilised for small stove fires or if someone’s clothes are on fire.</w:t>
      </w:r>
      <w:r w:rsidRPr="00AF0616">
        <w:rPr>
          <w:lang w:eastAsia="en-AU"/>
        </w:rPr>
        <w:br/>
        <w:t>For stovetop fire extinguishment:</w:t>
      </w:r>
    </w:p>
    <w:p w:rsidR="00AF0616" w:rsidRPr="00AF0616" w:rsidRDefault="00AF0616" w:rsidP="00AF0616">
      <w:pPr>
        <w:pStyle w:val="DHHSbullet1"/>
        <w:rPr>
          <w:lang w:eastAsia="en-AU"/>
        </w:rPr>
      </w:pPr>
      <w:r w:rsidRPr="00AF0616">
        <w:rPr>
          <w:lang w:eastAsia="en-AU"/>
        </w:rPr>
        <w:t>remove the blanket from its storage case</w:t>
      </w:r>
    </w:p>
    <w:p w:rsidR="00AF0616" w:rsidRPr="00AF0616" w:rsidRDefault="00AF0616" w:rsidP="00AF0616">
      <w:pPr>
        <w:pStyle w:val="DHHSbullet1"/>
        <w:rPr>
          <w:lang w:eastAsia="en-AU"/>
        </w:rPr>
      </w:pPr>
      <w:r w:rsidRPr="00AF0616">
        <w:rPr>
          <w:lang w:eastAsia="en-AU"/>
        </w:rPr>
        <w:t>grip the two straps attached to the fire blanket</w:t>
      </w:r>
    </w:p>
    <w:p w:rsidR="00AF0616" w:rsidRPr="00AF0616" w:rsidRDefault="00AF0616" w:rsidP="00AF0616">
      <w:pPr>
        <w:pStyle w:val="DHHSbullet1"/>
        <w:rPr>
          <w:lang w:eastAsia="en-AU"/>
        </w:rPr>
      </w:pPr>
      <w:r w:rsidRPr="00AF0616">
        <w:rPr>
          <w:lang w:eastAsia="en-AU"/>
        </w:rPr>
        <w:t>hold the blanket at arm’s length</w:t>
      </w:r>
    </w:p>
    <w:p w:rsidR="00AF0616" w:rsidRPr="00AF0616" w:rsidRDefault="00AF0616" w:rsidP="00AF0616">
      <w:pPr>
        <w:pStyle w:val="DHHSbullet1"/>
        <w:rPr>
          <w:lang w:eastAsia="en-AU"/>
        </w:rPr>
      </w:pPr>
      <w:r w:rsidRPr="00AF0616">
        <w:rPr>
          <w:lang w:eastAsia="en-AU"/>
        </w:rPr>
        <w:t>approach the fire cautiously</w:t>
      </w:r>
    </w:p>
    <w:p w:rsidR="00AF0616" w:rsidRPr="00AF0616" w:rsidRDefault="00AF0616" w:rsidP="00AF0616">
      <w:pPr>
        <w:pStyle w:val="DHHSbullet1"/>
        <w:rPr>
          <w:lang w:eastAsia="en-AU"/>
        </w:rPr>
      </w:pPr>
      <w:r w:rsidRPr="00AF0616">
        <w:rPr>
          <w:lang w:eastAsia="en-AU"/>
        </w:rPr>
        <w:t>gently place the blanket over the fire, do not lean over the burning object, and</w:t>
      </w:r>
    </w:p>
    <w:p w:rsidR="00AF0616" w:rsidRPr="00AF0616" w:rsidRDefault="00AF0616" w:rsidP="00AF0616">
      <w:pPr>
        <w:pStyle w:val="DHHSbullet1lastline"/>
        <w:rPr>
          <w:lang w:eastAsia="en-AU"/>
        </w:rPr>
      </w:pPr>
      <w:r w:rsidRPr="00AF0616">
        <w:rPr>
          <w:lang w:eastAsia="en-AU"/>
        </w:rPr>
        <w:t>isolate the source of heat.</w:t>
      </w:r>
    </w:p>
    <w:p w:rsidR="00AF0616" w:rsidRDefault="00AF0616" w:rsidP="00AF0616">
      <w:pPr>
        <w:pStyle w:val="Heading3"/>
      </w:pPr>
      <w:r>
        <w:t xml:space="preserve">Using fire </w:t>
      </w:r>
      <w:r w:rsidRPr="00AF0616">
        <w:t>blankets</w:t>
      </w:r>
    </w:p>
    <w:p w:rsidR="00AF0616" w:rsidRPr="00AF0616" w:rsidRDefault="00AF0616" w:rsidP="00AF0616">
      <w:pPr>
        <w:pStyle w:val="DHHSbody"/>
        <w:rPr>
          <w:lang w:eastAsia="en-AU"/>
        </w:rPr>
      </w:pPr>
      <w:r w:rsidRPr="00AF0616">
        <w:rPr>
          <w:lang w:eastAsia="en-AU"/>
        </w:rPr>
        <w:t>The remaining steps when using a fire blanket to extinguish stovetop fires are to:</w:t>
      </w:r>
    </w:p>
    <w:p w:rsidR="00AF0616" w:rsidRPr="00AF0616" w:rsidRDefault="00AF0616" w:rsidP="00AF0616">
      <w:pPr>
        <w:pStyle w:val="DHHSbullet1"/>
        <w:rPr>
          <w:lang w:eastAsia="en-AU"/>
        </w:rPr>
      </w:pPr>
      <w:r w:rsidRPr="00AF0616">
        <w:rPr>
          <w:lang w:eastAsia="en-AU"/>
        </w:rPr>
        <w:t>leave the blanket on the pot and allow it to cool</w:t>
      </w:r>
    </w:p>
    <w:p w:rsidR="00AF0616" w:rsidRPr="00AF0616" w:rsidRDefault="00AF0616" w:rsidP="00AF0616">
      <w:pPr>
        <w:pStyle w:val="DHHSbullet1"/>
        <w:rPr>
          <w:lang w:eastAsia="en-AU"/>
        </w:rPr>
      </w:pPr>
      <w:r w:rsidRPr="00AF0616">
        <w:rPr>
          <w:lang w:eastAsia="en-AU"/>
        </w:rPr>
        <w:t>call the fire brigade 000 (triple zero) so they can check that the fire has not spread to roof spaces and or wall cavities, and</w:t>
      </w:r>
    </w:p>
    <w:p w:rsidR="00AF0616" w:rsidRPr="00AF0616" w:rsidRDefault="00AF0616" w:rsidP="00AF0616">
      <w:pPr>
        <w:pStyle w:val="DHHSbullet1lastline"/>
        <w:rPr>
          <w:lang w:eastAsia="en-AU"/>
        </w:rPr>
      </w:pPr>
      <w:r w:rsidRPr="00AF0616">
        <w:rPr>
          <w:lang w:eastAsia="en-AU"/>
        </w:rPr>
        <w:t>not remove the pot or burning object but leave it on the stove.</w:t>
      </w:r>
    </w:p>
    <w:p w:rsidR="00AF0616" w:rsidRPr="00AF0616" w:rsidRDefault="00AF0616" w:rsidP="00AF0616">
      <w:pPr>
        <w:pStyle w:val="DHHSbody"/>
        <w:rPr>
          <w:lang w:eastAsia="en-AU"/>
        </w:rPr>
      </w:pPr>
      <w:r w:rsidRPr="00AF0616">
        <w:rPr>
          <w:lang w:eastAsia="en-AU"/>
        </w:rPr>
        <w:t>For clothing fires, instruct the person to ‘Stop Drop and Roll’, deploy the blanket laying it over the top of the person ‘patting out’ the flames. The person should always be advised to lie down as this reduces clothing fire spread.</w:t>
      </w:r>
    </w:p>
    <w:p w:rsidR="00AF0616" w:rsidRPr="00AF0616" w:rsidRDefault="00AF0616" w:rsidP="00AF0616">
      <w:pPr>
        <w:pStyle w:val="Heading3"/>
      </w:pPr>
      <w:r>
        <w:t>Use only once</w:t>
      </w:r>
    </w:p>
    <w:p w:rsidR="00AF0616" w:rsidRDefault="00AF0616" w:rsidP="00AF0616">
      <w:pPr>
        <w:pStyle w:val="DHHSbody"/>
      </w:pPr>
      <w:r>
        <w:t>Fire blankets are designed to be used once only on small fires and should be disposed of after use and a new one installed.</w:t>
      </w:r>
    </w:p>
    <w:p w:rsidR="00FD5CCC" w:rsidRDefault="00AF0616" w:rsidP="00AF0616">
      <w:pPr>
        <w:pStyle w:val="DHHSbody"/>
      </w:pPr>
      <w:r>
        <w:t>Fire blankets should be located where you can easily access them in an emergency. They should not be next to the stove, but placed near an exit door in the kitchen.</w:t>
      </w:r>
    </w:p>
    <w:p w:rsidR="00712DB3" w:rsidRPr="00246192" w:rsidRDefault="00712DB3" w:rsidP="00246192">
      <w:pPr>
        <w:pStyle w:val="Heading2"/>
      </w:pPr>
      <w:bookmarkStart w:id="128" w:name="_Toc532979278"/>
      <w:r w:rsidRPr="00246192">
        <w:t>Activity:</w:t>
      </w:r>
      <w:r w:rsidR="00087A40" w:rsidRPr="00246192">
        <w:t xml:space="preserve"> Using the fire blanket correctly</w:t>
      </w:r>
      <w:bookmarkEnd w:id="128"/>
    </w:p>
    <w:p w:rsidR="007171B8" w:rsidRPr="007171B8" w:rsidRDefault="007171B8" w:rsidP="00246192">
      <w:pPr>
        <w:pStyle w:val="DHHSbody"/>
        <w:tabs>
          <w:tab w:val="left" w:pos="426"/>
        </w:tabs>
      </w:pPr>
      <w:r w:rsidRPr="007171B8">
        <w:t>You are in a kitchen and pot catches fire. There is a fire blanket located near an exit door.</w:t>
      </w:r>
    </w:p>
    <w:p w:rsidR="007171B8" w:rsidRPr="00E5773E" w:rsidRDefault="007171B8" w:rsidP="00246192">
      <w:pPr>
        <w:pStyle w:val="DHHSbody"/>
        <w:tabs>
          <w:tab w:val="left" w:pos="426"/>
        </w:tabs>
        <w:rPr>
          <w:b/>
        </w:rPr>
      </w:pPr>
      <w:r w:rsidRPr="00E5773E">
        <w:rPr>
          <w:b/>
        </w:rPr>
        <w:t>Which of the following are correct responses to this scenario?</w:t>
      </w:r>
    </w:p>
    <w:tbl>
      <w:tblPr>
        <w:tblStyle w:val="TableGrid"/>
        <w:tblW w:w="4985" w:type="pct"/>
        <w:tblInd w:w="0" w:type="dxa"/>
        <w:tblLook w:val="04A0" w:firstRow="1" w:lastRow="0" w:firstColumn="1" w:lastColumn="0" w:noHBand="0" w:noVBand="1"/>
      </w:tblPr>
      <w:tblGrid>
        <w:gridCol w:w="8910"/>
        <w:gridCol w:w="575"/>
      </w:tblGrid>
      <w:tr w:rsidR="00246192" w:rsidRPr="00246192" w:rsidTr="00246192">
        <w:tc>
          <w:tcPr>
            <w:tcW w:w="4697" w:type="pct"/>
          </w:tcPr>
          <w:p w:rsidR="00246192" w:rsidRPr="00246192" w:rsidRDefault="00246192" w:rsidP="00246192">
            <w:pPr>
              <w:pStyle w:val="DHHStabletext"/>
            </w:pPr>
            <w:r w:rsidRPr="00246192">
              <w:t>Remove the blanket from its storage case</w:t>
            </w:r>
          </w:p>
        </w:tc>
        <w:tc>
          <w:tcPr>
            <w:tcW w:w="303" w:type="pct"/>
          </w:tcPr>
          <w:p w:rsidR="00246192" w:rsidRPr="00246192" w:rsidRDefault="00246192" w:rsidP="00246192">
            <w:pPr>
              <w:pStyle w:val="DHHStabletext"/>
            </w:pPr>
          </w:p>
        </w:tc>
      </w:tr>
      <w:tr w:rsidR="00246192" w:rsidRPr="00246192" w:rsidTr="00246192">
        <w:tc>
          <w:tcPr>
            <w:tcW w:w="4697" w:type="pct"/>
          </w:tcPr>
          <w:p w:rsidR="00246192" w:rsidRPr="00246192" w:rsidRDefault="00246192" w:rsidP="00246192">
            <w:pPr>
              <w:pStyle w:val="DHHStabletext"/>
            </w:pPr>
            <w:r w:rsidRPr="00246192">
              <w:t>Gently place the blanket over the pot</w:t>
            </w:r>
          </w:p>
        </w:tc>
        <w:tc>
          <w:tcPr>
            <w:tcW w:w="303" w:type="pct"/>
          </w:tcPr>
          <w:p w:rsidR="00246192" w:rsidRPr="00246192" w:rsidRDefault="00246192" w:rsidP="00246192">
            <w:pPr>
              <w:pStyle w:val="DHHStabletext"/>
            </w:pPr>
          </w:p>
        </w:tc>
      </w:tr>
      <w:tr w:rsidR="00246192" w:rsidRPr="00246192" w:rsidTr="00246192">
        <w:tc>
          <w:tcPr>
            <w:tcW w:w="4697" w:type="pct"/>
          </w:tcPr>
          <w:p w:rsidR="00246192" w:rsidRPr="00246192" w:rsidRDefault="00246192" w:rsidP="00246192">
            <w:pPr>
              <w:pStyle w:val="DHHStabletext"/>
            </w:pPr>
            <w:r w:rsidRPr="00246192">
              <w:t>Turn off the source of heat and leave the blanket on the pot</w:t>
            </w:r>
          </w:p>
        </w:tc>
        <w:tc>
          <w:tcPr>
            <w:tcW w:w="303" w:type="pct"/>
          </w:tcPr>
          <w:p w:rsidR="00246192" w:rsidRPr="00246192" w:rsidRDefault="00246192" w:rsidP="00246192">
            <w:pPr>
              <w:pStyle w:val="DHHStabletext"/>
            </w:pPr>
          </w:p>
        </w:tc>
      </w:tr>
      <w:tr w:rsidR="00246192" w:rsidRPr="00246192" w:rsidTr="00246192">
        <w:tc>
          <w:tcPr>
            <w:tcW w:w="4697" w:type="pct"/>
          </w:tcPr>
          <w:p w:rsidR="00246192" w:rsidRPr="00246192" w:rsidRDefault="00246192" w:rsidP="00246192">
            <w:pPr>
              <w:pStyle w:val="DHHStabletext"/>
            </w:pPr>
            <w:r w:rsidRPr="00246192">
              <w:t xml:space="preserve">Lean as close as you can to the burning pot </w:t>
            </w:r>
          </w:p>
        </w:tc>
        <w:tc>
          <w:tcPr>
            <w:tcW w:w="303" w:type="pct"/>
          </w:tcPr>
          <w:p w:rsidR="00246192" w:rsidRPr="00246192" w:rsidRDefault="00246192" w:rsidP="00246192">
            <w:pPr>
              <w:pStyle w:val="DHHStabletext"/>
            </w:pPr>
          </w:p>
        </w:tc>
      </w:tr>
      <w:tr w:rsidR="00246192" w:rsidRPr="00246192" w:rsidTr="00246192">
        <w:tc>
          <w:tcPr>
            <w:tcW w:w="4697" w:type="pct"/>
          </w:tcPr>
          <w:p w:rsidR="00246192" w:rsidRPr="00246192" w:rsidRDefault="00246192" w:rsidP="00246192">
            <w:pPr>
              <w:pStyle w:val="DHHStabletext"/>
            </w:pPr>
            <w:r w:rsidRPr="00246192">
              <w:t xml:space="preserve">Hold the blanket close to your body </w:t>
            </w:r>
          </w:p>
        </w:tc>
        <w:tc>
          <w:tcPr>
            <w:tcW w:w="303" w:type="pct"/>
          </w:tcPr>
          <w:p w:rsidR="00246192" w:rsidRPr="00246192" w:rsidRDefault="00246192" w:rsidP="00246192">
            <w:pPr>
              <w:pStyle w:val="DHHStabletext"/>
            </w:pPr>
          </w:p>
        </w:tc>
      </w:tr>
      <w:tr w:rsidR="00246192" w:rsidRPr="00246192" w:rsidTr="00246192">
        <w:tc>
          <w:tcPr>
            <w:tcW w:w="4697" w:type="pct"/>
          </w:tcPr>
          <w:p w:rsidR="00246192" w:rsidRPr="00246192" w:rsidRDefault="00246192" w:rsidP="00246192">
            <w:pPr>
              <w:pStyle w:val="DHHStabletext"/>
            </w:pPr>
            <w:r w:rsidRPr="00246192">
              <w:t>Grip the two straps attached to the fire blanket</w:t>
            </w:r>
          </w:p>
        </w:tc>
        <w:tc>
          <w:tcPr>
            <w:tcW w:w="303" w:type="pct"/>
          </w:tcPr>
          <w:p w:rsidR="00246192" w:rsidRPr="00246192" w:rsidRDefault="00246192" w:rsidP="00246192">
            <w:pPr>
              <w:pStyle w:val="DHHStabletext"/>
            </w:pPr>
          </w:p>
        </w:tc>
      </w:tr>
      <w:tr w:rsidR="00246192" w:rsidRPr="00246192" w:rsidTr="00246192">
        <w:tc>
          <w:tcPr>
            <w:tcW w:w="4697" w:type="pct"/>
          </w:tcPr>
          <w:p w:rsidR="00246192" w:rsidRPr="00246192" w:rsidRDefault="00246192" w:rsidP="00246192">
            <w:pPr>
              <w:pStyle w:val="DHHStabletext"/>
            </w:pPr>
            <w:r w:rsidRPr="00246192">
              <w:t>Hold the blanket at arm’s length</w:t>
            </w:r>
          </w:p>
        </w:tc>
        <w:tc>
          <w:tcPr>
            <w:tcW w:w="303" w:type="pct"/>
          </w:tcPr>
          <w:p w:rsidR="00246192" w:rsidRPr="00246192" w:rsidRDefault="00246192" w:rsidP="00246192">
            <w:pPr>
              <w:pStyle w:val="DHHStabletext"/>
            </w:pPr>
          </w:p>
        </w:tc>
      </w:tr>
      <w:tr w:rsidR="00246192" w:rsidRPr="00246192" w:rsidTr="00246192">
        <w:tc>
          <w:tcPr>
            <w:tcW w:w="4697" w:type="pct"/>
          </w:tcPr>
          <w:p w:rsidR="00246192" w:rsidRPr="00246192" w:rsidRDefault="00246192" w:rsidP="00246192">
            <w:pPr>
              <w:pStyle w:val="DHHStabletext"/>
            </w:pPr>
            <w:r w:rsidRPr="00246192">
              <w:t>Approach the fire cautiously</w:t>
            </w:r>
          </w:p>
        </w:tc>
        <w:tc>
          <w:tcPr>
            <w:tcW w:w="303" w:type="pct"/>
          </w:tcPr>
          <w:p w:rsidR="00246192" w:rsidRPr="00246192" w:rsidRDefault="00246192" w:rsidP="00246192">
            <w:pPr>
              <w:pStyle w:val="DHHStabletext"/>
            </w:pPr>
          </w:p>
        </w:tc>
      </w:tr>
      <w:tr w:rsidR="00246192" w:rsidRPr="00246192" w:rsidTr="00246192">
        <w:tc>
          <w:tcPr>
            <w:tcW w:w="4697" w:type="pct"/>
          </w:tcPr>
          <w:p w:rsidR="00246192" w:rsidRPr="00246192" w:rsidRDefault="00246192" w:rsidP="00246192">
            <w:pPr>
              <w:pStyle w:val="DHHStabletext"/>
            </w:pPr>
            <w:r w:rsidRPr="00246192">
              <w:t>Call the fire brigade and leave the pot on the stove</w:t>
            </w:r>
          </w:p>
        </w:tc>
        <w:tc>
          <w:tcPr>
            <w:tcW w:w="303" w:type="pct"/>
          </w:tcPr>
          <w:p w:rsidR="00246192" w:rsidRPr="00246192" w:rsidRDefault="00246192" w:rsidP="00246192">
            <w:pPr>
              <w:pStyle w:val="DHHStabletext"/>
            </w:pPr>
          </w:p>
        </w:tc>
      </w:tr>
    </w:tbl>
    <w:p w:rsidR="00A6510D" w:rsidRDefault="00A6510D">
      <w:pPr>
        <w:rPr>
          <w:rFonts w:ascii="Arial" w:hAnsi="Arial"/>
          <w:b/>
          <w:color w:val="D50032"/>
          <w:sz w:val="28"/>
          <w:szCs w:val="28"/>
        </w:rPr>
      </w:pPr>
      <w:r>
        <w:br w:type="page"/>
      </w:r>
    </w:p>
    <w:p w:rsidR="007171B8" w:rsidRDefault="007171B8" w:rsidP="007171B8">
      <w:pPr>
        <w:pStyle w:val="Heading2"/>
      </w:pPr>
      <w:bookmarkStart w:id="129" w:name="_Toc532979279"/>
      <w:r>
        <w:lastRenderedPageBreak/>
        <w:t xml:space="preserve">What to do if anyone’s clothes </w:t>
      </w:r>
      <w:r w:rsidRPr="007171B8">
        <w:t>catch</w:t>
      </w:r>
      <w:r>
        <w:t xml:space="preserve"> fire</w:t>
      </w:r>
      <w:bookmarkEnd w:id="129"/>
    </w:p>
    <w:p w:rsidR="007171B8" w:rsidRPr="007171B8" w:rsidRDefault="007171B8" w:rsidP="007171B8">
      <w:pPr>
        <w:pStyle w:val="DHHSbody"/>
        <w:rPr>
          <w:lang w:eastAsia="en-AU"/>
        </w:rPr>
      </w:pPr>
      <w:r w:rsidRPr="007171B8">
        <w:rPr>
          <w:lang w:eastAsia="en-AU"/>
        </w:rPr>
        <w:t>If anyone’s clothes catch fire:</w:t>
      </w:r>
    </w:p>
    <w:p w:rsidR="007171B8" w:rsidRPr="007171B8" w:rsidRDefault="007171B8" w:rsidP="007171B8">
      <w:pPr>
        <w:pStyle w:val="DHHSbullet1"/>
        <w:rPr>
          <w:lang w:eastAsia="en-AU"/>
        </w:rPr>
      </w:pPr>
      <w:r w:rsidRPr="007171B8">
        <w:rPr>
          <w:b/>
          <w:bCs/>
          <w:bdr w:val="none" w:sz="0" w:space="0" w:color="auto" w:frame="1"/>
          <w:lang w:eastAsia="en-AU"/>
        </w:rPr>
        <w:t>STOP</w:t>
      </w:r>
      <w:r w:rsidR="009D47D7">
        <w:rPr>
          <w:lang w:eastAsia="en-AU"/>
        </w:rPr>
        <w:t xml:space="preserve"> </w:t>
      </w:r>
      <w:r w:rsidRPr="007171B8">
        <w:rPr>
          <w:lang w:eastAsia="en-AU"/>
        </w:rPr>
        <w:t>– them immediately – do not let them run</w:t>
      </w:r>
    </w:p>
    <w:p w:rsidR="007171B8" w:rsidRPr="007171B8" w:rsidRDefault="007171B8" w:rsidP="007171B8">
      <w:pPr>
        <w:pStyle w:val="DHHSbullet1"/>
        <w:rPr>
          <w:lang w:eastAsia="en-AU"/>
        </w:rPr>
      </w:pPr>
      <w:r w:rsidRPr="007171B8">
        <w:rPr>
          <w:b/>
          <w:bCs/>
          <w:bdr w:val="none" w:sz="0" w:space="0" w:color="auto" w:frame="1"/>
          <w:lang w:eastAsia="en-AU"/>
        </w:rPr>
        <w:t>DROP</w:t>
      </w:r>
      <w:r w:rsidRPr="007171B8">
        <w:rPr>
          <w:lang w:eastAsia="en-AU"/>
        </w:rPr>
        <w:t> – them to the floor, and</w:t>
      </w:r>
    </w:p>
    <w:p w:rsidR="007171B8" w:rsidRPr="007171B8" w:rsidRDefault="007171B8" w:rsidP="007171B8">
      <w:pPr>
        <w:pStyle w:val="DHHSbullet1lastline"/>
        <w:rPr>
          <w:lang w:eastAsia="en-AU"/>
        </w:rPr>
      </w:pPr>
      <w:r w:rsidRPr="007171B8">
        <w:rPr>
          <w:b/>
          <w:bCs/>
          <w:bdr w:val="none" w:sz="0" w:space="0" w:color="auto" w:frame="1"/>
          <w:lang w:eastAsia="en-AU"/>
        </w:rPr>
        <w:t>ROLL</w:t>
      </w:r>
      <w:r w:rsidRPr="007171B8">
        <w:rPr>
          <w:lang w:eastAsia="en-AU"/>
        </w:rPr>
        <w:t> – smother the flames either by rolling the person or wrapping them with a fire blanket.</w:t>
      </w:r>
    </w:p>
    <w:p w:rsidR="007171B8" w:rsidRDefault="007171B8" w:rsidP="007171B8">
      <w:pPr>
        <w:pStyle w:val="Heading2"/>
      </w:pPr>
      <w:bookmarkStart w:id="130" w:name="_Toc532979280"/>
      <w:r>
        <w:t xml:space="preserve">General </w:t>
      </w:r>
      <w:r w:rsidRPr="007171B8">
        <w:t>tips</w:t>
      </w:r>
      <w:bookmarkEnd w:id="130"/>
    </w:p>
    <w:p w:rsidR="007171B8" w:rsidRPr="007171B8" w:rsidRDefault="007171B8" w:rsidP="007171B8">
      <w:pPr>
        <w:pStyle w:val="DHHSbody"/>
      </w:pPr>
      <w:r w:rsidRPr="007171B8">
        <w:t>When you use a portable fire extinguisher or fire blanket, arrange for its immediate replacement. Clearly mark or identify it as being used. Do not place a used portable fire extinguisher or fire blanket back in its assigned location.</w:t>
      </w:r>
    </w:p>
    <w:p w:rsidR="007171B8" w:rsidRPr="007171B8" w:rsidRDefault="007171B8" w:rsidP="007171B8">
      <w:pPr>
        <w:pStyle w:val="DHHSbody"/>
      </w:pPr>
      <w:r w:rsidRPr="007171B8">
        <w:t>All portable fire extinguishers and fire blankets should be located in a readily accessible position. The preferred location is adjacent to an exit path or door. All equipment should be kept clear from any obstruction.</w:t>
      </w:r>
    </w:p>
    <w:p w:rsidR="007171B8" w:rsidRDefault="007171B8" w:rsidP="007171B8">
      <w:pPr>
        <w:pStyle w:val="DHHSbody"/>
      </w:pPr>
      <w:r>
        <w:t>Ensure the fire extinguisher is ready to use by checking the indicator on the pressure gauge is in the green section. All equipment should be regularly maintained and serviced by qualified fire service technicians.</w:t>
      </w:r>
    </w:p>
    <w:p w:rsidR="007171B8" w:rsidRDefault="007171B8" w:rsidP="007171B8">
      <w:pPr>
        <w:pStyle w:val="DHHSbody"/>
      </w:pPr>
      <w:r>
        <w:t>Staff should be mindful that people with breathing difficulties may be affected by the contents of the dry chemical powder extinguisher if they are in the room. Read the manufacturer’s operating instructions.</w:t>
      </w:r>
    </w:p>
    <w:p w:rsidR="00E56171" w:rsidRDefault="00E56171">
      <w:pPr>
        <w:rPr>
          <w:rFonts w:ascii="Arial" w:hAnsi="Arial"/>
          <w:b/>
          <w:color w:val="D50032"/>
          <w:sz w:val="28"/>
          <w:szCs w:val="28"/>
        </w:rPr>
      </w:pPr>
      <w:r>
        <w:br w:type="page"/>
      </w:r>
    </w:p>
    <w:p w:rsidR="007171B8" w:rsidRDefault="00857AFA" w:rsidP="00647717">
      <w:pPr>
        <w:pStyle w:val="Heading2"/>
      </w:pPr>
      <w:bookmarkStart w:id="131" w:name="_Toc532979281"/>
      <w:r>
        <w:lastRenderedPageBreak/>
        <w:t xml:space="preserve">Assessment: </w:t>
      </w:r>
      <w:r w:rsidRPr="00857AFA">
        <w:t>Portable fire extinguishers and fire blankets</w:t>
      </w:r>
      <w:bookmarkEnd w:id="131"/>
    </w:p>
    <w:p w:rsidR="00857AFA" w:rsidRDefault="00857AFA" w:rsidP="00857AFA">
      <w:pPr>
        <w:pStyle w:val="DHHSbody"/>
      </w:pPr>
      <w:r>
        <w:t>You should now have a good understanding about the information in this part of the program.</w:t>
      </w:r>
    </w:p>
    <w:p w:rsidR="00857AFA" w:rsidRDefault="00857AFA" w:rsidP="00857AFA">
      <w:pPr>
        <w:pStyle w:val="DHHSbody"/>
      </w:pPr>
      <w:r>
        <w:t>Before we move on you'll need to complete a short multiple-choice assessment. You'll need to pass it to complete the program.</w:t>
      </w:r>
    </w:p>
    <w:p w:rsidR="00857AFA" w:rsidRPr="00025A00" w:rsidRDefault="00857AFA" w:rsidP="00025A00">
      <w:pPr>
        <w:pStyle w:val="DHHSbody"/>
        <w:rPr>
          <w:b/>
        </w:rPr>
      </w:pPr>
      <w:r w:rsidRPr="00025A00">
        <w:rPr>
          <w:b/>
        </w:rPr>
        <w:t>How long will your fire extinguisher last after you start using it?</w:t>
      </w:r>
    </w:p>
    <w:tbl>
      <w:tblPr>
        <w:tblStyle w:val="TableGrid"/>
        <w:tblW w:w="0" w:type="auto"/>
        <w:tblInd w:w="0" w:type="dxa"/>
        <w:tblLayout w:type="fixed"/>
        <w:tblLook w:val="04A0" w:firstRow="1" w:lastRow="0" w:firstColumn="1" w:lastColumn="0" w:noHBand="0" w:noVBand="1"/>
      </w:tblPr>
      <w:tblGrid>
        <w:gridCol w:w="8701"/>
        <w:gridCol w:w="561"/>
      </w:tblGrid>
      <w:tr w:rsidR="00025A00" w:rsidRPr="00025A00" w:rsidTr="002447E3">
        <w:tc>
          <w:tcPr>
            <w:tcW w:w="8701" w:type="dxa"/>
          </w:tcPr>
          <w:p w:rsidR="00025A00" w:rsidRPr="00025A00" w:rsidRDefault="00025A00" w:rsidP="002447E3">
            <w:pPr>
              <w:pStyle w:val="DHHStabletext"/>
            </w:pPr>
            <w:r w:rsidRPr="00025A00">
              <w:t>One minute</w:t>
            </w:r>
          </w:p>
        </w:tc>
        <w:tc>
          <w:tcPr>
            <w:tcW w:w="561" w:type="dxa"/>
          </w:tcPr>
          <w:p w:rsidR="00025A00" w:rsidRPr="00025A00" w:rsidRDefault="00025A00" w:rsidP="002447E3">
            <w:pPr>
              <w:pStyle w:val="DHHStabletext"/>
            </w:pPr>
          </w:p>
        </w:tc>
      </w:tr>
      <w:tr w:rsidR="00025A00" w:rsidRPr="00025A00" w:rsidTr="002447E3">
        <w:tc>
          <w:tcPr>
            <w:tcW w:w="8701" w:type="dxa"/>
          </w:tcPr>
          <w:p w:rsidR="00025A00" w:rsidRPr="00025A00" w:rsidRDefault="00025A00" w:rsidP="002447E3">
            <w:pPr>
              <w:pStyle w:val="DHHStabletext"/>
            </w:pPr>
            <w:r w:rsidRPr="00025A00">
              <w:t>90 seconds</w:t>
            </w:r>
          </w:p>
        </w:tc>
        <w:tc>
          <w:tcPr>
            <w:tcW w:w="561" w:type="dxa"/>
          </w:tcPr>
          <w:p w:rsidR="00025A00" w:rsidRPr="00025A00" w:rsidRDefault="00025A00" w:rsidP="002447E3">
            <w:pPr>
              <w:pStyle w:val="DHHStabletext"/>
            </w:pPr>
          </w:p>
        </w:tc>
      </w:tr>
      <w:tr w:rsidR="00025A00" w:rsidRPr="00025A00" w:rsidTr="002447E3">
        <w:tc>
          <w:tcPr>
            <w:tcW w:w="8701" w:type="dxa"/>
          </w:tcPr>
          <w:p w:rsidR="00025A00" w:rsidRPr="00025A00" w:rsidRDefault="00025A00" w:rsidP="002447E3">
            <w:pPr>
              <w:pStyle w:val="DHHStabletext"/>
            </w:pPr>
            <w:r w:rsidRPr="00025A00">
              <w:t>20 seconds</w:t>
            </w:r>
          </w:p>
        </w:tc>
        <w:tc>
          <w:tcPr>
            <w:tcW w:w="561" w:type="dxa"/>
          </w:tcPr>
          <w:p w:rsidR="00025A00" w:rsidRPr="00025A00" w:rsidRDefault="00025A00" w:rsidP="002447E3">
            <w:pPr>
              <w:pStyle w:val="DHHStabletext"/>
            </w:pPr>
          </w:p>
        </w:tc>
      </w:tr>
      <w:tr w:rsidR="00025A00" w:rsidRPr="00025A00" w:rsidTr="002447E3">
        <w:tc>
          <w:tcPr>
            <w:tcW w:w="8701" w:type="dxa"/>
          </w:tcPr>
          <w:p w:rsidR="00025A00" w:rsidRPr="00025A00" w:rsidRDefault="00025A00" w:rsidP="002447E3">
            <w:pPr>
              <w:pStyle w:val="DHHStabletext"/>
            </w:pPr>
            <w:r w:rsidRPr="00025A00">
              <w:t>40 seconds</w:t>
            </w:r>
          </w:p>
        </w:tc>
        <w:tc>
          <w:tcPr>
            <w:tcW w:w="561" w:type="dxa"/>
          </w:tcPr>
          <w:p w:rsidR="00025A00" w:rsidRPr="00025A00" w:rsidRDefault="00025A00" w:rsidP="002447E3">
            <w:pPr>
              <w:pStyle w:val="DHHStabletext"/>
            </w:pPr>
          </w:p>
        </w:tc>
      </w:tr>
    </w:tbl>
    <w:p w:rsidR="00FA1E35" w:rsidRPr="00025A00" w:rsidRDefault="00FA1E35" w:rsidP="00025A00">
      <w:pPr>
        <w:pStyle w:val="DHHSbody"/>
        <w:rPr>
          <w:b/>
        </w:rPr>
      </w:pPr>
      <w:r w:rsidRPr="00025A00">
        <w:rPr>
          <w:b/>
        </w:rPr>
        <w:t>What type of extinguisher is recommended for your residential facility?</w:t>
      </w:r>
    </w:p>
    <w:tbl>
      <w:tblPr>
        <w:tblStyle w:val="TableGrid"/>
        <w:tblW w:w="4985" w:type="pct"/>
        <w:tblInd w:w="0" w:type="dxa"/>
        <w:tblLook w:val="04A0" w:firstRow="1" w:lastRow="0" w:firstColumn="1" w:lastColumn="0" w:noHBand="0" w:noVBand="1"/>
      </w:tblPr>
      <w:tblGrid>
        <w:gridCol w:w="8910"/>
        <w:gridCol w:w="575"/>
      </w:tblGrid>
      <w:tr w:rsidR="00025A00" w:rsidRPr="00025A00" w:rsidTr="002447E3">
        <w:tc>
          <w:tcPr>
            <w:tcW w:w="4697" w:type="pct"/>
          </w:tcPr>
          <w:p w:rsidR="00025A00" w:rsidRPr="00025A00" w:rsidRDefault="00025A00" w:rsidP="002447E3">
            <w:pPr>
              <w:pStyle w:val="DHHStabletext"/>
            </w:pPr>
            <w:r w:rsidRPr="00025A00">
              <w:t>2.5kg, electrical extinguisher</w:t>
            </w:r>
          </w:p>
        </w:tc>
        <w:tc>
          <w:tcPr>
            <w:tcW w:w="303" w:type="pct"/>
          </w:tcPr>
          <w:p w:rsidR="00025A00" w:rsidRPr="00025A00" w:rsidRDefault="00025A00" w:rsidP="002447E3">
            <w:pPr>
              <w:pStyle w:val="DHHStabletext"/>
            </w:pPr>
          </w:p>
        </w:tc>
      </w:tr>
      <w:tr w:rsidR="00025A00" w:rsidRPr="00025A00" w:rsidTr="002447E3">
        <w:tc>
          <w:tcPr>
            <w:tcW w:w="4697" w:type="pct"/>
          </w:tcPr>
          <w:p w:rsidR="00025A00" w:rsidRPr="00025A00" w:rsidRDefault="00025A00" w:rsidP="002447E3">
            <w:pPr>
              <w:pStyle w:val="DHHStabletext"/>
            </w:pPr>
            <w:r w:rsidRPr="00025A00">
              <w:t>3kg water extinguisher</w:t>
            </w:r>
          </w:p>
        </w:tc>
        <w:tc>
          <w:tcPr>
            <w:tcW w:w="303" w:type="pct"/>
          </w:tcPr>
          <w:p w:rsidR="00025A00" w:rsidRPr="00025A00" w:rsidRDefault="00025A00" w:rsidP="002447E3">
            <w:pPr>
              <w:pStyle w:val="DHHStabletext"/>
            </w:pPr>
          </w:p>
        </w:tc>
      </w:tr>
      <w:tr w:rsidR="00025A00" w:rsidRPr="00025A00" w:rsidTr="002447E3">
        <w:tc>
          <w:tcPr>
            <w:tcW w:w="4697" w:type="pct"/>
          </w:tcPr>
          <w:p w:rsidR="00025A00" w:rsidRPr="00025A00" w:rsidRDefault="00025A00" w:rsidP="002447E3">
            <w:pPr>
              <w:pStyle w:val="DHHStabletext"/>
            </w:pPr>
            <w:r w:rsidRPr="00025A00">
              <w:t>2.1kg 2A 20(E) type, portable dry chemical powder fire extinguisher</w:t>
            </w:r>
          </w:p>
        </w:tc>
        <w:tc>
          <w:tcPr>
            <w:tcW w:w="303" w:type="pct"/>
          </w:tcPr>
          <w:p w:rsidR="00025A00" w:rsidRPr="00025A00" w:rsidRDefault="00025A00" w:rsidP="002447E3">
            <w:pPr>
              <w:pStyle w:val="DHHStabletext"/>
            </w:pPr>
          </w:p>
        </w:tc>
      </w:tr>
    </w:tbl>
    <w:p w:rsidR="00FA1E35" w:rsidRPr="00025A00" w:rsidRDefault="00FA1E35" w:rsidP="00025A00">
      <w:pPr>
        <w:pStyle w:val="DHHSbody"/>
        <w:rPr>
          <w:b/>
        </w:rPr>
      </w:pPr>
      <w:r w:rsidRPr="00025A00">
        <w:rPr>
          <w:b/>
        </w:rPr>
        <w:t>What colour is the portable dry chemical powder fire extinguisher?</w:t>
      </w:r>
    </w:p>
    <w:tbl>
      <w:tblPr>
        <w:tblStyle w:val="TableGrid"/>
        <w:tblW w:w="4975" w:type="pct"/>
        <w:tblInd w:w="0" w:type="dxa"/>
        <w:tblLook w:val="04A0" w:firstRow="1" w:lastRow="0" w:firstColumn="1" w:lastColumn="0" w:noHBand="0" w:noVBand="1"/>
      </w:tblPr>
      <w:tblGrid>
        <w:gridCol w:w="8890"/>
        <w:gridCol w:w="576"/>
      </w:tblGrid>
      <w:tr w:rsidR="002447E3" w:rsidRPr="002447E3" w:rsidTr="002447E3">
        <w:tc>
          <w:tcPr>
            <w:tcW w:w="4696" w:type="pct"/>
          </w:tcPr>
          <w:p w:rsidR="002447E3" w:rsidRPr="002447E3" w:rsidRDefault="002447E3" w:rsidP="002447E3">
            <w:pPr>
              <w:pStyle w:val="DHHStabletext"/>
            </w:pPr>
            <w:r w:rsidRPr="002447E3">
              <w:t>Red</w:t>
            </w:r>
          </w:p>
        </w:tc>
        <w:tc>
          <w:tcPr>
            <w:tcW w:w="304" w:type="pct"/>
          </w:tcPr>
          <w:p w:rsidR="002447E3" w:rsidRPr="002447E3" w:rsidRDefault="002447E3" w:rsidP="002447E3">
            <w:pPr>
              <w:pStyle w:val="DHHStabletext"/>
            </w:pPr>
          </w:p>
        </w:tc>
      </w:tr>
      <w:tr w:rsidR="002447E3" w:rsidRPr="002447E3" w:rsidTr="002447E3">
        <w:tc>
          <w:tcPr>
            <w:tcW w:w="4696" w:type="pct"/>
          </w:tcPr>
          <w:p w:rsidR="002447E3" w:rsidRPr="002447E3" w:rsidRDefault="002447E3" w:rsidP="002447E3">
            <w:pPr>
              <w:pStyle w:val="DHHStabletext"/>
            </w:pPr>
            <w:r w:rsidRPr="002447E3">
              <w:t>Red &amp; Black</w:t>
            </w:r>
          </w:p>
        </w:tc>
        <w:tc>
          <w:tcPr>
            <w:tcW w:w="304" w:type="pct"/>
          </w:tcPr>
          <w:p w:rsidR="002447E3" w:rsidRPr="002447E3" w:rsidRDefault="002447E3" w:rsidP="002447E3">
            <w:pPr>
              <w:pStyle w:val="DHHStabletext"/>
            </w:pPr>
          </w:p>
        </w:tc>
      </w:tr>
      <w:tr w:rsidR="002447E3" w:rsidRPr="002447E3" w:rsidTr="002447E3">
        <w:tc>
          <w:tcPr>
            <w:tcW w:w="4696" w:type="pct"/>
          </w:tcPr>
          <w:p w:rsidR="002447E3" w:rsidRPr="002447E3" w:rsidRDefault="002447E3" w:rsidP="002447E3">
            <w:pPr>
              <w:pStyle w:val="DHHStabletext"/>
            </w:pPr>
            <w:r w:rsidRPr="002447E3">
              <w:t>Red &amp; Yellow</w:t>
            </w:r>
          </w:p>
        </w:tc>
        <w:tc>
          <w:tcPr>
            <w:tcW w:w="304" w:type="pct"/>
          </w:tcPr>
          <w:p w:rsidR="002447E3" w:rsidRPr="002447E3" w:rsidRDefault="002447E3" w:rsidP="002447E3">
            <w:pPr>
              <w:pStyle w:val="DHHStabletext"/>
            </w:pPr>
          </w:p>
        </w:tc>
      </w:tr>
      <w:tr w:rsidR="002447E3" w:rsidRPr="002447E3" w:rsidTr="002447E3">
        <w:tc>
          <w:tcPr>
            <w:tcW w:w="4696" w:type="pct"/>
          </w:tcPr>
          <w:p w:rsidR="002447E3" w:rsidRPr="002447E3" w:rsidRDefault="002447E3" w:rsidP="002447E3">
            <w:pPr>
              <w:pStyle w:val="DHHStabletext"/>
            </w:pPr>
            <w:r w:rsidRPr="002447E3">
              <w:t>Yellow</w:t>
            </w:r>
          </w:p>
        </w:tc>
        <w:tc>
          <w:tcPr>
            <w:tcW w:w="304" w:type="pct"/>
          </w:tcPr>
          <w:p w:rsidR="002447E3" w:rsidRPr="002447E3" w:rsidRDefault="002447E3" w:rsidP="002447E3">
            <w:pPr>
              <w:pStyle w:val="DHHStabletext"/>
            </w:pPr>
          </w:p>
        </w:tc>
      </w:tr>
      <w:tr w:rsidR="002447E3" w:rsidRPr="002447E3" w:rsidTr="002447E3">
        <w:tc>
          <w:tcPr>
            <w:tcW w:w="4696" w:type="pct"/>
          </w:tcPr>
          <w:p w:rsidR="002447E3" w:rsidRPr="002447E3" w:rsidRDefault="002447E3" w:rsidP="002447E3">
            <w:pPr>
              <w:pStyle w:val="DHHStabletext"/>
            </w:pPr>
            <w:r w:rsidRPr="002447E3">
              <w:t>Red &amp; White</w:t>
            </w:r>
          </w:p>
        </w:tc>
        <w:tc>
          <w:tcPr>
            <w:tcW w:w="304" w:type="pct"/>
          </w:tcPr>
          <w:p w:rsidR="002447E3" w:rsidRPr="002447E3" w:rsidRDefault="002447E3" w:rsidP="002447E3">
            <w:pPr>
              <w:pStyle w:val="DHHStabletext"/>
            </w:pPr>
          </w:p>
        </w:tc>
      </w:tr>
    </w:tbl>
    <w:p w:rsidR="00FA1E35" w:rsidRPr="00025A00" w:rsidRDefault="00FA1E35" w:rsidP="00025A00">
      <w:pPr>
        <w:pStyle w:val="DHHSbody"/>
        <w:rPr>
          <w:b/>
        </w:rPr>
      </w:pPr>
      <w:r w:rsidRPr="00025A00">
        <w:rPr>
          <w:b/>
        </w:rPr>
        <w:t>On what type of fires can you use a dry chemical powder extinguisher with a 2A 20B (E) rating?</w:t>
      </w:r>
    </w:p>
    <w:tbl>
      <w:tblPr>
        <w:tblStyle w:val="TableGrid"/>
        <w:tblW w:w="4985" w:type="pct"/>
        <w:tblInd w:w="0" w:type="dxa"/>
        <w:tblLook w:val="04A0" w:firstRow="1" w:lastRow="0" w:firstColumn="1" w:lastColumn="0" w:noHBand="0" w:noVBand="1"/>
      </w:tblPr>
      <w:tblGrid>
        <w:gridCol w:w="8910"/>
        <w:gridCol w:w="575"/>
      </w:tblGrid>
      <w:tr w:rsidR="002447E3" w:rsidRPr="002447E3" w:rsidTr="002447E3">
        <w:tc>
          <w:tcPr>
            <w:tcW w:w="4697" w:type="pct"/>
          </w:tcPr>
          <w:p w:rsidR="002447E3" w:rsidRPr="002447E3" w:rsidRDefault="002447E3" w:rsidP="002447E3">
            <w:pPr>
              <w:pStyle w:val="DHHStabletext"/>
            </w:pPr>
            <w:r w:rsidRPr="002447E3">
              <w:t>Wood and paper only</w:t>
            </w:r>
          </w:p>
        </w:tc>
        <w:tc>
          <w:tcPr>
            <w:tcW w:w="303" w:type="pct"/>
          </w:tcPr>
          <w:p w:rsidR="002447E3" w:rsidRPr="002447E3" w:rsidRDefault="002447E3" w:rsidP="002447E3">
            <w:pPr>
              <w:pStyle w:val="DHHStabletext"/>
            </w:pPr>
          </w:p>
        </w:tc>
      </w:tr>
      <w:tr w:rsidR="002447E3" w:rsidRPr="002447E3" w:rsidTr="002447E3">
        <w:tc>
          <w:tcPr>
            <w:tcW w:w="4697" w:type="pct"/>
          </w:tcPr>
          <w:p w:rsidR="002447E3" w:rsidRPr="002447E3" w:rsidRDefault="002447E3" w:rsidP="002447E3">
            <w:pPr>
              <w:pStyle w:val="DHHStabletext"/>
            </w:pPr>
            <w:r w:rsidRPr="002447E3">
              <w:t>Electrical and wood only</w:t>
            </w:r>
          </w:p>
        </w:tc>
        <w:tc>
          <w:tcPr>
            <w:tcW w:w="303" w:type="pct"/>
          </w:tcPr>
          <w:p w:rsidR="002447E3" w:rsidRPr="002447E3" w:rsidRDefault="002447E3" w:rsidP="002447E3">
            <w:pPr>
              <w:pStyle w:val="DHHStabletext"/>
            </w:pPr>
          </w:p>
        </w:tc>
      </w:tr>
      <w:tr w:rsidR="002447E3" w:rsidRPr="002447E3" w:rsidTr="002447E3">
        <w:tc>
          <w:tcPr>
            <w:tcW w:w="4697" w:type="pct"/>
          </w:tcPr>
          <w:p w:rsidR="002447E3" w:rsidRPr="002447E3" w:rsidRDefault="002447E3" w:rsidP="002447E3">
            <w:pPr>
              <w:pStyle w:val="DHHStabletext"/>
            </w:pPr>
            <w:r w:rsidRPr="002447E3">
              <w:t>Wood, paper, furnishings, electrical equipment, flammable liquids and cooking oil</w:t>
            </w:r>
          </w:p>
        </w:tc>
        <w:tc>
          <w:tcPr>
            <w:tcW w:w="303" w:type="pct"/>
          </w:tcPr>
          <w:p w:rsidR="002447E3" w:rsidRPr="002447E3" w:rsidRDefault="002447E3" w:rsidP="002447E3">
            <w:pPr>
              <w:pStyle w:val="DHHStabletext"/>
            </w:pPr>
          </w:p>
        </w:tc>
      </w:tr>
      <w:tr w:rsidR="002447E3" w:rsidRPr="002447E3" w:rsidTr="002447E3">
        <w:tc>
          <w:tcPr>
            <w:tcW w:w="4697" w:type="pct"/>
          </w:tcPr>
          <w:p w:rsidR="002447E3" w:rsidRPr="002447E3" w:rsidRDefault="002447E3" w:rsidP="002447E3">
            <w:pPr>
              <w:pStyle w:val="DHHStabletext"/>
            </w:pPr>
            <w:r w:rsidRPr="002447E3">
              <w:t>Oil and gas only</w:t>
            </w:r>
          </w:p>
        </w:tc>
        <w:tc>
          <w:tcPr>
            <w:tcW w:w="303" w:type="pct"/>
          </w:tcPr>
          <w:p w:rsidR="002447E3" w:rsidRPr="002447E3" w:rsidRDefault="002447E3" w:rsidP="002447E3">
            <w:pPr>
              <w:pStyle w:val="DHHStabletext"/>
            </w:pPr>
          </w:p>
        </w:tc>
      </w:tr>
    </w:tbl>
    <w:p w:rsidR="00FA1E35" w:rsidRPr="00025A00" w:rsidRDefault="00FA1E35" w:rsidP="00025A00">
      <w:pPr>
        <w:pStyle w:val="DHHSbody"/>
        <w:rPr>
          <w:b/>
        </w:rPr>
      </w:pPr>
      <w:r w:rsidRPr="00025A00">
        <w:rPr>
          <w:b/>
        </w:rPr>
        <w:t>Where should the fire extinguisher be located?</w:t>
      </w:r>
    </w:p>
    <w:tbl>
      <w:tblPr>
        <w:tblStyle w:val="TableGrid"/>
        <w:tblW w:w="4985" w:type="pct"/>
        <w:tblInd w:w="0" w:type="dxa"/>
        <w:tblLook w:val="04A0" w:firstRow="1" w:lastRow="0" w:firstColumn="1" w:lastColumn="0" w:noHBand="0" w:noVBand="1"/>
      </w:tblPr>
      <w:tblGrid>
        <w:gridCol w:w="8910"/>
        <w:gridCol w:w="575"/>
      </w:tblGrid>
      <w:tr w:rsidR="002447E3" w:rsidRPr="002447E3" w:rsidTr="002447E3">
        <w:tc>
          <w:tcPr>
            <w:tcW w:w="4697" w:type="pct"/>
          </w:tcPr>
          <w:p w:rsidR="002447E3" w:rsidRPr="002447E3" w:rsidRDefault="002447E3" w:rsidP="00647717">
            <w:pPr>
              <w:pStyle w:val="DHHStabletext"/>
            </w:pPr>
            <w:r w:rsidRPr="002447E3">
              <w:t>By the front door only</w:t>
            </w:r>
          </w:p>
        </w:tc>
        <w:tc>
          <w:tcPr>
            <w:tcW w:w="303" w:type="pct"/>
          </w:tcPr>
          <w:p w:rsidR="002447E3" w:rsidRPr="002447E3" w:rsidRDefault="002447E3" w:rsidP="00647717">
            <w:pPr>
              <w:pStyle w:val="DHHStabletext"/>
            </w:pPr>
          </w:p>
        </w:tc>
      </w:tr>
      <w:tr w:rsidR="002447E3" w:rsidRPr="002447E3" w:rsidTr="002447E3">
        <w:tc>
          <w:tcPr>
            <w:tcW w:w="4697" w:type="pct"/>
          </w:tcPr>
          <w:p w:rsidR="002447E3" w:rsidRPr="002447E3" w:rsidRDefault="002447E3" w:rsidP="00647717">
            <w:pPr>
              <w:pStyle w:val="DHHStabletext"/>
            </w:pPr>
            <w:r w:rsidRPr="002447E3">
              <w:t>On the kitchen wall, near the door</w:t>
            </w:r>
          </w:p>
        </w:tc>
        <w:tc>
          <w:tcPr>
            <w:tcW w:w="303" w:type="pct"/>
          </w:tcPr>
          <w:p w:rsidR="002447E3" w:rsidRPr="002447E3" w:rsidRDefault="002447E3" w:rsidP="00647717">
            <w:pPr>
              <w:pStyle w:val="DHHStabletext"/>
            </w:pPr>
          </w:p>
        </w:tc>
      </w:tr>
      <w:tr w:rsidR="002447E3" w:rsidRPr="002447E3" w:rsidTr="002447E3">
        <w:tc>
          <w:tcPr>
            <w:tcW w:w="4697" w:type="pct"/>
          </w:tcPr>
          <w:p w:rsidR="002447E3" w:rsidRPr="002447E3" w:rsidRDefault="002447E3" w:rsidP="00647717">
            <w:pPr>
              <w:pStyle w:val="DHHStabletext"/>
            </w:pPr>
            <w:r w:rsidRPr="002447E3">
              <w:t>In each bedroom</w:t>
            </w:r>
          </w:p>
        </w:tc>
        <w:tc>
          <w:tcPr>
            <w:tcW w:w="303" w:type="pct"/>
          </w:tcPr>
          <w:p w:rsidR="002447E3" w:rsidRPr="002447E3" w:rsidRDefault="002447E3" w:rsidP="00647717">
            <w:pPr>
              <w:pStyle w:val="DHHStabletext"/>
            </w:pPr>
          </w:p>
        </w:tc>
      </w:tr>
    </w:tbl>
    <w:p w:rsidR="00E604F8" w:rsidRPr="00025A00" w:rsidRDefault="00E604F8" w:rsidP="00025A00">
      <w:pPr>
        <w:pStyle w:val="DHHSbody"/>
        <w:rPr>
          <w:b/>
        </w:rPr>
      </w:pPr>
      <w:r w:rsidRPr="00025A00">
        <w:rPr>
          <w:b/>
        </w:rPr>
        <w:t>When is it safe to use first attack equipment?</w:t>
      </w:r>
    </w:p>
    <w:tbl>
      <w:tblPr>
        <w:tblStyle w:val="TableGrid"/>
        <w:tblW w:w="4985" w:type="pct"/>
        <w:tblInd w:w="0" w:type="dxa"/>
        <w:tblLook w:val="04A0" w:firstRow="1" w:lastRow="0" w:firstColumn="1" w:lastColumn="0" w:noHBand="0" w:noVBand="1"/>
      </w:tblPr>
      <w:tblGrid>
        <w:gridCol w:w="8910"/>
        <w:gridCol w:w="575"/>
      </w:tblGrid>
      <w:tr w:rsidR="002447E3" w:rsidRPr="002447E3" w:rsidTr="002447E3">
        <w:tc>
          <w:tcPr>
            <w:tcW w:w="4697" w:type="pct"/>
          </w:tcPr>
          <w:p w:rsidR="002447E3" w:rsidRPr="002447E3" w:rsidRDefault="002447E3" w:rsidP="002447E3">
            <w:pPr>
              <w:pStyle w:val="DHHStabletext"/>
            </w:pPr>
            <w:r w:rsidRPr="002447E3">
              <w:t>When the fire is small, for example when its contained to a small pot</w:t>
            </w:r>
          </w:p>
        </w:tc>
        <w:tc>
          <w:tcPr>
            <w:tcW w:w="303" w:type="pct"/>
          </w:tcPr>
          <w:p w:rsidR="002447E3" w:rsidRPr="002447E3" w:rsidRDefault="002447E3" w:rsidP="002447E3">
            <w:pPr>
              <w:pStyle w:val="DHHStabletext"/>
            </w:pPr>
          </w:p>
        </w:tc>
      </w:tr>
      <w:tr w:rsidR="002447E3" w:rsidRPr="002447E3" w:rsidTr="002447E3">
        <w:tc>
          <w:tcPr>
            <w:tcW w:w="4697" w:type="pct"/>
          </w:tcPr>
          <w:p w:rsidR="002447E3" w:rsidRPr="002447E3" w:rsidRDefault="002447E3" w:rsidP="002447E3">
            <w:pPr>
              <w:pStyle w:val="DHHStabletext"/>
            </w:pPr>
            <w:r w:rsidRPr="002447E3">
              <w:t>In any circumstances</w:t>
            </w:r>
          </w:p>
        </w:tc>
        <w:tc>
          <w:tcPr>
            <w:tcW w:w="303" w:type="pct"/>
          </w:tcPr>
          <w:p w:rsidR="002447E3" w:rsidRPr="002447E3" w:rsidRDefault="002447E3" w:rsidP="002447E3">
            <w:pPr>
              <w:pStyle w:val="DHHStabletext"/>
            </w:pPr>
          </w:p>
        </w:tc>
      </w:tr>
      <w:tr w:rsidR="002447E3" w:rsidRPr="002447E3" w:rsidTr="002447E3">
        <w:tc>
          <w:tcPr>
            <w:tcW w:w="4697" w:type="pct"/>
          </w:tcPr>
          <w:p w:rsidR="002447E3" w:rsidRPr="002447E3" w:rsidRDefault="002447E3" w:rsidP="002447E3">
            <w:pPr>
              <w:pStyle w:val="DHHStabletext"/>
            </w:pPr>
            <w:r w:rsidRPr="002447E3">
              <w:t>When the fire is bigger than a 1m3</w:t>
            </w:r>
          </w:p>
        </w:tc>
        <w:tc>
          <w:tcPr>
            <w:tcW w:w="303" w:type="pct"/>
          </w:tcPr>
          <w:p w:rsidR="002447E3" w:rsidRPr="002447E3" w:rsidRDefault="002447E3" w:rsidP="002447E3">
            <w:pPr>
              <w:pStyle w:val="DHHStabletext"/>
            </w:pPr>
          </w:p>
        </w:tc>
      </w:tr>
    </w:tbl>
    <w:p w:rsidR="002447E3" w:rsidRDefault="002447E3" w:rsidP="00025A00">
      <w:pPr>
        <w:pStyle w:val="DHHSbody"/>
        <w:rPr>
          <w:b/>
        </w:rPr>
      </w:pPr>
    </w:p>
    <w:p w:rsidR="002447E3" w:rsidRDefault="002447E3">
      <w:pPr>
        <w:rPr>
          <w:rFonts w:ascii="Arial" w:eastAsia="Times" w:hAnsi="Arial"/>
          <w:b/>
        </w:rPr>
      </w:pPr>
      <w:r>
        <w:rPr>
          <w:b/>
        </w:rPr>
        <w:br w:type="page"/>
      </w:r>
    </w:p>
    <w:p w:rsidR="00E604F8" w:rsidRPr="00025A00" w:rsidRDefault="00E604F8" w:rsidP="00025A00">
      <w:pPr>
        <w:pStyle w:val="DHHSbody"/>
        <w:rPr>
          <w:b/>
        </w:rPr>
      </w:pPr>
      <w:r w:rsidRPr="00025A00">
        <w:rPr>
          <w:b/>
        </w:rPr>
        <w:lastRenderedPageBreak/>
        <w:t>What does PASS stand for?</w:t>
      </w:r>
    </w:p>
    <w:tbl>
      <w:tblPr>
        <w:tblStyle w:val="TableGrid"/>
        <w:tblW w:w="4985" w:type="pct"/>
        <w:tblInd w:w="0" w:type="dxa"/>
        <w:tblLook w:val="04A0" w:firstRow="1" w:lastRow="0" w:firstColumn="1" w:lastColumn="0" w:noHBand="0" w:noVBand="1"/>
      </w:tblPr>
      <w:tblGrid>
        <w:gridCol w:w="8910"/>
        <w:gridCol w:w="575"/>
      </w:tblGrid>
      <w:tr w:rsidR="00025A00" w:rsidTr="00025A00">
        <w:tc>
          <w:tcPr>
            <w:tcW w:w="4697" w:type="pct"/>
          </w:tcPr>
          <w:p w:rsidR="00025A00" w:rsidRDefault="00025A00" w:rsidP="00025A00">
            <w:pPr>
              <w:pStyle w:val="DHHSbody"/>
            </w:pPr>
            <w:r w:rsidRPr="00A941DB">
              <w:t>P = Pull the pin, A = Aim the extinguisher, S = Squeeze the handle, S = Sweep the extinguisher from side to side</w:t>
            </w:r>
          </w:p>
        </w:tc>
        <w:tc>
          <w:tcPr>
            <w:tcW w:w="303" w:type="pct"/>
          </w:tcPr>
          <w:p w:rsidR="00025A00" w:rsidRDefault="00025A00" w:rsidP="00025A00">
            <w:pPr>
              <w:pStyle w:val="DHHSbody"/>
            </w:pPr>
          </w:p>
        </w:tc>
      </w:tr>
      <w:tr w:rsidR="00025A00" w:rsidTr="00025A00">
        <w:tc>
          <w:tcPr>
            <w:tcW w:w="4697" w:type="pct"/>
          </w:tcPr>
          <w:p w:rsidR="00025A00" w:rsidRDefault="00025A00" w:rsidP="00025A00">
            <w:pPr>
              <w:pStyle w:val="DHHSbody"/>
            </w:pPr>
            <w:r w:rsidRPr="00A941DB">
              <w:t xml:space="preserve">P = Point the extinguisher, A = Aim close to base of fire, S = Squeeze handle, S = Sweep the </w:t>
            </w:r>
            <w:r>
              <w:t>extinguisher from side to side</w:t>
            </w:r>
          </w:p>
        </w:tc>
        <w:tc>
          <w:tcPr>
            <w:tcW w:w="303" w:type="pct"/>
          </w:tcPr>
          <w:p w:rsidR="00025A00" w:rsidRDefault="00025A00" w:rsidP="00025A00">
            <w:pPr>
              <w:pStyle w:val="DHHSbody"/>
            </w:pPr>
          </w:p>
        </w:tc>
      </w:tr>
      <w:tr w:rsidR="00025A00" w:rsidTr="00025A00">
        <w:tc>
          <w:tcPr>
            <w:tcW w:w="4697" w:type="pct"/>
          </w:tcPr>
          <w:p w:rsidR="00025A00" w:rsidRDefault="00025A00" w:rsidP="00025A00">
            <w:pPr>
              <w:pStyle w:val="DHHSbody"/>
            </w:pPr>
            <w:r>
              <w:t>P = Pull the pin, A = Aim the extinguisher, S = Squeeze the handle, S = Suffocate flames</w:t>
            </w:r>
          </w:p>
        </w:tc>
        <w:tc>
          <w:tcPr>
            <w:tcW w:w="303" w:type="pct"/>
          </w:tcPr>
          <w:p w:rsidR="00025A00" w:rsidRDefault="00025A00" w:rsidP="00025A00">
            <w:pPr>
              <w:pStyle w:val="DHHSbody"/>
            </w:pPr>
          </w:p>
        </w:tc>
      </w:tr>
    </w:tbl>
    <w:p w:rsidR="00E604F8" w:rsidRPr="00025A00" w:rsidRDefault="00E604F8" w:rsidP="00025A00">
      <w:pPr>
        <w:pStyle w:val="DHHSbody"/>
        <w:rPr>
          <w:b/>
        </w:rPr>
      </w:pPr>
      <w:r w:rsidRPr="00025A00">
        <w:rPr>
          <w:b/>
        </w:rPr>
        <w:t>Once you have used a fire blanket or extinguisher</w:t>
      </w:r>
    </w:p>
    <w:p w:rsidR="00E604F8" w:rsidRDefault="00E604F8" w:rsidP="00F56B49">
      <w:pPr>
        <w:pStyle w:val="DHHSbullet2"/>
      </w:pPr>
      <w:r>
        <w:t>Mark or identify it as being used.</w:t>
      </w:r>
    </w:p>
    <w:p w:rsidR="00E604F8" w:rsidRDefault="00E604F8" w:rsidP="00F56B49">
      <w:pPr>
        <w:pStyle w:val="DHHSbullet2"/>
      </w:pPr>
      <w:r>
        <w:t>Report it as being used immediately (to your line supervisor/manager on duty)</w:t>
      </w:r>
    </w:p>
    <w:p w:rsidR="00E604F8" w:rsidRDefault="00E604F8" w:rsidP="00F56B49">
      <w:pPr>
        <w:pStyle w:val="DHHSbullet2"/>
      </w:pPr>
      <w:r>
        <w:t>Do not place a used portable fire extinguisher or fire blanket back in its assigned location.</w:t>
      </w:r>
    </w:p>
    <w:tbl>
      <w:tblPr>
        <w:tblStyle w:val="TableGrid"/>
        <w:tblW w:w="4985" w:type="pct"/>
        <w:tblInd w:w="0" w:type="dxa"/>
        <w:tblLook w:val="04A0" w:firstRow="1" w:lastRow="0" w:firstColumn="1" w:lastColumn="0" w:noHBand="0" w:noVBand="1"/>
      </w:tblPr>
      <w:tblGrid>
        <w:gridCol w:w="8910"/>
        <w:gridCol w:w="575"/>
      </w:tblGrid>
      <w:tr w:rsidR="00025A00" w:rsidRPr="00025A00" w:rsidTr="00025A00">
        <w:tc>
          <w:tcPr>
            <w:tcW w:w="4697" w:type="pct"/>
          </w:tcPr>
          <w:p w:rsidR="00025A00" w:rsidRPr="00025A00" w:rsidRDefault="00025A00" w:rsidP="00025A00">
            <w:pPr>
              <w:pStyle w:val="DHHStabletext"/>
            </w:pPr>
            <w:r w:rsidRPr="00025A00">
              <w:t>True</w:t>
            </w:r>
          </w:p>
        </w:tc>
        <w:tc>
          <w:tcPr>
            <w:tcW w:w="303" w:type="pct"/>
          </w:tcPr>
          <w:p w:rsidR="00025A00" w:rsidRPr="00025A00" w:rsidRDefault="00025A00" w:rsidP="00025A00">
            <w:pPr>
              <w:pStyle w:val="DHHStabletext"/>
            </w:pPr>
          </w:p>
        </w:tc>
      </w:tr>
      <w:tr w:rsidR="00025A00" w:rsidRPr="00025A00" w:rsidTr="00025A00">
        <w:tc>
          <w:tcPr>
            <w:tcW w:w="4697" w:type="pct"/>
          </w:tcPr>
          <w:p w:rsidR="00025A00" w:rsidRPr="00025A00" w:rsidRDefault="00025A00" w:rsidP="00025A00">
            <w:pPr>
              <w:pStyle w:val="DHHStabletext"/>
            </w:pPr>
            <w:r w:rsidRPr="00025A00">
              <w:t>False</w:t>
            </w:r>
          </w:p>
        </w:tc>
        <w:tc>
          <w:tcPr>
            <w:tcW w:w="303" w:type="pct"/>
          </w:tcPr>
          <w:p w:rsidR="00025A00" w:rsidRPr="00025A00" w:rsidRDefault="00025A00" w:rsidP="00025A00">
            <w:pPr>
              <w:pStyle w:val="DHHStabletext"/>
            </w:pPr>
          </w:p>
        </w:tc>
      </w:tr>
    </w:tbl>
    <w:p w:rsidR="00FA17C5" w:rsidRPr="00025A00" w:rsidRDefault="00FA17C5" w:rsidP="00025A00">
      <w:pPr>
        <w:pStyle w:val="DHHSbody"/>
        <w:rPr>
          <w:b/>
        </w:rPr>
      </w:pPr>
      <w:r w:rsidRPr="00025A00">
        <w:rPr>
          <w:b/>
        </w:rPr>
        <w:t>What should you do if a fire becomes bigger while using an extinguisher or fire blanket?</w:t>
      </w:r>
    </w:p>
    <w:tbl>
      <w:tblPr>
        <w:tblStyle w:val="TableGrid"/>
        <w:tblW w:w="4985" w:type="pct"/>
        <w:tblInd w:w="0" w:type="dxa"/>
        <w:tblLook w:val="04A0" w:firstRow="1" w:lastRow="0" w:firstColumn="1" w:lastColumn="0" w:noHBand="0" w:noVBand="1"/>
      </w:tblPr>
      <w:tblGrid>
        <w:gridCol w:w="8910"/>
        <w:gridCol w:w="575"/>
      </w:tblGrid>
      <w:tr w:rsidR="00025A00" w:rsidRPr="00025A00" w:rsidTr="00025A00">
        <w:tc>
          <w:tcPr>
            <w:tcW w:w="4697" w:type="pct"/>
          </w:tcPr>
          <w:p w:rsidR="00025A00" w:rsidRPr="00025A00" w:rsidRDefault="00025A00" w:rsidP="00025A00">
            <w:pPr>
              <w:pStyle w:val="DHHStabletext"/>
            </w:pPr>
            <w:r w:rsidRPr="00025A00">
              <w:t>Evacuate</w:t>
            </w:r>
          </w:p>
        </w:tc>
        <w:tc>
          <w:tcPr>
            <w:tcW w:w="303" w:type="pct"/>
          </w:tcPr>
          <w:p w:rsidR="00025A00" w:rsidRPr="00025A00" w:rsidRDefault="00025A00" w:rsidP="00025A00">
            <w:pPr>
              <w:pStyle w:val="DHHStabletext"/>
            </w:pPr>
          </w:p>
        </w:tc>
      </w:tr>
      <w:tr w:rsidR="00025A00" w:rsidRPr="00025A00" w:rsidTr="00025A00">
        <w:tc>
          <w:tcPr>
            <w:tcW w:w="4697" w:type="pct"/>
          </w:tcPr>
          <w:p w:rsidR="00025A00" w:rsidRPr="00025A00" w:rsidRDefault="00025A00" w:rsidP="00025A00">
            <w:pPr>
              <w:pStyle w:val="DHHStabletext"/>
            </w:pPr>
            <w:r w:rsidRPr="00025A00">
              <w:t>Continue applying extinguishing agent until the extinguisher is empty</w:t>
            </w:r>
          </w:p>
        </w:tc>
        <w:tc>
          <w:tcPr>
            <w:tcW w:w="303" w:type="pct"/>
          </w:tcPr>
          <w:p w:rsidR="00025A00" w:rsidRPr="00025A00" w:rsidRDefault="00025A00" w:rsidP="00025A00">
            <w:pPr>
              <w:pStyle w:val="DHHStabletext"/>
            </w:pPr>
          </w:p>
        </w:tc>
      </w:tr>
      <w:tr w:rsidR="00025A00" w:rsidRPr="00025A00" w:rsidTr="00025A00">
        <w:tc>
          <w:tcPr>
            <w:tcW w:w="4697" w:type="pct"/>
          </w:tcPr>
          <w:p w:rsidR="00025A00" w:rsidRPr="00025A00" w:rsidRDefault="00025A00" w:rsidP="00025A00">
            <w:pPr>
              <w:pStyle w:val="DHHStabletext"/>
            </w:pPr>
            <w:r w:rsidRPr="00025A00">
              <w:t>Try and find additional extinguishers or blankets to use</w:t>
            </w:r>
          </w:p>
        </w:tc>
        <w:tc>
          <w:tcPr>
            <w:tcW w:w="303" w:type="pct"/>
          </w:tcPr>
          <w:p w:rsidR="00025A00" w:rsidRPr="00025A00" w:rsidRDefault="00025A00" w:rsidP="00025A00">
            <w:pPr>
              <w:pStyle w:val="DHHStabletext"/>
            </w:pPr>
          </w:p>
        </w:tc>
      </w:tr>
    </w:tbl>
    <w:p w:rsidR="00E56171" w:rsidRPr="00025A00" w:rsidRDefault="00E56171" w:rsidP="00025A00">
      <w:pPr>
        <w:pStyle w:val="DHHSbody"/>
        <w:rPr>
          <w:b/>
        </w:rPr>
      </w:pPr>
      <w:r w:rsidRPr="00025A00">
        <w:rPr>
          <w:b/>
        </w:rPr>
        <w:t xml:space="preserve">To use a fire </w:t>
      </w:r>
      <w:r w:rsidR="00BA7ADD" w:rsidRPr="00025A00">
        <w:rPr>
          <w:b/>
        </w:rPr>
        <w:t>blanket,</w:t>
      </w:r>
      <w:r w:rsidRPr="00025A00">
        <w:rPr>
          <w:b/>
        </w:rPr>
        <w:t xml:space="preserve"> you:</w:t>
      </w:r>
    </w:p>
    <w:p w:rsidR="00E56171" w:rsidRPr="00A941DB" w:rsidRDefault="00E56171" w:rsidP="00F56B49">
      <w:pPr>
        <w:pStyle w:val="DHHSbullet2"/>
      </w:pPr>
      <w:r w:rsidRPr="00A941DB">
        <w:t>Remove it from its storage case.</w:t>
      </w:r>
    </w:p>
    <w:p w:rsidR="00E56171" w:rsidRPr="00A941DB" w:rsidRDefault="00E56171" w:rsidP="00F56B49">
      <w:pPr>
        <w:pStyle w:val="DHHSbullet2"/>
      </w:pPr>
      <w:r w:rsidRPr="00A941DB">
        <w:t>Grip the two straps attached to fire blanket.</w:t>
      </w:r>
    </w:p>
    <w:p w:rsidR="00E56171" w:rsidRPr="00A941DB" w:rsidRDefault="00E56171" w:rsidP="00F56B49">
      <w:pPr>
        <w:pStyle w:val="DHHSbullet2"/>
      </w:pPr>
      <w:r w:rsidRPr="00A941DB">
        <w:t>Hold fire blanket at arm’s length.</w:t>
      </w:r>
    </w:p>
    <w:p w:rsidR="00E56171" w:rsidRPr="00A941DB" w:rsidRDefault="00E56171" w:rsidP="00F56B49">
      <w:pPr>
        <w:pStyle w:val="DHHSbullet2"/>
      </w:pPr>
      <w:r w:rsidRPr="00A941DB">
        <w:t>Approach fire cautiously.</w:t>
      </w:r>
    </w:p>
    <w:p w:rsidR="00E56171" w:rsidRPr="00A941DB" w:rsidRDefault="00E56171" w:rsidP="00F56B49">
      <w:pPr>
        <w:pStyle w:val="DHHSbullet2"/>
      </w:pPr>
      <w:r w:rsidRPr="00A941DB">
        <w:t>Gently place the fire blanket over the fire.</w:t>
      </w:r>
    </w:p>
    <w:p w:rsidR="00E56171" w:rsidRPr="00A941DB" w:rsidRDefault="00E56171" w:rsidP="00F56B49">
      <w:pPr>
        <w:pStyle w:val="DHHSbullet2"/>
      </w:pPr>
      <w:r w:rsidRPr="00A941DB">
        <w:t>Turn off the heat source.</w:t>
      </w:r>
    </w:p>
    <w:p w:rsidR="00E56171" w:rsidRPr="00A941DB" w:rsidRDefault="00E56171" w:rsidP="00F56B49">
      <w:pPr>
        <w:pStyle w:val="DHHSbullet2"/>
      </w:pPr>
      <w:r w:rsidRPr="00A941DB">
        <w:t>Leave the fire blanket on pot and allow to cool.</w:t>
      </w:r>
    </w:p>
    <w:p w:rsidR="00E56171" w:rsidRPr="00A941DB" w:rsidRDefault="00E56171" w:rsidP="00F56B49">
      <w:pPr>
        <w:pStyle w:val="DHHSbullet2"/>
      </w:pPr>
      <w:r w:rsidRPr="00A941DB">
        <w:t>Call the fire brigade to ensure the fire did not spread to other areas (i.e. roof spaces).</w:t>
      </w:r>
    </w:p>
    <w:tbl>
      <w:tblPr>
        <w:tblStyle w:val="TableGrid"/>
        <w:tblW w:w="4989" w:type="pct"/>
        <w:tblInd w:w="0" w:type="dxa"/>
        <w:tblLook w:val="04A0" w:firstRow="1" w:lastRow="0" w:firstColumn="1" w:lastColumn="0" w:noHBand="0" w:noVBand="1"/>
      </w:tblPr>
      <w:tblGrid>
        <w:gridCol w:w="8918"/>
        <w:gridCol w:w="575"/>
      </w:tblGrid>
      <w:tr w:rsidR="00604F80" w:rsidRPr="00B446F0" w:rsidTr="00025A00">
        <w:tc>
          <w:tcPr>
            <w:tcW w:w="4697" w:type="pct"/>
          </w:tcPr>
          <w:p w:rsidR="00604F80" w:rsidRPr="00B446F0" w:rsidRDefault="00604F80" w:rsidP="00025A00">
            <w:pPr>
              <w:pStyle w:val="DHHStabletext"/>
            </w:pPr>
            <w:r w:rsidRPr="00B446F0">
              <w:t>True</w:t>
            </w:r>
          </w:p>
        </w:tc>
        <w:tc>
          <w:tcPr>
            <w:tcW w:w="303" w:type="pct"/>
          </w:tcPr>
          <w:p w:rsidR="00604F80" w:rsidRPr="00B446F0" w:rsidRDefault="00604F80" w:rsidP="00025A00">
            <w:pPr>
              <w:pStyle w:val="DHHStabletext"/>
            </w:pPr>
          </w:p>
        </w:tc>
      </w:tr>
      <w:tr w:rsidR="00604F80" w:rsidRPr="00B446F0" w:rsidTr="00025A00">
        <w:tc>
          <w:tcPr>
            <w:tcW w:w="4697" w:type="pct"/>
          </w:tcPr>
          <w:p w:rsidR="00604F80" w:rsidRPr="00B446F0" w:rsidRDefault="00604F80" w:rsidP="00025A00">
            <w:pPr>
              <w:pStyle w:val="DHHStabletext"/>
            </w:pPr>
            <w:r w:rsidRPr="00B446F0">
              <w:t>False</w:t>
            </w:r>
          </w:p>
        </w:tc>
        <w:tc>
          <w:tcPr>
            <w:tcW w:w="303" w:type="pct"/>
          </w:tcPr>
          <w:p w:rsidR="00604F80" w:rsidRPr="00B446F0" w:rsidRDefault="00604F80" w:rsidP="00025A00">
            <w:pPr>
              <w:pStyle w:val="DHHStabletext"/>
            </w:pPr>
          </w:p>
        </w:tc>
      </w:tr>
    </w:tbl>
    <w:p w:rsidR="00E56171" w:rsidRPr="00025A00" w:rsidRDefault="00E56171" w:rsidP="00025A00">
      <w:pPr>
        <w:pStyle w:val="DHHSbody"/>
        <w:rPr>
          <w:b/>
        </w:rPr>
      </w:pPr>
      <w:r w:rsidRPr="00025A00">
        <w:rPr>
          <w:b/>
        </w:rPr>
        <w:t>An extinguisher should be replaced when the pressure level is:</w:t>
      </w:r>
    </w:p>
    <w:tbl>
      <w:tblPr>
        <w:tblStyle w:val="TableGrid"/>
        <w:tblW w:w="4985" w:type="pct"/>
        <w:tblInd w:w="0" w:type="dxa"/>
        <w:tblLook w:val="04A0" w:firstRow="1" w:lastRow="0" w:firstColumn="1" w:lastColumn="0" w:noHBand="0" w:noVBand="1"/>
      </w:tblPr>
      <w:tblGrid>
        <w:gridCol w:w="8910"/>
        <w:gridCol w:w="575"/>
      </w:tblGrid>
      <w:tr w:rsidR="00025A00" w:rsidRPr="00025A00" w:rsidTr="00025A00">
        <w:tc>
          <w:tcPr>
            <w:tcW w:w="4697" w:type="pct"/>
          </w:tcPr>
          <w:p w:rsidR="00025A00" w:rsidRPr="00025A00" w:rsidRDefault="00025A00" w:rsidP="00025A00">
            <w:pPr>
              <w:pStyle w:val="DHHStabletext"/>
            </w:pPr>
            <w:r w:rsidRPr="00025A00">
              <w:t>Less than 10</w:t>
            </w:r>
          </w:p>
        </w:tc>
        <w:tc>
          <w:tcPr>
            <w:tcW w:w="303" w:type="pct"/>
          </w:tcPr>
          <w:p w:rsidR="00025A00" w:rsidRPr="00025A00" w:rsidRDefault="00025A00" w:rsidP="00025A00">
            <w:pPr>
              <w:pStyle w:val="DHHStabletext"/>
            </w:pPr>
          </w:p>
        </w:tc>
      </w:tr>
      <w:tr w:rsidR="00025A00" w:rsidRPr="00025A00" w:rsidTr="00025A00">
        <w:tc>
          <w:tcPr>
            <w:tcW w:w="4697" w:type="pct"/>
          </w:tcPr>
          <w:p w:rsidR="00025A00" w:rsidRPr="00025A00" w:rsidRDefault="00025A00" w:rsidP="00025A00">
            <w:pPr>
              <w:pStyle w:val="DHHStabletext"/>
            </w:pPr>
            <w:r w:rsidRPr="00025A00">
              <w:t>Outside the green area</w:t>
            </w:r>
          </w:p>
        </w:tc>
        <w:tc>
          <w:tcPr>
            <w:tcW w:w="303" w:type="pct"/>
          </w:tcPr>
          <w:p w:rsidR="00025A00" w:rsidRPr="00025A00" w:rsidRDefault="00025A00" w:rsidP="00025A00">
            <w:pPr>
              <w:pStyle w:val="DHHStabletext"/>
            </w:pPr>
          </w:p>
        </w:tc>
      </w:tr>
      <w:tr w:rsidR="00025A00" w:rsidRPr="00025A00" w:rsidTr="00025A00">
        <w:tc>
          <w:tcPr>
            <w:tcW w:w="4697" w:type="pct"/>
          </w:tcPr>
          <w:p w:rsidR="00025A00" w:rsidRPr="00025A00" w:rsidRDefault="00025A00" w:rsidP="00025A00">
            <w:pPr>
              <w:pStyle w:val="DHHStabletext"/>
            </w:pPr>
            <w:r w:rsidRPr="00025A00">
              <w:t>Less than 10 or more than 25</w:t>
            </w:r>
          </w:p>
        </w:tc>
        <w:tc>
          <w:tcPr>
            <w:tcW w:w="303" w:type="pct"/>
          </w:tcPr>
          <w:p w:rsidR="00025A00" w:rsidRPr="00025A00" w:rsidRDefault="00025A00" w:rsidP="00025A00">
            <w:pPr>
              <w:pStyle w:val="DHHStabletext"/>
            </w:pPr>
          </w:p>
        </w:tc>
      </w:tr>
    </w:tbl>
    <w:p w:rsidR="00E56171" w:rsidRDefault="00E56171">
      <w:pPr>
        <w:rPr>
          <w:rFonts w:ascii="Arial" w:eastAsia="Times" w:hAnsi="Arial"/>
        </w:rPr>
      </w:pPr>
      <w:r>
        <w:br w:type="page"/>
      </w:r>
    </w:p>
    <w:p w:rsidR="00E56171" w:rsidRDefault="00E56171" w:rsidP="00E56171">
      <w:pPr>
        <w:pStyle w:val="Heading1"/>
      </w:pPr>
      <w:bookmarkStart w:id="132" w:name="_Toc532979282"/>
      <w:r>
        <w:lastRenderedPageBreak/>
        <w:t>Other fire emergencies</w:t>
      </w:r>
      <w:bookmarkEnd w:id="132"/>
    </w:p>
    <w:p w:rsidR="00E56171" w:rsidRDefault="00E56171" w:rsidP="00E56171">
      <w:pPr>
        <w:pStyle w:val="DHHSbody"/>
      </w:pPr>
      <w:r>
        <w:t xml:space="preserve">Other fire emergencies, such as bushfires, may occur outside </w:t>
      </w:r>
      <w:r w:rsidR="00BA7ADD">
        <w:t>24-hour</w:t>
      </w:r>
      <w:r>
        <w:t xml:space="preserve"> residential facilities.</w:t>
      </w:r>
    </w:p>
    <w:p w:rsidR="0045736A" w:rsidRDefault="0045736A" w:rsidP="0045736A">
      <w:pPr>
        <w:pStyle w:val="Heading2"/>
      </w:pPr>
      <w:bookmarkStart w:id="133" w:name="_Toc532979283"/>
      <w:r>
        <w:t xml:space="preserve">Section </w:t>
      </w:r>
      <w:r w:rsidRPr="0045736A">
        <w:t>overview</w:t>
      </w:r>
      <w:bookmarkEnd w:id="133"/>
    </w:p>
    <w:p w:rsidR="0045736A" w:rsidRDefault="0045736A" w:rsidP="0045736A">
      <w:pPr>
        <w:pStyle w:val="DHHSbody"/>
      </w:pPr>
      <w:r>
        <w:t xml:space="preserve">This section is intended primarily for staff who may </w:t>
      </w:r>
      <w:r w:rsidR="00BA7ADD">
        <w:t>be in</w:t>
      </w:r>
      <w:r>
        <w:t xml:space="preserve"> a rural setting, but it’s also relevant to staff who work residential facilities located on the urban fringe near high levels of materials that can fuel a bushfire. In it, we’ll learn about:</w:t>
      </w:r>
    </w:p>
    <w:p w:rsidR="0045736A" w:rsidRDefault="0045736A" w:rsidP="0045736A">
      <w:pPr>
        <w:pStyle w:val="DHHSbullet1"/>
      </w:pPr>
      <w:r>
        <w:t>special considerations for bushfire prevention around the residential facility</w:t>
      </w:r>
    </w:p>
    <w:p w:rsidR="0045736A" w:rsidRDefault="0045736A" w:rsidP="0045736A">
      <w:pPr>
        <w:pStyle w:val="DHHSbullet1"/>
      </w:pPr>
      <w:r>
        <w:t>the steps that need to be taken when a bushfire approaches and has passed</w:t>
      </w:r>
    </w:p>
    <w:p w:rsidR="0045736A" w:rsidRDefault="0045736A" w:rsidP="0045736A">
      <w:pPr>
        <w:pStyle w:val="DHHSbullet1"/>
      </w:pPr>
      <w:r>
        <w:t>the steps to take when caught in a bushfire while driving a car, and</w:t>
      </w:r>
    </w:p>
    <w:p w:rsidR="0045736A" w:rsidRDefault="0045736A" w:rsidP="0045736A">
      <w:pPr>
        <w:pStyle w:val="DHHSbullet1lastline"/>
      </w:pPr>
      <w:r>
        <w:t>any special equipment that may be required.</w:t>
      </w:r>
    </w:p>
    <w:p w:rsidR="0045736A" w:rsidRDefault="0045736A" w:rsidP="0045736A">
      <w:pPr>
        <w:pStyle w:val="Heading2"/>
      </w:pPr>
      <w:bookmarkStart w:id="134" w:name="_Toc532979284"/>
      <w:r>
        <w:t xml:space="preserve">Bushfires and </w:t>
      </w:r>
      <w:r w:rsidRPr="0045736A">
        <w:t>grass</w:t>
      </w:r>
      <w:r>
        <w:t xml:space="preserve"> fires preparation</w:t>
      </w:r>
      <w:bookmarkEnd w:id="134"/>
    </w:p>
    <w:p w:rsidR="0045736A" w:rsidRPr="0045736A" w:rsidRDefault="0045736A" w:rsidP="0045736A">
      <w:pPr>
        <w:pStyle w:val="DHHSbody"/>
        <w:rPr>
          <w:lang w:eastAsia="en-AU"/>
        </w:rPr>
      </w:pPr>
      <w:r w:rsidRPr="0045736A">
        <w:rPr>
          <w:lang w:eastAsia="en-AU"/>
        </w:rPr>
        <w:t>Staff who are located in or are required to travel in the country, or are rostered on to work in a rural setting must be aware of bushfire and grass fire risks.</w:t>
      </w:r>
    </w:p>
    <w:p w:rsidR="0045736A" w:rsidRPr="0045736A" w:rsidRDefault="0045736A" w:rsidP="0045736A">
      <w:pPr>
        <w:pStyle w:val="DHHSbody"/>
        <w:rPr>
          <w:lang w:eastAsia="en-AU"/>
        </w:rPr>
      </w:pPr>
      <w:r w:rsidRPr="0045736A">
        <w:rPr>
          <w:lang w:eastAsia="en-AU"/>
        </w:rPr>
        <w:t>The chance of losing life and property during a bushfire is influenced by:</w:t>
      </w:r>
    </w:p>
    <w:p w:rsidR="0045736A" w:rsidRPr="0045736A" w:rsidRDefault="0045736A" w:rsidP="0045736A">
      <w:pPr>
        <w:pStyle w:val="DHHSbullet1"/>
        <w:rPr>
          <w:lang w:eastAsia="en-AU"/>
        </w:rPr>
      </w:pPr>
      <w:r w:rsidRPr="0045736A">
        <w:rPr>
          <w:lang w:eastAsia="en-AU"/>
        </w:rPr>
        <w:t>the location and accessibility of the property</w:t>
      </w:r>
    </w:p>
    <w:p w:rsidR="0045736A" w:rsidRPr="0045736A" w:rsidRDefault="0045736A" w:rsidP="0045736A">
      <w:pPr>
        <w:pStyle w:val="DHHSbullet1"/>
        <w:rPr>
          <w:lang w:eastAsia="en-AU"/>
        </w:rPr>
      </w:pPr>
      <w:r w:rsidRPr="0045736A">
        <w:rPr>
          <w:lang w:eastAsia="en-AU"/>
        </w:rPr>
        <w:t>the amount and type of surrounding vegetation</w:t>
      </w:r>
    </w:p>
    <w:p w:rsidR="0045736A" w:rsidRPr="0045736A" w:rsidRDefault="0045736A" w:rsidP="0045736A">
      <w:pPr>
        <w:pStyle w:val="DHHSbullet1"/>
        <w:rPr>
          <w:lang w:eastAsia="en-AU"/>
        </w:rPr>
      </w:pPr>
      <w:r w:rsidRPr="0045736A">
        <w:rPr>
          <w:lang w:eastAsia="en-AU"/>
        </w:rPr>
        <w:t>the condition and placement of buildings</w:t>
      </w:r>
    </w:p>
    <w:p w:rsidR="0045736A" w:rsidRPr="0045736A" w:rsidRDefault="0045736A" w:rsidP="0045736A">
      <w:pPr>
        <w:pStyle w:val="DHHSbullet1"/>
        <w:rPr>
          <w:lang w:eastAsia="en-AU"/>
        </w:rPr>
      </w:pPr>
      <w:r w:rsidRPr="0045736A">
        <w:rPr>
          <w:lang w:eastAsia="en-AU"/>
        </w:rPr>
        <w:t>the availability of water, and</w:t>
      </w:r>
    </w:p>
    <w:p w:rsidR="0045736A" w:rsidRDefault="0045736A" w:rsidP="0045736A">
      <w:pPr>
        <w:pStyle w:val="DHHSbullet1lastline"/>
        <w:rPr>
          <w:lang w:eastAsia="en-AU"/>
        </w:rPr>
      </w:pPr>
      <w:r w:rsidRPr="0045736A">
        <w:rPr>
          <w:lang w:eastAsia="en-AU"/>
        </w:rPr>
        <w:t>the physical capabilities of people with a disability.</w:t>
      </w:r>
    </w:p>
    <w:p w:rsidR="0045736A" w:rsidRDefault="0045736A" w:rsidP="0045736A">
      <w:pPr>
        <w:pStyle w:val="Heading2"/>
      </w:pPr>
      <w:bookmarkStart w:id="135" w:name="_Toc532979285"/>
      <w:r>
        <w:t>Total fire ban days</w:t>
      </w:r>
      <w:bookmarkEnd w:id="135"/>
    </w:p>
    <w:p w:rsidR="0045736A" w:rsidRDefault="0045736A" w:rsidP="0045736A">
      <w:pPr>
        <w:pStyle w:val="DHHSbody"/>
        <w:rPr>
          <w:lang w:eastAsia="en-AU"/>
        </w:rPr>
      </w:pPr>
      <w:r>
        <w:rPr>
          <w:lang w:eastAsia="en-AU"/>
        </w:rPr>
        <w:t>Total fire ban days are when fires are likely to spread rapidly and could be difficult to control. It is recommended that on these days, plans should be in place to ensure all occupants can be evacuated quickly and easily should a fire occur in your area.</w:t>
      </w:r>
    </w:p>
    <w:p w:rsidR="0045736A" w:rsidRDefault="0045736A" w:rsidP="0045736A">
      <w:pPr>
        <w:pStyle w:val="DHHSbody"/>
        <w:rPr>
          <w:lang w:eastAsia="en-AU"/>
        </w:rPr>
      </w:pPr>
      <w:r>
        <w:rPr>
          <w:lang w:eastAsia="en-AU"/>
        </w:rPr>
        <w:t>It is very important that local emergency services, that is the fire brigade and police, know of your plans and the evacuation requirements of all occupants of the residential facility or site.</w:t>
      </w:r>
    </w:p>
    <w:p w:rsidR="0045736A" w:rsidRDefault="0045736A" w:rsidP="0045736A">
      <w:pPr>
        <w:pStyle w:val="Heading2"/>
      </w:pPr>
      <w:bookmarkStart w:id="136" w:name="_Toc532979286"/>
      <w:r>
        <w:t>Fire danger ratings</w:t>
      </w:r>
      <w:bookmarkEnd w:id="136"/>
    </w:p>
    <w:p w:rsidR="0045736A" w:rsidRPr="0045736A" w:rsidRDefault="0045736A" w:rsidP="0045736A">
      <w:pPr>
        <w:pStyle w:val="DHHSbody"/>
        <w:rPr>
          <w:lang w:eastAsia="en-AU"/>
        </w:rPr>
      </w:pPr>
      <w:r w:rsidRPr="0045736A">
        <w:rPr>
          <w:lang w:eastAsia="en-AU"/>
        </w:rPr>
        <w:t>Fire danger ratings tell you how dangerous a fire would be if one started. From most dangerous to least, the ratings are:</w:t>
      </w:r>
    </w:p>
    <w:p w:rsidR="0045736A" w:rsidRPr="0045736A" w:rsidRDefault="0045736A" w:rsidP="0045736A">
      <w:pPr>
        <w:pStyle w:val="DHHSbullet1"/>
        <w:rPr>
          <w:lang w:eastAsia="en-AU"/>
        </w:rPr>
      </w:pPr>
      <w:r w:rsidRPr="0045736A">
        <w:rPr>
          <w:lang w:eastAsia="en-AU"/>
        </w:rPr>
        <w:t>Code Red</w:t>
      </w:r>
    </w:p>
    <w:p w:rsidR="0045736A" w:rsidRPr="0045736A" w:rsidRDefault="0045736A" w:rsidP="0045736A">
      <w:pPr>
        <w:pStyle w:val="DHHSbullet1"/>
        <w:rPr>
          <w:lang w:eastAsia="en-AU"/>
        </w:rPr>
      </w:pPr>
      <w:r w:rsidRPr="0045736A">
        <w:rPr>
          <w:lang w:eastAsia="en-AU"/>
        </w:rPr>
        <w:t>Extreme</w:t>
      </w:r>
    </w:p>
    <w:p w:rsidR="0045736A" w:rsidRPr="0045736A" w:rsidRDefault="0045736A" w:rsidP="0045736A">
      <w:pPr>
        <w:pStyle w:val="DHHSbullet1"/>
        <w:rPr>
          <w:lang w:eastAsia="en-AU"/>
        </w:rPr>
      </w:pPr>
      <w:r w:rsidRPr="0045736A">
        <w:rPr>
          <w:lang w:eastAsia="en-AU"/>
        </w:rPr>
        <w:t>Severe</w:t>
      </w:r>
    </w:p>
    <w:p w:rsidR="0045736A" w:rsidRPr="0045736A" w:rsidRDefault="0045736A" w:rsidP="0045736A">
      <w:pPr>
        <w:pStyle w:val="DHHSbullet1"/>
        <w:rPr>
          <w:lang w:eastAsia="en-AU"/>
        </w:rPr>
      </w:pPr>
      <w:r w:rsidRPr="0045736A">
        <w:rPr>
          <w:lang w:eastAsia="en-AU"/>
        </w:rPr>
        <w:t>Very High</w:t>
      </w:r>
    </w:p>
    <w:p w:rsidR="0045736A" w:rsidRPr="0045736A" w:rsidRDefault="0045736A" w:rsidP="0045736A">
      <w:pPr>
        <w:pStyle w:val="DHHSbullet1"/>
        <w:rPr>
          <w:lang w:eastAsia="en-AU"/>
        </w:rPr>
      </w:pPr>
      <w:r w:rsidRPr="0045736A">
        <w:rPr>
          <w:lang w:eastAsia="en-AU"/>
        </w:rPr>
        <w:t>High, and</w:t>
      </w:r>
    </w:p>
    <w:p w:rsidR="0045736A" w:rsidRPr="0045736A" w:rsidRDefault="0045736A" w:rsidP="0045736A">
      <w:pPr>
        <w:pStyle w:val="DHHSbullet1lastline"/>
        <w:rPr>
          <w:lang w:eastAsia="en-AU"/>
        </w:rPr>
      </w:pPr>
      <w:r w:rsidRPr="0045736A">
        <w:rPr>
          <w:lang w:eastAsia="en-AU"/>
        </w:rPr>
        <w:t>Low-Moderate</w:t>
      </w:r>
    </w:p>
    <w:p w:rsidR="0045736A" w:rsidRPr="0045736A" w:rsidRDefault="0045736A" w:rsidP="0045736A">
      <w:pPr>
        <w:pStyle w:val="DHHSbody"/>
        <w:rPr>
          <w:lang w:eastAsia="en-AU"/>
        </w:rPr>
      </w:pPr>
      <w:r w:rsidRPr="0045736A">
        <w:rPr>
          <w:lang w:eastAsia="en-AU"/>
        </w:rPr>
        <w:t>It is important to know what to do on high risk weather days. Click the link below to learn more.</w:t>
      </w:r>
    </w:p>
    <w:p w:rsidR="0045736A" w:rsidRPr="00292876" w:rsidRDefault="00E129A4" w:rsidP="00292876">
      <w:pPr>
        <w:pStyle w:val="DHHSbody"/>
      </w:pPr>
      <w:hyperlink r:id="rId34" w:tgtFrame="_blank" w:history="1">
        <w:r w:rsidR="0045736A" w:rsidRPr="00292876">
          <w:rPr>
            <w:rStyle w:val="Hyperlink"/>
          </w:rPr>
          <w:t>Fire danger ratings</w:t>
        </w:r>
      </w:hyperlink>
      <w:r w:rsidR="00292876" w:rsidRPr="00292876">
        <w:t xml:space="preserve"> &lt; http://www.cfa.vic.gov.au/warnings-restrictions/about-fire-danger-ratings/&gt;</w:t>
      </w:r>
    </w:p>
    <w:p w:rsidR="0045736A" w:rsidRDefault="0045736A" w:rsidP="0045736A">
      <w:pPr>
        <w:pStyle w:val="Heading2"/>
      </w:pPr>
      <w:bookmarkStart w:id="137" w:name="_Toc532979287"/>
      <w:r w:rsidRPr="0045736A">
        <w:lastRenderedPageBreak/>
        <w:t>Appropriate</w:t>
      </w:r>
      <w:r>
        <w:t xml:space="preserve"> clothing</w:t>
      </w:r>
      <w:bookmarkEnd w:id="137"/>
    </w:p>
    <w:p w:rsidR="0045736A" w:rsidRDefault="0045736A" w:rsidP="0045736A">
      <w:pPr>
        <w:pStyle w:val="DHHSbody"/>
        <w:rPr>
          <w:lang w:eastAsia="en-AU"/>
        </w:rPr>
      </w:pPr>
      <w:r w:rsidRPr="0045736A">
        <w:rPr>
          <w:lang w:eastAsia="en-AU"/>
        </w:rPr>
        <w:t>Wearing appropriate clothing is important. Exposed skin may burn and needs protection from radiant heat. All occupants must wear clothing made of fire resistant materials and ensure that arms and legs are adequately covered. Nylon and synthetic clothing are not suitable.</w:t>
      </w:r>
    </w:p>
    <w:p w:rsidR="0045736A" w:rsidRPr="0045736A" w:rsidRDefault="0045736A" w:rsidP="0045736A">
      <w:pPr>
        <w:pStyle w:val="Heading2"/>
        <w:rPr>
          <w:lang w:eastAsia="en-AU"/>
        </w:rPr>
      </w:pPr>
      <w:bookmarkStart w:id="138" w:name="_Toc532979288"/>
      <w:r w:rsidRPr="0045736A">
        <w:rPr>
          <w:lang w:eastAsia="en-AU"/>
        </w:rPr>
        <w:t>Specialised equipment</w:t>
      </w:r>
      <w:bookmarkEnd w:id="138"/>
    </w:p>
    <w:p w:rsidR="0045736A" w:rsidRPr="0045736A" w:rsidRDefault="0045736A" w:rsidP="0045736A">
      <w:pPr>
        <w:pStyle w:val="DHHSbody"/>
        <w:rPr>
          <w:lang w:eastAsia="en-AU"/>
        </w:rPr>
      </w:pPr>
      <w:r w:rsidRPr="0045736A">
        <w:rPr>
          <w:lang w:eastAsia="en-AU"/>
        </w:rPr>
        <w:t>Residential facilities in rural areas may have a fire pump fitted. These should be connected to either a water tank or dam water supplies. Staff should be fully conversant with the operation of these pumps and must:</w:t>
      </w:r>
    </w:p>
    <w:p w:rsidR="0045736A" w:rsidRPr="0045736A" w:rsidRDefault="0045736A" w:rsidP="0045736A">
      <w:pPr>
        <w:pStyle w:val="DHHSbullet1"/>
      </w:pPr>
      <w:r w:rsidRPr="0045736A">
        <w:t>make sure pumps are serviced in accordance with the manufacturer’s recommendations</w:t>
      </w:r>
    </w:p>
    <w:p w:rsidR="0045736A" w:rsidRPr="0045736A" w:rsidRDefault="0045736A" w:rsidP="0045736A">
      <w:pPr>
        <w:pStyle w:val="DHHSbullet1"/>
      </w:pPr>
      <w:r w:rsidRPr="0045736A">
        <w:t>ensure tanks have water in them, especially during summer</w:t>
      </w:r>
    </w:p>
    <w:p w:rsidR="0045736A" w:rsidRPr="0045736A" w:rsidRDefault="0045736A" w:rsidP="0045736A">
      <w:pPr>
        <w:pStyle w:val="DHHSbullet1"/>
      </w:pPr>
      <w:r w:rsidRPr="0045736A">
        <w:t>ensure pumps are fuelled, and spare fuel and parts are available</w:t>
      </w:r>
    </w:p>
    <w:p w:rsidR="0045736A" w:rsidRPr="0045736A" w:rsidRDefault="0045736A" w:rsidP="0045736A">
      <w:pPr>
        <w:pStyle w:val="DHHSbullet1"/>
      </w:pPr>
      <w:r w:rsidRPr="0045736A">
        <w:t>have the pumps operated at regular intervals, and</w:t>
      </w:r>
    </w:p>
    <w:p w:rsidR="0045736A" w:rsidRDefault="0045736A" w:rsidP="0045736A">
      <w:pPr>
        <w:pStyle w:val="DHHSbullet1lastline"/>
        <w:rPr>
          <w:lang w:eastAsia="en-AU"/>
        </w:rPr>
      </w:pPr>
      <w:r w:rsidRPr="0045736A">
        <w:rPr>
          <w:lang w:eastAsia="en-AU"/>
        </w:rPr>
        <w:t>have the correct clothing to go outside during a bush or grass fire.</w:t>
      </w:r>
    </w:p>
    <w:p w:rsidR="00BC74A7" w:rsidRPr="00BC74A7" w:rsidRDefault="00BC74A7" w:rsidP="00BC74A7">
      <w:pPr>
        <w:pStyle w:val="Heading2"/>
      </w:pPr>
      <w:bookmarkStart w:id="139" w:name="_Toc532979289"/>
      <w:r w:rsidRPr="00BC74A7">
        <w:t>Detailed bushfire survival plan</w:t>
      </w:r>
      <w:bookmarkEnd w:id="139"/>
    </w:p>
    <w:p w:rsidR="00BC74A7" w:rsidRDefault="00BC74A7" w:rsidP="00BC74A7">
      <w:pPr>
        <w:pStyle w:val="DHHSbody"/>
        <w:rPr>
          <w:lang w:eastAsia="en-AU"/>
        </w:rPr>
      </w:pPr>
      <w:r>
        <w:rPr>
          <w:lang w:eastAsia="en-AU"/>
        </w:rPr>
        <w:t>Your residential facility may have a detailed bushfire survival plan. This includes the location of designated refuge areas. Your supervisor can find out the location of the nearest one by consulting your local Municipal Council or Municipal Emergency Resources Officer (MERO).</w:t>
      </w:r>
    </w:p>
    <w:p w:rsidR="00BC74A7" w:rsidRDefault="00BC74A7" w:rsidP="00BC74A7">
      <w:pPr>
        <w:pStyle w:val="DHHSbody"/>
        <w:rPr>
          <w:lang w:eastAsia="en-AU"/>
        </w:rPr>
      </w:pPr>
      <w:r>
        <w:rPr>
          <w:lang w:eastAsia="en-AU"/>
        </w:rPr>
        <w:t>Information and advice can also be obtained from the Country Fire Authority (CFA).</w:t>
      </w:r>
    </w:p>
    <w:p w:rsidR="00BC74A7" w:rsidRDefault="00BC74A7" w:rsidP="00BC74A7">
      <w:pPr>
        <w:pStyle w:val="DHHSbody"/>
        <w:rPr>
          <w:lang w:eastAsia="en-AU"/>
        </w:rPr>
      </w:pPr>
      <w:r>
        <w:rPr>
          <w:lang w:eastAsia="en-AU"/>
        </w:rPr>
        <w:t>If you live in a rural area a bushfire checklist has been prepared for your use.</w:t>
      </w:r>
    </w:p>
    <w:p w:rsidR="00BC74A7" w:rsidRDefault="00BC74A7" w:rsidP="00BC74A7">
      <w:pPr>
        <w:pStyle w:val="DHHSbody"/>
        <w:rPr>
          <w:lang w:eastAsia="en-AU"/>
        </w:rPr>
      </w:pPr>
      <w:r>
        <w:rPr>
          <w:lang w:eastAsia="en-AU"/>
        </w:rPr>
        <w:t>Click the link below to view the checklist.</w:t>
      </w:r>
    </w:p>
    <w:p w:rsidR="00224EA6" w:rsidRPr="00650955" w:rsidRDefault="00224EA6" w:rsidP="00650955">
      <w:pPr>
        <w:pStyle w:val="DHHSbody"/>
      </w:pPr>
      <w:r w:rsidRPr="00650955">
        <w:rPr>
          <w:rStyle w:val="Strong"/>
          <w:b w:val="0"/>
          <w:bCs w:val="0"/>
        </w:rPr>
        <w:t>Bushfire Survival Plan</w:t>
      </w:r>
      <w:r w:rsidRPr="00650955">
        <w:t xml:space="preserve"> </w:t>
      </w:r>
    </w:p>
    <w:p w:rsidR="00BC74A7" w:rsidRPr="00BC74A7" w:rsidRDefault="00BC74A7" w:rsidP="00BC74A7">
      <w:pPr>
        <w:pStyle w:val="Heading2"/>
      </w:pPr>
      <w:bookmarkStart w:id="140" w:name="_Toc532979290"/>
      <w:r w:rsidRPr="00BC74A7">
        <w:t>Action to be taken in bushfires or grass fires</w:t>
      </w:r>
      <w:bookmarkEnd w:id="140"/>
    </w:p>
    <w:p w:rsidR="00BC74A7" w:rsidRPr="00BC74A7" w:rsidRDefault="00BC74A7" w:rsidP="00BC74A7">
      <w:pPr>
        <w:pStyle w:val="DHHSbody"/>
        <w:rPr>
          <w:lang w:eastAsia="en-AU"/>
        </w:rPr>
      </w:pPr>
      <w:r w:rsidRPr="00BC74A7">
        <w:rPr>
          <w:lang w:eastAsia="en-AU"/>
        </w:rPr>
        <w:t>If you are caught in a bushfire or grass fire and you are on foot, walk across and downhill. Try to get around and behind the fire. Keep your eyes open for any possible refuges to protect yourself from radiant heat, such as:</w:t>
      </w:r>
    </w:p>
    <w:p w:rsidR="00BC74A7" w:rsidRPr="00BC74A7" w:rsidRDefault="00BC74A7" w:rsidP="00BC74A7">
      <w:pPr>
        <w:pStyle w:val="DHHSbullet1"/>
        <w:rPr>
          <w:lang w:eastAsia="en-AU"/>
        </w:rPr>
      </w:pPr>
      <w:r w:rsidRPr="00BC74A7">
        <w:rPr>
          <w:lang w:eastAsia="en-AU"/>
        </w:rPr>
        <w:t>running streams or pools</w:t>
      </w:r>
    </w:p>
    <w:p w:rsidR="00BC74A7" w:rsidRPr="00BC74A7" w:rsidRDefault="00BC74A7" w:rsidP="00BC74A7">
      <w:pPr>
        <w:pStyle w:val="DHHSbullet1"/>
        <w:rPr>
          <w:lang w:eastAsia="en-AU"/>
        </w:rPr>
      </w:pPr>
      <w:r w:rsidRPr="00BC74A7">
        <w:rPr>
          <w:lang w:eastAsia="en-AU"/>
        </w:rPr>
        <w:t>eroded gullies free of scrub</w:t>
      </w:r>
    </w:p>
    <w:p w:rsidR="00BC74A7" w:rsidRPr="00BC74A7" w:rsidRDefault="00BC74A7" w:rsidP="00BC74A7">
      <w:pPr>
        <w:pStyle w:val="DHHSbullet1"/>
        <w:rPr>
          <w:lang w:eastAsia="en-AU"/>
        </w:rPr>
      </w:pPr>
      <w:r w:rsidRPr="00BC74A7">
        <w:rPr>
          <w:lang w:eastAsia="en-AU"/>
        </w:rPr>
        <w:t>holes made by fallen trees and</w:t>
      </w:r>
    </w:p>
    <w:p w:rsidR="00BC74A7" w:rsidRPr="00BC74A7" w:rsidRDefault="00BC74A7" w:rsidP="00BC74A7">
      <w:pPr>
        <w:pStyle w:val="DHHSbullet1lastline"/>
        <w:rPr>
          <w:lang w:eastAsia="en-AU"/>
        </w:rPr>
      </w:pPr>
      <w:r w:rsidRPr="00BC74A7">
        <w:rPr>
          <w:lang w:eastAsia="en-AU"/>
        </w:rPr>
        <w:t>man-made structures such as pipes or train bridges.</w:t>
      </w:r>
    </w:p>
    <w:p w:rsidR="00BC74A7" w:rsidRPr="00BC74A7" w:rsidRDefault="00BC74A7" w:rsidP="00BC74A7">
      <w:pPr>
        <w:pStyle w:val="DHHSbody"/>
        <w:rPr>
          <w:lang w:eastAsia="en-AU"/>
        </w:rPr>
      </w:pPr>
      <w:r w:rsidRPr="00BC74A7">
        <w:rPr>
          <w:lang w:eastAsia="en-AU"/>
        </w:rPr>
        <w:t>If you find a good refuge, stay there and wait for the fire to pass.</w:t>
      </w:r>
    </w:p>
    <w:p w:rsidR="0045736A" w:rsidRDefault="00BC74A7" w:rsidP="00BC74A7">
      <w:pPr>
        <w:pStyle w:val="Heading2"/>
        <w:rPr>
          <w:lang w:eastAsia="en-AU"/>
        </w:rPr>
      </w:pPr>
      <w:bookmarkStart w:id="141" w:name="_Toc532979291"/>
      <w:r w:rsidRPr="00BC74A7">
        <w:rPr>
          <w:lang w:eastAsia="en-AU"/>
        </w:rPr>
        <w:t>Radiant heat is the killer</w:t>
      </w:r>
      <w:bookmarkEnd w:id="141"/>
    </w:p>
    <w:p w:rsidR="00BC74A7" w:rsidRPr="00BC74A7" w:rsidRDefault="00BC74A7" w:rsidP="00BC74A7">
      <w:pPr>
        <w:pStyle w:val="DHHSbody"/>
        <w:rPr>
          <w:lang w:eastAsia="en-AU"/>
        </w:rPr>
      </w:pPr>
      <w:r w:rsidRPr="00BC74A7">
        <w:rPr>
          <w:lang w:eastAsia="en-AU"/>
        </w:rPr>
        <w:t>Radiant heat is the main killer in a bushfire. Radiant heat is heat transmitted in all directions from a fire. Protection from radiant heat is obtained by shielding with solid non-transparent materials.</w:t>
      </w:r>
    </w:p>
    <w:p w:rsidR="00BC74A7" w:rsidRPr="00BC74A7" w:rsidRDefault="00BC74A7" w:rsidP="00BC74A7">
      <w:pPr>
        <w:pStyle w:val="DHHSbody"/>
        <w:rPr>
          <w:lang w:eastAsia="en-AU"/>
        </w:rPr>
      </w:pPr>
      <w:r w:rsidRPr="00BC74A7">
        <w:rPr>
          <w:lang w:eastAsia="en-AU"/>
        </w:rPr>
        <w:t>Make do with the best available option. If possible, lie down in a depression behind a log or large rock and cover yourself with:</w:t>
      </w:r>
    </w:p>
    <w:p w:rsidR="00BC74A7" w:rsidRPr="00BC74A7" w:rsidRDefault="00BC74A7" w:rsidP="00BC74A7">
      <w:pPr>
        <w:pStyle w:val="DHHSbullet1"/>
        <w:rPr>
          <w:lang w:eastAsia="en-AU"/>
        </w:rPr>
      </w:pPr>
      <w:r w:rsidRPr="00BC74A7">
        <w:rPr>
          <w:lang w:eastAsia="en-AU"/>
        </w:rPr>
        <w:t>clothing over exposed skin, but not nylon</w:t>
      </w:r>
    </w:p>
    <w:p w:rsidR="00BC74A7" w:rsidRPr="00BC74A7" w:rsidRDefault="00BC74A7" w:rsidP="00BC74A7">
      <w:pPr>
        <w:pStyle w:val="DHHSbullet1"/>
        <w:rPr>
          <w:lang w:eastAsia="en-AU"/>
        </w:rPr>
      </w:pPr>
      <w:r w:rsidRPr="00BC74A7">
        <w:rPr>
          <w:lang w:eastAsia="en-AU"/>
        </w:rPr>
        <w:t>sheets of bark</w:t>
      </w:r>
    </w:p>
    <w:p w:rsidR="00BC74A7" w:rsidRPr="00BC74A7" w:rsidRDefault="00BC74A7" w:rsidP="00BC74A7">
      <w:pPr>
        <w:pStyle w:val="DHHSbullet1"/>
        <w:rPr>
          <w:lang w:eastAsia="en-AU"/>
        </w:rPr>
      </w:pPr>
      <w:r w:rsidRPr="00BC74A7">
        <w:rPr>
          <w:lang w:eastAsia="en-AU"/>
        </w:rPr>
        <w:t>slabs of wood</w:t>
      </w:r>
    </w:p>
    <w:p w:rsidR="00BC74A7" w:rsidRPr="00BC74A7" w:rsidRDefault="00BC74A7" w:rsidP="00BC74A7">
      <w:pPr>
        <w:pStyle w:val="DHHSbullet1"/>
        <w:rPr>
          <w:lang w:eastAsia="en-AU"/>
        </w:rPr>
      </w:pPr>
      <w:r w:rsidRPr="00BC74A7">
        <w:rPr>
          <w:lang w:eastAsia="en-AU"/>
        </w:rPr>
        <w:t>soft earth, and or</w:t>
      </w:r>
    </w:p>
    <w:p w:rsidR="00BC74A7" w:rsidRDefault="00BC74A7" w:rsidP="00BC74A7">
      <w:pPr>
        <w:pStyle w:val="DHHSbullet1lastline"/>
        <w:rPr>
          <w:lang w:eastAsia="en-AU"/>
        </w:rPr>
      </w:pPr>
      <w:r w:rsidRPr="00BC74A7">
        <w:rPr>
          <w:lang w:eastAsia="en-AU"/>
        </w:rPr>
        <w:t>anything to shield you from the heat.</w:t>
      </w:r>
    </w:p>
    <w:p w:rsidR="00BC74A7" w:rsidRPr="00BC74A7" w:rsidRDefault="00BC74A7" w:rsidP="00BC74A7">
      <w:pPr>
        <w:pStyle w:val="Heading2"/>
      </w:pPr>
      <w:bookmarkStart w:id="142" w:name="_Toc532979292"/>
      <w:r w:rsidRPr="00BC74A7">
        <w:lastRenderedPageBreak/>
        <w:t>As a last resort</w:t>
      </w:r>
      <w:bookmarkEnd w:id="142"/>
    </w:p>
    <w:p w:rsidR="00BC74A7" w:rsidRDefault="00BC74A7" w:rsidP="00BC74A7">
      <w:pPr>
        <w:pStyle w:val="DHHSbody"/>
        <w:rPr>
          <w:lang w:eastAsia="en-AU"/>
        </w:rPr>
      </w:pPr>
      <w:r>
        <w:rPr>
          <w:lang w:eastAsia="en-AU"/>
        </w:rPr>
        <w:t>As a last resort, you may need to run through the fire onto the burnt ground.</w:t>
      </w:r>
    </w:p>
    <w:p w:rsidR="00BC74A7" w:rsidRDefault="00BC74A7" w:rsidP="00BC74A7">
      <w:pPr>
        <w:pStyle w:val="DHHSbody"/>
        <w:rPr>
          <w:lang w:eastAsia="en-AU"/>
        </w:rPr>
      </w:pPr>
      <w:r>
        <w:rPr>
          <w:lang w:eastAsia="en-AU"/>
        </w:rPr>
        <w:t>Choose a place where fuel is sparse; which is free of obstructions and where there is or will be little burning material on the ground behind the fire front.</w:t>
      </w:r>
    </w:p>
    <w:p w:rsidR="00BC74A7" w:rsidRPr="00BC74A7" w:rsidRDefault="00BC74A7" w:rsidP="00BC74A7">
      <w:pPr>
        <w:pStyle w:val="DHHSbody"/>
        <w:rPr>
          <w:lang w:eastAsia="en-AU"/>
        </w:rPr>
      </w:pPr>
      <w:r>
        <w:rPr>
          <w:lang w:eastAsia="en-AU"/>
        </w:rPr>
        <w:t>Wait for a lull and breathe close to the ground for the purest and coolest air.</w:t>
      </w:r>
    </w:p>
    <w:p w:rsidR="00BC74A7" w:rsidRPr="00E1030A" w:rsidRDefault="00BC74A7" w:rsidP="00E1030A">
      <w:pPr>
        <w:pStyle w:val="Heading2"/>
      </w:pPr>
      <w:bookmarkStart w:id="143" w:name="_Toc532979293"/>
      <w:r w:rsidRPr="00E1030A">
        <w:t>Activity</w:t>
      </w:r>
      <w:r w:rsidR="00087A40" w:rsidRPr="00E1030A">
        <w:t>: Radiant heat is the killer</w:t>
      </w:r>
      <w:bookmarkEnd w:id="143"/>
    </w:p>
    <w:p w:rsidR="0045736A" w:rsidRDefault="00BC74A7" w:rsidP="00E1030A">
      <w:pPr>
        <w:pStyle w:val="DHHSbody"/>
      </w:pPr>
      <w:r w:rsidRPr="00BC74A7">
        <w:t>In this activity you’ll need to identify multiple correct responses in a scenario that explores how to react to being in a fire trap.</w:t>
      </w:r>
    </w:p>
    <w:p w:rsidR="00BC74A7" w:rsidRPr="007D4D4F" w:rsidRDefault="00BC74A7" w:rsidP="00E1030A">
      <w:pPr>
        <w:pStyle w:val="DHHSbody"/>
      </w:pPr>
      <w:r w:rsidRPr="007D4D4F">
        <w:t>Marie is walking near a rural 24 hour residential facility when she becomes trapped by a bushfire. She notices the presence and increasing strength of radiant heat and, being aware of its dangers, decides to shield herself.</w:t>
      </w:r>
    </w:p>
    <w:p w:rsidR="00BC74A7" w:rsidRPr="00BC74A7" w:rsidRDefault="00BC74A7" w:rsidP="00E1030A">
      <w:pPr>
        <w:pStyle w:val="DHHSbody"/>
        <w:rPr>
          <w:b/>
        </w:rPr>
      </w:pPr>
      <w:r w:rsidRPr="00BC74A7">
        <w:rPr>
          <w:b/>
        </w:rPr>
        <w:t>Which three of the following are the correct responses?</w:t>
      </w:r>
    </w:p>
    <w:tbl>
      <w:tblPr>
        <w:tblStyle w:val="TableGrid"/>
        <w:tblW w:w="4985" w:type="pct"/>
        <w:tblInd w:w="0" w:type="dxa"/>
        <w:tblLook w:val="04A0" w:firstRow="1" w:lastRow="0" w:firstColumn="1" w:lastColumn="0" w:noHBand="0" w:noVBand="1"/>
      </w:tblPr>
      <w:tblGrid>
        <w:gridCol w:w="8910"/>
        <w:gridCol w:w="575"/>
      </w:tblGrid>
      <w:tr w:rsidR="00E1030A" w:rsidRPr="00E1030A" w:rsidTr="00E1030A">
        <w:tc>
          <w:tcPr>
            <w:tcW w:w="4697" w:type="pct"/>
          </w:tcPr>
          <w:p w:rsidR="00E1030A" w:rsidRPr="00E1030A" w:rsidRDefault="00E1030A" w:rsidP="00E1030A">
            <w:pPr>
              <w:pStyle w:val="DHHStabletext"/>
            </w:pPr>
            <w:r w:rsidRPr="00E1030A">
              <w:t xml:space="preserve">Breathe from the highest point possible </w:t>
            </w:r>
          </w:p>
        </w:tc>
        <w:tc>
          <w:tcPr>
            <w:tcW w:w="303" w:type="pct"/>
          </w:tcPr>
          <w:p w:rsidR="00E1030A" w:rsidRPr="00E1030A" w:rsidRDefault="00E1030A" w:rsidP="00E1030A">
            <w:pPr>
              <w:pStyle w:val="DHHStabletext"/>
            </w:pPr>
          </w:p>
        </w:tc>
      </w:tr>
      <w:tr w:rsidR="00E1030A" w:rsidRPr="00E1030A" w:rsidTr="00E1030A">
        <w:tc>
          <w:tcPr>
            <w:tcW w:w="4697" w:type="pct"/>
          </w:tcPr>
          <w:p w:rsidR="00E1030A" w:rsidRPr="00E1030A" w:rsidRDefault="00E1030A" w:rsidP="00E1030A">
            <w:pPr>
              <w:pStyle w:val="DHHStabletext"/>
            </w:pPr>
            <w:r w:rsidRPr="00E1030A">
              <w:t>Lie in a depression</w:t>
            </w:r>
          </w:p>
        </w:tc>
        <w:tc>
          <w:tcPr>
            <w:tcW w:w="303" w:type="pct"/>
          </w:tcPr>
          <w:p w:rsidR="00E1030A" w:rsidRPr="00E1030A" w:rsidRDefault="00E1030A" w:rsidP="00E1030A">
            <w:pPr>
              <w:pStyle w:val="DHHStabletext"/>
            </w:pPr>
          </w:p>
        </w:tc>
      </w:tr>
      <w:tr w:rsidR="00E1030A" w:rsidRPr="00E1030A" w:rsidTr="00E1030A">
        <w:tc>
          <w:tcPr>
            <w:tcW w:w="4697" w:type="pct"/>
          </w:tcPr>
          <w:p w:rsidR="00E1030A" w:rsidRPr="00E1030A" w:rsidRDefault="00E1030A" w:rsidP="00E1030A">
            <w:pPr>
              <w:pStyle w:val="DHHStabletext"/>
            </w:pPr>
            <w:r w:rsidRPr="00E1030A">
              <w:t xml:space="preserve">Cover exposed skin with any item of clothing available </w:t>
            </w:r>
          </w:p>
        </w:tc>
        <w:tc>
          <w:tcPr>
            <w:tcW w:w="303" w:type="pct"/>
          </w:tcPr>
          <w:p w:rsidR="00E1030A" w:rsidRPr="00E1030A" w:rsidRDefault="00E1030A" w:rsidP="00E1030A">
            <w:pPr>
              <w:pStyle w:val="DHHStabletext"/>
            </w:pPr>
          </w:p>
        </w:tc>
      </w:tr>
      <w:tr w:rsidR="00E1030A" w:rsidRPr="00E1030A" w:rsidTr="00E1030A">
        <w:tc>
          <w:tcPr>
            <w:tcW w:w="4697" w:type="pct"/>
          </w:tcPr>
          <w:p w:rsidR="00E1030A" w:rsidRPr="00E1030A" w:rsidRDefault="00E1030A" w:rsidP="00E1030A">
            <w:pPr>
              <w:pStyle w:val="DHHStabletext"/>
            </w:pPr>
            <w:r w:rsidRPr="00E1030A">
              <w:t>Run towards burnt ground</w:t>
            </w:r>
          </w:p>
        </w:tc>
        <w:tc>
          <w:tcPr>
            <w:tcW w:w="303" w:type="pct"/>
          </w:tcPr>
          <w:p w:rsidR="00E1030A" w:rsidRPr="00E1030A" w:rsidRDefault="00E1030A" w:rsidP="00E1030A">
            <w:pPr>
              <w:pStyle w:val="DHHStabletext"/>
            </w:pPr>
          </w:p>
        </w:tc>
      </w:tr>
      <w:tr w:rsidR="00E1030A" w:rsidRPr="00E1030A" w:rsidTr="00E1030A">
        <w:tc>
          <w:tcPr>
            <w:tcW w:w="4697" w:type="pct"/>
          </w:tcPr>
          <w:p w:rsidR="00E1030A" w:rsidRPr="00E1030A" w:rsidRDefault="00E1030A" w:rsidP="00E1030A">
            <w:pPr>
              <w:pStyle w:val="DHHStabletext"/>
            </w:pPr>
            <w:r w:rsidRPr="00E1030A">
              <w:t>Cover the body with soft earth</w:t>
            </w:r>
          </w:p>
        </w:tc>
        <w:tc>
          <w:tcPr>
            <w:tcW w:w="303" w:type="pct"/>
          </w:tcPr>
          <w:p w:rsidR="00E1030A" w:rsidRPr="00E1030A" w:rsidRDefault="00E1030A" w:rsidP="00E1030A">
            <w:pPr>
              <w:pStyle w:val="DHHStabletext"/>
            </w:pPr>
          </w:p>
        </w:tc>
      </w:tr>
    </w:tbl>
    <w:p w:rsidR="00BC74A7" w:rsidRDefault="00BC74A7" w:rsidP="00BC74A7">
      <w:pPr>
        <w:pStyle w:val="Heading2"/>
      </w:pPr>
      <w:bookmarkStart w:id="144" w:name="_Toc532979294"/>
      <w:r>
        <w:t xml:space="preserve">Avoid bushfire </w:t>
      </w:r>
      <w:r w:rsidRPr="00BC74A7">
        <w:t>danger</w:t>
      </w:r>
      <w:bookmarkEnd w:id="144"/>
    </w:p>
    <w:p w:rsidR="00BC74A7" w:rsidRPr="00BC74A7" w:rsidRDefault="00BC74A7" w:rsidP="00BC74A7">
      <w:pPr>
        <w:pStyle w:val="DHHSbody"/>
        <w:rPr>
          <w:lang w:eastAsia="en-AU"/>
        </w:rPr>
      </w:pPr>
      <w:r w:rsidRPr="00BC74A7">
        <w:rPr>
          <w:lang w:eastAsia="en-AU"/>
        </w:rPr>
        <w:t>If you’re planning to drive through a forest area, consider whether your journey is really necessary. Try to leave and return early, as afternoons and evenings are the danger periods.</w:t>
      </w:r>
    </w:p>
    <w:p w:rsidR="00BC74A7" w:rsidRPr="00BC74A7" w:rsidRDefault="00BC74A7" w:rsidP="00BC74A7">
      <w:pPr>
        <w:pStyle w:val="DHHSbody"/>
        <w:rPr>
          <w:lang w:eastAsia="en-AU"/>
        </w:rPr>
      </w:pPr>
      <w:r w:rsidRPr="00BC74A7">
        <w:rPr>
          <w:lang w:eastAsia="en-AU"/>
        </w:rPr>
        <w:t>If you approach a bushfire and smoke is across the road, slow down at once. Do not drive through smoke when visibility is severely impaired.</w:t>
      </w:r>
    </w:p>
    <w:p w:rsidR="00BC74A7" w:rsidRPr="00BC74A7" w:rsidRDefault="00BC74A7" w:rsidP="00BC74A7">
      <w:pPr>
        <w:pStyle w:val="DHHSbody"/>
        <w:rPr>
          <w:lang w:eastAsia="en-AU"/>
        </w:rPr>
      </w:pPr>
      <w:r w:rsidRPr="00BC74A7">
        <w:rPr>
          <w:lang w:eastAsia="en-AU"/>
        </w:rPr>
        <w:t>Wait for someone to come through from the other side who can give you the all clear.</w:t>
      </w:r>
    </w:p>
    <w:p w:rsidR="00BC74A7" w:rsidRPr="00BC74A7" w:rsidRDefault="00BC74A7" w:rsidP="00BC74A7">
      <w:pPr>
        <w:pStyle w:val="DHHSbody"/>
        <w:rPr>
          <w:lang w:eastAsia="en-AU"/>
        </w:rPr>
      </w:pPr>
      <w:r w:rsidRPr="00BC74A7">
        <w:rPr>
          <w:lang w:eastAsia="en-AU"/>
        </w:rPr>
        <w:t>Drive slowly, switch on your headlights and watch out for:</w:t>
      </w:r>
    </w:p>
    <w:p w:rsidR="00BC74A7" w:rsidRPr="00BC74A7" w:rsidRDefault="00BC74A7" w:rsidP="00BC74A7">
      <w:pPr>
        <w:pStyle w:val="DHHSbullet1"/>
        <w:rPr>
          <w:lang w:eastAsia="en-AU"/>
        </w:rPr>
      </w:pPr>
      <w:r w:rsidRPr="00BC74A7">
        <w:rPr>
          <w:lang w:eastAsia="en-AU"/>
        </w:rPr>
        <w:t>firefighting vehicles or personnel on the road, and</w:t>
      </w:r>
    </w:p>
    <w:p w:rsidR="00BC74A7" w:rsidRPr="00BC74A7" w:rsidRDefault="00BC74A7" w:rsidP="00BC74A7">
      <w:pPr>
        <w:pStyle w:val="DHHSbullet1lastline"/>
        <w:rPr>
          <w:lang w:eastAsia="en-AU"/>
        </w:rPr>
      </w:pPr>
      <w:r w:rsidRPr="00BC74A7">
        <w:rPr>
          <w:lang w:eastAsia="en-AU"/>
        </w:rPr>
        <w:t>fallen trees across the road.</w:t>
      </w:r>
    </w:p>
    <w:p w:rsidR="00BC74A7" w:rsidRDefault="00BC74A7" w:rsidP="00BC74A7">
      <w:pPr>
        <w:pStyle w:val="Heading2"/>
      </w:pPr>
      <w:bookmarkStart w:id="145" w:name="_Toc532979295"/>
      <w:r w:rsidRPr="00BC74A7">
        <w:t>Trapped</w:t>
      </w:r>
      <w:r>
        <w:t xml:space="preserve"> in a car</w:t>
      </w:r>
      <w:bookmarkEnd w:id="145"/>
    </w:p>
    <w:p w:rsidR="00BC74A7" w:rsidRPr="00BC74A7" w:rsidRDefault="00BC74A7" w:rsidP="00BC74A7">
      <w:pPr>
        <w:pStyle w:val="DHHSbody"/>
        <w:rPr>
          <w:lang w:eastAsia="en-AU"/>
        </w:rPr>
      </w:pPr>
      <w:r w:rsidRPr="00BC74A7">
        <w:rPr>
          <w:lang w:eastAsia="en-AU"/>
        </w:rPr>
        <w:t>If you become trapped in a fire when driving,</w:t>
      </w:r>
      <w:r w:rsidRPr="00BC74A7">
        <w:rPr>
          <w:b/>
          <w:bCs/>
          <w:bdr w:val="none" w:sz="0" w:space="0" w:color="auto" w:frame="1"/>
          <w:lang w:eastAsia="en-AU"/>
        </w:rPr>
        <w:t> do not leave the car!</w:t>
      </w:r>
    </w:p>
    <w:p w:rsidR="00BC74A7" w:rsidRPr="00BC74A7" w:rsidRDefault="00BC74A7" w:rsidP="00BC74A7">
      <w:pPr>
        <w:pStyle w:val="DHHSbody"/>
        <w:rPr>
          <w:lang w:eastAsia="en-AU"/>
        </w:rPr>
      </w:pPr>
      <w:r w:rsidRPr="00BC74A7">
        <w:rPr>
          <w:lang w:eastAsia="en-AU"/>
        </w:rPr>
        <w:t>Park in the best area of bare ground available, such as:</w:t>
      </w:r>
    </w:p>
    <w:p w:rsidR="00BC74A7" w:rsidRPr="00BC74A7" w:rsidRDefault="00BC74A7" w:rsidP="00BC74A7">
      <w:pPr>
        <w:pStyle w:val="DHHSbullet1"/>
        <w:rPr>
          <w:lang w:eastAsia="en-AU"/>
        </w:rPr>
      </w:pPr>
      <w:r w:rsidRPr="00BC74A7">
        <w:rPr>
          <w:lang w:eastAsia="en-AU"/>
        </w:rPr>
        <w:t>against an embankment in a cutting</w:t>
      </w:r>
    </w:p>
    <w:p w:rsidR="00BC74A7" w:rsidRPr="00BC74A7" w:rsidRDefault="00BC74A7" w:rsidP="00BC74A7">
      <w:pPr>
        <w:pStyle w:val="DHHSbullet1"/>
        <w:rPr>
          <w:lang w:eastAsia="en-AU"/>
        </w:rPr>
      </w:pPr>
      <w:r w:rsidRPr="00BC74A7">
        <w:rPr>
          <w:lang w:eastAsia="en-AU"/>
        </w:rPr>
        <w:t>in a gravel pit or roadside clearing, or</w:t>
      </w:r>
    </w:p>
    <w:p w:rsidR="00BC74A7" w:rsidRPr="00BC74A7" w:rsidRDefault="00BC74A7" w:rsidP="00BC74A7">
      <w:pPr>
        <w:pStyle w:val="DHHSbullet1"/>
        <w:rPr>
          <w:lang w:eastAsia="en-AU"/>
        </w:rPr>
      </w:pPr>
      <w:r w:rsidRPr="00BC74A7">
        <w:rPr>
          <w:lang w:eastAsia="en-AU"/>
        </w:rPr>
        <w:t>in areas with the least amount of scrub alongside, but</w:t>
      </w:r>
    </w:p>
    <w:p w:rsidR="00BC74A7" w:rsidRPr="00BC74A7" w:rsidRDefault="00BC74A7" w:rsidP="00BC74A7">
      <w:pPr>
        <w:pStyle w:val="DHHSbullet1lastline"/>
        <w:rPr>
          <w:lang w:eastAsia="en-AU"/>
        </w:rPr>
      </w:pPr>
      <w:r w:rsidRPr="00BC74A7">
        <w:rPr>
          <w:lang w:eastAsia="en-AU"/>
        </w:rPr>
        <w:t>never park under trees.</w:t>
      </w:r>
    </w:p>
    <w:p w:rsidR="007D4D4F" w:rsidRDefault="007D4D4F">
      <w:pPr>
        <w:rPr>
          <w:rFonts w:ascii="Arial" w:eastAsia="Times" w:hAnsi="Arial"/>
          <w:lang w:eastAsia="en-AU"/>
        </w:rPr>
      </w:pPr>
      <w:r>
        <w:rPr>
          <w:lang w:eastAsia="en-AU"/>
        </w:rPr>
        <w:br w:type="page"/>
      </w:r>
    </w:p>
    <w:p w:rsidR="00BC74A7" w:rsidRPr="00BC74A7" w:rsidRDefault="00BC74A7" w:rsidP="00BC74A7">
      <w:pPr>
        <w:pStyle w:val="DHHSbody"/>
        <w:rPr>
          <w:lang w:eastAsia="en-AU"/>
        </w:rPr>
      </w:pPr>
      <w:r w:rsidRPr="00BC74A7">
        <w:rPr>
          <w:lang w:eastAsia="en-AU"/>
        </w:rPr>
        <w:lastRenderedPageBreak/>
        <w:t>You must:</w:t>
      </w:r>
    </w:p>
    <w:p w:rsidR="00BC74A7" w:rsidRPr="00BC74A7" w:rsidRDefault="00BC74A7" w:rsidP="00BC74A7">
      <w:pPr>
        <w:pStyle w:val="DHHSbullet1"/>
        <w:rPr>
          <w:lang w:eastAsia="en-AU"/>
        </w:rPr>
      </w:pPr>
      <w:r w:rsidRPr="00BC74A7">
        <w:rPr>
          <w:lang w:eastAsia="en-AU"/>
        </w:rPr>
        <w:t>turn lights on</w:t>
      </w:r>
    </w:p>
    <w:p w:rsidR="00BC74A7" w:rsidRPr="00BC74A7" w:rsidRDefault="00BC74A7" w:rsidP="00BC74A7">
      <w:pPr>
        <w:pStyle w:val="DHHSbullet1"/>
        <w:rPr>
          <w:lang w:eastAsia="en-AU"/>
        </w:rPr>
      </w:pPr>
      <w:r w:rsidRPr="00BC74A7">
        <w:rPr>
          <w:lang w:eastAsia="en-AU"/>
        </w:rPr>
        <w:t>close all windows and vents</w:t>
      </w:r>
    </w:p>
    <w:p w:rsidR="00BC74A7" w:rsidRPr="00BC74A7" w:rsidRDefault="00BC74A7" w:rsidP="00BC74A7">
      <w:pPr>
        <w:pStyle w:val="DHHSbullet1"/>
        <w:rPr>
          <w:lang w:eastAsia="en-AU"/>
        </w:rPr>
      </w:pPr>
      <w:r w:rsidRPr="00BC74A7">
        <w:rPr>
          <w:lang w:eastAsia="en-AU"/>
        </w:rPr>
        <w:t>lie down on the floor below window level</w:t>
      </w:r>
    </w:p>
    <w:p w:rsidR="00BC74A7" w:rsidRPr="00BC74A7" w:rsidRDefault="00BC74A7" w:rsidP="00BC74A7">
      <w:pPr>
        <w:pStyle w:val="DHHSbullet1"/>
        <w:rPr>
          <w:lang w:eastAsia="en-AU"/>
        </w:rPr>
      </w:pPr>
      <w:r w:rsidRPr="00BC74A7">
        <w:rPr>
          <w:lang w:eastAsia="en-AU"/>
        </w:rPr>
        <w:t>shield yourself from radiant heat, with a woollen blanket or thick clothing, and</w:t>
      </w:r>
    </w:p>
    <w:p w:rsidR="00BC74A7" w:rsidRPr="00BC74A7" w:rsidRDefault="00BC74A7" w:rsidP="00BC74A7">
      <w:pPr>
        <w:pStyle w:val="DHHSbullet1lastline"/>
        <w:rPr>
          <w:lang w:eastAsia="en-AU"/>
        </w:rPr>
      </w:pPr>
      <w:r w:rsidRPr="00BC74A7">
        <w:rPr>
          <w:lang w:eastAsia="en-AU"/>
        </w:rPr>
        <w:t>stay in your car until the fire front has passed.</w:t>
      </w:r>
    </w:p>
    <w:p w:rsidR="00BC74A7" w:rsidRPr="00250584" w:rsidRDefault="00DD24C9" w:rsidP="00250584">
      <w:pPr>
        <w:pStyle w:val="Heading2"/>
      </w:pPr>
      <w:bookmarkStart w:id="146" w:name="_Toc532979296"/>
      <w:r w:rsidRPr="00250584">
        <w:t>Activity</w:t>
      </w:r>
      <w:r w:rsidR="00EB04E2" w:rsidRPr="00250584">
        <w:t>: Trapped in a car</w:t>
      </w:r>
      <w:bookmarkEnd w:id="146"/>
    </w:p>
    <w:p w:rsidR="007D4D4F" w:rsidRDefault="00DD24C9" w:rsidP="00250584">
      <w:pPr>
        <w:pStyle w:val="DHHSbody"/>
      </w:pPr>
      <w:r w:rsidRPr="00DD24C9">
        <w:t>Place the steps you must follow if you become trapped in a car during a bush or grass fire in order from the firs</w:t>
      </w:r>
      <w:r w:rsidR="007D4D4F">
        <w:t>t recommended step to the last.</w:t>
      </w:r>
    </w:p>
    <w:tbl>
      <w:tblPr>
        <w:tblStyle w:val="TableGrid"/>
        <w:tblW w:w="4985" w:type="pct"/>
        <w:tblInd w:w="0" w:type="dxa"/>
        <w:tblLook w:val="04A0" w:firstRow="1" w:lastRow="0" w:firstColumn="1" w:lastColumn="0" w:noHBand="0" w:noVBand="1"/>
      </w:tblPr>
      <w:tblGrid>
        <w:gridCol w:w="8910"/>
        <w:gridCol w:w="575"/>
      </w:tblGrid>
      <w:tr w:rsidR="00250584" w:rsidRPr="00250584" w:rsidTr="00250584">
        <w:tc>
          <w:tcPr>
            <w:tcW w:w="4697" w:type="pct"/>
          </w:tcPr>
          <w:p w:rsidR="00250584" w:rsidRPr="00250584" w:rsidRDefault="00250584" w:rsidP="00250584">
            <w:pPr>
              <w:pStyle w:val="DHHStabletext"/>
            </w:pPr>
            <w:r w:rsidRPr="00250584">
              <w:t>Close all windows and vents</w:t>
            </w:r>
          </w:p>
        </w:tc>
        <w:tc>
          <w:tcPr>
            <w:tcW w:w="303" w:type="pct"/>
          </w:tcPr>
          <w:p w:rsidR="00250584" w:rsidRPr="00250584" w:rsidRDefault="00250584" w:rsidP="00250584">
            <w:pPr>
              <w:pStyle w:val="DHHStabletext"/>
            </w:pPr>
          </w:p>
        </w:tc>
      </w:tr>
      <w:tr w:rsidR="00250584" w:rsidRPr="00250584" w:rsidTr="00250584">
        <w:tc>
          <w:tcPr>
            <w:tcW w:w="4697" w:type="pct"/>
          </w:tcPr>
          <w:p w:rsidR="00250584" w:rsidRPr="00250584" w:rsidRDefault="00250584" w:rsidP="00250584">
            <w:pPr>
              <w:pStyle w:val="DHHStabletext"/>
            </w:pPr>
            <w:r w:rsidRPr="00250584">
              <w:t>Park in an area of bare ground</w:t>
            </w:r>
          </w:p>
        </w:tc>
        <w:tc>
          <w:tcPr>
            <w:tcW w:w="303" w:type="pct"/>
          </w:tcPr>
          <w:p w:rsidR="00250584" w:rsidRPr="00250584" w:rsidRDefault="00250584" w:rsidP="00250584">
            <w:pPr>
              <w:pStyle w:val="DHHStabletext"/>
            </w:pPr>
          </w:p>
        </w:tc>
      </w:tr>
      <w:tr w:rsidR="00250584" w:rsidRPr="00250584" w:rsidTr="00250584">
        <w:tc>
          <w:tcPr>
            <w:tcW w:w="4697" w:type="pct"/>
          </w:tcPr>
          <w:p w:rsidR="00250584" w:rsidRPr="00250584" w:rsidRDefault="00250584" w:rsidP="00250584">
            <w:pPr>
              <w:pStyle w:val="DHHStabletext"/>
            </w:pPr>
            <w:r w:rsidRPr="00250584">
              <w:t>Shield yourself from radiant heat</w:t>
            </w:r>
          </w:p>
        </w:tc>
        <w:tc>
          <w:tcPr>
            <w:tcW w:w="303" w:type="pct"/>
          </w:tcPr>
          <w:p w:rsidR="00250584" w:rsidRPr="00250584" w:rsidRDefault="00250584" w:rsidP="00250584">
            <w:pPr>
              <w:pStyle w:val="DHHStabletext"/>
            </w:pPr>
          </w:p>
        </w:tc>
      </w:tr>
      <w:tr w:rsidR="00250584" w:rsidRPr="00250584" w:rsidTr="00250584">
        <w:tc>
          <w:tcPr>
            <w:tcW w:w="4697" w:type="pct"/>
          </w:tcPr>
          <w:p w:rsidR="00250584" w:rsidRPr="00250584" w:rsidRDefault="00250584" w:rsidP="00250584">
            <w:pPr>
              <w:pStyle w:val="DHHStabletext"/>
            </w:pPr>
            <w:r w:rsidRPr="00250584">
              <w:t>Turn lights on</w:t>
            </w:r>
          </w:p>
        </w:tc>
        <w:tc>
          <w:tcPr>
            <w:tcW w:w="303" w:type="pct"/>
          </w:tcPr>
          <w:p w:rsidR="00250584" w:rsidRPr="00250584" w:rsidRDefault="00250584" w:rsidP="00250584">
            <w:pPr>
              <w:pStyle w:val="DHHStabletext"/>
            </w:pPr>
          </w:p>
        </w:tc>
      </w:tr>
      <w:tr w:rsidR="00250584" w:rsidRPr="00250584" w:rsidTr="00250584">
        <w:tc>
          <w:tcPr>
            <w:tcW w:w="4697" w:type="pct"/>
          </w:tcPr>
          <w:p w:rsidR="00250584" w:rsidRPr="00250584" w:rsidRDefault="00250584" w:rsidP="00250584">
            <w:pPr>
              <w:pStyle w:val="DHHStabletext"/>
            </w:pPr>
            <w:r w:rsidRPr="00250584">
              <w:t>Stay in the car until the fire front has passed</w:t>
            </w:r>
          </w:p>
        </w:tc>
        <w:tc>
          <w:tcPr>
            <w:tcW w:w="303" w:type="pct"/>
          </w:tcPr>
          <w:p w:rsidR="00250584" w:rsidRPr="00250584" w:rsidRDefault="00250584" w:rsidP="00250584">
            <w:pPr>
              <w:pStyle w:val="DHHStabletext"/>
            </w:pPr>
          </w:p>
        </w:tc>
      </w:tr>
      <w:tr w:rsidR="00250584" w:rsidRPr="00250584" w:rsidTr="00250584">
        <w:tc>
          <w:tcPr>
            <w:tcW w:w="4697" w:type="pct"/>
          </w:tcPr>
          <w:p w:rsidR="00250584" w:rsidRPr="00250584" w:rsidRDefault="00250584" w:rsidP="00250584">
            <w:pPr>
              <w:pStyle w:val="DHHStabletext"/>
            </w:pPr>
            <w:r w:rsidRPr="00250584">
              <w:t>Lie down on the floor below window level</w:t>
            </w:r>
          </w:p>
        </w:tc>
        <w:tc>
          <w:tcPr>
            <w:tcW w:w="303" w:type="pct"/>
          </w:tcPr>
          <w:p w:rsidR="00250584" w:rsidRPr="00250584" w:rsidRDefault="00250584" w:rsidP="00250584">
            <w:pPr>
              <w:pStyle w:val="DHHStabletext"/>
            </w:pPr>
          </w:p>
        </w:tc>
      </w:tr>
    </w:tbl>
    <w:p w:rsidR="00FB3CFE" w:rsidRDefault="00FB3CFE" w:rsidP="00FB3CFE">
      <w:pPr>
        <w:pStyle w:val="Heading2"/>
      </w:pPr>
      <w:bookmarkStart w:id="147" w:name="_Toc532979297"/>
      <w:r>
        <w:t>Remember</w:t>
      </w:r>
      <w:bookmarkEnd w:id="147"/>
    </w:p>
    <w:p w:rsidR="00FB3CFE" w:rsidRPr="00FB3CFE" w:rsidRDefault="00FB3CFE" w:rsidP="00FB3CFE">
      <w:pPr>
        <w:pStyle w:val="DHHSbody"/>
        <w:rPr>
          <w:lang w:eastAsia="en-AU"/>
        </w:rPr>
      </w:pPr>
      <w:r w:rsidRPr="00FB3CFE">
        <w:rPr>
          <w:lang w:eastAsia="en-AU"/>
        </w:rPr>
        <w:t>In a bushfire, remember:</w:t>
      </w:r>
    </w:p>
    <w:p w:rsidR="00FB3CFE" w:rsidRPr="00FB3CFE" w:rsidRDefault="00FB3CFE" w:rsidP="00FB3CFE">
      <w:pPr>
        <w:pStyle w:val="DHHSbullet1"/>
        <w:rPr>
          <w:lang w:eastAsia="en-AU"/>
        </w:rPr>
      </w:pPr>
      <w:r w:rsidRPr="00FB3CFE">
        <w:rPr>
          <w:lang w:eastAsia="en-AU"/>
        </w:rPr>
        <w:t>to avoid bushfire danger</w:t>
      </w:r>
    </w:p>
    <w:p w:rsidR="00FB3CFE" w:rsidRPr="00FB3CFE" w:rsidRDefault="00FB3CFE" w:rsidP="00FB3CFE">
      <w:pPr>
        <w:pStyle w:val="DHHSbullet1"/>
        <w:rPr>
          <w:lang w:eastAsia="en-AU"/>
        </w:rPr>
      </w:pPr>
      <w:r w:rsidRPr="00FB3CFE">
        <w:rPr>
          <w:lang w:eastAsia="en-AU"/>
        </w:rPr>
        <w:t>to not panic</w:t>
      </w:r>
    </w:p>
    <w:p w:rsidR="00FB3CFE" w:rsidRPr="00FB3CFE" w:rsidRDefault="00FB3CFE" w:rsidP="00FB3CFE">
      <w:pPr>
        <w:pStyle w:val="DHHSbullet1"/>
        <w:rPr>
          <w:lang w:eastAsia="en-AU"/>
        </w:rPr>
      </w:pPr>
      <w:r w:rsidRPr="00FB3CFE">
        <w:rPr>
          <w:lang w:eastAsia="en-AU"/>
        </w:rPr>
        <w:t>to not try to outrun the fire</w:t>
      </w:r>
    </w:p>
    <w:p w:rsidR="00FB3CFE" w:rsidRPr="00FB3CFE" w:rsidRDefault="00FB3CFE" w:rsidP="00FB3CFE">
      <w:pPr>
        <w:pStyle w:val="DHHSbullet1"/>
        <w:rPr>
          <w:lang w:eastAsia="en-AU"/>
        </w:rPr>
      </w:pPr>
      <w:r w:rsidRPr="00FB3CFE">
        <w:rPr>
          <w:lang w:eastAsia="en-AU"/>
        </w:rPr>
        <w:t>radiant heat is the main killer, and</w:t>
      </w:r>
    </w:p>
    <w:p w:rsidR="00FB3CFE" w:rsidRPr="00FB3CFE" w:rsidRDefault="00FB3CFE" w:rsidP="00FB3CFE">
      <w:pPr>
        <w:pStyle w:val="DHHSbullet1lastline"/>
        <w:rPr>
          <w:lang w:eastAsia="en-AU"/>
        </w:rPr>
      </w:pPr>
      <w:r w:rsidRPr="00FB3CFE">
        <w:rPr>
          <w:lang w:eastAsia="en-AU"/>
        </w:rPr>
        <w:t>vehicle fuel tanks exploding or catching fire are incredibly rare events.</w:t>
      </w:r>
    </w:p>
    <w:p w:rsidR="00FB3CFE" w:rsidRPr="00FB3CFE" w:rsidRDefault="00FB3CFE" w:rsidP="00FB3CFE">
      <w:pPr>
        <w:pStyle w:val="DHHSbody"/>
        <w:rPr>
          <w:lang w:eastAsia="en-AU"/>
        </w:rPr>
      </w:pPr>
      <w:r w:rsidRPr="00FB3CFE">
        <w:rPr>
          <w:lang w:eastAsia="en-AU"/>
        </w:rPr>
        <w:t>If your home is located in bushland areas, it’s important that you contact your local fire brigade to obtain advice on how to best prepare your residential facility for the bushfire season.</w:t>
      </w:r>
    </w:p>
    <w:p w:rsidR="00FB3CFE" w:rsidRDefault="00FB3CFE" w:rsidP="00FB3CFE">
      <w:pPr>
        <w:pStyle w:val="Heading2"/>
      </w:pPr>
      <w:bookmarkStart w:id="148" w:name="_Toc532979298"/>
      <w:r>
        <w:t>Car Fires</w:t>
      </w:r>
      <w:bookmarkEnd w:id="148"/>
      <w:r>
        <w:t xml:space="preserve"> </w:t>
      </w:r>
    </w:p>
    <w:p w:rsidR="00FB3CFE" w:rsidRDefault="00FB3CFE" w:rsidP="00FB3CFE">
      <w:pPr>
        <w:pStyle w:val="DHHSbody"/>
      </w:pPr>
      <w:r>
        <w:t>Car fires occur because of two reasons, these are:</w:t>
      </w:r>
    </w:p>
    <w:p w:rsidR="00FB3CFE" w:rsidRDefault="00FB3CFE" w:rsidP="00FB3CFE">
      <w:pPr>
        <w:pStyle w:val="DHHSbullet1"/>
      </w:pPr>
      <w:r>
        <w:t>electrical – such as a short circuit in the electrical wiring, and</w:t>
      </w:r>
    </w:p>
    <w:p w:rsidR="00FB3CFE" w:rsidRDefault="00FB3CFE" w:rsidP="00FB3CFE">
      <w:pPr>
        <w:pStyle w:val="DHHSbullet1lastline"/>
      </w:pPr>
      <w:r>
        <w:t>fuel fire – such as damage to the fuel system which allows fuel to leak and catch fire.</w:t>
      </w:r>
    </w:p>
    <w:p w:rsidR="0045736A" w:rsidRDefault="00FB3CFE" w:rsidP="00FB3CFE">
      <w:pPr>
        <w:pStyle w:val="DHHSbody"/>
      </w:pPr>
      <w:r w:rsidRPr="00FB3CFE">
        <w:t>If you can smell smoke or burning type fumes, stop the vehicle, switch off the engine and check the source. Report the fault immediately to repair any faults and prevent fires.</w:t>
      </w:r>
    </w:p>
    <w:p w:rsidR="001D5FA4" w:rsidRDefault="001D5FA4">
      <w:pPr>
        <w:rPr>
          <w:rFonts w:ascii="Arial" w:eastAsia="MS Gothic" w:hAnsi="Arial"/>
          <w:b/>
          <w:bCs/>
          <w:sz w:val="24"/>
          <w:szCs w:val="26"/>
        </w:rPr>
      </w:pPr>
      <w:r>
        <w:br w:type="page"/>
      </w:r>
    </w:p>
    <w:p w:rsidR="00FB3CFE" w:rsidRDefault="00FB3CFE" w:rsidP="00FB3CFE">
      <w:pPr>
        <w:pStyle w:val="Heading3"/>
      </w:pPr>
      <w:r>
        <w:lastRenderedPageBreak/>
        <w:t>Electrical</w:t>
      </w:r>
    </w:p>
    <w:p w:rsidR="00FB3CFE" w:rsidRDefault="00FB3CFE" w:rsidP="00FB3CFE">
      <w:pPr>
        <w:pStyle w:val="DHHSbody"/>
      </w:pPr>
      <w:r>
        <w:t>The most common location for an electrical fire is under the dashboard or in the engine compartment. If this occurs:</w:t>
      </w:r>
    </w:p>
    <w:p w:rsidR="00FB3CFE" w:rsidRDefault="00FB3CFE" w:rsidP="00FB3CFE">
      <w:pPr>
        <w:pStyle w:val="DHHSbullet1"/>
      </w:pPr>
      <w:r>
        <w:t>turn off the ignition</w:t>
      </w:r>
    </w:p>
    <w:p w:rsidR="00FB3CFE" w:rsidRDefault="00FB3CFE" w:rsidP="00FB3CFE">
      <w:pPr>
        <w:pStyle w:val="DHHSbullet1"/>
      </w:pPr>
      <w:r>
        <w:t>put the car in gear with the handbrake on</w:t>
      </w:r>
    </w:p>
    <w:p w:rsidR="00FB3CFE" w:rsidRDefault="00FB3CFE" w:rsidP="00FB3CFE">
      <w:pPr>
        <w:pStyle w:val="DHHSbullet1"/>
      </w:pPr>
      <w:r>
        <w:t>close the windows</w:t>
      </w:r>
    </w:p>
    <w:p w:rsidR="00FB3CFE" w:rsidRDefault="00FB3CFE" w:rsidP="00FB3CFE">
      <w:pPr>
        <w:pStyle w:val="DHHSbullet1"/>
      </w:pPr>
      <w:r>
        <w:t>disconnect the battery, if safe and you know how to</w:t>
      </w:r>
    </w:p>
    <w:p w:rsidR="00FB3CFE" w:rsidRDefault="00FB3CFE" w:rsidP="00FB3CFE">
      <w:pPr>
        <w:pStyle w:val="DHHSbullet1"/>
      </w:pPr>
      <w:r>
        <w:t>evacuate</w:t>
      </w:r>
    </w:p>
    <w:p w:rsidR="00FB3CFE" w:rsidRDefault="00FB3CFE" w:rsidP="00FB3CFE">
      <w:pPr>
        <w:pStyle w:val="DHHSbullet1"/>
      </w:pPr>
      <w:r>
        <w:t>close the doors</w:t>
      </w:r>
    </w:p>
    <w:p w:rsidR="00FB3CFE" w:rsidRDefault="00FB3CFE" w:rsidP="00FB3CFE">
      <w:pPr>
        <w:pStyle w:val="DHHSbullet1"/>
      </w:pPr>
      <w:r>
        <w:t>contact the fire brigade</w:t>
      </w:r>
    </w:p>
    <w:p w:rsidR="00FB3CFE" w:rsidRDefault="00FB3CFE" w:rsidP="00FB3CFE">
      <w:pPr>
        <w:pStyle w:val="DHHSbullet1"/>
      </w:pPr>
      <w:r>
        <w:t>keep the area clear, and</w:t>
      </w:r>
    </w:p>
    <w:p w:rsidR="00FB3CFE" w:rsidRDefault="00FB3CFE" w:rsidP="00FB3CFE">
      <w:pPr>
        <w:pStyle w:val="DHHSbullet1lastline"/>
      </w:pPr>
      <w:r>
        <w:t>divert traffic as necessary, if safe to do so.</w:t>
      </w:r>
    </w:p>
    <w:p w:rsidR="00FB3CFE" w:rsidRDefault="00FB3CFE" w:rsidP="00FB3CFE">
      <w:pPr>
        <w:pStyle w:val="DHHSbody"/>
      </w:pPr>
      <w:r>
        <w:t>The order in which these steps occur may change depending upon the circumstances of the emergency.</w:t>
      </w:r>
    </w:p>
    <w:p w:rsidR="00FB3CFE" w:rsidRDefault="00FB3CFE" w:rsidP="00FB3CFE">
      <w:pPr>
        <w:pStyle w:val="Heading3"/>
      </w:pPr>
      <w:r>
        <w:t>Fuel leak and threat of explosion</w:t>
      </w:r>
    </w:p>
    <w:p w:rsidR="00FB3CFE" w:rsidRDefault="00FB3CFE" w:rsidP="00FB3CFE">
      <w:pPr>
        <w:pStyle w:val="DHHSbody"/>
      </w:pPr>
      <w:r>
        <w:t>Fuel leaking from a vehicle is extremely hazardous. The threat of fire requires your immediate attention. Fuel will leak due to damage to the fuel tank and pipes because of wear and tear or because of a motor vehicle accident. If a leak occurs and you can smell petrol, you must:</w:t>
      </w:r>
    </w:p>
    <w:p w:rsidR="00FB3CFE" w:rsidRDefault="00FB3CFE" w:rsidP="00FB3CFE">
      <w:pPr>
        <w:pStyle w:val="DHHSbullet1"/>
      </w:pPr>
      <w:r>
        <w:t>turn off the ignition</w:t>
      </w:r>
    </w:p>
    <w:p w:rsidR="00FB3CFE" w:rsidRDefault="00FB3CFE" w:rsidP="00FB3CFE">
      <w:pPr>
        <w:pStyle w:val="DHHSbullet1"/>
      </w:pPr>
      <w:r>
        <w:t>evacuate immediately</w:t>
      </w:r>
    </w:p>
    <w:p w:rsidR="00FB3CFE" w:rsidRDefault="00FB3CFE" w:rsidP="00FB3CFE">
      <w:pPr>
        <w:pStyle w:val="DHHSbullet1"/>
      </w:pPr>
      <w:r>
        <w:t>raise the alarm</w:t>
      </w:r>
    </w:p>
    <w:p w:rsidR="00FB3CFE" w:rsidRDefault="00FB3CFE" w:rsidP="00FB3CFE">
      <w:pPr>
        <w:pStyle w:val="DHHSbullet1"/>
      </w:pPr>
      <w:r>
        <w:t>contact the fire brigade</w:t>
      </w:r>
    </w:p>
    <w:p w:rsidR="00FB3CFE" w:rsidRDefault="00FB3CFE" w:rsidP="00FB3CFE">
      <w:pPr>
        <w:pStyle w:val="DHHSbullet1"/>
      </w:pPr>
      <w:r>
        <w:t>keep areas clear, and</w:t>
      </w:r>
    </w:p>
    <w:p w:rsidR="00FB3CFE" w:rsidRDefault="00FB3CFE" w:rsidP="00FB3CFE">
      <w:pPr>
        <w:pStyle w:val="DHHSbullet1lastline"/>
      </w:pPr>
      <w:r>
        <w:t>divert traffic as necessary.</w:t>
      </w:r>
    </w:p>
    <w:p w:rsidR="00762DFD" w:rsidRDefault="00762DFD" w:rsidP="00762DFD">
      <w:pPr>
        <w:pStyle w:val="Heading2"/>
      </w:pPr>
      <w:bookmarkStart w:id="149" w:name="_Toc532979299"/>
      <w:r>
        <w:t xml:space="preserve">Car safety </w:t>
      </w:r>
      <w:r w:rsidRPr="00762DFD">
        <w:t>items</w:t>
      </w:r>
      <w:bookmarkEnd w:id="149"/>
    </w:p>
    <w:p w:rsidR="00762DFD" w:rsidRPr="00762DFD" w:rsidRDefault="00762DFD" w:rsidP="00762DFD">
      <w:pPr>
        <w:pStyle w:val="DHHSbody"/>
        <w:rPr>
          <w:lang w:eastAsia="en-AU"/>
        </w:rPr>
      </w:pPr>
      <w:r w:rsidRPr="00762DFD">
        <w:rPr>
          <w:lang w:eastAsia="en-AU"/>
        </w:rPr>
        <w:t>The following equipment should always be carried in your car when travelling in the country:</w:t>
      </w:r>
    </w:p>
    <w:p w:rsidR="00762DFD" w:rsidRPr="00762DFD" w:rsidRDefault="00762DFD" w:rsidP="00762DFD">
      <w:pPr>
        <w:pStyle w:val="DHHSbullet1"/>
        <w:rPr>
          <w:lang w:eastAsia="en-AU"/>
        </w:rPr>
      </w:pPr>
      <w:r w:rsidRPr="00762DFD">
        <w:rPr>
          <w:lang w:eastAsia="en-AU"/>
        </w:rPr>
        <w:t>a water bottle</w:t>
      </w:r>
    </w:p>
    <w:p w:rsidR="00762DFD" w:rsidRPr="00762DFD" w:rsidRDefault="00762DFD" w:rsidP="00762DFD">
      <w:pPr>
        <w:pStyle w:val="DHHSbullet1"/>
        <w:rPr>
          <w:lang w:eastAsia="en-AU"/>
        </w:rPr>
      </w:pPr>
      <w:r w:rsidRPr="00762DFD">
        <w:rPr>
          <w:lang w:eastAsia="en-AU"/>
        </w:rPr>
        <w:t>a phone</w:t>
      </w:r>
    </w:p>
    <w:p w:rsidR="00762DFD" w:rsidRPr="00762DFD" w:rsidRDefault="00762DFD" w:rsidP="00762DFD">
      <w:pPr>
        <w:pStyle w:val="DHHSbullet1"/>
        <w:rPr>
          <w:lang w:eastAsia="en-AU"/>
        </w:rPr>
      </w:pPr>
      <w:r w:rsidRPr="00762DFD">
        <w:rPr>
          <w:lang w:eastAsia="en-AU"/>
        </w:rPr>
        <w:t>a large woollen blanket, and</w:t>
      </w:r>
    </w:p>
    <w:p w:rsidR="00762DFD" w:rsidRPr="00762DFD" w:rsidRDefault="00762DFD" w:rsidP="00762DFD">
      <w:pPr>
        <w:pStyle w:val="DHHSbullet1lastline"/>
        <w:rPr>
          <w:lang w:eastAsia="en-AU"/>
        </w:rPr>
      </w:pPr>
      <w:r w:rsidRPr="00762DFD">
        <w:rPr>
          <w:lang w:eastAsia="en-AU"/>
        </w:rPr>
        <w:t>a First Aid Kit.</w:t>
      </w:r>
    </w:p>
    <w:p w:rsidR="004544EB" w:rsidRDefault="004544EB">
      <w:pPr>
        <w:rPr>
          <w:rFonts w:ascii="Arial" w:hAnsi="Arial"/>
          <w:b/>
          <w:color w:val="D50032"/>
          <w:sz w:val="28"/>
          <w:szCs w:val="28"/>
        </w:rPr>
      </w:pPr>
      <w:r>
        <w:br w:type="page"/>
      </w:r>
    </w:p>
    <w:p w:rsidR="00762DFD" w:rsidRDefault="00762DFD" w:rsidP="008B6CD3">
      <w:pPr>
        <w:pStyle w:val="Heading2"/>
      </w:pPr>
      <w:bookmarkStart w:id="150" w:name="_Toc532979300"/>
      <w:r>
        <w:lastRenderedPageBreak/>
        <w:t>Assessment: Other fire emergencies</w:t>
      </w:r>
      <w:bookmarkEnd w:id="150"/>
    </w:p>
    <w:p w:rsidR="00EB04E2" w:rsidRPr="00762DFD" w:rsidRDefault="00EB04E2" w:rsidP="00EB04E2">
      <w:pPr>
        <w:pStyle w:val="DHHSbody"/>
        <w:rPr>
          <w:lang w:eastAsia="en-AU"/>
        </w:rPr>
      </w:pPr>
      <w:r w:rsidRPr="00762DFD">
        <w:rPr>
          <w:lang w:eastAsia="en-AU"/>
        </w:rPr>
        <w:t>You should now have a good understanding of:</w:t>
      </w:r>
    </w:p>
    <w:p w:rsidR="00EB04E2" w:rsidRPr="00762DFD" w:rsidRDefault="00EB04E2" w:rsidP="00EB04E2">
      <w:pPr>
        <w:pStyle w:val="DHHSbullet1"/>
        <w:rPr>
          <w:lang w:eastAsia="en-AU"/>
        </w:rPr>
      </w:pPr>
      <w:r w:rsidRPr="00762DFD">
        <w:rPr>
          <w:lang w:eastAsia="en-AU"/>
        </w:rPr>
        <w:t>bushfire prevention around the residential facility</w:t>
      </w:r>
    </w:p>
    <w:p w:rsidR="00EB04E2" w:rsidRPr="00762DFD" w:rsidRDefault="00EB04E2" w:rsidP="00EB04E2">
      <w:pPr>
        <w:pStyle w:val="DHHSbullet1"/>
        <w:rPr>
          <w:lang w:eastAsia="en-AU"/>
        </w:rPr>
      </w:pPr>
      <w:r w:rsidRPr="00762DFD">
        <w:rPr>
          <w:lang w:eastAsia="en-AU"/>
        </w:rPr>
        <w:t>steps needed to take when a bushfire approaches and has passed</w:t>
      </w:r>
    </w:p>
    <w:p w:rsidR="00EB04E2" w:rsidRPr="00762DFD" w:rsidRDefault="00EB04E2" w:rsidP="00EB04E2">
      <w:pPr>
        <w:pStyle w:val="DHHSbullet1"/>
        <w:rPr>
          <w:lang w:eastAsia="en-AU"/>
        </w:rPr>
      </w:pPr>
      <w:r w:rsidRPr="00762DFD">
        <w:rPr>
          <w:lang w:eastAsia="en-AU"/>
        </w:rPr>
        <w:t>steps to take when caught in a bushfire while driving a car, and</w:t>
      </w:r>
    </w:p>
    <w:p w:rsidR="00EB04E2" w:rsidRPr="00762DFD" w:rsidRDefault="00EB04E2" w:rsidP="00EB04E2">
      <w:pPr>
        <w:pStyle w:val="DHHSbullet1lastline"/>
        <w:rPr>
          <w:lang w:eastAsia="en-AU"/>
        </w:rPr>
      </w:pPr>
      <w:r w:rsidRPr="00762DFD">
        <w:rPr>
          <w:lang w:eastAsia="en-AU"/>
        </w:rPr>
        <w:t>any special equipment that may be required.</w:t>
      </w:r>
    </w:p>
    <w:p w:rsidR="00EB04E2" w:rsidRPr="00762DFD" w:rsidRDefault="00EB04E2" w:rsidP="00EB04E2">
      <w:pPr>
        <w:pStyle w:val="DHHSbody"/>
        <w:rPr>
          <w:lang w:eastAsia="en-AU"/>
        </w:rPr>
      </w:pPr>
      <w:r w:rsidRPr="00762DFD">
        <w:rPr>
          <w:lang w:eastAsia="en-AU"/>
        </w:rPr>
        <w:t>To finish off, you need to complete a short multiple-choice assessment. You'll need to pass it to complete the program.</w:t>
      </w:r>
    </w:p>
    <w:p w:rsidR="00762DFD" w:rsidRPr="008B6CD3" w:rsidRDefault="00762DFD" w:rsidP="008B6CD3">
      <w:pPr>
        <w:pStyle w:val="DHHSbody"/>
        <w:rPr>
          <w:b/>
        </w:rPr>
      </w:pPr>
      <w:r w:rsidRPr="008B6CD3">
        <w:rPr>
          <w:b/>
        </w:rPr>
        <w:t>What precautions should you take when you drive into smoke from a bush or grass fire?</w:t>
      </w:r>
    </w:p>
    <w:tbl>
      <w:tblPr>
        <w:tblStyle w:val="TableGrid"/>
        <w:tblW w:w="4985" w:type="pct"/>
        <w:tblInd w:w="0" w:type="dxa"/>
        <w:tblLook w:val="04A0" w:firstRow="1" w:lastRow="0" w:firstColumn="1" w:lastColumn="0" w:noHBand="0" w:noVBand="1"/>
      </w:tblPr>
      <w:tblGrid>
        <w:gridCol w:w="8910"/>
        <w:gridCol w:w="575"/>
      </w:tblGrid>
      <w:tr w:rsidR="00401650" w:rsidRPr="00401650" w:rsidTr="00401650">
        <w:tc>
          <w:tcPr>
            <w:tcW w:w="4697" w:type="pct"/>
          </w:tcPr>
          <w:p w:rsidR="00401650" w:rsidRPr="00401650" w:rsidRDefault="00401650" w:rsidP="00401650">
            <w:pPr>
              <w:pStyle w:val="DHHStabletext"/>
            </w:pPr>
            <w:r w:rsidRPr="00401650">
              <w:t>Slow down, switch on headlights and watch out for other vehicles, people or objects (including the fire brigade)</w:t>
            </w:r>
          </w:p>
        </w:tc>
        <w:tc>
          <w:tcPr>
            <w:tcW w:w="303" w:type="pct"/>
          </w:tcPr>
          <w:p w:rsidR="00401650" w:rsidRPr="00401650" w:rsidRDefault="00401650" w:rsidP="00401650">
            <w:pPr>
              <w:pStyle w:val="DHHStabletext"/>
            </w:pPr>
          </w:p>
        </w:tc>
      </w:tr>
      <w:tr w:rsidR="00401650" w:rsidRPr="00401650" w:rsidTr="00401650">
        <w:tc>
          <w:tcPr>
            <w:tcW w:w="4697" w:type="pct"/>
          </w:tcPr>
          <w:p w:rsidR="00401650" w:rsidRPr="00401650" w:rsidRDefault="00401650" w:rsidP="00401650">
            <w:pPr>
              <w:pStyle w:val="DHHStabletext"/>
            </w:pPr>
            <w:r w:rsidRPr="00401650">
              <w:t>Drive quickly through smoke, so your visibility is only limited for a short time.</w:t>
            </w:r>
          </w:p>
        </w:tc>
        <w:tc>
          <w:tcPr>
            <w:tcW w:w="303" w:type="pct"/>
          </w:tcPr>
          <w:p w:rsidR="00401650" w:rsidRPr="00401650" w:rsidRDefault="00401650" w:rsidP="00401650">
            <w:pPr>
              <w:pStyle w:val="DHHStabletext"/>
            </w:pPr>
          </w:p>
        </w:tc>
      </w:tr>
      <w:tr w:rsidR="00401650" w:rsidRPr="00401650" w:rsidTr="00401650">
        <w:tc>
          <w:tcPr>
            <w:tcW w:w="4697" w:type="pct"/>
          </w:tcPr>
          <w:p w:rsidR="00401650" w:rsidRPr="00401650" w:rsidRDefault="00401650" w:rsidP="00401650">
            <w:pPr>
              <w:pStyle w:val="DHHStabletext"/>
            </w:pPr>
            <w:r w:rsidRPr="00401650">
              <w:t>Do not drive through smoke under any circumstances</w:t>
            </w:r>
          </w:p>
        </w:tc>
        <w:tc>
          <w:tcPr>
            <w:tcW w:w="303" w:type="pct"/>
          </w:tcPr>
          <w:p w:rsidR="00401650" w:rsidRPr="00401650" w:rsidRDefault="00401650" w:rsidP="00401650">
            <w:pPr>
              <w:pStyle w:val="DHHStabletext"/>
            </w:pPr>
          </w:p>
        </w:tc>
      </w:tr>
    </w:tbl>
    <w:p w:rsidR="00762DFD" w:rsidRPr="008B6CD3" w:rsidRDefault="00762DFD" w:rsidP="008B6CD3">
      <w:pPr>
        <w:pStyle w:val="DHHSbody"/>
        <w:rPr>
          <w:b/>
        </w:rPr>
      </w:pPr>
      <w:r w:rsidRPr="008B6CD3">
        <w:rPr>
          <w:b/>
        </w:rPr>
        <w:t>What type of heat is the main killer in a bushfire?</w:t>
      </w:r>
    </w:p>
    <w:tbl>
      <w:tblPr>
        <w:tblStyle w:val="TableGrid"/>
        <w:tblW w:w="4985" w:type="pct"/>
        <w:tblInd w:w="0" w:type="dxa"/>
        <w:tblLook w:val="04A0" w:firstRow="1" w:lastRow="0" w:firstColumn="1" w:lastColumn="0" w:noHBand="0" w:noVBand="1"/>
      </w:tblPr>
      <w:tblGrid>
        <w:gridCol w:w="8910"/>
        <w:gridCol w:w="575"/>
      </w:tblGrid>
      <w:tr w:rsidR="00401650" w:rsidRPr="00401650" w:rsidTr="00401650">
        <w:tc>
          <w:tcPr>
            <w:tcW w:w="4697" w:type="pct"/>
          </w:tcPr>
          <w:p w:rsidR="00401650" w:rsidRPr="00401650" w:rsidRDefault="00401650" w:rsidP="00401650">
            <w:pPr>
              <w:pStyle w:val="DHHStabletext"/>
            </w:pPr>
            <w:r w:rsidRPr="00401650">
              <w:t>Radiant heat</w:t>
            </w:r>
          </w:p>
        </w:tc>
        <w:tc>
          <w:tcPr>
            <w:tcW w:w="303" w:type="pct"/>
          </w:tcPr>
          <w:p w:rsidR="00401650" w:rsidRPr="00401650" w:rsidRDefault="00401650" w:rsidP="00401650">
            <w:pPr>
              <w:pStyle w:val="DHHStabletext"/>
            </w:pPr>
          </w:p>
        </w:tc>
      </w:tr>
      <w:tr w:rsidR="00401650" w:rsidRPr="00401650" w:rsidTr="00401650">
        <w:tc>
          <w:tcPr>
            <w:tcW w:w="4697" w:type="pct"/>
          </w:tcPr>
          <w:p w:rsidR="00401650" w:rsidRPr="00401650" w:rsidRDefault="00401650" w:rsidP="00401650">
            <w:pPr>
              <w:pStyle w:val="DHHStabletext"/>
            </w:pPr>
            <w:r w:rsidRPr="00401650">
              <w:t>Direct burning</w:t>
            </w:r>
          </w:p>
        </w:tc>
        <w:tc>
          <w:tcPr>
            <w:tcW w:w="303" w:type="pct"/>
          </w:tcPr>
          <w:p w:rsidR="00401650" w:rsidRPr="00401650" w:rsidRDefault="00401650" w:rsidP="00401650">
            <w:pPr>
              <w:pStyle w:val="DHHStabletext"/>
            </w:pPr>
          </w:p>
        </w:tc>
      </w:tr>
      <w:tr w:rsidR="00401650" w:rsidRPr="00401650" w:rsidTr="00401650">
        <w:tc>
          <w:tcPr>
            <w:tcW w:w="4697" w:type="pct"/>
          </w:tcPr>
          <w:p w:rsidR="00401650" w:rsidRPr="00401650" w:rsidRDefault="00401650" w:rsidP="00401650">
            <w:pPr>
              <w:pStyle w:val="DHHStabletext"/>
            </w:pPr>
            <w:r w:rsidRPr="00401650">
              <w:t>Conducted heat</w:t>
            </w:r>
          </w:p>
        </w:tc>
        <w:tc>
          <w:tcPr>
            <w:tcW w:w="303" w:type="pct"/>
          </w:tcPr>
          <w:p w:rsidR="00401650" w:rsidRPr="00401650" w:rsidRDefault="00401650" w:rsidP="00401650">
            <w:pPr>
              <w:pStyle w:val="DHHStabletext"/>
            </w:pPr>
          </w:p>
        </w:tc>
      </w:tr>
      <w:tr w:rsidR="00401650" w:rsidRPr="00401650" w:rsidTr="00401650">
        <w:tc>
          <w:tcPr>
            <w:tcW w:w="4697" w:type="pct"/>
          </w:tcPr>
          <w:p w:rsidR="00401650" w:rsidRPr="00401650" w:rsidRDefault="00401650" w:rsidP="00401650">
            <w:pPr>
              <w:pStyle w:val="DHHStabletext"/>
            </w:pPr>
            <w:r w:rsidRPr="00401650">
              <w:t>Convection heat</w:t>
            </w:r>
          </w:p>
        </w:tc>
        <w:tc>
          <w:tcPr>
            <w:tcW w:w="303" w:type="pct"/>
          </w:tcPr>
          <w:p w:rsidR="00401650" w:rsidRPr="00401650" w:rsidRDefault="00401650" w:rsidP="00401650">
            <w:pPr>
              <w:pStyle w:val="DHHStabletext"/>
            </w:pPr>
          </w:p>
        </w:tc>
      </w:tr>
    </w:tbl>
    <w:p w:rsidR="00762DFD" w:rsidRPr="008B6CD3" w:rsidRDefault="00762DFD" w:rsidP="008B6CD3">
      <w:pPr>
        <w:pStyle w:val="DHHSbody"/>
        <w:rPr>
          <w:b/>
        </w:rPr>
      </w:pPr>
      <w:r w:rsidRPr="008B6CD3">
        <w:rPr>
          <w:b/>
        </w:rPr>
        <w:t>What safety equipment items should you carry in your car?</w:t>
      </w:r>
    </w:p>
    <w:tbl>
      <w:tblPr>
        <w:tblStyle w:val="TableGrid"/>
        <w:tblW w:w="4985" w:type="pct"/>
        <w:tblInd w:w="0" w:type="dxa"/>
        <w:tblLook w:val="04A0" w:firstRow="1" w:lastRow="0" w:firstColumn="1" w:lastColumn="0" w:noHBand="0" w:noVBand="1"/>
      </w:tblPr>
      <w:tblGrid>
        <w:gridCol w:w="8910"/>
        <w:gridCol w:w="575"/>
      </w:tblGrid>
      <w:tr w:rsidR="006A6361" w:rsidTr="006A6361">
        <w:tc>
          <w:tcPr>
            <w:tcW w:w="4697" w:type="pct"/>
          </w:tcPr>
          <w:p w:rsidR="006A6361" w:rsidRDefault="006A6361" w:rsidP="006A6361">
            <w:pPr>
              <w:pStyle w:val="DHHStabletext"/>
            </w:pPr>
            <w:r w:rsidRPr="00A941DB">
              <w:t xml:space="preserve">First Aid kit, fire </w:t>
            </w:r>
            <w:r>
              <w:t>extinguisher and breathing mask</w:t>
            </w:r>
          </w:p>
        </w:tc>
        <w:tc>
          <w:tcPr>
            <w:tcW w:w="303" w:type="pct"/>
          </w:tcPr>
          <w:p w:rsidR="006A6361" w:rsidRDefault="006A6361" w:rsidP="006A6361">
            <w:pPr>
              <w:pStyle w:val="DHHStabletext"/>
            </w:pPr>
          </w:p>
        </w:tc>
      </w:tr>
      <w:tr w:rsidR="006A6361" w:rsidTr="006A6361">
        <w:tc>
          <w:tcPr>
            <w:tcW w:w="4697" w:type="pct"/>
          </w:tcPr>
          <w:p w:rsidR="006A6361" w:rsidRDefault="006A6361" w:rsidP="006A6361">
            <w:pPr>
              <w:pStyle w:val="DHHStabletext"/>
            </w:pPr>
            <w:r w:rsidRPr="00A941DB">
              <w:t xml:space="preserve">Large woollen blanket, water </w:t>
            </w:r>
            <w:r>
              <w:t>bottle, phone and first aid kit</w:t>
            </w:r>
          </w:p>
        </w:tc>
        <w:tc>
          <w:tcPr>
            <w:tcW w:w="303" w:type="pct"/>
          </w:tcPr>
          <w:p w:rsidR="006A6361" w:rsidRDefault="006A6361" w:rsidP="006A6361">
            <w:pPr>
              <w:pStyle w:val="DHHStabletext"/>
            </w:pPr>
          </w:p>
        </w:tc>
      </w:tr>
      <w:tr w:rsidR="006A6361" w:rsidTr="006A6361">
        <w:tc>
          <w:tcPr>
            <w:tcW w:w="4697" w:type="pct"/>
          </w:tcPr>
          <w:p w:rsidR="006A6361" w:rsidRDefault="006A6361" w:rsidP="006A6361">
            <w:pPr>
              <w:pStyle w:val="DHHStabletext"/>
            </w:pPr>
            <w:r w:rsidRPr="00A941DB">
              <w:t>First aid kit, map of the area or compass and a breathing mask</w:t>
            </w:r>
          </w:p>
        </w:tc>
        <w:tc>
          <w:tcPr>
            <w:tcW w:w="303" w:type="pct"/>
          </w:tcPr>
          <w:p w:rsidR="006A6361" w:rsidRDefault="006A6361" w:rsidP="006A6361">
            <w:pPr>
              <w:pStyle w:val="DHHStabletext"/>
            </w:pPr>
          </w:p>
        </w:tc>
      </w:tr>
    </w:tbl>
    <w:p w:rsidR="00762DFD" w:rsidRPr="008B6CD3" w:rsidRDefault="00762DFD" w:rsidP="008B6CD3">
      <w:pPr>
        <w:pStyle w:val="DHHSbody"/>
        <w:rPr>
          <w:b/>
        </w:rPr>
      </w:pPr>
      <w:r w:rsidRPr="008B6CD3">
        <w:rPr>
          <w:b/>
        </w:rPr>
        <w:t>You should get out of your car if caught in a bush/grass fire.</w:t>
      </w:r>
    </w:p>
    <w:tbl>
      <w:tblPr>
        <w:tblStyle w:val="TableGrid"/>
        <w:tblW w:w="4992" w:type="pct"/>
        <w:tblInd w:w="0" w:type="dxa"/>
        <w:tblLook w:val="04A0" w:firstRow="1" w:lastRow="0" w:firstColumn="1" w:lastColumn="0" w:noHBand="0" w:noVBand="1"/>
      </w:tblPr>
      <w:tblGrid>
        <w:gridCol w:w="8925"/>
        <w:gridCol w:w="574"/>
      </w:tblGrid>
      <w:tr w:rsidR="00604F80" w:rsidRPr="00B446F0" w:rsidTr="006A6361">
        <w:tc>
          <w:tcPr>
            <w:tcW w:w="4698" w:type="pct"/>
          </w:tcPr>
          <w:p w:rsidR="00604F80" w:rsidRPr="00B446F0" w:rsidRDefault="00604F80" w:rsidP="006A6361">
            <w:pPr>
              <w:pStyle w:val="DHHStabletext"/>
            </w:pPr>
            <w:r w:rsidRPr="00B446F0">
              <w:t>True</w:t>
            </w:r>
          </w:p>
        </w:tc>
        <w:tc>
          <w:tcPr>
            <w:tcW w:w="302" w:type="pct"/>
          </w:tcPr>
          <w:p w:rsidR="00604F80" w:rsidRPr="00B446F0" w:rsidRDefault="00604F80" w:rsidP="006A6361">
            <w:pPr>
              <w:pStyle w:val="DHHStabletext"/>
            </w:pPr>
          </w:p>
        </w:tc>
      </w:tr>
      <w:tr w:rsidR="00604F80" w:rsidRPr="00B446F0" w:rsidTr="006A6361">
        <w:tc>
          <w:tcPr>
            <w:tcW w:w="4698" w:type="pct"/>
          </w:tcPr>
          <w:p w:rsidR="00604F80" w:rsidRPr="00B446F0" w:rsidRDefault="00604F80" w:rsidP="006A6361">
            <w:pPr>
              <w:pStyle w:val="DHHStabletext"/>
            </w:pPr>
            <w:r w:rsidRPr="00B446F0">
              <w:t>False</w:t>
            </w:r>
          </w:p>
        </w:tc>
        <w:tc>
          <w:tcPr>
            <w:tcW w:w="302" w:type="pct"/>
          </w:tcPr>
          <w:p w:rsidR="00604F80" w:rsidRPr="00B446F0" w:rsidRDefault="00604F80" w:rsidP="006A6361">
            <w:pPr>
              <w:pStyle w:val="DHHStabletext"/>
            </w:pPr>
          </w:p>
        </w:tc>
      </w:tr>
    </w:tbl>
    <w:p w:rsidR="00762DFD" w:rsidRPr="008B6CD3" w:rsidRDefault="00762DFD" w:rsidP="008B6CD3">
      <w:pPr>
        <w:pStyle w:val="DHHSbody"/>
        <w:rPr>
          <w:b/>
        </w:rPr>
      </w:pPr>
      <w:r w:rsidRPr="008B6CD3">
        <w:rPr>
          <w:b/>
        </w:rPr>
        <w:t>What types of fires are more likely in a rural setting?</w:t>
      </w:r>
    </w:p>
    <w:tbl>
      <w:tblPr>
        <w:tblStyle w:val="TableGrid"/>
        <w:tblW w:w="5000" w:type="pct"/>
        <w:tblInd w:w="0" w:type="dxa"/>
        <w:tblLook w:val="04A0" w:firstRow="1" w:lastRow="0" w:firstColumn="1" w:lastColumn="0" w:noHBand="0" w:noVBand="1"/>
      </w:tblPr>
      <w:tblGrid>
        <w:gridCol w:w="8939"/>
        <w:gridCol w:w="575"/>
      </w:tblGrid>
      <w:tr w:rsidR="006A6361" w:rsidTr="006A6361">
        <w:tc>
          <w:tcPr>
            <w:tcW w:w="4698" w:type="pct"/>
          </w:tcPr>
          <w:p w:rsidR="006A6361" w:rsidRDefault="006A6361" w:rsidP="006A6361">
            <w:pPr>
              <w:pStyle w:val="DHHStabletext"/>
            </w:pPr>
            <w:r w:rsidRPr="00A941DB">
              <w:t>Bushfires, chemical spills and electrical fires</w:t>
            </w:r>
          </w:p>
        </w:tc>
        <w:tc>
          <w:tcPr>
            <w:tcW w:w="302" w:type="pct"/>
          </w:tcPr>
          <w:p w:rsidR="006A6361" w:rsidRDefault="006A6361" w:rsidP="006A6361">
            <w:pPr>
              <w:pStyle w:val="DHHStabletext"/>
            </w:pPr>
          </w:p>
        </w:tc>
      </w:tr>
      <w:tr w:rsidR="006A6361" w:rsidTr="006A6361">
        <w:tc>
          <w:tcPr>
            <w:tcW w:w="4698" w:type="pct"/>
          </w:tcPr>
          <w:p w:rsidR="006A6361" w:rsidRDefault="006A6361" w:rsidP="006A6361">
            <w:pPr>
              <w:pStyle w:val="DHHStabletext"/>
            </w:pPr>
            <w:r w:rsidRPr="00A941DB">
              <w:t>Bushfires, grass fires and car fires</w:t>
            </w:r>
          </w:p>
        </w:tc>
        <w:tc>
          <w:tcPr>
            <w:tcW w:w="302" w:type="pct"/>
          </w:tcPr>
          <w:p w:rsidR="006A6361" w:rsidRDefault="006A6361" w:rsidP="006A6361">
            <w:pPr>
              <w:pStyle w:val="DHHStabletext"/>
            </w:pPr>
          </w:p>
        </w:tc>
      </w:tr>
      <w:tr w:rsidR="006A6361" w:rsidTr="006A6361">
        <w:tc>
          <w:tcPr>
            <w:tcW w:w="4698" w:type="pct"/>
          </w:tcPr>
          <w:p w:rsidR="006A6361" w:rsidRDefault="006A6361" w:rsidP="006A6361">
            <w:pPr>
              <w:pStyle w:val="DHHStabletext"/>
            </w:pPr>
            <w:r w:rsidRPr="00A941DB">
              <w:t>Bushfires, grass fires and chemical spills</w:t>
            </w:r>
          </w:p>
        </w:tc>
        <w:tc>
          <w:tcPr>
            <w:tcW w:w="302" w:type="pct"/>
          </w:tcPr>
          <w:p w:rsidR="006A6361" w:rsidRDefault="006A6361" w:rsidP="006A6361">
            <w:pPr>
              <w:pStyle w:val="DHHStabletext"/>
            </w:pPr>
          </w:p>
        </w:tc>
      </w:tr>
    </w:tbl>
    <w:p w:rsidR="00762DFD" w:rsidRPr="008B6CD3" w:rsidRDefault="00762DFD" w:rsidP="008B6CD3">
      <w:pPr>
        <w:pStyle w:val="DHHSbody"/>
        <w:rPr>
          <w:b/>
        </w:rPr>
      </w:pPr>
      <w:r w:rsidRPr="008B6CD3">
        <w:rPr>
          <w:b/>
        </w:rPr>
        <w:t>What should you make sure is always full of water during summer?</w:t>
      </w:r>
    </w:p>
    <w:tbl>
      <w:tblPr>
        <w:tblStyle w:val="TableGrid"/>
        <w:tblW w:w="4985" w:type="pct"/>
        <w:tblInd w:w="0" w:type="dxa"/>
        <w:tblLook w:val="04A0" w:firstRow="1" w:lastRow="0" w:firstColumn="1" w:lastColumn="0" w:noHBand="0" w:noVBand="1"/>
      </w:tblPr>
      <w:tblGrid>
        <w:gridCol w:w="8910"/>
        <w:gridCol w:w="575"/>
      </w:tblGrid>
      <w:tr w:rsidR="006A6361" w:rsidRPr="006A6361" w:rsidTr="006A6361">
        <w:tc>
          <w:tcPr>
            <w:tcW w:w="4697" w:type="pct"/>
          </w:tcPr>
          <w:p w:rsidR="006A6361" w:rsidRPr="006A6361" w:rsidRDefault="006A6361" w:rsidP="00647717">
            <w:pPr>
              <w:pStyle w:val="DHHStabletext"/>
            </w:pPr>
            <w:r w:rsidRPr="006A6361">
              <w:t>Bathtub</w:t>
            </w:r>
          </w:p>
        </w:tc>
        <w:tc>
          <w:tcPr>
            <w:tcW w:w="303" w:type="pct"/>
          </w:tcPr>
          <w:p w:rsidR="006A6361" w:rsidRPr="006A6361" w:rsidRDefault="006A6361" w:rsidP="00647717">
            <w:pPr>
              <w:pStyle w:val="DHHStabletext"/>
            </w:pPr>
          </w:p>
        </w:tc>
      </w:tr>
      <w:tr w:rsidR="006A6361" w:rsidRPr="006A6361" w:rsidTr="006A6361">
        <w:tc>
          <w:tcPr>
            <w:tcW w:w="4697" w:type="pct"/>
          </w:tcPr>
          <w:p w:rsidR="006A6361" w:rsidRPr="006A6361" w:rsidRDefault="006A6361" w:rsidP="00647717">
            <w:pPr>
              <w:pStyle w:val="DHHStabletext"/>
            </w:pPr>
            <w:r w:rsidRPr="006A6361">
              <w:t>Sinks</w:t>
            </w:r>
          </w:p>
        </w:tc>
        <w:tc>
          <w:tcPr>
            <w:tcW w:w="303" w:type="pct"/>
          </w:tcPr>
          <w:p w:rsidR="006A6361" w:rsidRPr="006A6361" w:rsidRDefault="006A6361" w:rsidP="00647717">
            <w:pPr>
              <w:pStyle w:val="DHHStabletext"/>
            </w:pPr>
          </w:p>
        </w:tc>
      </w:tr>
      <w:tr w:rsidR="006A6361" w:rsidRPr="006A6361" w:rsidTr="006A6361">
        <w:tc>
          <w:tcPr>
            <w:tcW w:w="4697" w:type="pct"/>
          </w:tcPr>
          <w:p w:rsidR="006A6361" w:rsidRPr="006A6361" w:rsidRDefault="006A6361" w:rsidP="00647717">
            <w:pPr>
              <w:pStyle w:val="DHHStabletext"/>
            </w:pPr>
            <w:r w:rsidRPr="006A6361">
              <w:t>Water tank</w:t>
            </w:r>
          </w:p>
        </w:tc>
        <w:tc>
          <w:tcPr>
            <w:tcW w:w="303" w:type="pct"/>
          </w:tcPr>
          <w:p w:rsidR="006A6361" w:rsidRPr="006A6361" w:rsidRDefault="006A6361" w:rsidP="00647717">
            <w:pPr>
              <w:pStyle w:val="DHHStabletext"/>
            </w:pPr>
          </w:p>
        </w:tc>
      </w:tr>
    </w:tbl>
    <w:p w:rsidR="00762DFD" w:rsidRPr="008B6CD3" w:rsidRDefault="00762DFD" w:rsidP="008B6CD3">
      <w:pPr>
        <w:pStyle w:val="DHHSbody"/>
        <w:rPr>
          <w:b/>
        </w:rPr>
      </w:pPr>
      <w:r w:rsidRPr="008B6CD3">
        <w:rPr>
          <w:b/>
        </w:rPr>
        <w:t>When caught in a bush/grass fire, you should try to park your car on the barest ground available.</w:t>
      </w:r>
    </w:p>
    <w:tbl>
      <w:tblPr>
        <w:tblStyle w:val="TableGrid"/>
        <w:tblW w:w="4992" w:type="pct"/>
        <w:tblInd w:w="0" w:type="dxa"/>
        <w:tblLook w:val="04A0" w:firstRow="1" w:lastRow="0" w:firstColumn="1" w:lastColumn="0" w:noHBand="0" w:noVBand="1"/>
      </w:tblPr>
      <w:tblGrid>
        <w:gridCol w:w="8925"/>
        <w:gridCol w:w="574"/>
      </w:tblGrid>
      <w:tr w:rsidR="00604F80" w:rsidRPr="00B446F0" w:rsidTr="006A6361">
        <w:tc>
          <w:tcPr>
            <w:tcW w:w="4698" w:type="pct"/>
          </w:tcPr>
          <w:p w:rsidR="00604F80" w:rsidRPr="00B446F0" w:rsidRDefault="00604F80" w:rsidP="006A6361">
            <w:pPr>
              <w:pStyle w:val="DHHStabletext"/>
            </w:pPr>
            <w:r w:rsidRPr="00B446F0">
              <w:t>True</w:t>
            </w:r>
          </w:p>
        </w:tc>
        <w:tc>
          <w:tcPr>
            <w:tcW w:w="302" w:type="pct"/>
          </w:tcPr>
          <w:p w:rsidR="00604F80" w:rsidRPr="00B446F0" w:rsidRDefault="00604F80" w:rsidP="006A6361">
            <w:pPr>
              <w:pStyle w:val="DHHStabletext"/>
            </w:pPr>
          </w:p>
        </w:tc>
      </w:tr>
      <w:tr w:rsidR="00604F80" w:rsidRPr="00B446F0" w:rsidTr="006A6361">
        <w:tc>
          <w:tcPr>
            <w:tcW w:w="4698" w:type="pct"/>
          </w:tcPr>
          <w:p w:rsidR="00604F80" w:rsidRPr="00B446F0" w:rsidRDefault="00604F80" w:rsidP="006A6361">
            <w:pPr>
              <w:pStyle w:val="DHHStabletext"/>
            </w:pPr>
            <w:r w:rsidRPr="00B446F0">
              <w:t>False</w:t>
            </w:r>
          </w:p>
        </w:tc>
        <w:tc>
          <w:tcPr>
            <w:tcW w:w="302" w:type="pct"/>
          </w:tcPr>
          <w:p w:rsidR="00604F80" w:rsidRPr="00B446F0" w:rsidRDefault="00604F80" w:rsidP="006A6361">
            <w:pPr>
              <w:pStyle w:val="DHHStabletext"/>
            </w:pPr>
          </w:p>
        </w:tc>
      </w:tr>
    </w:tbl>
    <w:p w:rsidR="00762DFD" w:rsidRPr="008B6CD3" w:rsidRDefault="008B6CD3" w:rsidP="008B6CD3">
      <w:pPr>
        <w:pStyle w:val="DHHSbody"/>
        <w:rPr>
          <w:b/>
        </w:rPr>
      </w:pPr>
      <w:r>
        <w:br w:type="page"/>
      </w:r>
      <w:r w:rsidR="00762DFD" w:rsidRPr="008B6CD3">
        <w:rPr>
          <w:b/>
        </w:rPr>
        <w:lastRenderedPageBreak/>
        <w:t>What is the best way to protect yourself from radiant heat in a bushfire?</w:t>
      </w:r>
    </w:p>
    <w:tbl>
      <w:tblPr>
        <w:tblStyle w:val="TableGrid"/>
        <w:tblW w:w="4985" w:type="pct"/>
        <w:tblInd w:w="0" w:type="dxa"/>
        <w:tblLook w:val="04A0" w:firstRow="1" w:lastRow="0" w:firstColumn="1" w:lastColumn="0" w:noHBand="0" w:noVBand="1"/>
      </w:tblPr>
      <w:tblGrid>
        <w:gridCol w:w="8910"/>
        <w:gridCol w:w="575"/>
      </w:tblGrid>
      <w:tr w:rsidR="006A6361" w:rsidRPr="006A6361" w:rsidTr="006A6361">
        <w:tc>
          <w:tcPr>
            <w:tcW w:w="4697" w:type="pct"/>
          </w:tcPr>
          <w:p w:rsidR="006A6361" w:rsidRPr="006A6361" w:rsidRDefault="006A6361" w:rsidP="006A6361">
            <w:pPr>
              <w:pStyle w:val="DHHStabletext"/>
            </w:pPr>
            <w:r w:rsidRPr="006A6361">
              <w:t>Wet yourself down, or jump in a pool or dam</w:t>
            </w:r>
          </w:p>
        </w:tc>
        <w:tc>
          <w:tcPr>
            <w:tcW w:w="303" w:type="pct"/>
          </w:tcPr>
          <w:p w:rsidR="006A6361" w:rsidRPr="006A6361" w:rsidRDefault="006A6361" w:rsidP="006A6361">
            <w:pPr>
              <w:pStyle w:val="DHHStabletext"/>
            </w:pPr>
          </w:p>
        </w:tc>
      </w:tr>
      <w:tr w:rsidR="006A6361" w:rsidRPr="006A6361" w:rsidTr="006A6361">
        <w:tc>
          <w:tcPr>
            <w:tcW w:w="4697" w:type="pct"/>
          </w:tcPr>
          <w:p w:rsidR="006A6361" w:rsidRPr="006A6361" w:rsidRDefault="006A6361" w:rsidP="006A6361">
            <w:pPr>
              <w:pStyle w:val="DHHStabletext"/>
            </w:pPr>
            <w:r w:rsidRPr="006A6361">
              <w:t>Wear as little as possible so you don’t get too hot</w:t>
            </w:r>
          </w:p>
        </w:tc>
        <w:tc>
          <w:tcPr>
            <w:tcW w:w="303" w:type="pct"/>
          </w:tcPr>
          <w:p w:rsidR="006A6361" w:rsidRPr="006A6361" w:rsidRDefault="006A6361" w:rsidP="006A6361">
            <w:pPr>
              <w:pStyle w:val="DHHStabletext"/>
            </w:pPr>
          </w:p>
        </w:tc>
      </w:tr>
      <w:tr w:rsidR="006A6361" w:rsidRPr="006A6361" w:rsidTr="006A6361">
        <w:tc>
          <w:tcPr>
            <w:tcW w:w="4697" w:type="pct"/>
          </w:tcPr>
          <w:p w:rsidR="006A6361" w:rsidRPr="006A6361" w:rsidRDefault="006A6361" w:rsidP="006A6361">
            <w:pPr>
              <w:pStyle w:val="DHHStabletext"/>
            </w:pPr>
            <w:r w:rsidRPr="006A6361">
              <w:t>Cover yourself with clothing, sheets of bark or soft earth, or lie down behind a log or large rock</w:t>
            </w:r>
          </w:p>
        </w:tc>
        <w:tc>
          <w:tcPr>
            <w:tcW w:w="303" w:type="pct"/>
          </w:tcPr>
          <w:p w:rsidR="006A6361" w:rsidRPr="006A6361" w:rsidRDefault="006A6361" w:rsidP="006A6361">
            <w:pPr>
              <w:pStyle w:val="DHHStabletext"/>
            </w:pPr>
          </w:p>
        </w:tc>
      </w:tr>
    </w:tbl>
    <w:p w:rsidR="00762DFD" w:rsidRPr="008B6CD3" w:rsidRDefault="00762DFD" w:rsidP="008B6CD3">
      <w:pPr>
        <w:pStyle w:val="DHHSbody"/>
        <w:rPr>
          <w:b/>
        </w:rPr>
      </w:pPr>
      <w:r w:rsidRPr="008B6CD3">
        <w:rPr>
          <w:b/>
        </w:rPr>
        <w:t>Who should you contact for more information regarding rural fire safety?</w:t>
      </w:r>
    </w:p>
    <w:tbl>
      <w:tblPr>
        <w:tblStyle w:val="TableGrid"/>
        <w:tblW w:w="4985" w:type="pct"/>
        <w:tblInd w:w="0" w:type="dxa"/>
        <w:tblLook w:val="04A0" w:firstRow="1" w:lastRow="0" w:firstColumn="1" w:lastColumn="0" w:noHBand="0" w:noVBand="1"/>
      </w:tblPr>
      <w:tblGrid>
        <w:gridCol w:w="8910"/>
        <w:gridCol w:w="575"/>
      </w:tblGrid>
      <w:tr w:rsidR="00401650" w:rsidRPr="00401650" w:rsidTr="00401650">
        <w:tc>
          <w:tcPr>
            <w:tcW w:w="4697" w:type="pct"/>
          </w:tcPr>
          <w:p w:rsidR="00401650" w:rsidRPr="00401650" w:rsidRDefault="00401650" w:rsidP="00401650">
            <w:pPr>
              <w:pStyle w:val="DHHStabletext"/>
            </w:pPr>
            <w:r w:rsidRPr="00401650">
              <w:t>MFB</w:t>
            </w:r>
          </w:p>
        </w:tc>
        <w:tc>
          <w:tcPr>
            <w:tcW w:w="303" w:type="pct"/>
          </w:tcPr>
          <w:p w:rsidR="00401650" w:rsidRPr="00401650" w:rsidRDefault="00401650" w:rsidP="00401650">
            <w:pPr>
              <w:pStyle w:val="DHHStabletext"/>
            </w:pPr>
          </w:p>
        </w:tc>
      </w:tr>
      <w:tr w:rsidR="00401650" w:rsidRPr="00401650" w:rsidTr="00401650">
        <w:tc>
          <w:tcPr>
            <w:tcW w:w="4697" w:type="pct"/>
          </w:tcPr>
          <w:p w:rsidR="00401650" w:rsidRPr="00401650" w:rsidRDefault="00401650" w:rsidP="00401650">
            <w:pPr>
              <w:pStyle w:val="DHHStabletext"/>
            </w:pPr>
            <w:r w:rsidRPr="00401650">
              <w:t>Country Fire Authority (CFA)</w:t>
            </w:r>
          </w:p>
        </w:tc>
        <w:tc>
          <w:tcPr>
            <w:tcW w:w="303" w:type="pct"/>
          </w:tcPr>
          <w:p w:rsidR="00401650" w:rsidRPr="00401650" w:rsidRDefault="00401650" w:rsidP="00401650">
            <w:pPr>
              <w:pStyle w:val="DHHStabletext"/>
            </w:pPr>
          </w:p>
        </w:tc>
      </w:tr>
      <w:tr w:rsidR="00401650" w:rsidRPr="00401650" w:rsidTr="00401650">
        <w:tc>
          <w:tcPr>
            <w:tcW w:w="4697" w:type="pct"/>
          </w:tcPr>
          <w:p w:rsidR="00401650" w:rsidRPr="00401650" w:rsidRDefault="00401650" w:rsidP="00401650">
            <w:pPr>
              <w:pStyle w:val="DHHStabletext"/>
            </w:pPr>
            <w:r w:rsidRPr="00401650">
              <w:t>Neighbouring properties</w:t>
            </w:r>
          </w:p>
        </w:tc>
        <w:tc>
          <w:tcPr>
            <w:tcW w:w="303" w:type="pct"/>
          </w:tcPr>
          <w:p w:rsidR="00401650" w:rsidRPr="00401650" w:rsidRDefault="00401650" w:rsidP="00401650">
            <w:pPr>
              <w:pStyle w:val="DHHStabletext"/>
            </w:pPr>
          </w:p>
        </w:tc>
      </w:tr>
    </w:tbl>
    <w:p w:rsidR="004544EB" w:rsidRPr="008B6CD3" w:rsidRDefault="004544EB" w:rsidP="008B6CD3">
      <w:pPr>
        <w:pStyle w:val="DHHSbody"/>
        <w:rPr>
          <w:b/>
        </w:rPr>
      </w:pPr>
      <w:r w:rsidRPr="008B6CD3">
        <w:rPr>
          <w:b/>
        </w:rPr>
        <w:t>What are two types of car fires you can experience?</w:t>
      </w:r>
    </w:p>
    <w:tbl>
      <w:tblPr>
        <w:tblStyle w:val="TableGrid"/>
        <w:tblW w:w="4985" w:type="pct"/>
        <w:tblInd w:w="0" w:type="dxa"/>
        <w:tblLook w:val="04A0" w:firstRow="1" w:lastRow="0" w:firstColumn="1" w:lastColumn="0" w:noHBand="0" w:noVBand="1"/>
      </w:tblPr>
      <w:tblGrid>
        <w:gridCol w:w="8910"/>
        <w:gridCol w:w="575"/>
      </w:tblGrid>
      <w:tr w:rsidR="00A03962" w:rsidTr="00401650">
        <w:tc>
          <w:tcPr>
            <w:tcW w:w="4697" w:type="pct"/>
          </w:tcPr>
          <w:p w:rsidR="00A03962" w:rsidRDefault="00401650" w:rsidP="00401650">
            <w:pPr>
              <w:pStyle w:val="DHHStabletext"/>
            </w:pPr>
            <w:r>
              <w:t>Electrical fire, fuel fire</w:t>
            </w:r>
          </w:p>
        </w:tc>
        <w:tc>
          <w:tcPr>
            <w:tcW w:w="303" w:type="pct"/>
          </w:tcPr>
          <w:p w:rsidR="00A03962" w:rsidRDefault="00A03962" w:rsidP="00401650">
            <w:pPr>
              <w:pStyle w:val="DHHStabletext"/>
            </w:pPr>
          </w:p>
        </w:tc>
      </w:tr>
      <w:tr w:rsidR="00A03962" w:rsidTr="00401650">
        <w:tc>
          <w:tcPr>
            <w:tcW w:w="4697" w:type="pct"/>
          </w:tcPr>
          <w:p w:rsidR="00A03962" w:rsidRDefault="00401650" w:rsidP="00401650">
            <w:pPr>
              <w:pStyle w:val="DHHStabletext"/>
            </w:pPr>
            <w:r w:rsidRPr="00A941DB">
              <w:t>Gas fire, chemical fire</w:t>
            </w:r>
          </w:p>
        </w:tc>
        <w:tc>
          <w:tcPr>
            <w:tcW w:w="303" w:type="pct"/>
          </w:tcPr>
          <w:p w:rsidR="00A03962" w:rsidRDefault="00A03962" w:rsidP="00401650">
            <w:pPr>
              <w:pStyle w:val="DHHStabletext"/>
            </w:pPr>
          </w:p>
        </w:tc>
      </w:tr>
      <w:tr w:rsidR="00A03962" w:rsidTr="00401650">
        <w:tc>
          <w:tcPr>
            <w:tcW w:w="4697" w:type="pct"/>
          </w:tcPr>
          <w:p w:rsidR="00A03962" w:rsidRDefault="00401650" w:rsidP="00401650">
            <w:pPr>
              <w:pStyle w:val="DHHStabletext"/>
            </w:pPr>
            <w:r>
              <w:t>Electrical fire, paper fire</w:t>
            </w:r>
          </w:p>
        </w:tc>
        <w:tc>
          <w:tcPr>
            <w:tcW w:w="303" w:type="pct"/>
          </w:tcPr>
          <w:p w:rsidR="00A03962" w:rsidRDefault="00A03962" w:rsidP="00401650">
            <w:pPr>
              <w:pStyle w:val="DHHStabletext"/>
            </w:pPr>
          </w:p>
        </w:tc>
      </w:tr>
    </w:tbl>
    <w:p w:rsidR="007A1907" w:rsidRDefault="007A1907" w:rsidP="008B6CD3">
      <w:pPr>
        <w:rPr>
          <w:rFonts w:ascii="Arial" w:eastAsia="Times" w:hAnsi="Arial"/>
        </w:rPr>
      </w:pPr>
    </w:p>
    <w:p w:rsidR="007A1907" w:rsidRDefault="007A1907">
      <w:pPr>
        <w:rPr>
          <w:rFonts w:ascii="Arial" w:eastAsia="Times" w:hAnsi="Arial"/>
        </w:rPr>
      </w:pPr>
      <w:r>
        <w:rPr>
          <w:rFonts w:ascii="Arial" w:eastAsia="Times" w:hAnsi="Arial"/>
        </w:rPr>
        <w:br w:type="page"/>
      </w:r>
    </w:p>
    <w:p w:rsidR="00524C59" w:rsidRDefault="007A1907" w:rsidP="007A1907">
      <w:pPr>
        <w:pStyle w:val="Heading1"/>
        <w:rPr>
          <w:rFonts w:eastAsia="Times"/>
        </w:rPr>
      </w:pPr>
      <w:bookmarkStart w:id="151" w:name="_Toc532979301"/>
      <w:r>
        <w:rPr>
          <w:rFonts w:eastAsia="Times"/>
        </w:rPr>
        <w:lastRenderedPageBreak/>
        <w:t>Marking Record</w:t>
      </w:r>
      <w:bookmarkEnd w:id="151"/>
    </w:p>
    <w:p w:rsidR="002960F9" w:rsidRDefault="00B67853" w:rsidP="00B50BFF">
      <w:pPr>
        <w:pStyle w:val="DHHSbody"/>
      </w:pPr>
      <w:r w:rsidRPr="00B67853">
        <w:t>I declare that this assignment is my own work</w:t>
      </w:r>
      <w:r>
        <w:t xml:space="preserve"> </w:t>
      </w:r>
      <w:r w:rsidR="00B50BFF">
        <w:t>no part of it has been copied from any other colleagues work or from any other source.</w:t>
      </w:r>
    </w:p>
    <w:p w:rsidR="00B67853" w:rsidRPr="002960F9" w:rsidRDefault="00B67853" w:rsidP="00B50BFF">
      <w:pPr>
        <w:pStyle w:val="DHHSbody"/>
      </w:pPr>
      <w:r w:rsidRPr="00B67853">
        <w:t xml:space="preserve">I have made a photocopy or electronic copy of my </w:t>
      </w:r>
      <w:r>
        <w:t>workbook</w:t>
      </w:r>
      <w:r w:rsidRPr="00B67853">
        <w:t>, which I can produce if the original is misplaced.</w:t>
      </w:r>
    </w:p>
    <w:tbl>
      <w:tblPr>
        <w:tblStyle w:val="TableGrid"/>
        <w:tblW w:w="5000" w:type="pct"/>
        <w:tblInd w:w="0" w:type="dxa"/>
        <w:tblLook w:val="04A0" w:firstRow="1" w:lastRow="0" w:firstColumn="1" w:lastColumn="0" w:noHBand="0" w:noVBand="1"/>
      </w:tblPr>
      <w:tblGrid>
        <w:gridCol w:w="3223"/>
        <w:gridCol w:w="6291"/>
      </w:tblGrid>
      <w:tr w:rsidR="007A1907" w:rsidRPr="007A1907" w:rsidTr="007A1907">
        <w:trPr>
          <w:trHeight w:val="567"/>
        </w:trPr>
        <w:tc>
          <w:tcPr>
            <w:tcW w:w="1694" w:type="pct"/>
            <w:vAlign w:val="center"/>
          </w:tcPr>
          <w:p w:rsidR="007A1907" w:rsidRPr="007A1907" w:rsidRDefault="007A1907" w:rsidP="007A1907">
            <w:pPr>
              <w:pStyle w:val="DHHStabletext"/>
              <w:rPr>
                <w:b/>
              </w:rPr>
            </w:pPr>
            <w:r w:rsidRPr="007A1907">
              <w:rPr>
                <w:b/>
              </w:rPr>
              <w:t>Participant name:</w:t>
            </w:r>
          </w:p>
        </w:tc>
        <w:tc>
          <w:tcPr>
            <w:tcW w:w="3306" w:type="pct"/>
            <w:vAlign w:val="center"/>
          </w:tcPr>
          <w:p w:rsidR="007A1907" w:rsidRPr="007A1907" w:rsidRDefault="007A1907" w:rsidP="007A1907">
            <w:pPr>
              <w:pStyle w:val="DHHStabletext"/>
              <w:rPr>
                <w:b/>
              </w:rPr>
            </w:pPr>
          </w:p>
        </w:tc>
      </w:tr>
      <w:tr w:rsidR="007A1907" w:rsidRPr="007A1907" w:rsidTr="007A1907">
        <w:trPr>
          <w:trHeight w:val="567"/>
        </w:trPr>
        <w:tc>
          <w:tcPr>
            <w:tcW w:w="1694" w:type="pct"/>
            <w:vAlign w:val="center"/>
          </w:tcPr>
          <w:p w:rsidR="007A1907" w:rsidRPr="007A1907" w:rsidRDefault="007A1907" w:rsidP="007A1907">
            <w:pPr>
              <w:pStyle w:val="DHHStabletext"/>
              <w:rPr>
                <w:b/>
              </w:rPr>
            </w:pPr>
            <w:r w:rsidRPr="007A1907">
              <w:rPr>
                <w:b/>
              </w:rPr>
              <w:t>Participant signature:</w:t>
            </w:r>
          </w:p>
        </w:tc>
        <w:tc>
          <w:tcPr>
            <w:tcW w:w="3306" w:type="pct"/>
            <w:vAlign w:val="center"/>
          </w:tcPr>
          <w:p w:rsidR="007A1907" w:rsidRPr="007A1907" w:rsidRDefault="007A1907" w:rsidP="007A1907">
            <w:pPr>
              <w:pStyle w:val="DHHStabletext"/>
              <w:rPr>
                <w:b/>
              </w:rPr>
            </w:pPr>
          </w:p>
        </w:tc>
      </w:tr>
      <w:tr w:rsidR="007A1907" w:rsidRPr="007A1907" w:rsidTr="007A1907">
        <w:trPr>
          <w:trHeight w:val="567"/>
        </w:trPr>
        <w:tc>
          <w:tcPr>
            <w:tcW w:w="1694" w:type="pct"/>
            <w:vAlign w:val="center"/>
          </w:tcPr>
          <w:p w:rsidR="007A1907" w:rsidRPr="007A1907" w:rsidRDefault="007A1907" w:rsidP="007A1907">
            <w:pPr>
              <w:pStyle w:val="DHHStabletext"/>
              <w:rPr>
                <w:b/>
              </w:rPr>
            </w:pPr>
            <w:r>
              <w:rPr>
                <w:b/>
              </w:rPr>
              <w:t>Date</w:t>
            </w:r>
            <w:r w:rsidRPr="007A1907">
              <w:rPr>
                <w:b/>
              </w:rPr>
              <w:t>:</w:t>
            </w:r>
          </w:p>
        </w:tc>
        <w:tc>
          <w:tcPr>
            <w:tcW w:w="3306" w:type="pct"/>
            <w:vAlign w:val="center"/>
          </w:tcPr>
          <w:p w:rsidR="007A1907" w:rsidRPr="007A1907" w:rsidRDefault="007A1907" w:rsidP="007A1907">
            <w:pPr>
              <w:pStyle w:val="DHHStabletext"/>
              <w:rPr>
                <w:b/>
              </w:rPr>
            </w:pPr>
          </w:p>
        </w:tc>
      </w:tr>
      <w:tr w:rsidR="007A1907" w:rsidRPr="007A1907" w:rsidTr="007A1907">
        <w:trPr>
          <w:trHeight w:val="567"/>
        </w:trPr>
        <w:tc>
          <w:tcPr>
            <w:tcW w:w="1694" w:type="pct"/>
            <w:vAlign w:val="center"/>
          </w:tcPr>
          <w:p w:rsidR="007A1907" w:rsidRPr="007A1907" w:rsidRDefault="007A1907" w:rsidP="007A1907">
            <w:pPr>
              <w:pStyle w:val="DHHStabletext"/>
              <w:rPr>
                <w:b/>
              </w:rPr>
            </w:pPr>
            <w:r w:rsidRPr="007A1907">
              <w:rPr>
                <w:b/>
              </w:rPr>
              <w:t>Assessor name:</w:t>
            </w:r>
          </w:p>
        </w:tc>
        <w:tc>
          <w:tcPr>
            <w:tcW w:w="3306" w:type="pct"/>
            <w:vAlign w:val="center"/>
          </w:tcPr>
          <w:p w:rsidR="007A1907" w:rsidRPr="007A1907" w:rsidRDefault="007A1907" w:rsidP="007A1907">
            <w:pPr>
              <w:pStyle w:val="DHHStabletext"/>
              <w:rPr>
                <w:b/>
              </w:rPr>
            </w:pPr>
          </w:p>
        </w:tc>
      </w:tr>
      <w:tr w:rsidR="007A1907" w:rsidRPr="007A1907" w:rsidTr="007A1907">
        <w:trPr>
          <w:trHeight w:val="567"/>
        </w:trPr>
        <w:tc>
          <w:tcPr>
            <w:tcW w:w="1694" w:type="pct"/>
            <w:vAlign w:val="center"/>
          </w:tcPr>
          <w:p w:rsidR="007A1907" w:rsidRPr="007A1907" w:rsidRDefault="007A1907" w:rsidP="007A1907">
            <w:pPr>
              <w:pStyle w:val="DHHStabletext"/>
              <w:rPr>
                <w:b/>
              </w:rPr>
            </w:pPr>
            <w:r w:rsidRPr="007A1907">
              <w:rPr>
                <w:b/>
              </w:rPr>
              <w:t>Assessor Signature:</w:t>
            </w:r>
          </w:p>
        </w:tc>
        <w:tc>
          <w:tcPr>
            <w:tcW w:w="3306" w:type="pct"/>
            <w:vAlign w:val="center"/>
          </w:tcPr>
          <w:p w:rsidR="007A1907" w:rsidRPr="007A1907" w:rsidRDefault="007A1907" w:rsidP="007A1907">
            <w:pPr>
              <w:pStyle w:val="DHHStabletext"/>
              <w:rPr>
                <w:b/>
              </w:rPr>
            </w:pPr>
          </w:p>
        </w:tc>
      </w:tr>
      <w:tr w:rsidR="007A1907" w:rsidRPr="007A1907" w:rsidTr="007A1907">
        <w:trPr>
          <w:trHeight w:val="567"/>
        </w:trPr>
        <w:tc>
          <w:tcPr>
            <w:tcW w:w="1694" w:type="pct"/>
            <w:vAlign w:val="center"/>
          </w:tcPr>
          <w:p w:rsidR="007A1907" w:rsidRPr="007A1907" w:rsidRDefault="007A1907" w:rsidP="007A1907">
            <w:pPr>
              <w:pStyle w:val="DHHStabletext"/>
              <w:rPr>
                <w:b/>
              </w:rPr>
            </w:pPr>
            <w:r w:rsidRPr="007A1907">
              <w:rPr>
                <w:b/>
              </w:rPr>
              <w:t>Date:</w:t>
            </w:r>
          </w:p>
        </w:tc>
        <w:tc>
          <w:tcPr>
            <w:tcW w:w="3306" w:type="pct"/>
            <w:vAlign w:val="center"/>
          </w:tcPr>
          <w:p w:rsidR="007A1907" w:rsidRPr="007A1907" w:rsidRDefault="007A1907" w:rsidP="007A1907">
            <w:pPr>
              <w:pStyle w:val="DHHStabletext"/>
              <w:rPr>
                <w:b/>
              </w:rPr>
            </w:pPr>
          </w:p>
        </w:tc>
      </w:tr>
      <w:tr w:rsidR="007A1907" w:rsidRPr="007A1907" w:rsidTr="007A1907">
        <w:trPr>
          <w:trHeight w:val="567"/>
        </w:trPr>
        <w:tc>
          <w:tcPr>
            <w:tcW w:w="1694" w:type="pct"/>
            <w:vAlign w:val="center"/>
          </w:tcPr>
          <w:p w:rsidR="007A1907" w:rsidRPr="007A1907" w:rsidRDefault="00CC5163" w:rsidP="007A1907">
            <w:pPr>
              <w:pStyle w:val="DHHStabletext"/>
              <w:rPr>
                <w:b/>
              </w:rPr>
            </w:pPr>
            <w:r>
              <w:rPr>
                <w:b/>
              </w:rPr>
              <w:t>Competent / Not Competent</w:t>
            </w:r>
          </w:p>
        </w:tc>
        <w:tc>
          <w:tcPr>
            <w:tcW w:w="3306" w:type="pct"/>
            <w:vAlign w:val="center"/>
          </w:tcPr>
          <w:p w:rsidR="007A1907" w:rsidRPr="007A1907" w:rsidRDefault="007A1907" w:rsidP="007A1907">
            <w:pPr>
              <w:pStyle w:val="DHHStabletext"/>
              <w:rPr>
                <w:b/>
              </w:rPr>
            </w:pPr>
          </w:p>
        </w:tc>
      </w:tr>
      <w:tr w:rsidR="007A1907" w:rsidRPr="007A1907" w:rsidTr="007A1907">
        <w:trPr>
          <w:trHeight w:val="1701"/>
        </w:trPr>
        <w:tc>
          <w:tcPr>
            <w:tcW w:w="1694" w:type="pct"/>
            <w:vAlign w:val="center"/>
          </w:tcPr>
          <w:p w:rsidR="007A1907" w:rsidRPr="007A1907" w:rsidRDefault="007A1907" w:rsidP="007A1907">
            <w:pPr>
              <w:pStyle w:val="DHHStabletext"/>
              <w:rPr>
                <w:b/>
              </w:rPr>
            </w:pPr>
            <w:r w:rsidRPr="007A1907">
              <w:rPr>
                <w:b/>
              </w:rPr>
              <w:t>Assessors comments:</w:t>
            </w:r>
          </w:p>
        </w:tc>
        <w:tc>
          <w:tcPr>
            <w:tcW w:w="3306" w:type="pct"/>
            <w:vAlign w:val="center"/>
          </w:tcPr>
          <w:p w:rsidR="007A1907" w:rsidRPr="007A1907" w:rsidRDefault="007A1907" w:rsidP="007A1907">
            <w:pPr>
              <w:pStyle w:val="DHHStabletext"/>
              <w:rPr>
                <w:b/>
              </w:rPr>
            </w:pPr>
          </w:p>
        </w:tc>
      </w:tr>
      <w:tr w:rsidR="007A1907" w:rsidRPr="007A1907" w:rsidTr="007A1907">
        <w:trPr>
          <w:trHeight w:val="567"/>
        </w:trPr>
        <w:tc>
          <w:tcPr>
            <w:tcW w:w="1694" w:type="pct"/>
            <w:vAlign w:val="center"/>
          </w:tcPr>
          <w:p w:rsidR="007A1907" w:rsidRPr="007A1907" w:rsidRDefault="007A1907" w:rsidP="007A1907">
            <w:pPr>
              <w:pStyle w:val="DHHStabletext"/>
              <w:rPr>
                <w:b/>
              </w:rPr>
            </w:pPr>
            <w:r w:rsidRPr="007A1907">
              <w:rPr>
                <w:b/>
              </w:rPr>
              <w:t>Participant informed of result:</w:t>
            </w:r>
          </w:p>
        </w:tc>
        <w:tc>
          <w:tcPr>
            <w:tcW w:w="3306" w:type="pct"/>
            <w:vAlign w:val="center"/>
          </w:tcPr>
          <w:p w:rsidR="007A1907" w:rsidRPr="007A1907" w:rsidRDefault="007A1907" w:rsidP="007A1907">
            <w:pPr>
              <w:pStyle w:val="DHHStabletext"/>
              <w:rPr>
                <w:b/>
              </w:rPr>
            </w:pPr>
          </w:p>
        </w:tc>
      </w:tr>
    </w:tbl>
    <w:p w:rsidR="007A1907" w:rsidRPr="007A1907" w:rsidRDefault="007A1907" w:rsidP="00120448">
      <w:pPr>
        <w:pStyle w:val="DHHSbody"/>
      </w:pPr>
    </w:p>
    <w:sectPr w:rsidR="007A1907" w:rsidRPr="007A1907" w:rsidSect="00AE752C">
      <w:footerReference w:type="default" r:id="rId35"/>
      <w:type w:val="continuous"/>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325" w:rsidRDefault="009C7325">
      <w:r>
        <w:separator/>
      </w:r>
    </w:p>
  </w:endnote>
  <w:endnote w:type="continuationSeparator" w:id="0">
    <w:p w:rsidR="009C7325" w:rsidRDefault="009C7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54" w:rsidRPr="00F171E9" w:rsidRDefault="00F75E54" w:rsidP="00F171E9">
    <w:pPr>
      <w:pStyle w:val="DHHSfooter"/>
    </w:pPr>
    <w:r>
      <w:t xml:space="preserve">Page </w:t>
    </w:r>
    <w:r w:rsidRPr="005A39EC">
      <w:fldChar w:fldCharType="begin"/>
    </w:r>
    <w:r w:rsidRPr="005A39EC">
      <w:instrText xml:space="preserve"> PAGE </w:instrText>
    </w:r>
    <w:r w:rsidRPr="005A39EC">
      <w:fldChar w:fldCharType="separate"/>
    </w:r>
    <w:r w:rsidR="00E129A4">
      <w:rPr>
        <w:noProof/>
      </w:rPr>
      <w:t>8</w:t>
    </w:r>
    <w:r w:rsidRPr="005A39EC">
      <w:fldChar w:fldCharType="end"/>
    </w:r>
    <w:r>
      <w:tab/>
      <w:t>Fire Safety Induction Program: participant workbook</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54" w:rsidRPr="00F171E9" w:rsidRDefault="00F75E54" w:rsidP="00F171E9">
    <w:pPr>
      <w:pStyle w:val="DHHSfooter"/>
    </w:pPr>
    <w:r>
      <w:t>Fire Safety Induction Program: participant workbook</w:t>
    </w:r>
    <w:r w:rsidRPr="0031753A">
      <w:tab/>
      <w:t xml:space="preserve">Page </w:t>
    </w:r>
    <w:r w:rsidRPr="0031753A">
      <w:fldChar w:fldCharType="begin"/>
    </w:r>
    <w:r w:rsidRPr="0031753A">
      <w:instrText xml:space="preserve"> PAGE </w:instrText>
    </w:r>
    <w:r w:rsidRPr="0031753A">
      <w:fldChar w:fldCharType="separate"/>
    </w:r>
    <w:r w:rsidR="00E129A4">
      <w:rPr>
        <w:noProof/>
      </w:rPr>
      <w:t>29</w:t>
    </w:r>
    <w:r w:rsidRPr="0031753A">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54" w:rsidRPr="001A7E04" w:rsidRDefault="00F75E54" w:rsidP="00AC0C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54" w:rsidRPr="0031753A" w:rsidRDefault="00F75E54" w:rsidP="00E969B1">
    <w:pPr>
      <w:pStyle w:val="DHHSfooter"/>
    </w:pPr>
    <w:r>
      <w:t>Fire Safety Induction Program – Participant Workbook</w:t>
    </w:r>
    <w:r w:rsidRPr="0031753A">
      <w:tab/>
      <w:t xml:space="preserve">Page </w:t>
    </w:r>
    <w:r w:rsidRPr="0031753A">
      <w:fldChar w:fldCharType="begin"/>
    </w:r>
    <w:r w:rsidRPr="0031753A">
      <w:instrText xml:space="preserve"> PAGE </w:instrText>
    </w:r>
    <w:r w:rsidRPr="0031753A">
      <w:fldChar w:fldCharType="separate"/>
    </w:r>
    <w:r w:rsidR="00E129A4">
      <w:rPr>
        <w:noProof/>
      </w:rPr>
      <w:t>61</w:t>
    </w:r>
    <w:r w:rsidRPr="0031753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325" w:rsidRDefault="009C7325">
      <w:r>
        <w:separator/>
      </w:r>
    </w:p>
  </w:footnote>
  <w:footnote w:type="continuationSeparator" w:id="0">
    <w:p w:rsidR="009C7325" w:rsidRDefault="009C7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54" w:rsidRPr="0069374A" w:rsidRDefault="00F75E54" w:rsidP="00E969B1">
    <w:pPr>
      <w:pStyle w:val="DHHS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E54" w:rsidRDefault="00F75E54" w:rsidP="00E969B1">
    <w:pPr>
      <w:pStyle w:val="DHHS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A09E4"/>
    <w:multiLevelType w:val="multilevel"/>
    <w:tmpl w:val="67EEA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97C0068"/>
    <w:multiLevelType w:val="multilevel"/>
    <w:tmpl w:val="6252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D033CA"/>
    <w:multiLevelType w:val="multilevel"/>
    <w:tmpl w:val="FD7A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6322FC"/>
    <w:multiLevelType w:val="hybridMultilevel"/>
    <w:tmpl w:val="03B81F8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EE111C"/>
    <w:multiLevelType w:val="multilevel"/>
    <w:tmpl w:val="22CC7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9F6270E"/>
    <w:multiLevelType w:val="multilevel"/>
    <w:tmpl w:val="17522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C9C44A7"/>
    <w:multiLevelType w:val="multilevel"/>
    <w:tmpl w:val="D604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E125145"/>
    <w:multiLevelType w:val="hybridMultilevel"/>
    <w:tmpl w:val="3C723D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E5555D9"/>
    <w:multiLevelType w:val="multilevel"/>
    <w:tmpl w:val="7FF67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1393A93"/>
    <w:multiLevelType w:val="multilevel"/>
    <w:tmpl w:val="921EF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D136016"/>
    <w:multiLevelType w:val="multilevel"/>
    <w:tmpl w:val="FBA0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D8802D7"/>
    <w:multiLevelType w:val="multilevel"/>
    <w:tmpl w:val="24E24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F49472B"/>
    <w:multiLevelType w:val="multilevel"/>
    <w:tmpl w:val="114E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D839AA"/>
    <w:multiLevelType w:val="multilevel"/>
    <w:tmpl w:val="BDB2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5BC36A5"/>
    <w:multiLevelType w:val="multilevel"/>
    <w:tmpl w:val="3286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nsid w:val="441F1FC3"/>
    <w:multiLevelType w:val="hybridMultilevel"/>
    <w:tmpl w:val="6608C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45520F88"/>
    <w:multiLevelType w:val="multilevel"/>
    <w:tmpl w:val="ED30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5F802FF"/>
    <w:multiLevelType w:val="hybridMultilevel"/>
    <w:tmpl w:val="22FEC4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nsid w:val="50AE6879"/>
    <w:multiLevelType w:val="hybridMultilevel"/>
    <w:tmpl w:val="6608C1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22E6B38"/>
    <w:multiLevelType w:val="hybridMultilevel"/>
    <w:tmpl w:val="EC74E5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5384376D"/>
    <w:multiLevelType w:val="multilevel"/>
    <w:tmpl w:val="1898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3B22DBC"/>
    <w:multiLevelType w:val="multilevel"/>
    <w:tmpl w:val="8BFE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4BA1E5A"/>
    <w:multiLevelType w:val="multilevel"/>
    <w:tmpl w:val="1CEABADE"/>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nsid w:val="57536495"/>
    <w:multiLevelType w:val="multilevel"/>
    <w:tmpl w:val="F73C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AD30ABE"/>
    <w:multiLevelType w:val="multilevel"/>
    <w:tmpl w:val="BA40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6BA3C5F"/>
    <w:multiLevelType w:val="multilevel"/>
    <w:tmpl w:val="75D6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B04489A"/>
    <w:multiLevelType w:val="multilevel"/>
    <w:tmpl w:val="0E94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F031824"/>
    <w:multiLevelType w:val="multilevel"/>
    <w:tmpl w:val="BF22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0653375"/>
    <w:multiLevelType w:val="multilevel"/>
    <w:tmpl w:val="8AD82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18F4677"/>
    <w:multiLevelType w:val="multilevel"/>
    <w:tmpl w:val="12FA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2767502"/>
    <w:multiLevelType w:val="multilevel"/>
    <w:tmpl w:val="41F8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58949D2"/>
    <w:multiLevelType w:val="multilevel"/>
    <w:tmpl w:val="7AF2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7622F16"/>
    <w:multiLevelType w:val="hybridMultilevel"/>
    <w:tmpl w:val="22E63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D76589B"/>
    <w:multiLevelType w:val="hybridMultilevel"/>
    <w:tmpl w:val="16CC164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EE207DD"/>
    <w:multiLevelType w:val="multilevel"/>
    <w:tmpl w:val="B9745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F1E68E2"/>
    <w:multiLevelType w:val="multilevel"/>
    <w:tmpl w:val="C86A4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lvlOverride w:ilvl="0">
      <w:lvl w:ilvl="0">
        <w:start w:val="1"/>
        <w:numFmt w:val="bullet"/>
        <w:pStyle w:val="DHHSbullet1"/>
        <w:lvlText w:val="•"/>
        <w:lvlJc w:val="left"/>
        <w:pPr>
          <w:ind w:left="284" w:hanging="284"/>
        </w:pPr>
        <w:rPr>
          <w:rFonts w:ascii="Calibri" w:hAnsi="Calibri" w:hint="default"/>
        </w:rPr>
      </w:lvl>
    </w:lvlOverride>
  </w:num>
  <w:num w:numId="2">
    <w:abstractNumId w:val="15"/>
  </w:num>
  <w:num w:numId="3">
    <w:abstractNumId w:val="19"/>
  </w:num>
  <w:num w:numId="4">
    <w:abstractNumId w:val="31"/>
  </w:num>
  <w:num w:numId="5">
    <w:abstractNumId w:val="35"/>
  </w:num>
  <w:num w:numId="6">
    <w:abstractNumId w:val="33"/>
  </w:num>
  <w:num w:numId="7">
    <w:abstractNumId w:val="23"/>
  </w:num>
  <w:num w:numId="8">
    <w:abstractNumId w:val="12"/>
  </w:num>
  <w:num w:numId="9">
    <w:abstractNumId w:val="24"/>
  </w:num>
  <w:num w:numId="10">
    <w:abstractNumId w:val="29"/>
  </w:num>
  <w:num w:numId="11">
    <w:abstractNumId w:val="21"/>
  </w:num>
  <w:num w:numId="12">
    <w:abstractNumId w:val="17"/>
  </w:num>
  <w:num w:numId="13">
    <w:abstractNumId w:val="5"/>
  </w:num>
  <w:num w:numId="14">
    <w:abstractNumId w:val="13"/>
  </w:num>
  <w:num w:numId="15">
    <w:abstractNumId w:val="20"/>
  </w:num>
  <w:num w:numId="16">
    <w:abstractNumId w:val="10"/>
  </w:num>
  <w:num w:numId="17">
    <w:abstractNumId w:val="11"/>
  </w:num>
  <w:num w:numId="18">
    <w:abstractNumId w:val="26"/>
  </w:num>
  <w:num w:numId="19">
    <w:abstractNumId w:val="25"/>
  </w:num>
  <w:num w:numId="20">
    <w:abstractNumId w:val="6"/>
  </w:num>
  <w:num w:numId="21">
    <w:abstractNumId w:val="8"/>
  </w:num>
  <w:num w:numId="22">
    <w:abstractNumId w:val="22"/>
  </w:num>
  <w:num w:numId="23">
    <w:abstractNumId w:val="27"/>
  </w:num>
  <w:num w:numId="24">
    <w:abstractNumId w:val="36"/>
  </w:num>
  <w:num w:numId="25">
    <w:abstractNumId w:val="0"/>
  </w:num>
  <w:num w:numId="26">
    <w:abstractNumId w:val="28"/>
  </w:num>
  <w:num w:numId="27">
    <w:abstractNumId w:val="30"/>
  </w:num>
  <w:num w:numId="28">
    <w:abstractNumId w:val="32"/>
  </w:num>
  <w:num w:numId="29">
    <w:abstractNumId w:val="9"/>
  </w:num>
  <w:num w:numId="30">
    <w:abstractNumId w:val="16"/>
  </w:num>
  <w:num w:numId="31">
    <w:abstractNumId w:val="4"/>
  </w:num>
  <w:num w:numId="32">
    <w:abstractNumId w:val="14"/>
  </w:num>
  <w:num w:numId="33">
    <w:abstractNumId w:val="1"/>
  </w:num>
  <w:num w:numId="34">
    <w:abstractNumId w:val="2"/>
  </w:num>
  <w:num w:numId="35">
    <w:abstractNumId w:val="7"/>
  </w:num>
  <w:num w:numId="36">
    <w:abstractNumId w:val="3"/>
  </w:num>
  <w:num w:numId="37">
    <w:abstractNumId w:val="34"/>
  </w:num>
  <w:num w:numId="38">
    <w:abstractNumId w:val="1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mirrorMargin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223"/>
    <w:rsid w:val="00001D9A"/>
    <w:rsid w:val="00002259"/>
    <w:rsid w:val="00002990"/>
    <w:rsid w:val="000048AC"/>
    <w:rsid w:val="00011B96"/>
    <w:rsid w:val="00014FC4"/>
    <w:rsid w:val="00020AAB"/>
    <w:rsid w:val="000223A4"/>
    <w:rsid w:val="00022E60"/>
    <w:rsid w:val="00024BD1"/>
    <w:rsid w:val="00025A00"/>
    <w:rsid w:val="00026C19"/>
    <w:rsid w:val="00031263"/>
    <w:rsid w:val="00040498"/>
    <w:rsid w:val="00044B07"/>
    <w:rsid w:val="00054C26"/>
    <w:rsid w:val="00060E93"/>
    <w:rsid w:val="00062615"/>
    <w:rsid w:val="000647A8"/>
    <w:rsid w:val="00064936"/>
    <w:rsid w:val="00072904"/>
    <w:rsid w:val="000734F8"/>
    <w:rsid w:val="000736B8"/>
    <w:rsid w:val="00073703"/>
    <w:rsid w:val="000817CB"/>
    <w:rsid w:val="0008657E"/>
    <w:rsid w:val="000873EF"/>
    <w:rsid w:val="00087A40"/>
    <w:rsid w:val="00091D0A"/>
    <w:rsid w:val="00092EBB"/>
    <w:rsid w:val="000A0C5D"/>
    <w:rsid w:val="000A3738"/>
    <w:rsid w:val="000B05A8"/>
    <w:rsid w:val="000B3792"/>
    <w:rsid w:val="000B6969"/>
    <w:rsid w:val="000C1C4E"/>
    <w:rsid w:val="000C4BF0"/>
    <w:rsid w:val="000C6242"/>
    <w:rsid w:val="000C68DB"/>
    <w:rsid w:val="000C757F"/>
    <w:rsid w:val="000D2C32"/>
    <w:rsid w:val="000D3A21"/>
    <w:rsid w:val="000D74C2"/>
    <w:rsid w:val="000E6F72"/>
    <w:rsid w:val="000F0478"/>
    <w:rsid w:val="000F0A50"/>
    <w:rsid w:val="000F3F42"/>
    <w:rsid w:val="001005FC"/>
    <w:rsid w:val="00103D5E"/>
    <w:rsid w:val="00104B5A"/>
    <w:rsid w:val="00104EA7"/>
    <w:rsid w:val="00105FAD"/>
    <w:rsid w:val="0011155B"/>
    <w:rsid w:val="00111A6A"/>
    <w:rsid w:val="001144F7"/>
    <w:rsid w:val="00120448"/>
    <w:rsid w:val="00121BF1"/>
    <w:rsid w:val="00127A8B"/>
    <w:rsid w:val="00134BE5"/>
    <w:rsid w:val="001412D1"/>
    <w:rsid w:val="0014141B"/>
    <w:rsid w:val="001423E3"/>
    <w:rsid w:val="001475EA"/>
    <w:rsid w:val="001504F5"/>
    <w:rsid w:val="001517BD"/>
    <w:rsid w:val="00151864"/>
    <w:rsid w:val="00164C9D"/>
    <w:rsid w:val="0017248D"/>
    <w:rsid w:val="00173626"/>
    <w:rsid w:val="0017614A"/>
    <w:rsid w:val="0018023B"/>
    <w:rsid w:val="001817CD"/>
    <w:rsid w:val="0018235E"/>
    <w:rsid w:val="0018698E"/>
    <w:rsid w:val="0018768C"/>
    <w:rsid w:val="00192BA0"/>
    <w:rsid w:val="00197303"/>
    <w:rsid w:val="001A17EA"/>
    <w:rsid w:val="001A1E12"/>
    <w:rsid w:val="001A22AA"/>
    <w:rsid w:val="001A4F8F"/>
    <w:rsid w:val="001A7A18"/>
    <w:rsid w:val="001B11A7"/>
    <w:rsid w:val="001B1565"/>
    <w:rsid w:val="001B166D"/>
    <w:rsid w:val="001B28B5"/>
    <w:rsid w:val="001B2975"/>
    <w:rsid w:val="001B5F10"/>
    <w:rsid w:val="001B738B"/>
    <w:rsid w:val="001C122D"/>
    <w:rsid w:val="001C3C74"/>
    <w:rsid w:val="001C4988"/>
    <w:rsid w:val="001C6299"/>
    <w:rsid w:val="001D0A8E"/>
    <w:rsid w:val="001D2A82"/>
    <w:rsid w:val="001D569B"/>
    <w:rsid w:val="001D5FA4"/>
    <w:rsid w:val="001E0EA3"/>
    <w:rsid w:val="001E440E"/>
    <w:rsid w:val="001E4995"/>
    <w:rsid w:val="001F09DC"/>
    <w:rsid w:val="001F43E6"/>
    <w:rsid w:val="0021144A"/>
    <w:rsid w:val="002121FB"/>
    <w:rsid w:val="00212A66"/>
    <w:rsid w:val="00213321"/>
    <w:rsid w:val="00213772"/>
    <w:rsid w:val="00217AFD"/>
    <w:rsid w:val="00217C44"/>
    <w:rsid w:val="00220749"/>
    <w:rsid w:val="00222F52"/>
    <w:rsid w:val="002239EA"/>
    <w:rsid w:val="0022422C"/>
    <w:rsid w:val="00224EA6"/>
    <w:rsid w:val="0022724E"/>
    <w:rsid w:val="00230666"/>
    <w:rsid w:val="00231153"/>
    <w:rsid w:val="00231F94"/>
    <w:rsid w:val="0023252E"/>
    <w:rsid w:val="00237349"/>
    <w:rsid w:val="002416B0"/>
    <w:rsid w:val="00241C31"/>
    <w:rsid w:val="002447E3"/>
    <w:rsid w:val="0024481D"/>
    <w:rsid w:val="00244FE7"/>
    <w:rsid w:val="00246192"/>
    <w:rsid w:val="002469CC"/>
    <w:rsid w:val="00250584"/>
    <w:rsid w:val="002679D5"/>
    <w:rsid w:val="002714FD"/>
    <w:rsid w:val="00271577"/>
    <w:rsid w:val="00272AB2"/>
    <w:rsid w:val="00275478"/>
    <w:rsid w:val="00275B8A"/>
    <w:rsid w:val="00275F94"/>
    <w:rsid w:val="00281B9C"/>
    <w:rsid w:val="00284C9B"/>
    <w:rsid w:val="00292876"/>
    <w:rsid w:val="002960F9"/>
    <w:rsid w:val="002A141B"/>
    <w:rsid w:val="002A26B6"/>
    <w:rsid w:val="002A55E7"/>
    <w:rsid w:val="002A6A4E"/>
    <w:rsid w:val="002B0090"/>
    <w:rsid w:val="002B07BA"/>
    <w:rsid w:val="002B5A85"/>
    <w:rsid w:val="002B63A7"/>
    <w:rsid w:val="002B6CF4"/>
    <w:rsid w:val="002C340D"/>
    <w:rsid w:val="002C5543"/>
    <w:rsid w:val="002D0F7F"/>
    <w:rsid w:val="002D1FF5"/>
    <w:rsid w:val="002D5D26"/>
    <w:rsid w:val="002E0198"/>
    <w:rsid w:val="002E1D7C"/>
    <w:rsid w:val="002F01ED"/>
    <w:rsid w:val="002F1658"/>
    <w:rsid w:val="002F449B"/>
    <w:rsid w:val="002F4D86"/>
    <w:rsid w:val="002F5D69"/>
    <w:rsid w:val="002F7C77"/>
    <w:rsid w:val="00300CB3"/>
    <w:rsid w:val="00301497"/>
    <w:rsid w:val="0030394B"/>
    <w:rsid w:val="003072C6"/>
    <w:rsid w:val="003109E1"/>
    <w:rsid w:val="00310D8E"/>
    <w:rsid w:val="00315BBD"/>
    <w:rsid w:val="0031753A"/>
    <w:rsid w:val="00320293"/>
    <w:rsid w:val="00322CC2"/>
    <w:rsid w:val="003246BC"/>
    <w:rsid w:val="00333A03"/>
    <w:rsid w:val="00334B54"/>
    <w:rsid w:val="00335B96"/>
    <w:rsid w:val="0033739E"/>
    <w:rsid w:val="00340BF1"/>
    <w:rsid w:val="0034345D"/>
    <w:rsid w:val="00343733"/>
    <w:rsid w:val="00355886"/>
    <w:rsid w:val="00356814"/>
    <w:rsid w:val="00364E1F"/>
    <w:rsid w:val="00375E3C"/>
    <w:rsid w:val="0038019F"/>
    <w:rsid w:val="00382071"/>
    <w:rsid w:val="003A1371"/>
    <w:rsid w:val="003A2F25"/>
    <w:rsid w:val="003B2807"/>
    <w:rsid w:val="003C680D"/>
    <w:rsid w:val="003C68F2"/>
    <w:rsid w:val="003C728F"/>
    <w:rsid w:val="003D38E9"/>
    <w:rsid w:val="003D5CFB"/>
    <w:rsid w:val="003E18E2"/>
    <w:rsid w:val="003E2636"/>
    <w:rsid w:val="003E2E12"/>
    <w:rsid w:val="003E7EDF"/>
    <w:rsid w:val="003F0E2B"/>
    <w:rsid w:val="003F25D0"/>
    <w:rsid w:val="003F3057"/>
    <w:rsid w:val="003F39CE"/>
    <w:rsid w:val="00401108"/>
    <w:rsid w:val="00401650"/>
    <w:rsid w:val="00402927"/>
    <w:rsid w:val="00407993"/>
    <w:rsid w:val="00411833"/>
    <w:rsid w:val="00412F64"/>
    <w:rsid w:val="00417BEB"/>
    <w:rsid w:val="00421A33"/>
    <w:rsid w:val="00421DDD"/>
    <w:rsid w:val="004252B5"/>
    <w:rsid w:val="00427B6E"/>
    <w:rsid w:val="004324FF"/>
    <w:rsid w:val="00432A55"/>
    <w:rsid w:val="00434A19"/>
    <w:rsid w:val="0044260A"/>
    <w:rsid w:val="00444D82"/>
    <w:rsid w:val="004539D1"/>
    <w:rsid w:val="004544EB"/>
    <w:rsid w:val="004564C6"/>
    <w:rsid w:val="004567A8"/>
    <w:rsid w:val="0045736A"/>
    <w:rsid w:val="004610CC"/>
    <w:rsid w:val="00465464"/>
    <w:rsid w:val="00465E87"/>
    <w:rsid w:val="0047786A"/>
    <w:rsid w:val="00477A65"/>
    <w:rsid w:val="00482DB3"/>
    <w:rsid w:val="0049270E"/>
    <w:rsid w:val="00492DFE"/>
    <w:rsid w:val="004A0236"/>
    <w:rsid w:val="004A0A2F"/>
    <w:rsid w:val="004A369A"/>
    <w:rsid w:val="004A3B3E"/>
    <w:rsid w:val="004C5777"/>
    <w:rsid w:val="004D0173"/>
    <w:rsid w:val="004D1056"/>
    <w:rsid w:val="004E21E2"/>
    <w:rsid w:val="004E293F"/>
    <w:rsid w:val="004E380D"/>
    <w:rsid w:val="004E69F1"/>
    <w:rsid w:val="004E6FA6"/>
    <w:rsid w:val="004E7922"/>
    <w:rsid w:val="004F0DFC"/>
    <w:rsid w:val="004F3441"/>
    <w:rsid w:val="004F41B2"/>
    <w:rsid w:val="004F4AFC"/>
    <w:rsid w:val="004F52A5"/>
    <w:rsid w:val="00500C8C"/>
    <w:rsid w:val="00501375"/>
    <w:rsid w:val="00501D3B"/>
    <w:rsid w:val="005022C9"/>
    <w:rsid w:val="00505531"/>
    <w:rsid w:val="0050779D"/>
    <w:rsid w:val="005129C7"/>
    <w:rsid w:val="00513810"/>
    <w:rsid w:val="00520BBB"/>
    <w:rsid w:val="00524C59"/>
    <w:rsid w:val="00525456"/>
    <w:rsid w:val="00530709"/>
    <w:rsid w:val="00532236"/>
    <w:rsid w:val="00534247"/>
    <w:rsid w:val="005363FF"/>
    <w:rsid w:val="00541DFE"/>
    <w:rsid w:val="00542D4C"/>
    <w:rsid w:val="0054372C"/>
    <w:rsid w:val="00543E6C"/>
    <w:rsid w:val="00544184"/>
    <w:rsid w:val="005552FD"/>
    <w:rsid w:val="005600E5"/>
    <w:rsid w:val="00564E8F"/>
    <w:rsid w:val="00571FBE"/>
    <w:rsid w:val="005728A4"/>
    <w:rsid w:val="005763FC"/>
    <w:rsid w:val="00576EB4"/>
    <w:rsid w:val="00582768"/>
    <w:rsid w:val="00583461"/>
    <w:rsid w:val="005856A4"/>
    <w:rsid w:val="00590730"/>
    <w:rsid w:val="005946D6"/>
    <w:rsid w:val="00595EBE"/>
    <w:rsid w:val="00597B7B"/>
    <w:rsid w:val="005A3051"/>
    <w:rsid w:val="005A53FE"/>
    <w:rsid w:val="005A56E3"/>
    <w:rsid w:val="005B0D85"/>
    <w:rsid w:val="005B3731"/>
    <w:rsid w:val="005B7D22"/>
    <w:rsid w:val="005C029E"/>
    <w:rsid w:val="005C51B6"/>
    <w:rsid w:val="005C6370"/>
    <w:rsid w:val="005D31BA"/>
    <w:rsid w:val="005D5061"/>
    <w:rsid w:val="005E06E8"/>
    <w:rsid w:val="005E085D"/>
    <w:rsid w:val="005E3FA7"/>
    <w:rsid w:val="005E7963"/>
    <w:rsid w:val="005F1ABF"/>
    <w:rsid w:val="005F218C"/>
    <w:rsid w:val="00601D4D"/>
    <w:rsid w:val="006021B4"/>
    <w:rsid w:val="00604878"/>
    <w:rsid w:val="00604F80"/>
    <w:rsid w:val="00605B5B"/>
    <w:rsid w:val="006062D8"/>
    <w:rsid w:val="00606827"/>
    <w:rsid w:val="00607E11"/>
    <w:rsid w:val="006118FF"/>
    <w:rsid w:val="006164E9"/>
    <w:rsid w:val="0062018D"/>
    <w:rsid w:val="00620262"/>
    <w:rsid w:val="00621B4C"/>
    <w:rsid w:val="00627C52"/>
    <w:rsid w:val="00630937"/>
    <w:rsid w:val="0063747E"/>
    <w:rsid w:val="006444AE"/>
    <w:rsid w:val="006470DB"/>
    <w:rsid w:val="00647717"/>
    <w:rsid w:val="00650955"/>
    <w:rsid w:val="00651145"/>
    <w:rsid w:val="00653B84"/>
    <w:rsid w:val="00653E0D"/>
    <w:rsid w:val="006665C2"/>
    <w:rsid w:val="00672E63"/>
    <w:rsid w:val="00680828"/>
    <w:rsid w:val="00681572"/>
    <w:rsid w:val="00684C09"/>
    <w:rsid w:val="006865C8"/>
    <w:rsid w:val="00686B48"/>
    <w:rsid w:val="00687038"/>
    <w:rsid w:val="0068714E"/>
    <w:rsid w:val="006929F7"/>
    <w:rsid w:val="0069374A"/>
    <w:rsid w:val="00694AB8"/>
    <w:rsid w:val="00695EF7"/>
    <w:rsid w:val="0069699D"/>
    <w:rsid w:val="006A6361"/>
    <w:rsid w:val="006B08F1"/>
    <w:rsid w:val="006B2C51"/>
    <w:rsid w:val="006B3A94"/>
    <w:rsid w:val="006B6361"/>
    <w:rsid w:val="006C2FB2"/>
    <w:rsid w:val="006D360C"/>
    <w:rsid w:val="006D5AC9"/>
    <w:rsid w:val="006D66ED"/>
    <w:rsid w:val="006E35AA"/>
    <w:rsid w:val="006E4085"/>
    <w:rsid w:val="006E786B"/>
    <w:rsid w:val="007002B1"/>
    <w:rsid w:val="00704EB7"/>
    <w:rsid w:val="00705742"/>
    <w:rsid w:val="007104FE"/>
    <w:rsid w:val="007121A2"/>
    <w:rsid w:val="00712DB3"/>
    <w:rsid w:val="00713981"/>
    <w:rsid w:val="007159FD"/>
    <w:rsid w:val="007171B8"/>
    <w:rsid w:val="007176D6"/>
    <w:rsid w:val="0072007F"/>
    <w:rsid w:val="00723F67"/>
    <w:rsid w:val="00727D54"/>
    <w:rsid w:val="007313D6"/>
    <w:rsid w:val="007344C5"/>
    <w:rsid w:val="00734959"/>
    <w:rsid w:val="0073520D"/>
    <w:rsid w:val="00742A76"/>
    <w:rsid w:val="00762DFD"/>
    <w:rsid w:val="0076680A"/>
    <w:rsid w:val="0076738D"/>
    <w:rsid w:val="00773F16"/>
    <w:rsid w:val="00780226"/>
    <w:rsid w:val="00781AB4"/>
    <w:rsid w:val="0078214E"/>
    <w:rsid w:val="007923B7"/>
    <w:rsid w:val="00792616"/>
    <w:rsid w:val="007926BB"/>
    <w:rsid w:val="0079344C"/>
    <w:rsid w:val="00793AC4"/>
    <w:rsid w:val="007A0283"/>
    <w:rsid w:val="007A0F40"/>
    <w:rsid w:val="007A1907"/>
    <w:rsid w:val="007B0AC8"/>
    <w:rsid w:val="007B6EF0"/>
    <w:rsid w:val="007B7D9D"/>
    <w:rsid w:val="007C02C7"/>
    <w:rsid w:val="007C21EE"/>
    <w:rsid w:val="007D3A2E"/>
    <w:rsid w:val="007D4D4F"/>
    <w:rsid w:val="007D6652"/>
    <w:rsid w:val="007E343D"/>
    <w:rsid w:val="007F085F"/>
    <w:rsid w:val="007F347E"/>
    <w:rsid w:val="007F4383"/>
    <w:rsid w:val="00801601"/>
    <w:rsid w:val="00803E86"/>
    <w:rsid w:val="00810991"/>
    <w:rsid w:val="00814A9B"/>
    <w:rsid w:val="00814F66"/>
    <w:rsid w:val="00815F36"/>
    <w:rsid w:val="00817C9E"/>
    <w:rsid w:val="008205AF"/>
    <w:rsid w:val="008225E5"/>
    <w:rsid w:val="00825C19"/>
    <w:rsid w:val="00831053"/>
    <w:rsid w:val="008314D2"/>
    <w:rsid w:val="00831AF0"/>
    <w:rsid w:val="0083254D"/>
    <w:rsid w:val="0083612F"/>
    <w:rsid w:val="00836249"/>
    <w:rsid w:val="00836F00"/>
    <w:rsid w:val="008424DA"/>
    <w:rsid w:val="00846192"/>
    <w:rsid w:val="00850806"/>
    <w:rsid w:val="00852103"/>
    <w:rsid w:val="00856A1B"/>
    <w:rsid w:val="00857AFA"/>
    <w:rsid w:val="00861EF1"/>
    <w:rsid w:val="008621C3"/>
    <w:rsid w:val="00865486"/>
    <w:rsid w:val="008731E1"/>
    <w:rsid w:val="00876275"/>
    <w:rsid w:val="008821AE"/>
    <w:rsid w:val="00882B99"/>
    <w:rsid w:val="0088466A"/>
    <w:rsid w:val="00884F38"/>
    <w:rsid w:val="00886F45"/>
    <w:rsid w:val="00890CEC"/>
    <w:rsid w:val="008919F2"/>
    <w:rsid w:val="00896C37"/>
    <w:rsid w:val="008A295B"/>
    <w:rsid w:val="008A6604"/>
    <w:rsid w:val="008B5482"/>
    <w:rsid w:val="008B6CD3"/>
    <w:rsid w:val="008C11F4"/>
    <w:rsid w:val="008C2BEC"/>
    <w:rsid w:val="008C440C"/>
    <w:rsid w:val="008C64F2"/>
    <w:rsid w:val="008C6D0E"/>
    <w:rsid w:val="008D09D2"/>
    <w:rsid w:val="008D39C5"/>
    <w:rsid w:val="008E1D89"/>
    <w:rsid w:val="008E3E3E"/>
    <w:rsid w:val="008E4A38"/>
    <w:rsid w:val="008E7DF4"/>
    <w:rsid w:val="008F5F87"/>
    <w:rsid w:val="00900A34"/>
    <w:rsid w:val="00902D75"/>
    <w:rsid w:val="00906DDD"/>
    <w:rsid w:val="00907073"/>
    <w:rsid w:val="00914FE7"/>
    <w:rsid w:val="0092060D"/>
    <w:rsid w:val="009208F5"/>
    <w:rsid w:val="0092664F"/>
    <w:rsid w:val="00927D51"/>
    <w:rsid w:val="00932272"/>
    <w:rsid w:val="00932862"/>
    <w:rsid w:val="00935D60"/>
    <w:rsid w:val="00935FB9"/>
    <w:rsid w:val="009447BB"/>
    <w:rsid w:val="00944C48"/>
    <w:rsid w:val="00946335"/>
    <w:rsid w:val="00950A0D"/>
    <w:rsid w:val="009513C4"/>
    <w:rsid w:val="00955E55"/>
    <w:rsid w:val="00957244"/>
    <w:rsid w:val="00962200"/>
    <w:rsid w:val="009646EB"/>
    <w:rsid w:val="00965800"/>
    <w:rsid w:val="00966F54"/>
    <w:rsid w:val="0097312D"/>
    <w:rsid w:val="00975DA9"/>
    <w:rsid w:val="00975E61"/>
    <w:rsid w:val="00976E31"/>
    <w:rsid w:val="00977C63"/>
    <w:rsid w:val="00980087"/>
    <w:rsid w:val="00980C0B"/>
    <w:rsid w:val="00987ABE"/>
    <w:rsid w:val="009906C7"/>
    <w:rsid w:val="00995A44"/>
    <w:rsid w:val="009963CD"/>
    <w:rsid w:val="009A0238"/>
    <w:rsid w:val="009B0673"/>
    <w:rsid w:val="009B266D"/>
    <w:rsid w:val="009B3DC5"/>
    <w:rsid w:val="009B5359"/>
    <w:rsid w:val="009B5CBF"/>
    <w:rsid w:val="009C184A"/>
    <w:rsid w:val="009C1E79"/>
    <w:rsid w:val="009C2CA5"/>
    <w:rsid w:val="009C7325"/>
    <w:rsid w:val="009D36A4"/>
    <w:rsid w:val="009D47D7"/>
    <w:rsid w:val="009E1306"/>
    <w:rsid w:val="009F351F"/>
    <w:rsid w:val="009F3F89"/>
    <w:rsid w:val="009F44D7"/>
    <w:rsid w:val="009F480E"/>
    <w:rsid w:val="009F7A6F"/>
    <w:rsid w:val="00A022A2"/>
    <w:rsid w:val="00A02D15"/>
    <w:rsid w:val="00A02FB6"/>
    <w:rsid w:val="00A03962"/>
    <w:rsid w:val="00A05EE0"/>
    <w:rsid w:val="00A11403"/>
    <w:rsid w:val="00A12AA3"/>
    <w:rsid w:val="00A13A4C"/>
    <w:rsid w:val="00A2557A"/>
    <w:rsid w:val="00A26B0D"/>
    <w:rsid w:val="00A3735A"/>
    <w:rsid w:val="00A42F1B"/>
    <w:rsid w:val="00A546BC"/>
    <w:rsid w:val="00A55989"/>
    <w:rsid w:val="00A5694A"/>
    <w:rsid w:val="00A57E1D"/>
    <w:rsid w:val="00A611E7"/>
    <w:rsid w:val="00A63DA4"/>
    <w:rsid w:val="00A6510D"/>
    <w:rsid w:val="00A75CD5"/>
    <w:rsid w:val="00A80AC6"/>
    <w:rsid w:val="00A83DF3"/>
    <w:rsid w:val="00A85915"/>
    <w:rsid w:val="00A926C3"/>
    <w:rsid w:val="00A941DB"/>
    <w:rsid w:val="00A952AB"/>
    <w:rsid w:val="00A9783D"/>
    <w:rsid w:val="00AA00EE"/>
    <w:rsid w:val="00AA24C1"/>
    <w:rsid w:val="00AA45E6"/>
    <w:rsid w:val="00AA490A"/>
    <w:rsid w:val="00AB489C"/>
    <w:rsid w:val="00AB50C1"/>
    <w:rsid w:val="00AB6936"/>
    <w:rsid w:val="00AC0C3B"/>
    <w:rsid w:val="00AC2D63"/>
    <w:rsid w:val="00AC4C59"/>
    <w:rsid w:val="00AD03D8"/>
    <w:rsid w:val="00AD0711"/>
    <w:rsid w:val="00AD704E"/>
    <w:rsid w:val="00AE5D30"/>
    <w:rsid w:val="00AE5FE0"/>
    <w:rsid w:val="00AE60B7"/>
    <w:rsid w:val="00AE752C"/>
    <w:rsid w:val="00AF0616"/>
    <w:rsid w:val="00AF2AB7"/>
    <w:rsid w:val="00AF2B1C"/>
    <w:rsid w:val="00AF4D3F"/>
    <w:rsid w:val="00AF50ED"/>
    <w:rsid w:val="00AF67A9"/>
    <w:rsid w:val="00B0300B"/>
    <w:rsid w:val="00B04545"/>
    <w:rsid w:val="00B05457"/>
    <w:rsid w:val="00B07340"/>
    <w:rsid w:val="00B1208F"/>
    <w:rsid w:val="00B128A0"/>
    <w:rsid w:val="00B14D73"/>
    <w:rsid w:val="00B20240"/>
    <w:rsid w:val="00B22A0F"/>
    <w:rsid w:val="00B23281"/>
    <w:rsid w:val="00B27571"/>
    <w:rsid w:val="00B31E0E"/>
    <w:rsid w:val="00B4164B"/>
    <w:rsid w:val="00B425D8"/>
    <w:rsid w:val="00B4390A"/>
    <w:rsid w:val="00B446F0"/>
    <w:rsid w:val="00B460B5"/>
    <w:rsid w:val="00B4752B"/>
    <w:rsid w:val="00B50BFF"/>
    <w:rsid w:val="00B5409A"/>
    <w:rsid w:val="00B55574"/>
    <w:rsid w:val="00B61524"/>
    <w:rsid w:val="00B63583"/>
    <w:rsid w:val="00B6525D"/>
    <w:rsid w:val="00B65ABA"/>
    <w:rsid w:val="00B67853"/>
    <w:rsid w:val="00B6790F"/>
    <w:rsid w:val="00B701FF"/>
    <w:rsid w:val="00B717F9"/>
    <w:rsid w:val="00B71B3B"/>
    <w:rsid w:val="00B7492D"/>
    <w:rsid w:val="00B87D61"/>
    <w:rsid w:val="00B91BF6"/>
    <w:rsid w:val="00B93948"/>
    <w:rsid w:val="00BA4BC7"/>
    <w:rsid w:val="00BA55B7"/>
    <w:rsid w:val="00BA5E47"/>
    <w:rsid w:val="00BA6F4D"/>
    <w:rsid w:val="00BA7ADD"/>
    <w:rsid w:val="00BA7D57"/>
    <w:rsid w:val="00BB156E"/>
    <w:rsid w:val="00BB3330"/>
    <w:rsid w:val="00BB47D7"/>
    <w:rsid w:val="00BB4A62"/>
    <w:rsid w:val="00BB4FB1"/>
    <w:rsid w:val="00BC01C1"/>
    <w:rsid w:val="00BC5A34"/>
    <w:rsid w:val="00BC6346"/>
    <w:rsid w:val="00BC7276"/>
    <w:rsid w:val="00BC74A7"/>
    <w:rsid w:val="00BD13C0"/>
    <w:rsid w:val="00BD17F5"/>
    <w:rsid w:val="00BD2027"/>
    <w:rsid w:val="00BD218F"/>
    <w:rsid w:val="00BD5549"/>
    <w:rsid w:val="00BD6E05"/>
    <w:rsid w:val="00BE1112"/>
    <w:rsid w:val="00BE54D0"/>
    <w:rsid w:val="00BF60C5"/>
    <w:rsid w:val="00BF6B6C"/>
    <w:rsid w:val="00BF7251"/>
    <w:rsid w:val="00BF7F28"/>
    <w:rsid w:val="00C01909"/>
    <w:rsid w:val="00C05787"/>
    <w:rsid w:val="00C11BDE"/>
    <w:rsid w:val="00C13059"/>
    <w:rsid w:val="00C1493D"/>
    <w:rsid w:val="00C156D4"/>
    <w:rsid w:val="00C167A3"/>
    <w:rsid w:val="00C2181C"/>
    <w:rsid w:val="00C2657D"/>
    <w:rsid w:val="00C4116D"/>
    <w:rsid w:val="00C416E1"/>
    <w:rsid w:val="00C45B59"/>
    <w:rsid w:val="00C46F0D"/>
    <w:rsid w:val="00C47BF8"/>
    <w:rsid w:val="00C5155F"/>
    <w:rsid w:val="00C51B1C"/>
    <w:rsid w:val="00C53DCE"/>
    <w:rsid w:val="00C57414"/>
    <w:rsid w:val="00C655F2"/>
    <w:rsid w:val="00C65B61"/>
    <w:rsid w:val="00C70E53"/>
    <w:rsid w:val="00C72979"/>
    <w:rsid w:val="00C8092A"/>
    <w:rsid w:val="00C80AD8"/>
    <w:rsid w:val="00C81529"/>
    <w:rsid w:val="00C81BA6"/>
    <w:rsid w:val="00C8377C"/>
    <w:rsid w:val="00C85360"/>
    <w:rsid w:val="00C877CD"/>
    <w:rsid w:val="00C902E9"/>
    <w:rsid w:val="00C908B7"/>
    <w:rsid w:val="00C91D81"/>
    <w:rsid w:val="00C92A42"/>
    <w:rsid w:val="00C93FA2"/>
    <w:rsid w:val="00CA18F2"/>
    <w:rsid w:val="00CA4871"/>
    <w:rsid w:val="00CA6722"/>
    <w:rsid w:val="00CA6D4E"/>
    <w:rsid w:val="00CA7355"/>
    <w:rsid w:val="00CA7B4B"/>
    <w:rsid w:val="00CB1ED1"/>
    <w:rsid w:val="00CB211D"/>
    <w:rsid w:val="00CB36A8"/>
    <w:rsid w:val="00CB459B"/>
    <w:rsid w:val="00CB5FBA"/>
    <w:rsid w:val="00CB6247"/>
    <w:rsid w:val="00CC139A"/>
    <w:rsid w:val="00CC1E7A"/>
    <w:rsid w:val="00CC4F64"/>
    <w:rsid w:val="00CC5163"/>
    <w:rsid w:val="00CC70AE"/>
    <w:rsid w:val="00CD058C"/>
    <w:rsid w:val="00CD3B98"/>
    <w:rsid w:val="00CD4216"/>
    <w:rsid w:val="00CD733F"/>
    <w:rsid w:val="00CE092D"/>
    <w:rsid w:val="00CE0942"/>
    <w:rsid w:val="00CE4AAC"/>
    <w:rsid w:val="00CE506C"/>
    <w:rsid w:val="00CE5557"/>
    <w:rsid w:val="00CE7CA5"/>
    <w:rsid w:val="00CF1D81"/>
    <w:rsid w:val="00CF2DC9"/>
    <w:rsid w:val="00CF3B72"/>
    <w:rsid w:val="00CF4AE9"/>
    <w:rsid w:val="00CF7CB6"/>
    <w:rsid w:val="00D030E4"/>
    <w:rsid w:val="00D214F4"/>
    <w:rsid w:val="00D27E8A"/>
    <w:rsid w:val="00D311AB"/>
    <w:rsid w:val="00D325A8"/>
    <w:rsid w:val="00D354E2"/>
    <w:rsid w:val="00D362A4"/>
    <w:rsid w:val="00D3749D"/>
    <w:rsid w:val="00D37A10"/>
    <w:rsid w:val="00D442AD"/>
    <w:rsid w:val="00D5618A"/>
    <w:rsid w:val="00D5784B"/>
    <w:rsid w:val="00D63EFB"/>
    <w:rsid w:val="00D658AF"/>
    <w:rsid w:val="00D667BA"/>
    <w:rsid w:val="00D6755A"/>
    <w:rsid w:val="00D71B94"/>
    <w:rsid w:val="00D7687F"/>
    <w:rsid w:val="00D77721"/>
    <w:rsid w:val="00D83DE9"/>
    <w:rsid w:val="00D8450D"/>
    <w:rsid w:val="00D852A4"/>
    <w:rsid w:val="00D90F13"/>
    <w:rsid w:val="00D92E2F"/>
    <w:rsid w:val="00D95AF9"/>
    <w:rsid w:val="00DA09C9"/>
    <w:rsid w:val="00DA137F"/>
    <w:rsid w:val="00DA1822"/>
    <w:rsid w:val="00DB5E1F"/>
    <w:rsid w:val="00DB6738"/>
    <w:rsid w:val="00DC19D8"/>
    <w:rsid w:val="00DC2613"/>
    <w:rsid w:val="00DC4512"/>
    <w:rsid w:val="00DD1D1E"/>
    <w:rsid w:val="00DD24C9"/>
    <w:rsid w:val="00DD3691"/>
    <w:rsid w:val="00DD4B55"/>
    <w:rsid w:val="00DE1E90"/>
    <w:rsid w:val="00DE24E6"/>
    <w:rsid w:val="00DE54FA"/>
    <w:rsid w:val="00DE65F2"/>
    <w:rsid w:val="00DF07AD"/>
    <w:rsid w:val="00DF1223"/>
    <w:rsid w:val="00DF3364"/>
    <w:rsid w:val="00E03A46"/>
    <w:rsid w:val="00E055BB"/>
    <w:rsid w:val="00E1030A"/>
    <w:rsid w:val="00E10397"/>
    <w:rsid w:val="00E11988"/>
    <w:rsid w:val="00E11D5A"/>
    <w:rsid w:val="00E129A4"/>
    <w:rsid w:val="00E15DA9"/>
    <w:rsid w:val="00E2095D"/>
    <w:rsid w:val="00E2204C"/>
    <w:rsid w:val="00E23B4C"/>
    <w:rsid w:val="00E30414"/>
    <w:rsid w:val="00E312D9"/>
    <w:rsid w:val="00E40769"/>
    <w:rsid w:val="00E53FAC"/>
    <w:rsid w:val="00E56171"/>
    <w:rsid w:val="00E5773E"/>
    <w:rsid w:val="00E604F8"/>
    <w:rsid w:val="00E60F12"/>
    <w:rsid w:val="00E63B79"/>
    <w:rsid w:val="00E652FB"/>
    <w:rsid w:val="00E66C20"/>
    <w:rsid w:val="00E71C46"/>
    <w:rsid w:val="00E75ED2"/>
    <w:rsid w:val="00E8280C"/>
    <w:rsid w:val="00E83E4C"/>
    <w:rsid w:val="00E91933"/>
    <w:rsid w:val="00E92A81"/>
    <w:rsid w:val="00E96175"/>
    <w:rsid w:val="00E969B1"/>
    <w:rsid w:val="00EB04E2"/>
    <w:rsid w:val="00EB1B81"/>
    <w:rsid w:val="00EB4114"/>
    <w:rsid w:val="00EB6552"/>
    <w:rsid w:val="00EC18E6"/>
    <w:rsid w:val="00EC1984"/>
    <w:rsid w:val="00EC234C"/>
    <w:rsid w:val="00ED1212"/>
    <w:rsid w:val="00ED3529"/>
    <w:rsid w:val="00ED4D17"/>
    <w:rsid w:val="00ED6109"/>
    <w:rsid w:val="00EE209F"/>
    <w:rsid w:val="00EE5937"/>
    <w:rsid w:val="00EE5E2D"/>
    <w:rsid w:val="00EE6CD3"/>
    <w:rsid w:val="00EE79E1"/>
    <w:rsid w:val="00EF2052"/>
    <w:rsid w:val="00EF20D7"/>
    <w:rsid w:val="00EF3419"/>
    <w:rsid w:val="00F0119C"/>
    <w:rsid w:val="00F01D50"/>
    <w:rsid w:val="00F02BDB"/>
    <w:rsid w:val="00F0441B"/>
    <w:rsid w:val="00F07623"/>
    <w:rsid w:val="00F171E9"/>
    <w:rsid w:val="00F23956"/>
    <w:rsid w:val="00F2419C"/>
    <w:rsid w:val="00F3136B"/>
    <w:rsid w:val="00F314F1"/>
    <w:rsid w:val="00F31A12"/>
    <w:rsid w:val="00F327EA"/>
    <w:rsid w:val="00F358F5"/>
    <w:rsid w:val="00F42842"/>
    <w:rsid w:val="00F46E40"/>
    <w:rsid w:val="00F4760A"/>
    <w:rsid w:val="00F523FF"/>
    <w:rsid w:val="00F52B8E"/>
    <w:rsid w:val="00F53CFD"/>
    <w:rsid w:val="00F54AF5"/>
    <w:rsid w:val="00F557E3"/>
    <w:rsid w:val="00F56B49"/>
    <w:rsid w:val="00F57B68"/>
    <w:rsid w:val="00F61E78"/>
    <w:rsid w:val="00F62C50"/>
    <w:rsid w:val="00F635C5"/>
    <w:rsid w:val="00F67BA4"/>
    <w:rsid w:val="00F736E3"/>
    <w:rsid w:val="00F75E54"/>
    <w:rsid w:val="00F767E8"/>
    <w:rsid w:val="00F86A3F"/>
    <w:rsid w:val="00F87316"/>
    <w:rsid w:val="00F91297"/>
    <w:rsid w:val="00F9133B"/>
    <w:rsid w:val="00F93A2E"/>
    <w:rsid w:val="00F97730"/>
    <w:rsid w:val="00FA17C5"/>
    <w:rsid w:val="00FA1E35"/>
    <w:rsid w:val="00FA249F"/>
    <w:rsid w:val="00FB32A4"/>
    <w:rsid w:val="00FB3CFE"/>
    <w:rsid w:val="00FB594D"/>
    <w:rsid w:val="00FB6D50"/>
    <w:rsid w:val="00FC2A10"/>
    <w:rsid w:val="00FC38C9"/>
    <w:rsid w:val="00FC49BB"/>
    <w:rsid w:val="00FC7CEF"/>
    <w:rsid w:val="00FD28E7"/>
    <w:rsid w:val="00FD5CCC"/>
    <w:rsid w:val="00FD616B"/>
    <w:rsid w:val="00FE0EE0"/>
    <w:rsid w:val="00FE367F"/>
    <w:rsid w:val="00FF1151"/>
    <w:rsid w:val="00FF29D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uiPriority="59"/>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EF2052"/>
    <w:pPr>
      <w:keepNext/>
      <w:keepLines/>
      <w:spacing w:before="520" w:after="440" w:line="440" w:lineRule="atLeast"/>
      <w:outlineLvl w:val="0"/>
    </w:pPr>
    <w:rPr>
      <w:rFonts w:ascii="Arial" w:hAnsi="Arial"/>
      <w:bCs/>
      <w:color w:val="D50032"/>
      <w:sz w:val="44"/>
      <w:szCs w:val="44"/>
      <w:lang w:eastAsia="en-US"/>
    </w:rPr>
  </w:style>
  <w:style w:type="paragraph" w:styleId="Heading2">
    <w:name w:val="heading 2"/>
    <w:next w:val="DHHSbody"/>
    <w:link w:val="Heading2Char"/>
    <w:uiPriority w:val="1"/>
    <w:qFormat/>
    <w:rsid w:val="00AB50C1"/>
    <w:pPr>
      <w:keepNext/>
      <w:keepLines/>
      <w:spacing w:before="240" w:after="90" w:line="320" w:lineRule="atLeast"/>
      <w:outlineLvl w:val="1"/>
    </w:pPr>
    <w:rPr>
      <w:rFonts w:ascii="Arial" w:hAnsi="Arial"/>
      <w:b/>
      <w:color w:val="D50032"/>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F2052"/>
    <w:rPr>
      <w:rFonts w:ascii="Arial" w:hAnsi="Arial"/>
      <w:bCs/>
      <w:color w:val="D50032"/>
      <w:sz w:val="44"/>
      <w:szCs w:val="44"/>
      <w:lang w:eastAsia="en-US"/>
    </w:rPr>
  </w:style>
  <w:style w:type="character" w:customStyle="1" w:styleId="Heading2Char">
    <w:name w:val="Heading 2 Char"/>
    <w:link w:val="Heading2"/>
    <w:uiPriority w:val="1"/>
    <w:rsid w:val="00AB50C1"/>
    <w:rPr>
      <w:rFonts w:ascii="Arial" w:hAnsi="Arial"/>
      <w:b/>
      <w:color w:val="D5003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B50C1"/>
    <w:pPr>
      <w:keepLines/>
      <w:spacing w:after="240" w:line="580" w:lineRule="atLeast"/>
    </w:pPr>
    <w:rPr>
      <w:rFonts w:ascii="Arial" w:hAnsi="Arial"/>
      <w:color w:val="D50032"/>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AB50C1"/>
    <w:pPr>
      <w:spacing w:before="80" w:after="60"/>
    </w:pPr>
    <w:rPr>
      <w:rFonts w:ascii="Arial" w:hAnsi="Arial"/>
      <w:b/>
      <w:color w:val="D50032"/>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AB50C1"/>
    <w:pPr>
      <w:spacing w:before="0"/>
      <w:outlineLvl w:val="9"/>
    </w:pPr>
  </w:style>
  <w:style w:type="character" w:customStyle="1" w:styleId="DHHSTOCheadingreportChar">
    <w:name w:val="DHHS TOC heading report Char"/>
    <w:link w:val="DHHSTOCheadingreport"/>
    <w:uiPriority w:val="5"/>
    <w:rsid w:val="00AB50C1"/>
    <w:rPr>
      <w:rFonts w:ascii="Arial" w:hAnsi="Arial"/>
      <w:bCs/>
      <w:color w:val="D5003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7"/>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NormalWeb">
    <w:name w:val="Normal (Web)"/>
    <w:basedOn w:val="Normal"/>
    <w:uiPriority w:val="99"/>
    <w:semiHidden/>
    <w:unhideWhenUsed/>
    <w:rsid w:val="00F23956"/>
    <w:pPr>
      <w:spacing w:before="100" w:beforeAutospacing="1" w:after="100" w:afterAutospacing="1"/>
    </w:pPr>
    <w:rPr>
      <w:rFonts w:ascii="Times New Roman" w:hAnsi="Times New Roman"/>
      <w:sz w:val="24"/>
      <w:szCs w:val="24"/>
      <w:lang w:eastAsia="en-AU"/>
    </w:rPr>
  </w:style>
  <w:style w:type="paragraph" w:styleId="BalloonText">
    <w:name w:val="Balloon Text"/>
    <w:basedOn w:val="Normal"/>
    <w:link w:val="BalloonTextChar"/>
    <w:uiPriority w:val="99"/>
    <w:semiHidden/>
    <w:unhideWhenUsed/>
    <w:rsid w:val="009B3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DC5"/>
    <w:rPr>
      <w:rFonts w:ascii="Segoe UI" w:hAnsi="Segoe UI" w:cs="Segoe UI"/>
      <w:sz w:val="18"/>
      <w:szCs w:val="18"/>
      <w:lang w:eastAsia="en-US"/>
    </w:rPr>
  </w:style>
  <w:style w:type="character" w:customStyle="1" w:styleId="quiztitle">
    <w:name w:val="quiztitle"/>
    <w:basedOn w:val="DefaultParagraphFont"/>
    <w:rsid w:val="00072904"/>
  </w:style>
  <w:style w:type="character" w:customStyle="1" w:styleId="tracking">
    <w:name w:val="tracking"/>
    <w:basedOn w:val="DefaultParagraphFont"/>
    <w:rsid w:val="00D6755A"/>
  </w:style>
  <w:style w:type="paragraph" w:styleId="TOCHeading">
    <w:name w:val="TOC Heading"/>
    <w:basedOn w:val="Heading1"/>
    <w:next w:val="Normal"/>
    <w:uiPriority w:val="39"/>
    <w:semiHidden/>
    <w:unhideWhenUsed/>
    <w:qFormat/>
    <w:rsid w:val="00011B96"/>
    <w:pPr>
      <w:spacing w:before="480" w:after="0" w:line="276" w:lineRule="auto"/>
      <w:outlineLvl w:val="9"/>
    </w:pPr>
    <w:rPr>
      <w:rFonts w:asciiTheme="majorHAnsi" w:eastAsiaTheme="majorEastAsia" w:hAnsiTheme="majorHAnsi" w:cstheme="majorBidi"/>
      <w:b/>
      <w:color w:val="C45911" w:themeColor="accent1" w:themeShade="BF"/>
      <w:sz w:val="28"/>
      <w:szCs w:val="28"/>
      <w:lang w:val="en-US" w:eastAsia="ja-JP"/>
    </w:rPr>
  </w:style>
  <w:style w:type="character" w:customStyle="1" w:styleId="UnresolvedMention1">
    <w:name w:val="Unresolved Mention1"/>
    <w:basedOn w:val="DefaultParagraphFont"/>
    <w:uiPriority w:val="99"/>
    <w:semiHidden/>
    <w:unhideWhenUsed/>
    <w:rsid w:val="002121F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8"/>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lsdException w:name="Table Grid" w:uiPriority="59"/>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39"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EF2052"/>
    <w:pPr>
      <w:keepNext/>
      <w:keepLines/>
      <w:spacing w:before="520" w:after="440" w:line="440" w:lineRule="atLeast"/>
      <w:outlineLvl w:val="0"/>
    </w:pPr>
    <w:rPr>
      <w:rFonts w:ascii="Arial" w:hAnsi="Arial"/>
      <w:bCs/>
      <w:color w:val="D50032"/>
      <w:sz w:val="44"/>
      <w:szCs w:val="44"/>
      <w:lang w:eastAsia="en-US"/>
    </w:rPr>
  </w:style>
  <w:style w:type="paragraph" w:styleId="Heading2">
    <w:name w:val="heading 2"/>
    <w:next w:val="DHHSbody"/>
    <w:link w:val="Heading2Char"/>
    <w:uiPriority w:val="1"/>
    <w:qFormat/>
    <w:rsid w:val="00AB50C1"/>
    <w:pPr>
      <w:keepNext/>
      <w:keepLines/>
      <w:spacing w:before="240" w:after="90" w:line="320" w:lineRule="atLeast"/>
      <w:outlineLvl w:val="1"/>
    </w:pPr>
    <w:rPr>
      <w:rFonts w:ascii="Arial" w:hAnsi="Arial"/>
      <w:b/>
      <w:color w:val="D50032"/>
      <w:sz w:val="28"/>
      <w:szCs w:val="28"/>
      <w:lang w:eastAsia="en-US"/>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EF2052"/>
    <w:rPr>
      <w:rFonts w:ascii="Arial" w:hAnsi="Arial"/>
      <w:bCs/>
      <w:color w:val="D50032"/>
      <w:sz w:val="44"/>
      <w:szCs w:val="44"/>
      <w:lang w:eastAsia="en-US"/>
    </w:rPr>
  </w:style>
  <w:style w:type="character" w:customStyle="1" w:styleId="Heading2Char">
    <w:name w:val="Heading 2 Char"/>
    <w:link w:val="Heading2"/>
    <w:uiPriority w:val="1"/>
    <w:rsid w:val="00AB50C1"/>
    <w:rPr>
      <w:rFonts w:ascii="Arial" w:hAnsi="Arial"/>
      <w:b/>
      <w:color w:val="D50032"/>
      <w:sz w:val="28"/>
      <w:szCs w:val="28"/>
      <w:lang w:eastAsia="en-US"/>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uiPriority w:val="98"/>
    <w:rsid w:val="004E380D"/>
  </w:style>
  <w:style w:type="paragraph" w:styleId="Footer">
    <w:name w:val="footer"/>
    <w:basedOn w:val="DHHSfooter"/>
    <w:uiPriority w:val="98"/>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AB50C1"/>
    <w:pPr>
      <w:keepLines/>
      <w:spacing w:after="240" w:line="580" w:lineRule="atLeast"/>
    </w:pPr>
    <w:rPr>
      <w:rFonts w:ascii="Arial" w:hAnsi="Arial"/>
      <w:color w:val="D50032"/>
      <w:sz w:val="50"/>
      <w:szCs w:val="24"/>
      <w:lang w:eastAsia="en-US"/>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white">
    <w:name w:val="DHHS report main title white"/>
    <w:uiPriority w:val="4"/>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uiPriority w:val="3"/>
    <w:qFormat/>
    <w:rsid w:val="00E30414"/>
    <w:pPr>
      <w:spacing w:before="80" w:after="60"/>
    </w:pPr>
    <w:rPr>
      <w:rFonts w:ascii="Arial" w:hAnsi="Arial"/>
      <w:lang w:eastAsia="en-US"/>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CF7CB6"/>
    <w:pPr>
      <w:numPr>
        <w:ilvl w:val="2"/>
        <w:numId w:val="1"/>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uiPriority w:val="3"/>
    <w:qFormat/>
    <w:rsid w:val="00AB50C1"/>
    <w:pPr>
      <w:spacing w:before="80" w:after="60"/>
    </w:pPr>
    <w:rPr>
      <w:rFonts w:ascii="Arial" w:hAnsi="Arial"/>
      <w:b/>
      <w:color w:val="D50032"/>
      <w:lang w:eastAsia="en-US"/>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CF7CB6"/>
    <w:pPr>
      <w:numPr>
        <w:ilvl w:val="3"/>
      </w:numPr>
      <w:spacing w:after="120"/>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AB50C1"/>
    <w:pPr>
      <w:spacing w:before="0"/>
      <w:outlineLvl w:val="9"/>
    </w:pPr>
  </w:style>
  <w:style w:type="character" w:customStyle="1" w:styleId="DHHSTOCheadingreportChar">
    <w:name w:val="DHHS TOC heading report Char"/>
    <w:link w:val="DHHSTOCheadingreport"/>
    <w:uiPriority w:val="5"/>
    <w:rsid w:val="00AB50C1"/>
    <w:rPr>
      <w:rFonts w:ascii="Arial" w:hAnsi="Arial"/>
      <w:bCs/>
      <w:color w:val="D50032"/>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7"/>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NormalWeb">
    <w:name w:val="Normal (Web)"/>
    <w:basedOn w:val="Normal"/>
    <w:uiPriority w:val="99"/>
    <w:semiHidden/>
    <w:unhideWhenUsed/>
    <w:rsid w:val="00F23956"/>
    <w:pPr>
      <w:spacing w:before="100" w:beforeAutospacing="1" w:after="100" w:afterAutospacing="1"/>
    </w:pPr>
    <w:rPr>
      <w:rFonts w:ascii="Times New Roman" w:hAnsi="Times New Roman"/>
      <w:sz w:val="24"/>
      <w:szCs w:val="24"/>
      <w:lang w:eastAsia="en-AU"/>
    </w:rPr>
  </w:style>
  <w:style w:type="paragraph" w:styleId="BalloonText">
    <w:name w:val="Balloon Text"/>
    <w:basedOn w:val="Normal"/>
    <w:link w:val="BalloonTextChar"/>
    <w:uiPriority w:val="99"/>
    <w:semiHidden/>
    <w:unhideWhenUsed/>
    <w:rsid w:val="009B3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3DC5"/>
    <w:rPr>
      <w:rFonts w:ascii="Segoe UI" w:hAnsi="Segoe UI" w:cs="Segoe UI"/>
      <w:sz w:val="18"/>
      <w:szCs w:val="18"/>
      <w:lang w:eastAsia="en-US"/>
    </w:rPr>
  </w:style>
  <w:style w:type="character" w:customStyle="1" w:styleId="quiztitle">
    <w:name w:val="quiztitle"/>
    <w:basedOn w:val="DefaultParagraphFont"/>
    <w:rsid w:val="00072904"/>
  </w:style>
  <w:style w:type="character" w:customStyle="1" w:styleId="tracking">
    <w:name w:val="tracking"/>
    <w:basedOn w:val="DefaultParagraphFont"/>
    <w:rsid w:val="00D6755A"/>
  </w:style>
  <w:style w:type="paragraph" w:styleId="TOCHeading">
    <w:name w:val="TOC Heading"/>
    <w:basedOn w:val="Heading1"/>
    <w:next w:val="Normal"/>
    <w:uiPriority w:val="39"/>
    <w:semiHidden/>
    <w:unhideWhenUsed/>
    <w:qFormat/>
    <w:rsid w:val="00011B96"/>
    <w:pPr>
      <w:spacing w:before="480" w:after="0" w:line="276" w:lineRule="auto"/>
      <w:outlineLvl w:val="9"/>
    </w:pPr>
    <w:rPr>
      <w:rFonts w:asciiTheme="majorHAnsi" w:eastAsiaTheme="majorEastAsia" w:hAnsiTheme="majorHAnsi" w:cstheme="majorBidi"/>
      <w:b/>
      <w:color w:val="C45911" w:themeColor="accent1" w:themeShade="BF"/>
      <w:sz w:val="28"/>
      <w:szCs w:val="28"/>
      <w:lang w:val="en-US" w:eastAsia="ja-JP"/>
    </w:rPr>
  </w:style>
  <w:style w:type="character" w:customStyle="1" w:styleId="UnresolvedMention1">
    <w:name w:val="Unresolved Mention1"/>
    <w:basedOn w:val="DefaultParagraphFont"/>
    <w:uiPriority w:val="99"/>
    <w:semiHidden/>
    <w:unhideWhenUsed/>
    <w:rsid w:val="002121F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9991">
      <w:bodyDiv w:val="1"/>
      <w:marLeft w:val="0"/>
      <w:marRight w:val="0"/>
      <w:marTop w:val="0"/>
      <w:marBottom w:val="0"/>
      <w:divBdr>
        <w:top w:val="none" w:sz="0" w:space="0" w:color="auto"/>
        <w:left w:val="none" w:sz="0" w:space="0" w:color="auto"/>
        <w:bottom w:val="none" w:sz="0" w:space="0" w:color="auto"/>
        <w:right w:val="none" w:sz="0" w:space="0" w:color="auto"/>
      </w:divBdr>
    </w:div>
    <w:div w:id="15467962">
      <w:bodyDiv w:val="1"/>
      <w:marLeft w:val="0"/>
      <w:marRight w:val="0"/>
      <w:marTop w:val="0"/>
      <w:marBottom w:val="0"/>
      <w:divBdr>
        <w:top w:val="none" w:sz="0" w:space="0" w:color="auto"/>
        <w:left w:val="none" w:sz="0" w:space="0" w:color="auto"/>
        <w:bottom w:val="none" w:sz="0" w:space="0" w:color="auto"/>
        <w:right w:val="none" w:sz="0" w:space="0" w:color="auto"/>
      </w:divBdr>
    </w:div>
    <w:div w:id="16128443">
      <w:bodyDiv w:val="1"/>
      <w:marLeft w:val="0"/>
      <w:marRight w:val="0"/>
      <w:marTop w:val="0"/>
      <w:marBottom w:val="0"/>
      <w:divBdr>
        <w:top w:val="none" w:sz="0" w:space="0" w:color="auto"/>
        <w:left w:val="none" w:sz="0" w:space="0" w:color="auto"/>
        <w:bottom w:val="none" w:sz="0" w:space="0" w:color="auto"/>
        <w:right w:val="none" w:sz="0" w:space="0" w:color="auto"/>
      </w:divBdr>
    </w:div>
    <w:div w:id="59598953">
      <w:bodyDiv w:val="1"/>
      <w:marLeft w:val="0"/>
      <w:marRight w:val="0"/>
      <w:marTop w:val="0"/>
      <w:marBottom w:val="0"/>
      <w:divBdr>
        <w:top w:val="none" w:sz="0" w:space="0" w:color="auto"/>
        <w:left w:val="none" w:sz="0" w:space="0" w:color="auto"/>
        <w:bottom w:val="none" w:sz="0" w:space="0" w:color="auto"/>
        <w:right w:val="none" w:sz="0" w:space="0" w:color="auto"/>
      </w:divBdr>
    </w:div>
    <w:div w:id="70274414">
      <w:bodyDiv w:val="1"/>
      <w:marLeft w:val="0"/>
      <w:marRight w:val="0"/>
      <w:marTop w:val="0"/>
      <w:marBottom w:val="0"/>
      <w:divBdr>
        <w:top w:val="none" w:sz="0" w:space="0" w:color="auto"/>
        <w:left w:val="none" w:sz="0" w:space="0" w:color="auto"/>
        <w:bottom w:val="none" w:sz="0" w:space="0" w:color="auto"/>
        <w:right w:val="none" w:sz="0" w:space="0" w:color="auto"/>
      </w:divBdr>
      <w:divsChild>
        <w:div w:id="772552621">
          <w:marLeft w:val="0"/>
          <w:marRight w:val="0"/>
          <w:marTop w:val="0"/>
          <w:marBottom w:val="240"/>
          <w:divBdr>
            <w:top w:val="none" w:sz="0" w:space="0" w:color="auto"/>
            <w:left w:val="none" w:sz="0" w:space="0" w:color="auto"/>
            <w:bottom w:val="none" w:sz="0" w:space="0" w:color="auto"/>
            <w:right w:val="none" w:sz="0" w:space="0" w:color="auto"/>
          </w:divBdr>
        </w:div>
      </w:divsChild>
    </w:div>
    <w:div w:id="81221512">
      <w:bodyDiv w:val="1"/>
      <w:marLeft w:val="0"/>
      <w:marRight w:val="0"/>
      <w:marTop w:val="0"/>
      <w:marBottom w:val="0"/>
      <w:divBdr>
        <w:top w:val="none" w:sz="0" w:space="0" w:color="auto"/>
        <w:left w:val="none" w:sz="0" w:space="0" w:color="auto"/>
        <w:bottom w:val="none" w:sz="0" w:space="0" w:color="auto"/>
        <w:right w:val="none" w:sz="0" w:space="0" w:color="auto"/>
      </w:divBdr>
    </w:div>
    <w:div w:id="81420558">
      <w:bodyDiv w:val="1"/>
      <w:marLeft w:val="0"/>
      <w:marRight w:val="0"/>
      <w:marTop w:val="0"/>
      <w:marBottom w:val="0"/>
      <w:divBdr>
        <w:top w:val="none" w:sz="0" w:space="0" w:color="auto"/>
        <w:left w:val="none" w:sz="0" w:space="0" w:color="auto"/>
        <w:bottom w:val="none" w:sz="0" w:space="0" w:color="auto"/>
        <w:right w:val="none" w:sz="0" w:space="0" w:color="auto"/>
      </w:divBdr>
    </w:div>
    <w:div w:id="87779661">
      <w:bodyDiv w:val="1"/>
      <w:marLeft w:val="0"/>
      <w:marRight w:val="0"/>
      <w:marTop w:val="0"/>
      <w:marBottom w:val="0"/>
      <w:divBdr>
        <w:top w:val="none" w:sz="0" w:space="0" w:color="auto"/>
        <w:left w:val="none" w:sz="0" w:space="0" w:color="auto"/>
        <w:bottom w:val="none" w:sz="0" w:space="0" w:color="auto"/>
        <w:right w:val="none" w:sz="0" w:space="0" w:color="auto"/>
      </w:divBdr>
    </w:div>
    <w:div w:id="89399540">
      <w:bodyDiv w:val="1"/>
      <w:marLeft w:val="0"/>
      <w:marRight w:val="0"/>
      <w:marTop w:val="0"/>
      <w:marBottom w:val="0"/>
      <w:divBdr>
        <w:top w:val="none" w:sz="0" w:space="0" w:color="auto"/>
        <w:left w:val="none" w:sz="0" w:space="0" w:color="auto"/>
        <w:bottom w:val="none" w:sz="0" w:space="0" w:color="auto"/>
        <w:right w:val="none" w:sz="0" w:space="0" w:color="auto"/>
      </w:divBdr>
    </w:div>
    <w:div w:id="91047529">
      <w:bodyDiv w:val="1"/>
      <w:marLeft w:val="0"/>
      <w:marRight w:val="0"/>
      <w:marTop w:val="0"/>
      <w:marBottom w:val="0"/>
      <w:divBdr>
        <w:top w:val="none" w:sz="0" w:space="0" w:color="auto"/>
        <w:left w:val="none" w:sz="0" w:space="0" w:color="auto"/>
        <w:bottom w:val="none" w:sz="0" w:space="0" w:color="auto"/>
        <w:right w:val="none" w:sz="0" w:space="0" w:color="auto"/>
      </w:divBdr>
    </w:div>
    <w:div w:id="92555595">
      <w:bodyDiv w:val="1"/>
      <w:marLeft w:val="0"/>
      <w:marRight w:val="0"/>
      <w:marTop w:val="0"/>
      <w:marBottom w:val="0"/>
      <w:divBdr>
        <w:top w:val="none" w:sz="0" w:space="0" w:color="auto"/>
        <w:left w:val="none" w:sz="0" w:space="0" w:color="auto"/>
        <w:bottom w:val="none" w:sz="0" w:space="0" w:color="auto"/>
        <w:right w:val="none" w:sz="0" w:space="0" w:color="auto"/>
      </w:divBdr>
    </w:div>
    <w:div w:id="95564851">
      <w:bodyDiv w:val="1"/>
      <w:marLeft w:val="0"/>
      <w:marRight w:val="0"/>
      <w:marTop w:val="0"/>
      <w:marBottom w:val="0"/>
      <w:divBdr>
        <w:top w:val="none" w:sz="0" w:space="0" w:color="auto"/>
        <w:left w:val="none" w:sz="0" w:space="0" w:color="auto"/>
        <w:bottom w:val="none" w:sz="0" w:space="0" w:color="auto"/>
        <w:right w:val="none" w:sz="0" w:space="0" w:color="auto"/>
      </w:divBdr>
    </w:div>
    <w:div w:id="100346045">
      <w:bodyDiv w:val="1"/>
      <w:marLeft w:val="0"/>
      <w:marRight w:val="0"/>
      <w:marTop w:val="0"/>
      <w:marBottom w:val="0"/>
      <w:divBdr>
        <w:top w:val="none" w:sz="0" w:space="0" w:color="auto"/>
        <w:left w:val="none" w:sz="0" w:space="0" w:color="auto"/>
        <w:bottom w:val="none" w:sz="0" w:space="0" w:color="auto"/>
        <w:right w:val="none" w:sz="0" w:space="0" w:color="auto"/>
      </w:divBdr>
    </w:div>
    <w:div w:id="104428442">
      <w:bodyDiv w:val="1"/>
      <w:marLeft w:val="0"/>
      <w:marRight w:val="0"/>
      <w:marTop w:val="0"/>
      <w:marBottom w:val="0"/>
      <w:divBdr>
        <w:top w:val="none" w:sz="0" w:space="0" w:color="auto"/>
        <w:left w:val="none" w:sz="0" w:space="0" w:color="auto"/>
        <w:bottom w:val="none" w:sz="0" w:space="0" w:color="auto"/>
        <w:right w:val="none" w:sz="0" w:space="0" w:color="auto"/>
      </w:divBdr>
    </w:div>
    <w:div w:id="106049311">
      <w:bodyDiv w:val="1"/>
      <w:marLeft w:val="0"/>
      <w:marRight w:val="0"/>
      <w:marTop w:val="0"/>
      <w:marBottom w:val="0"/>
      <w:divBdr>
        <w:top w:val="none" w:sz="0" w:space="0" w:color="auto"/>
        <w:left w:val="none" w:sz="0" w:space="0" w:color="auto"/>
        <w:bottom w:val="none" w:sz="0" w:space="0" w:color="auto"/>
        <w:right w:val="none" w:sz="0" w:space="0" w:color="auto"/>
      </w:divBdr>
    </w:div>
    <w:div w:id="132530331">
      <w:bodyDiv w:val="1"/>
      <w:marLeft w:val="0"/>
      <w:marRight w:val="0"/>
      <w:marTop w:val="0"/>
      <w:marBottom w:val="0"/>
      <w:divBdr>
        <w:top w:val="none" w:sz="0" w:space="0" w:color="auto"/>
        <w:left w:val="none" w:sz="0" w:space="0" w:color="auto"/>
        <w:bottom w:val="none" w:sz="0" w:space="0" w:color="auto"/>
        <w:right w:val="none" w:sz="0" w:space="0" w:color="auto"/>
      </w:divBdr>
    </w:div>
    <w:div w:id="138499487">
      <w:bodyDiv w:val="1"/>
      <w:marLeft w:val="0"/>
      <w:marRight w:val="0"/>
      <w:marTop w:val="0"/>
      <w:marBottom w:val="0"/>
      <w:divBdr>
        <w:top w:val="none" w:sz="0" w:space="0" w:color="auto"/>
        <w:left w:val="none" w:sz="0" w:space="0" w:color="auto"/>
        <w:bottom w:val="none" w:sz="0" w:space="0" w:color="auto"/>
        <w:right w:val="none" w:sz="0" w:space="0" w:color="auto"/>
      </w:divBdr>
    </w:div>
    <w:div w:id="138619568">
      <w:bodyDiv w:val="1"/>
      <w:marLeft w:val="0"/>
      <w:marRight w:val="0"/>
      <w:marTop w:val="0"/>
      <w:marBottom w:val="0"/>
      <w:divBdr>
        <w:top w:val="none" w:sz="0" w:space="0" w:color="auto"/>
        <w:left w:val="none" w:sz="0" w:space="0" w:color="auto"/>
        <w:bottom w:val="none" w:sz="0" w:space="0" w:color="auto"/>
        <w:right w:val="none" w:sz="0" w:space="0" w:color="auto"/>
      </w:divBdr>
    </w:div>
    <w:div w:id="148864701">
      <w:bodyDiv w:val="1"/>
      <w:marLeft w:val="0"/>
      <w:marRight w:val="0"/>
      <w:marTop w:val="0"/>
      <w:marBottom w:val="0"/>
      <w:divBdr>
        <w:top w:val="none" w:sz="0" w:space="0" w:color="auto"/>
        <w:left w:val="none" w:sz="0" w:space="0" w:color="auto"/>
        <w:bottom w:val="none" w:sz="0" w:space="0" w:color="auto"/>
        <w:right w:val="none" w:sz="0" w:space="0" w:color="auto"/>
      </w:divBdr>
    </w:div>
    <w:div w:id="150948741">
      <w:bodyDiv w:val="1"/>
      <w:marLeft w:val="0"/>
      <w:marRight w:val="0"/>
      <w:marTop w:val="0"/>
      <w:marBottom w:val="0"/>
      <w:divBdr>
        <w:top w:val="none" w:sz="0" w:space="0" w:color="auto"/>
        <w:left w:val="none" w:sz="0" w:space="0" w:color="auto"/>
        <w:bottom w:val="none" w:sz="0" w:space="0" w:color="auto"/>
        <w:right w:val="none" w:sz="0" w:space="0" w:color="auto"/>
      </w:divBdr>
      <w:divsChild>
        <w:div w:id="400561503">
          <w:marLeft w:val="0"/>
          <w:marRight w:val="0"/>
          <w:marTop w:val="0"/>
          <w:marBottom w:val="0"/>
          <w:divBdr>
            <w:top w:val="none" w:sz="0" w:space="0" w:color="auto"/>
            <w:left w:val="none" w:sz="0" w:space="0" w:color="auto"/>
            <w:bottom w:val="none" w:sz="0" w:space="0" w:color="auto"/>
            <w:right w:val="none" w:sz="0" w:space="0" w:color="auto"/>
          </w:divBdr>
        </w:div>
        <w:div w:id="1441530510">
          <w:marLeft w:val="0"/>
          <w:marRight w:val="0"/>
          <w:marTop w:val="0"/>
          <w:marBottom w:val="0"/>
          <w:divBdr>
            <w:top w:val="none" w:sz="0" w:space="0" w:color="auto"/>
            <w:left w:val="none" w:sz="0" w:space="0" w:color="auto"/>
            <w:bottom w:val="none" w:sz="0" w:space="0" w:color="auto"/>
            <w:right w:val="none" w:sz="0" w:space="0" w:color="auto"/>
          </w:divBdr>
          <w:divsChild>
            <w:div w:id="1867064732">
              <w:marLeft w:val="0"/>
              <w:marRight w:val="0"/>
              <w:marTop w:val="0"/>
              <w:marBottom w:val="0"/>
              <w:divBdr>
                <w:top w:val="none" w:sz="0" w:space="0" w:color="auto"/>
                <w:left w:val="none" w:sz="0" w:space="0" w:color="auto"/>
                <w:bottom w:val="none" w:sz="0" w:space="0" w:color="auto"/>
                <w:right w:val="none" w:sz="0" w:space="0" w:color="auto"/>
              </w:divBdr>
            </w:div>
          </w:divsChild>
        </w:div>
        <w:div w:id="424616095">
          <w:marLeft w:val="0"/>
          <w:marRight w:val="0"/>
          <w:marTop w:val="0"/>
          <w:marBottom w:val="0"/>
          <w:divBdr>
            <w:top w:val="none" w:sz="0" w:space="0" w:color="auto"/>
            <w:left w:val="none" w:sz="0" w:space="0" w:color="auto"/>
            <w:bottom w:val="none" w:sz="0" w:space="0" w:color="auto"/>
            <w:right w:val="none" w:sz="0" w:space="0" w:color="auto"/>
          </w:divBdr>
        </w:div>
        <w:div w:id="93861570">
          <w:marLeft w:val="0"/>
          <w:marRight w:val="0"/>
          <w:marTop w:val="0"/>
          <w:marBottom w:val="0"/>
          <w:divBdr>
            <w:top w:val="none" w:sz="0" w:space="0" w:color="auto"/>
            <w:left w:val="none" w:sz="0" w:space="0" w:color="auto"/>
            <w:bottom w:val="none" w:sz="0" w:space="0" w:color="auto"/>
            <w:right w:val="none" w:sz="0" w:space="0" w:color="auto"/>
          </w:divBdr>
          <w:divsChild>
            <w:div w:id="407387941">
              <w:marLeft w:val="0"/>
              <w:marRight w:val="0"/>
              <w:marTop w:val="0"/>
              <w:marBottom w:val="0"/>
              <w:divBdr>
                <w:top w:val="none" w:sz="0" w:space="0" w:color="auto"/>
                <w:left w:val="none" w:sz="0" w:space="0" w:color="auto"/>
                <w:bottom w:val="none" w:sz="0" w:space="0" w:color="auto"/>
                <w:right w:val="none" w:sz="0" w:space="0" w:color="auto"/>
              </w:divBdr>
            </w:div>
          </w:divsChild>
        </w:div>
        <w:div w:id="1507939335">
          <w:marLeft w:val="0"/>
          <w:marRight w:val="0"/>
          <w:marTop w:val="0"/>
          <w:marBottom w:val="0"/>
          <w:divBdr>
            <w:top w:val="none" w:sz="0" w:space="0" w:color="auto"/>
            <w:left w:val="none" w:sz="0" w:space="0" w:color="auto"/>
            <w:bottom w:val="none" w:sz="0" w:space="0" w:color="auto"/>
            <w:right w:val="none" w:sz="0" w:space="0" w:color="auto"/>
          </w:divBdr>
        </w:div>
        <w:div w:id="2057535272">
          <w:marLeft w:val="0"/>
          <w:marRight w:val="0"/>
          <w:marTop w:val="0"/>
          <w:marBottom w:val="0"/>
          <w:divBdr>
            <w:top w:val="none" w:sz="0" w:space="0" w:color="auto"/>
            <w:left w:val="none" w:sz="0" w:space="0" w:color="auto"/>
            <w:bottom w:val="none" w:sz="0" w:space="0" w:color="auto"/>
            <w:right w:val="none" w:sz="0" w:space="0" w:color="auto"/>
          </w:divBdr>
          <w:divsChild>
            <w:div w:id="1014963565">
              <w:marLeft w:val="0"/>
              <w:marRight w:val="0"/>
              <w:marTop w:val="0"/>
              <w:marBottom w:val="0"/>
              <w:divBdr>
                <w:top w:val="none" w:sz="0" w:space="0" w:color="auto"/>
                <w:left w:val="none" w:sz="0" w:space="0" w:color="auto"/>
                <w:bottom w:val="none" w:sz="0" w:space="0" w:color="auto"/>
                <w:right w:val="none" w:sz="0" w:space="0" w:color="auto"/>
              </w:divBdr>
            </w:div>
          </w:divsChild>
        </w:div>
        <w:div w:id="1596328373">
          <w:marLeft w:val="0"/>
          <w:marRight w:val="0"/>
          <w:marTop w:val="0"/>
          <w:marBottom w:val="0"/>
          <w:divBdr>
            <w:top w:val="none" w:sz="0" w:space="0" w:color="auto"/>
            <w:left w:val="none" w:sz="0" w:space="0" w:color="auto"/>
            <w:bottom w:val="none" w:sz="0" w:space="0" w:color="auto"/>
            <w:right w:val="none" w:sz="0" w:space="0" w:color="auto"/>
          </w:divBdr>
        </w:div>
        <w:div w:id="1324701420">
          <w:marLeft w:val="0"/>
          <w:marRight w:val="0"/>
          <w:marTop w:val="0"/>
          <w:marBottom w:val="0"/>
          <w:divBdr>
            <w:top w:val="none" w:sz="0" w:space="0" w:color="auto"/>
            <w:left w:val="none" w:sz="0" w:space="0" w:color="auto"/>
            <w:bottom w:val="none" w:sz="0" w:space="0" w:color="auto"/>
            <w:right w:val="none" w:sz="0" w:space="0" w:color="auto"/>
          </w:divBdr>
          <w:divsChild>
            <w:div w:id="2097705056">
              <w:marLeft w:val="0"/>
              <w:marRight w:val="0"/>
              <w:marTop w:val="0"/>
              <w:marBottom w:val="0"/>
              <w:divBdr>
                <w:top w:val="none" w:sz="0" w:space="0" w:color="auto"/>
                <w:left w:val="none" w:sz="0" w:space="0" w:color="auto"/>
                <w:bottom w:val="none" w:sz="0" w:space="0" w:color="auto"/>
                <w:right w:val="none" w:sz="0" w:space="0" w:color="auto"/>
              </w:divBdr>
            </w:div>
          </w:divsChild>
        </w:div>
        <w:div w:id="1233271078">
          <w:marLeft w:val="0"/>
          <w:marRight w:val="0"/>
          <w:marTop w:val="0"/>
          <w:marBottom w:val="0"/>
          <w:divBdr>
            <w:top w:val="none" w:sz="0" w:space="0" w:color="auto"/>
            <w:left w:val="none" w:sz="0" w:space="0" w:color="auto"/>
            <w:bottom w:val="none" w:sz="0" w:space="0" w:color="auto"/>
            <w:right w:val="none" w:sz="0" w:space="0" w:color="auto"/>
          </w:divBdr>
        </w:div>
        <w:div w:id="642589639">
          <w:marLeft w:val="0"/>
          <w:marRight w:val="0"/>
          <w:marTop w:val="0"/>
          <w:marBottom w:val="0"/>
          <w:divBdr>
            <w:top w:val="none" w:sz="0" w:space="0" w:color="auto"/>
            <w:left w:val="none" w:sz="0" w:space="0" w:color="auto"/>
            <w:bottom w:val="none" w:sz="0" w:space="0" w:color="auto"/>
            <w:right w:val="none" w:sz="0" w:space="0" w:color="auto"/>
          </w:divBdr>
          <w:divsChild>
            <w:div w:id="1984431185">
              <w:marLeft w:val="0"/>
              <w:marRight w:val="0"/>
              <w:marTop w:val="0"/>
              <w:marBottom w:val="0"/>
              <w:divBdr>
                <w:top w:val="none" w:sz="0" w:space="0" w:color="auto"/>
                <w:left w:val="none" w:sz="0" w:space="0" w:color="auto"/>
                <w:bottom w:val="none" w:sz="0" w:space="0" w:color="auto"/>
                <w:right w:val="none" w:sz="0" w:space="0" w:color="auto"/>
              </w:divBdr>
            </w:div>
          </w:divsChild>
        </w:div>
        <w:div w:id="511145746">
          <w:marLeft w:val="0"/>
          <w:marRight w:val="0"/>
          <w:marTop w:val="0"/>
          <w:marBottom w:val="0"/>
          <w:divBdr>
            <w:top w:val="none" w:sz="0" w:space="0" w:color="auto"/>
            <w:left w:val="none" w:sz="0" w:space="0" w:color="auto"/>
            <w:bottom w:val="none" w:sz="0" w:space="0" w:color="auto"/>
            <w:right w:val="none" w:sz="0" w:space="0" w:color="auto"/>
          </w:divBdr>
        </w:div>
      </w:divsChild>
    </w:div>
    <w:div w:id="158078644">
      <w:bodyDiv w:val="1"/>
      <w:marLeft w:val="0"/>
      <w:marRight w:val="0"/>
      <w:marTop w:val="0"/>
      <w:marBottom w:val="0"/>
      <w:divBdr>
        <w:top w:val="none" w:sz="0" w:space="0" w:color="auto"/>
        <w:left w:val="none" w:sz="0" w:space="0" w:color="auto"/>
        <w:bottom w:val="none" w:sz="0" w:space="0" w:color="auto"/>
        <w:right w:val="none" w:sz="0" w:space="0" w:color="auto"/>
      </w:divBdr>
    </w:div>
    <w:div w:id="158929260">
      <w:bodyDiv w:val="1"/>
      <w:marLeft w:val="0"/>
      <w:marRight w:val="0"/>
      <w:marTop w:val="0"/>
      <w:marBottom w:val="0"/>
      <w:divBdr>
        <w:top w:val="none" w:sz="0" w:space="0" w:color="auto"/>
        <w:left w:val="none" w:sz="0" w:space="0" w:color="auto"/>
        <w:bottom w:val="none" w:sz="0" w:space="0" w:color="auto"/>
        <w:right w:val="none" w:sz="0" w:space="0" w:color="auto"/>
      </w:divBdr>
    </w:div>
    <w:div w:id="163470538">
      <w:bodyDiv w:val="1"/>
      <w:marLeft w:val="0"/>
      <w:marRight w:val="0"/>
      <w:marTop w:val="0"/>
      <w:marBottom w:val="0"/>
      <w:divBdr>
        <w:top w:val="none" w:sz="0" w:space="0" w:color="auto"/>
        <w:left w:val="none" w:sz="0" w:space="0" w:color="auto"/>
        <w:bottom w:val="none" w:sz="0" w:space="0" w:color="auto"/>
        <w:right w:val="none" w:sz="0" w:space="0" w:color="auto"/>
      </w:divBdr>
    </w:div>
    <w:div w:id="167673690">
      <w:bodyDiv w:val="1"/>
      <w:marLeft w:val="0"/>
      <w:marRight w:val="0"/>
      <w:marTop w:val="0"/>
      <w:marBottom w:val="0"/>
      <w:divBdr>
        <w:top w:val="none" w:sz="0" w:space="0" w:color="auto"/>
        <w:left w:val="none" w:sz="0" w:space="0" w:color="auto"/>
        <w:bottom w:val="none" w:sz="0" w:space="0" w:color="auto"/>
        <w:right w:val="none" w:sz="0" w:space="0" w:color="auto"/>
      </w:divBdr>
    </w:div>
    <w:div w:id="167988769">
      <w:bodyDiv w:val="1"/>
      <w:marLeft w:val="0"/>
      <w:marRight w:val="0"/>
      <w:marTop w:val="0"/>
      <w:marBottom w:val="0"/>
      <w:divBdr>
        <w:top w:val="none" w:sz="0" w:space="0" w:color="auto"/>
        <w:left w:val="none" w:sz="0" w:space="0" w:color="auto"/>
        <w:bottom w:val="none" w:sz="0" w:space="0" w:color="auto"/>
        <w:right w:val="none" w:sz="0" w:space="0" w:color="auto"/>
      </w:divBdr>
    </w:div>
    <w:div w:id="174347738">
      <w:bodyDiv w:val="1"/>
      <w:marLeft w:val="0"/>
      <w:marRight w:val="0"/>
      <w:marTop w:val="0"/>
      <w:marBottom w:val="0"/>
      <w:divBdr>
        <w:top w:val="none" w:sz="0" w:space="0" w:color="auto"/>
        <w:left w:val="none" w:sz="0" w:space="0" w:color="auto"/>
        <w:bottom w:val="none" w:sz="0" w:space="0" w:color="auto"/>
        <w:right w:val="none" w:sz="0" w:space="0" w:color="auto"/>
      </w:divBdr>
    </w:div>
    <w:div w:id="174880460">
      <w:bodyDiv w:val="1"/>
      <w:marLeft w:val="0"/>
      <w:marRight w:val="0"/>
      <w:marTop w:val="0"/>
      <w:marBottom w:val="0"/>
      <w:divBdr>
        <w:top w:val="none" w:sz="0" w:space="0" w:color="auto"/>
        <w:left w:val="none" w:sz="0" w:space="0" w:color="auto"/>
        <w:bottom w:val="none" w:sz="0" w:space="0" w:color="auto"/>
        <w:right w:val="none" w:sz="0" w:space="0" w:color="auto"/>
      </w:divBdr>
    </w:div>
    <w:div w:id="179779949">
      <w:bodyDiv w:val="1"/>
      <w:marLeft w:val="0"/>
      <w:marRight w:val="0"/>
      <w:marTop w:val="0"/>
      <w:marBottom w:val="0"/>
      <w:divBdr>
        <w:top w:val="none" w:sz="0" w:space="0" w:color="auto"/>
        <w:left w:val="none" w:sz="0" w:space="0" w:color="auto"/>
        <w:bottom w:val="none" w:sz="0" w:space="0" w:color="auto"/>
        <w:right w:val="none" w:sz="0" w:space="0" w:color="auto"/>
      </w:divBdr>
    </w:div>
    <w:div w:id="209656410">
      <w:bodyDiv w:val="1"/>
      <w:marLeft w:val="0"/>
      <w:marRight w:val="0"/>
      <w:marTop w:val="0"/>
      <w:marBottom w:val="0"/>
      <w:divBdr>
        <w:top w:val="none" w:sz="0" w:space="0" w:color="auto"/>
        <w:left w:val="none" w:sz="0" w:space="0" w:color="auto"/>
        <w:bottom w:val="none" w:sz="0" w:space="0" w:color="auto"/>
        <w:right w:val="none" w:sz="0" w:space="0" w:color="auto"/>
      </w:divBdr>
    </w:div>
    <w:div w:id="216286253">
      <w:bodyDiv w:val="1"/>
      <w:marLeft w:val="0"/>
      <w:marRight w:val="0"/>
      <w:marTop w:val="0"/>
      <w:marBottom w:val="0"/>
      <w:divBdr>
        <w:top w:val="none" w:sz="0" w:space="0" w:color="auto"/>
        <w:left w:val="none" w:sz="0" w:space="0" w:color="auto"/>
        <w:bottom w:val="none" w:sz="0" w:space="0" w:color="auto"/>
        <w:right w:val="none" w:sz="0" w:space="0" w:color="auto"/>
      </w:divBdr>
    </w:div>
    <w:div w:id="217477123">
      <w:bodyDiv w:val="1"/>
      <w:marLeft w:val="0"/>
      <w:marRight w:val="0"/>
      <w:marTop w:val="0"/>
      <w:marBottom w:val="0"/>
      <w:divBdr>
        <w:top w:val="none" w:sz="0" w:space="0" w:color="auto"/>
        <w:left w:val="none" w:sz="0" w:space="0" w:color="auto"/>
        <w:bottom w:val="none" w:sz="0" w:space="0" w:color="auto"/>
        <w:right w:val="none" w:sz="0" w:space="0" w:color="auto"/>
      </w:divBdr>
    </w:div>
    <w:div w:id="236401235">
      <w:bodyDiv w:val="1"/>
      <w:marLeft w:val="0"/>
      <w:marRight w:val="0"/>
      <w:marTop w:val="0"/>
      <w:marBottom w:val="0"/>
      <w:divBdr>
        <w:top w:val="none" w:sz="0" w:space="0" w:color="auto"/>
        <w:left w:val="none" w:sz="0" w:space="0" w:color="auto"/>
        <w:bottom w:val="none" w:sz="0" w:space="0" w:color="auto"/>
        <w:right w:val="none" w:sz="0" w:space="0" w:color="auto"/>
      </w:divBdr>
    </w:div>
    <w:div w:id="243801686">
      <w:bodyDiv w:val="1"/>
      <w:marLeft w:val="0"/>
      <w:marRight w:val="0"/>
      <w:marTop w:val="0"/>
      <w:marBottom w:val="0"/>
      <w:divBdr>
        <w:top w:val="none" w:sz="0" w:space="0" w:color="auto"/>
        <w:left w:val="none" w:sz="0" w:space="0" w:color="auto"/>
        <w:bottom w:val="none" w:sz="0" w:space="0" w:color="auto"/>
        <w:right w:val="none" w:sz="0" w:space="0" w:color="auto"/>
      </w:divBdr>
    </w:div>
    <w:div w:id="256058313">
      <w:bodyDiv w:val="1"/>
      <w:marLeft w:val="0"/>
      <w:marRight w:val="0"/>
      <w:marTop w:val="0"/>
      <w:marBottom w:val="0"/>
      <w:divBdr>
        <w:top w:val="none" w:sz="0" w:space="0" w:color="auto"/>
        <w:left w:val="none" w:sz="0" w:space="0" w:color="auto"/>
        <w:bottom w:val="none" w:sz="0" w:space="0" w:color="auto"/>
        <w:right w:val="none" w:sz="0" w:space="0" w:color="auto"/>
      </w:divBdr>
    </w:div>
    <w:div w:id="267348045">
      <w:bodyDiv w:val="1"/>
      <w:marLeft w:val="0"/>
      <w:marRight w:val="0"/>
      <w:marTop w:val="0"/>
      <w:marBottom w:val="0"/>
      <w:divBdr>
        <w:top w:val="none" w:sz="0" w:space="0" w:color="auto"/>
        <w:left w:val="none" w:sz="0" w:space="0" w:color="auto"/>
        <w:bottom w:val="none" w:sz="0" w:space="0" w:color="auto"/>
        <w:right w:val="none" w:sz="0" w:space="0" w:color="auto"/>
      </w:divBdr>
    </w:div>
    <w:div w:id="275917403">
      <w:bodyDiv w:val="1"/>
      <w:marLeft w:val="0"/>
      <w:marRight w:val="0"/>
      <w:marTop w:val="0"/>
      <w:marBottom w:val="0"/>
      <w:divBdr>
        <w:top w:val="none" w:sz="0" w:space="0" w:color="auto"/>
        <w:left w:val="none" w:sz="0" w:space="0" w:color="auto"/>
        <w:bottom w:val="none" w:sz="0" w:space="0" w:color="auto"/>
        <w:right w:val="none" w:sz="0" w:space="0" w:color="auto"/>
      </w:divBdr>
    </w:div>
    <w:div w:id="287664422">
      <w:bodyDiv w:val="1"/>
      <w:marLeft w:val="0"/>
      <w:marRight w:val="0"/>
      <w:marTop w:val="0"/>
      <w:marBottom w:val="0"/>
      <w:divBdr>
        <w:top w:val="none" w:sz="0" w:space="0" w:color="auto"/>
        <w:left w:val="none" w:sz="0" w:space="0" w:color="auto"/>
        <w:bottom w:val="none" w:sz="0" w:space="0" w:color="auto"/>
        <w:right w:val="none" w:sz="0" w:space="0" w:color="auto"/>
      </w:divBdr>
    </w:div>
    <w:div w:id="291448274">
      <w:bodyDiv w:val="1"/>
      <w:marLeft w:val="0"/>
      <w:marRight w:val="0"/>
      <w:marTop w:val="0"/>
      <w:marBottom w:val="0"/>
      <w:divBdr>
        <w:top w:val="none" w:sz="0" w:space="0" w:color="auto"/>
        <w:left w:val="none" w:sz="0" w:space="0" w:color="auto"/>
        <w:bottom w:val="none" w:sz="0" w:space="0" w:color="auto"/>
        <w:right w:val="none" w:sz="0" w:space="0" w:color="auto"/>
      </w:divBdr>
    </w:div>
    <w:div w:id="296760871">
      <w:bodyDiv w:val="1"/>
      <w:marLeft w:val="0"/>
      <w:marRight w:val="0"/>
      <w:marTop w:val="0"/>
      <w:marBottom w:val="0"/>
      <w:divBdr>
        <w:top w:val="none" w:sz="0" w:space="0" w:color="auto"/>
        <w:left w:val="none" w:sz="0" w:space="0" w:color="auto"/>
        <w:bottom w:val="none" w:sz="0" w:space="0" w:color="auto"/>
        <w:right w:val="none" w:sz="0" w:space="0" w:color="auto"/>
      </w:divBdr>
    </w:div>
    <w:div w:id="297758145">
      <w:bodyDiv w:val="1"/>
      <w:marLeft w:val="0"/>
      <w:marRight w:val="0"/>
      <w:marTop w:val="0"/>
      <w:marBottom w:val="0"/>
      <w:divBdr>
        <w:top w:val="none" w:sz="0" w:space="0" w:color="auto"/>
        <w:left w:val="none" w:sz="0" w:space="0" w:color="auto"/>
        <w:bottom w:val="none" w:sz="0" w:space="0" w:color="auto"/>
        <w:right w:val="none" w:sz="0" w:space="0" w:color="auto"/>
      </w:divBdr>
    </w:div>
    <w:div w:id="300814884">
      <w:bodyDiv w:val="1"/>
      <w:marLeft w:val="0"/>
      <w:marRight w:val="0"/>
      <w:marTop w:val="0"/>
      <w:marBottom w:val="0"/>
      <w:divBdr>
        <w:top w:val="none" w:sz="0" w:space="0" w:color="auto"/>
        <w:left w:val="none" w:sz="0" w:space="0" w:color="auto"/>
        <w:bottom w:val="none" w:sz="0" w:space="0" w:color="auto"/>
        <w:right w:val="none" w:sz="0" w:space="0" w:color="auto"/>
      </w:divBdr>
    </w:div>
    <w:div w:id="301081624">
      <w:bodyDiv w:val="1"/>
      <w:marLeft w:val="0"/>
      <w:marRight w:val="0"/>
      <w:marTop w:val="0"/>
      <w:marBottom w:val="0"/>
      <w:divBdr>
        <w:top w:val="none" w:sz="0" w:space="0" w:color="auto"/>
        <w:left w:val="none" w:sz="0" w:space="0" w:color="auto"/>
        <w:bottom w:val="none" w:sz="0" w:space="0" w:color="auto"/>
        <w:right w:val="none" w:sz="0" w:space="0" w:color="auto"/>
      </w:divBdr>
      <w:divsChild>
        <w:div w:id="934559397">
          <w:marLeft w:val="0"/>
          <w:marRight w:val="0"/>
          <w:marTop w:val="0"/>
          <w:marBottom w:val="0"/>
          <w:divBdr>
            <w:top w:val="none" w:sz="0" w:space="0" w:color="auto"/>
            <w:left w:val="none" w:sz="0" w:space="0" w:color="auto"/>
            <w:bottom w:val="none" w:sz="0" w:space="0" w:color="auto"/>
            <w:right w:val="none" w:sz="0" w:space="0" w:color="auto"/>
          </w:divBdr>
        </w:div>
        <w:div w:id="273052961">
          <w:marLeft w:val="0"/>
          <w:marRight w:val="0"/>
          <w:marTop w:val="0"/>
          <w:marBottom w:val="0"/>
          <w:divBdr>
            <w:top w:val="none" w:sz="0" w:space="0" w:color="auto"/>
            <w:left w:val="none" w:sz="0" w:space="0" w:color="auto"/>
            <w:bottom w:val="none" w:sz="0" w:space="0" w:color="auto"/>
            <w:right w:val="none" w:sz="0" w:space="0" w:color="auto"/>
          </w:divBdr>
          <w:divsChild>
            <w:div w:id="1684238504">
              <w:marLeft w:val="0"/>
              <w:marRight w:val="0"/>
              <w:marTop w:val="0"/>
              <w:marBottom w:val="0"/>
              <w:divBdr>
                <w:top w:val="none" w:sz="0" w:space="0" w:color="auto"/>
                <w:left w:val="none" w:sz="0" w:space="0" w:color="auto"/>
                <w:bottom w:val="none" w:sz="0" w:space="0" w:color="auto"/>
                <w:right w:val="none" w:sz="0" w:space="0" w:color="auto"/>
              </w:divBdr>
            </w:div>
          </w:divsChild>
        </w:div>
        <w:div w:id="689260334">
          <w:marLeft w:val="0"/>
          <w:marRight w:val="0"/>
          <w:marTop w:val="0"/>
          <w:marBottom w:val="0"/>
          <w:divBdr>
            <w:top w:val="none" w:sz="0" w:space="0" w:color="auto"/>
            <w:left w:val="none" w:sz="0" w:space="0" w:color="auto"/>
            <w:bottom w:val="none" w:sz="0" w:space="0" w:color="auto"/>
            <w:right w:val="none" w:sz="0" w:space="0" w:color="auto"/>
          </w:divBdr>
        </w:div>
        <w:div w:id="1762406971">
          <w:marLeft w:val="0"/>
          <w:marRight w:val="0"/>
          <w:marTop w:val="0"/>
          <w:marBottom w:val="0"/>
          <w:divBdr>
            <w:top w:val="none" w:sz="0" w:space="0" w:color="auto"/>
            <w:left w:val="none" w:sz="0" w:space="0" w:color="auto"/>
            <w:bottom w:val="none" w:sz="0" w:space="0" w:color="auto"/>
            <w:right w:val="none" w:sz="0" w:space="0" w:color="auto"/>
          </w:divBdr>
          <w:divsChild>
            <w:div w:id="1199657685">
              <w:marLeft w:val="0"/>
              <w:marRight w:val="0"/>
              <w:marTop w:val="0"/>
              <w:marBottom w:val="0"/>
              <w:divBdr>
                <w:top w:val="none" w:sz="0" w:space="0" w:color="auto"/>
                <w:left w:val="none" w:sz="0" w:space="0" w:color="auto"/>
                <w:bottom w:val="none" w:sz="0" w:space="0" w:color="auto"/>
                <w:right w:val="none" w:sz="0" w:space="0" w:color="auto"/>
              </w:divBdr>
            </w:div>
          </w:divsChild>
        </w:div>
        <w:div w:id="518934184">
          <w:marLeft w:val="0"/>
          <w:marRight w:val="0"/>
          <w:marTop w:val="0"/>
          <w:marBottom w:val="0"/>
          <w:divBdr>
            <w:top w:val="none" w:sz="0" w:space="0" w:color="auto"/>
            <w:left w:val="none" w:sz="0" w:space="0" w:color="auto"/>
            <w:bottom w:val="none" w:sz="0" w:space="0" w:color="auto"/>
            <w:right w:val="none" w:sz="0" w:space="0" w:color="auto"/>
          </w:divBdr>
        </w:div>
      </w:divsChild>
    </w:div>
    <w:div w:id="304236790">
      <w:bodyDiv w:val="1"/>
      <w:marLeft w:val="0"/>
      <w:marRight w:val="0"/>
      <w:marTop w:val="0"/>
      <w:marBottom w:val="0"/>
      <w:divBdr>
        <w:top w:val="none" w:sz="0" w:space="0" w:color="auto"/>
        <w:left w:val="none" w:sz="0" w:space="0" w:color="auto"/>
        <w:bottom w:val="none" w:sz="0" w:space="0" w:color="auto"/>
        <w:right w:val="none" w:sz="0" w:space="0" w:color="auto"/>
      </w:divBdr>
    </w:div>
    <w:div w:id="305740385">
      <w:bodyDiv w:val="1"/>
      <w:marLeft w:val="0"/>
      <w:marRight w:val="0"/>
      <w:marTop w:val="0"/>
      <w:marBottom w:val="0"/>
      <w:divBdr>
        <w:top w:val="none" w:sz="0" w:space="0" w:color="auto"/>
        <w:left w:val="none" w:sz="0" w:space="0" w:color="auto"/>
        <w:bottom w:val="none" w:sz="0" w:space="0" w:color="auto"/>
        <w:right w:val="none" w:sz="0" w:space="0" w:color="auto"/>
      </w:divBdr>
    </w:div>
    <w:div w:id="310794928">
      <w:bodyDiv w:val="1"/>
      <w:marLeft w:val="0"/>
      <w:marRight w:val="0"/>
      <w:marTop w:val="0"/>
      <w:marBottom w:val="0"/>
      <w:divBdr>
        <w:top w:val="none" w:sz="0" w:space="0" w:color="auto"/>
        <w:left w:val="none" w:sz="0" w:space="0" w:color="auto"/>
        <w:bottom w:val="none" w:sz="0" w:space="0" w:color="auto"/>
        <w:right w:val="none" w:sz="0" w:space="0" w:color="auto"/>
      </w:divBdr>
    </w:div>
    <w:div w:id="315301836">
      <w:bodyDiv w:val="1"/>
      <w:marLeft w:val="0"/>
      <w:marRight w:val="0"/>
      <w:marTop w:val="0"/>
      <w:marBottom w:val="0"/>
      <w:divBdr>
        <w:top w:val="none" w:sz="0" w:space="0" w:color="auto"/>
        <w:left w:val="none" w:sz="0" w:space="0" w:color="auto"/>
        <w:bottom w:val="none" w:sz="0" w:space="0" w:color="auto"/>
        <w:right w:val="none" w:sz="0" w:space="0" w:color="auto"/>
      </w:divBdr>
    </w:div>
    <w:div w:id="324404865">
      <w:bodyDiv w:val="1"/>
      <w:marLeft w:val="0"/>
      <w:marRight w:val="0"/>
      <w:marTop w:val="0"/>
      <w:marBottom w:val="0"/>
      <w:divBdr>
        <w:top w:val="none" w:sz="0" w:space="0" w:color="auto"/>
        <w:left w:val="none" w:sz="0" w:space="0" w:color="auto"/>
        <w:bottom w:val="none" w:sz="0" w:space="0" w:color="auto"/>
        <w:right w:val="none" w:sz="0" w:space="0" w:color="auto"/>
      </w:divBdr>
    </w:div>
    <w:div w:id="337730650">
      <w:bodyDiv w:val="1"/>
      <w:marLeft w:val="0"/>
      <w:marRight w:val="0"/>
      <w:marTop w:val="0"/>
      <w:marBottom w:val="0"/>
      <w:divBdr>
        <w:top w:val="none" w:sz="0" w:space="0" w:color="auto"/>
        <w:left w:val="none" w:sz="0" w:space="0" w:color="auto"/>
        <w:bottom w:val="none" w:sz="0" w:space="0" w:color="auto"/>
        <w:right w:val="none" w:sz="0" w:space="0" w:color="auto"/>
      </w:divBdr>
      <w:divsChild>
        <w:div w:id="1077165755">
          <w:marLeft w:val="0"/>
          <w:marRight w:val="0"/>
          <w:marTop w:val="0"/>
          <w:marBottom w:val="240"/>
          <w:divBdr>
            <w:top w:val="none" w:sz="0" w:space="0" w:color="auto"/>
            <w:left w:val="none" w:sz="0" w:space="0" w:color="auto"/>
            <w:bottom w:val="none" w:sz="0" w:space="0" w:color="auto"/>
            <w:right w:val="none" w:sz="0" w:space="0" w:color="auto"/>
          </w:divBdr>
        </w:div>
      </w:divsChild>
    </w:div>
    <w:div w:id="349180260">
      <w:bodyDiv w:val="1"/>
      <w:marLeft w:val="0"/>
      <w:marRight w:val="0"/>
      <w:marTop w:val="0"/>
      <w:marBottom w:val="0"/>
      <w:divBdr>
        <w:top w:val="none" w:sz="0" w:space="0" w:color="auto"/>
        <w:left w:val="none" w:sz="0" w:space="0" w:color="auto"/>
        <w:bottom w:val="none" w:sz="0" w:space="0" w:color="auto"/>
        <w:right w:val="none" w:sz="0" w:space="0" w:color="auto"/>
      </w:divBdr>
    </w:div>
    <w:div w:id="362100821">
      <w:bodyDiv w:val="1"/>
      <w:marLeft w:val="0"/>
      <w:marRight w:val="0"/>
      <w:marTop w:val="0"/>
      <w:marBottom w:val="0"/>
      <w:divBdr>
        <w:top w:val="none" w:sz="0" w:space="0" w:color="auto"/>
        <w:left w:val="none" w:sz="0" w:space="0" w:color="auto"/>
        <w:bottom w:val="none" w:sz="0" w:space="0" w:color="auto"/>
        <w:right w:val="none" w:sz="0" w:space="0" w:color="auto"/>
      </w:divBdr>
    </w:div>
    <w:div w:id="365375102">
      <w:bodyDiv w:val="1"/>
      <w:marLeft w:val="0"/>
      <w:marRight w:val="0"/>
      <w:marTop w:val="0"/>
      <w:marBottom w:val="0"/>
      <w:divBdr>
        <w:top w:val="none" w:sz="0" w:space="0" w:color="auto"/>
        <w:left w:val="none" w:sz="0" w:space="0" w:color="auto"/>
        <w:bottom w:val="none" w:sz="0" w:space="0" w:color="auto"/>
        <w:right w:val="none" w:sz="0" w:space="0" w:color="auto"/>
      </w:divBdr>
      <w:divsChild>
        <w:div w:id="287900562">
          <w:marLeft w:val="0"/>
          <w:marRight w:val="0"/>
          <w:marTop w:val="0"/>
          <w:marBottom w:val="0"/>
          <w:divBdr>
            <w:top w:val="none" w:sz="0" w:space="0" w:color="auto"/>
            <w:left w:val="none" w:sz="0" w:space="0" w:color="auto"/>
            <w:bottom w:val="none" w:sz="0" w:space="0" w:color="auto"/>
            <w:right w:val="none" w:sz="0" w:space="0" w:color="auto"/>
          </w:divBdr>
        </w:div>
        <w:div w:id="115950797">
          <w:marLeft w:val="0"/>
          <w:marRight w:val="0"/>
          <w:marTop w:val="0"/>
          <w:marBottom w:val="0"/>
          <w:divBdr>
            <w:top w:val="none" w:sz="0" w:space="0" w:color="auto"/>
            <w:left w:val="none" w:sz="0" w:space="0" w:color="auto"/>
            <w:bottom w:val="none" w:sz="0" w:space="0" w:color="auto"/>
            <w:right w:val="none" w:sz="0" w:space="0" w:color="auto"/>
          </w:divBdr>
        </w:div>
      </w:divsChild>
    </w:div>
    <w:div w:id="366150356">
      <w:bodyDiv w:val="1"/>
      <w:marLeft w:val="0"/>
      <w:marRight w:val="0"/>
      <w:marTop w:val="0"/>
      <w:marBottom w:val="0"/>
      <w:divBdr>
        <w:top w:val="none" w:sz="0" w:space="0" w:color="auto"/>
        <w:left w:val="none" w:sz="0" w:space="0" w:color="auto"/>
        <w:bottom w:val="none" w:sz="0" w:space="0" w:color="auto"/>
        <w:right w:val="none" w:sz="0" w:space="0" w:color="auto"/>
      </w:divBdr>
    </w:div>
    <w:div w:id="378674424">
      <w:bodyDiv w:val="1"/>
      <w:marLeft w:val="0"/>
      <w:marRight w:val="0"/>
      <w:marTop w:val="0"/>
      <w:marBottom w:val="0"/>
      <w:divBdr>
        <w:top w:val="none" w:sz="0" w:space="0" w:color="auto"/>
        <w:left w:val="none" w:sz="0" w:space="0" w:color="auto"/>
        <w:bottom w:val="none" w:sz="0" w:space="0" w:color="auto"/>
        <w:right w:val="none" w:sz="0" w:space="0" w:color="auto"/>
      </w:divBdr>
    </w:div>
    <w:div w:id="379743749">
      <w:bodyDiv w:val="1"/>
      <w:marLeft w:val="0"/>
      <w:marRight w:val="0"/>
      <w:marTop w:val="0"/>
      <w:marBottom w:val="0"/>
      <w:divBdr>
        <w:top w:val="none" w:sz="0" w:space="0" w:color="auto"/>
        <w:left w:val="none" w:sz="0" w:space="0" w:color="auto"/>
        <w:bottom w:val="none" w:sz="0" w:space="0" w:color="auto"/>
        <w:right w:val="none" w:sz="0" w:space="0" w:color="auto"/>
      </w:divBdr>
    </w:div>
    <w:div w:id="383917444">
      <w:bodyDiv w:val="1"/>
      <w:marLeft w:val="0"/>
      <w:marRight w:val="0"/>
      <w:marTop w:val="0"/>
      <w:marBottom w:val="0"/>
      <w:divBdr>
        <w:top w:val="none" w:sz="0" w:space="0" w:color="auto"/>
        <w:left w:val="none" w:sz="0" w:space="0" w:color="auto"/>
        <w:bottom w:val="none" w:sz="0" w:space="0" w:color="auto"/>
        <w:right w:val="none" w:sz="0" w:space="0" w:color="auto"/>
      </w:divBdr>
      <w:divsChild>
        <w:div w:id="827864962">
          <w:marLeft w:val="0"/>
          <w:marRight w:val="0"/>
          <w:marTop w:val="0"/>
          <w:marBottom w:val="0"/>
          <w:divBdr>
            <w:top w:val="none" w:sz="0" w:space="0" w:color="auto"/>
            <w:left w:val="none" w:sz="0" w:space="0" w:color="auto"/>
            <w:bottom w:val="none" w:sz="0" w:space="0" w:color="auto"/>
            <w:right w:val="none" w:sz="0" w:space="0" w:color="auto"/>
          </w:divBdr>
        </w:div>
        <w:div w:id="485243762">
          <w:marLeft w:val="0"/>
          <w:marRight w:val="0"/>
          <w:marTop w:val="0"/>
          <w:marBottom w:val="0"/>
          <w:divBdr>
            <w:top w:val="none" w:sz="0" w:space="0" w:color="auto"/>
            <w:left w:val="none" w:sz="0" w:space="0" w:color="auto"/>
            <w:bottom w:val="none" w:sz="0" w:space="0" w:color="auto"/>
            <w:right w:val="none" w:sz="0" w:space="0" w:color="auto"/>
          </w:divBdr>
        </w:div>
      </w:divsChild>
    </w:div>
    <w:div w:id="385224207">
      <w:bodyDiv w:val="1"/>
      <w:marLeft w:val="0"/>
      <w:marRight w:val="0"/>
      <w:marTop w:val="0"/>
      <w:marBottom w:val="0"/>
      <w:divBdr>
        <w:top w:val="none" w:sz="0" w:space="0" w:color="auto"/>
        <w:left w:val="none" w:sz="0" w:space="0" w:color="auto"/>
        <w:bottom w:val="none" w:sz="0" w:space="0" w:color="auto"/>
        <w:right w:val="none" w:sz="0" w:space="0" w:color="auto"/>
      </w:divBdr>
    </w:div>
    <w:div w:id="386954778">
      <w:bodyDiv w:val="1"/>
      <w:marLeft w:val="0"/>
      <w:marRight w:val="0"/>
      <w:marTop w:val="0"/>
      <w:marBottom w:val="0"/>
      <w:divBdr>
        <w:top w:val="none" w:sz="0" w:space="0" w:color="auto"/>
        <w:left w:val="none" w:sz="0" w:space="0" w:color="auto"/>
        <w:bottom w:val="none" w:sz="0" w:space="0" w:color="auto"/>
        <w:right w:val="none" w:sz="0" w:space="0" w:color="auto"/>
      </w:divBdr>
    </w:div>
    <w:div w:id="387918744">
      <w:bodyDiv w:val="1"/>
      <w:marLeft w:val="0"/>
      <w:marRight w:val="0"/>
      <w:marTop w:val="0"/>
      <w:marBottom w:val="0"/>
      <w:divBdr>
        <w:top w:val="none" w:sz="0" w:space="0" w:color="auto"/>
        <w:left w:val="none" w:sz="0" w:space="0" w:color="auto"/>
        <w:bottom w:val="none" w:sz="0" w:space="0" w:color="auto"/>
        <w:right w:val="none" w:sz="0" w:space="0" w:color="auto"/>
      </w:divBdr>
    </w:div>
    <w:div w:id="389958336">
      <w:bodyDiv w:val="1"/>
      <w:marLeft w:val="0"/>
      <w:marRight w:val="0"/>
      <w:marTop w:val="0"/>
      <w:marBottom w:val="0"/>
      <w:divBdr>
        <w:top w:val="none" w:sz="0" w:space="0" w:color="auto"/>
        <w:left w:val="none" w:sz="0" w:space="0" w:color="auto"/>
        <w:bottom w:val="none" w:sz="0" w:space="0" w:color="auto"/>
        <w:right w:val="none" w:sz="0" w:space="0" w:color="auto"/>
      </w:divBdr>
    </w:div>
    <w:div w:id="405153769">
      <w:bodyDiv w:val="1"/>
      <w:marLeft w:val="0"/>
      <w:marRight w:val="0"/>
      <w:marTop w:val="0"/>
      <w:marBottom w:val="0"/>
      <w:divBdr>
        <w:top w:val="none" w:sz="0" w:space="0" w:color="auto"/>
        <w:left w:val="none" w:sz="0" w:space="0" w:color="auto"/>
        <w:bottom w:val="none" w:sz="0" w:space="0" w:color="auto"/>
        <w:right w:val="none" w:sz="0" w:space="0" w:color="auto"/>
      </w:divBdr>
    </w:div>
    <w:div w:id="408622099">
      <w:bodyDiv w:val="1"/>
      <w:marLeft w:val="0"/>
      <w:marRight w:val="0"/>
      <w:marTop w:val="0"/>
      <w:marBottom w:val="0"/>
      <w:divBdr>
        <w:top w:val="none" w:sz="0" w:space="0" w:color="auto"/>
        <w:left w:val="none" w:sz="0" w:space="0" w:color="auto"/>
        <w:bottom w:val="none" w:sz="0" w:space="0" w:color="auto"/>
        <w:right w:val="none" w:sz="0" w:space="0" w:color="auto"/>
      </w:divBdr>
    </w:div>
    <w:div w:id="410003483">
      <w:bodyDiv w:val="1"/>
      <w:marLeft w:val="0"/>
      <w:marRight w:val="0"/>
      <w:marTop w:val="0"/>
      <w:marBottom w:val="0"/>
      <w:divBdr>
        <w:top w:val="none" w:sz="0" w:space="0" w:color="auto"/>
        <w:left w:val="none" w:sz="0" w:space="0" w:color="auto"/>
        <w:bottom w:val="none" w:sz="0" w:space="0" w:color="auto"/>
        <w:right w:val="none" w:sz="0" w:space="0" w:color="auto"/>
      </w:divBdr>
    </w:div>
    <w:div w:id="421217695">
      <w:bodyDiv w:val="1"/>
      <w:marLeft w:val="0"/>
      <w:marRight w:val="0"/>
      <w:marTop w:val="0"/>
      <w:marBottom w:val="0"/>
      <w:divBdr>
        <w:top w:val="none" w:sz="0" w:space="0" w:color="auto"/>
        <w:left w:val="none" w:sz="0" w:space="0" w:color="auto"/>
        <w:bottom w:val="none" w:sz="0" w:space="0" w:color="auto"/>
        <w:right w:val="none" w:sz="0" w:space="0" w:color="auto"/>
      </w:divBdr>
    </w:div>
    <w:div w:id="427969743">
      <w:bodyDiv w:val="1"/>
      <w:marLeft w:val="0"/>
      <w:marRight w:val="0"/>
      <w:marTop w:val="0"/>
      <w:marBottom w:val="0"/>
      <w:divBdr>
        <w:top w:val="none" w:sz="0" w:space="0" w:color="auto"/>
        <w:left w:val="none" w:sz="0" w:space="0" w:color="auto"/>
        <w:bottom w:val="none" w:sz="0" w:space="0" w:color="auto"/>
        <w:right w:val="none" w:sz="0" w:space="0" w:color="auto"/>
      </w:divBdr>
    </w:div>
    <w:div w:id="435949577">
      <w:bodyDiv w:val="1"/>
      <w:marLeft w:val="0"/>
      <w:marRight w:val="0"/>
      <w:marTop w:val="0"/>
      <w:marBottom w:val="0"/>
      <w:divBdr>
        <w:top w:val="none" w:sz="0" w:space="0" w:color="auto"/>
        <w:left w:val="none" w:sz="0" w:space="0" w:color="auto"/>
        <w:bottom w:val="none" w:sz="0" w:space="0" w:color="auto"/>
        <w:right w:val="none" w:sz="0" w:space="0" w:color="auto"/>
      </w:divBdr>
    </w:div>
    <w:div w:id="437407292">
      <w:bodyDiv w:val="1"/>
      <w:marLeft w:val="0"/>
      <w:marRight w:val="0"/>
      <w:marTop w:val="0"/>
      <w:marBottom w:val="0"/>
      <w:divBdr>
        <w:top w:val="none" w:sz="0" w:space="0" w:color="auto"/>
        <w:left w:val="none" w:sz="0" w:space="0" w:color="auto"/>
        <w:bottom w:val="none" w:sz="0" w:space="0" w:color="auto"/>
        <w:right w:val="none" w:sz="0" w:space="0" w:color="auto"/>
      </w:divBdr>
    </w:div>
    <w:div w:id="452940513">
      <w:bodyDiv w:val="1"/>
      <w:marLeft w:val="0"/>
      <w:marRight w:val="0"/>
      <w:marTop w:val="0"/>
      <w:marBottom w:val="0"/>
      <w:divBdr>
        <w:top w:val="none" w:sz="0" w:space="0" w:color="auto"/>
        <w:left w:val="none" w:sz="0" w:space="0" w:color="auto"/>
        <w:bottom w:val="none" w:sz="0" w:space="0" w:color="auto"/>
        <w:right w:val="none" w:sz="0" w:space="0" w:color="auto"/>
      </w:divBdr>
    </w:div>
    <w:div w:id="456146983">
      <w:bodyDiv w:val="1"/>
      <w:marLeft w:val="0"/>
      <w:marRight w:val="0"/>
      <w:marTop w:val="0"/>
      <w:marBottom w:val="0"/>
      <w:divBdr>
        <w:top w:val="none" w:sz="0" w:space="0" w:color="auto"/>
        <w:left w:val="none" w:sz="0" w:space="0" w:color="auto"/>
        <w:bottom w:val="none" w:sz="0" w:space="0" w:color="auto"/>
        <w:right w:val="none" w:sz="0" w:space="0" w:color="auto"/>
      </w:divBdr>
    </w:div>
    <w:div w:id="458568405">
      <w:bodyDiv w:val="1"/>
      <w:marLeft w:val="0"/>
      <w:marRight w:val="0"/>
      <w:marTop w:val="0"/>
      <w:marBottom w:val="0"/>
      <w:divBdr>
        <w:top w:val="none" w:sz="0" w:space="0" w:color="auto"/>
        <w:left w:val="none" w:sz="0" w:space="0" w:color="auto"/>
        <w:bottom w:val="none" w:sz="0" w:space="0" w:color="auto"/>
        <w:right w:val="none" w:sz="0" w:space="0" w:color="auto"/>
      </w:divBdr>
    </w:div>
    <w:div w:id="460073509">
      <w:bodyDiv w:val="1"/>
      <w:marLeft w:val="0"/>
      <w:marRight w:val="0"/>
      <w:marTop w:val="0"/>
      <w:marBottom w:val="0"/>
      <w:divBdr>
        <w:top w:val="none" w:sz="0" w:space="0" w:color="auto"/>
        <w:left w:val="none" w:sz="0" w:space="0" w:color="auto"/>
        <w:bottom w:val="none" w:sz="0" w:space="0" w:color="auto"/>
        <w:right w:val="none" w:sz="0" w:space="0" w:color="auto"/>
      </w:divBdr>
    </w:div>
    <w:div w:id="462312657">
      <w:bodyDiv w:val="1"/>
      <w:marLeft w:val="0"/>
      <w:marRight w:val="0"/>
      <w:marTop w:val="0"/>
      <w:marBottom w:val="0"/>
      <w:divBdr>
        <w:top w:val="none" w:sz="0" w:space="0" w:color="auto"/>
        <w:left w:val="none" w:sz="0" w:space="0" w:color="auto"/>
        <w:bottom w:val="none" w:sz="0" w:space="0" w:color="auto"/>
        <w:right w:val="none" w:sz="0" w:space="0" w:color="auto"/>
      </w:divBdr>
    </w:div>
    <w:div w:id="467552316">
      <w:bodyDiv w:val="1"/>
      <w:marLeft w:val="0"/>
      <w:marRight w:val="0"/>
      <w:marTop w:val="0"/>
      <w:marBottom w:val="0"/>
      <w:divBdr>
        <w:top w:val="none" w:sz="0" w:space="0" w:color="auto"/>
        <w:left w:val="none" w:sz="0" w:space="0" w:color="auto"/>
        <w:bottom w:val="none" w:sz="0" w:space="0" w:color="auto"/>
        <w:right w:val="none" w:sz="0" w:space="0" w:color="auto"/>
      </w:divBdr>
    </w:div>
    <w:div w:id="474949559">
      <w:bodyDiv w:val="1"/>
      <w:marLeft w:val="0"/>
      <w:marRight w:val="0"/>
      <w:marTop w:val="0"/>
      <w:marBottom w:val="0"/>
      <w:divBdr>
        <w:top w:val="none" w:sz="0" w:space="0" w:color="auto"/>
        <w:left w:val="none" w:sz="0" w:space="0" w:color="auto"/>
        <w:bottom w:val="none" w:sz="0" w:space="0" w:color="auto"/>
        <w:right w:val="none" w:sz="0" w:space="0" w:color="auto"/>
      </w:divBdr>
    </w:div>
    <w:div w:id="477572011">
      <w:bodyDiv w:val="1"/>
      <w:marLeft w:val="0"/>
      <w:marRight w:val="0"/>
      <w:marTop w:val="0"/>
      <w:marBottom w:val="0"/>
      <w:divBdr>
        <w:top w:val="none" w:sz="0" w:space="0" w:color="auto"/>
        <w:left w:val="none" w:sz="0" w:space="0" w:color="auto"/>
        <w:bottom w:val="none" w:sz="0" w:space="0" w:color="auto"/>
        <w:right w:val="none" w:sz="0" w:space="0" w:color="auto"/>
      </w:divBdr>
      <w:divsChild>
        <w:div w:id="922907733">
          <w:marLeft w:val="0"/>
          <w:marRight w:val="0"/>
          <w:marTop w:val="0"/>
          <w:marBottom w:val="240"/>
          <w:divBdr>
            <w:top w:val="none" w:sz="0" w:space="0" w:color="auto"/>
            <w:left w:val="none" w:sz="0" w:space="0" w:color="auto"/>
            <w:bottom w:val="none" w:sz="0" w:space="0" w:color="auto"/>
            <w:right w:val="none" w:sz="0" w:space="0" w:color="auto"/>
          </w:divBdr>
        </w:div>
      </w:divsChild>
    </w:div>
    <w:div w:id="484052230">
      <w:bodyDiv w:val="1"/>
      <w:marLeft w:val="0"/>
      <w:marRight w:val="0"/>
      <w:marTop w:val="0"/>
      <w:marBottom w:val="0"/>
      <w:divBdr>
        <w:top w:val="none" w:sz="0" w:space="0" w:color="auto"/>
        <w:left w:val="none" w:sz="0" w:space="0" w:color="auto"/>
        <w:bottom w:val="none" w:sz="0" w:space="0" w:color="auto"/>
        <w:right w:val="none" w:sz="0" w:space="0" w:color="auto"/>
      </w:divBdr>
    </w:div>
    <w:div w:id="484930560">
      <w:bodyDiv w:val="1"/>
      <w:marLeft w:val="0"/>
      <w:marRight w:val="0"/>
      <w:marTop w:val="0"/>
      <w:marBottom w:val="0"/>
      <w:divBdr>
        <w:top w:val="none" w:sz="0" w:space="0" w:color="auto"/>
        <w:left w:val="none" w:sz="0" w:space="0" w:color="auto"/>
        <w:bottom w:val="none" w:sz="0" w:space="0" w:color="auto"/>
        <w:right w:val="none" w:sz="0" w:space="0" w:color="auto"/>
      </w:divBdr>
    </w:div>
    <w:div w:id="487526958">
      <w:bodyDiv w:val="1"/>
      <w:marLeft w:val="0"/>
      <w:marRight w:val="0"/>
      <w:marTop w:val="0"/>
      <w:marBottom w:val="0"/>
      <w:divBdr>
        <w:top w:val="none" w:sz="0" w:space="0" w:color="auto"/>
        <w:left w:val="none" w:sz="0" w:space="0" w:color="auto"/>
        <w:bottom w:val="none" w:sz="0" w:space="0" w:color="auto"/>
        <w:right w:val="none" w:sz="0" w:space="0" w:color="auto"/>
      </w:divBdr>
    </w:div>
    <w:div w:id="494348202">
      <w:bodyDiv w:val="1"/>
      <w:marLeft w:val="0"/>
      <w:marRight w:val="0"/>
      <w:marTop w:val="0"/>
      <w:marBottom w:val="0"/>
      <w:divBdr>
        <w:top w:val="none" w:sz="0" w:space="0" w:color="auto"/>
        <w:left w:val="none" w:sz="0" w:space="0" w:color="auto"/>
        <w:bottom w:val="none" w:sz="0" w:space="0" w:color="auto"/>
        <w:right w:val="none" w:sz="0" w:space="0" w:color="auto"/>
      </w:divBdr>
      <w:divsChild>
        <w:div w:id="1153333394">
          <w:marLeft w:val="0"/>
          <w:marRight w:val="0"/>
          <w:marTop w:val="0"/>
          <w:marBottom w:val="240"/>
          <w:divBdr>
            <w:top w:val="none" w:sz="0" w:space="0" w:color="auto"/>
            <w:left w:val="none" w:sz="0" w:space="0" w:color="auto"/>
            <w:bottom w:val="none" w:sz="0" w:space="0" w:color="auto"/>
            <w:right w:val="none" w:sz="0" w:space="0" w:color="auto"/>
          </w:divBdr>
        </w:div>
      </w:divsChild>
    </w:div>
    <w:div w:id="503983305">
      <w:bodyDiv w:val="1"/>
      <w:marLeft w:val="0"/>
      <w:marRight w:val="0"/>
      <w:marTop w:val="0"/>
      <w:marBottom w:val="0"/>
      <w:divBdr>
        <w:top w:val="none" w:sz="0" w:space="0" w:color="auto"/>
        <w:left w:val="none" w:sz="0" w:space="0" w:color="auto"/>
        <w:bottom w:val="none" w:sz="0" w:space="0" w:color="auto"/>
        <w:right w:val="none" w:sz="0" w:space="0" w:color="auto"/>
      </w:divBdr>
      <w:divsChild>
        <w:div w:id="1348750385">
          <w:marLeft w:val="0"/>
          <w:marRight w:val="0"/>
          <w:marTop w:val="0"/>
          <w:marBottom w:val="240"/>
          <w:divBdr>
            <w:top w:val="none" w:sz="0" w:space="0" w:color="auto"/>
            <w:left w:val="none" w:sz="0" w:space="0" w:color="auto"/>
            <w:bottom w:val="none" w:sz="0" w:space="0" w:color="auto"/>
            <w:right w:val="none" w:sz="0" w:space="0" w:color="auto"/>
          </w:divBdr>
        </w:div>
      </w:divsChild>
    </w:div>
    <w:div w:id="504322606">
      <w:bodyDiv w:val="1"/>
      <w:marLeft w:val="0"/>
      <w:marRight w:val="0"/>
      <w:marTop w:val="0"/>
      <w:marBottom w:val="0"/>
      <w:divBdr>
        <w:top w:val="none" w:sz="0" w:space="0" w:color="auto"/>
        <w:left w:val="none" w:sz="0" w:space="0" w:color="auto"/>
        <w:bottom w:val="none" w:sz="0" w:space="0" w:color="auto"/>
        <w:right w:val="none" w:sz="0" w:space="0" w:color="auto"/>
      </w:divBdr>
    </w:div>
    <w:div w:id="512184206">
      <w:bodyDiv w:val="1"/>
      <w:marLeft w:val="0"/>
      <w:marRight w:val="0"/>
      <w:marTop w:val="0"/>
      <w:marBottom w:val="0"/>
      <w:divBdr>
        <w:top w:val="none" w:sz="0" w:space="0" w:color="auto"/>
        <w:left w:val="none" w:sz="0" w:space="0" w:color="auto"/>
        <w:bottom w:val="none" w:sz="0" w:space="0" w:color="auto"/>
        <w:right w:val="none" w:sz="0" w:space="0" w:color="auto"/>
      </w:divBdr>
    </w:div>
    <w:div w:id="526257860">
      <w:bodyDiv w:val="1"/>
      <w:marLeft w:val="0"/>
      <w:marRight w:val="0"/>
      <w:marTop w:val="0"/>
      <w:marBottom w:val="0"/>
      <w:divBdr>
        <w:top w:val="none" w:sz="0" w:space="0" w:color="auto"/>
        <w:left w:val="none" w:sz="0" w:space="0" w:color="auto"/>
        <w:bottom w:val="none" w:sz="0" w:space="0" w:color="auto"/>
        <w:right w:val="none" w:sz="0" w:space="0" w:color="auto"/>
      </w:divBdr>
    </w:div>
    <w:div w:id="533272985">
      <w:bodyDiv w:val="1"/>
      <w:marLeft w:val="0"/>
      <w:marRight w:val="0"/>
      <w:marTop w:val="0"/>
      <w:marBottom w:val="0"/>
      <w:divBdr>
        <w:top w:val="none" w:sz="0" w:space="0" w:color="auto"/>
        <w:left w:val="none" w:sz="0" w:space="0" w:color="auto"/>
        <w:bottom w:val="none" w:sz="0" w:space="0" w:color="auto"/>
        <w:right w:val="none" w:sz="0" w:space="0" w:color="auto"/>
      </w:divBdr>
    </w:div>
    <w:div w:id="537738623">
      <w:bodyDiv w:val="1"/>
      <w:marLeft w:val="0"/>
      <w:marRight w:val="0"/>
      <w:marTop w:val="0"/>
      <w:marBottom w:val="0"/>
      <w:divBdr>
        <w:top w:val="none" w:sz="0" w:space="0" w:color="auto"/>
        <w:left w:val="none" w:sz="0" w:space="0" w:color="auto"/>
        <w:bottom w:val="none" w:sz="0" w:space="0" w:color="auto"/>
        <w:right w:val="none" w:sz="0" w:space="0" w:color="auto"/>
      </w:divBdr>
    </w:div>
    <w:div w:id="538467924">
      <w:bodyDiv w:val="1"/>
      <w:marLeft w:val="0"/>
      <w:marRight w:val="0"/>
      <w:marTop w:val="0"/>
      <w:marBottom w:val="0"/>
      <w:divBdr>
        <w:top w:val="none" w:sz="0" w:space="0" w:color="auto"/>
        <w:left w:val="none" w:sz="0" w:space="0" w:color="auto"/>
        <w:bottom w:val="none" w:sz="0" w:space="0" w:color="auto"/>
        <w:right w:val="none" w:sz="0" w:space="0" w:color="auto"/>
      </w:divBdr>
    </w:div>
    <w:div w:id="540551756">
      <w:bodyDiv w:val="1"/>
      <w:marLeft w:val="0"/>
      <w:marRight w:val="0"/>
      <w:marTop w:val="0"/>
      <w:marBottom w:val="0"/>
      <w:divBdr>
        <w:top w:val="none" w:sz="0" w:space="0" w:color="auto"/>
        <w:left w:val="none" w:sz="0" w:space="0" w:color="auto"/>
        <w:bottom w:val="none" w:sz="0" w:space="0" w:color="auto"/>
        <w:right w:val="none" w:sz="0" w:space="0" w:color="auto"/>
      </w:divBdr>
    </w:div>
    <w:div w:id="543636626">
      <w:bodyDiv w:val="1"/>
      <w:marLeft w:val="0"/>
      <w:marRight w:val="0"/>
      <w:marTop w:val="0"/>
      <w:marBottom w:val="0"/>
      <w:divBdr>
        <w:top w:val="none" w:sz="0" w:space="0" w:color="auto"/>
        <w:left w:val="none" w:sz="0" w:space="0" w:color="auto"/>
        <w:bottom w:val="none" w:sz="0" w:space="0" w:color="auto"/>
        <w:right w:val="none" w:sz="0" w:space="0" w:color="auto"/>
      </w:divBdr>
    </w:div>
    <w:div w:id="545290977">
      <w:bodyDiv w:val="1"/>
      <w:marLeft w:val="0"/>
      <w:marRight w:val="0"/>
      <w:marTop w:val="0"/>
      <w:marBottom w:val="0"/>
      <w:divBdr>
        <w:top w:val="none" w:sz="0" w:space="0" w:color="auto"/>
        <w:left w:val="none" w:sz="0" w:space="0" w:color="auto"/>
        <w:bottom w:val="none" w:sz="0" w:space="0" w:color="auto"/>
        <w:right w:val="none" w:sz="0" w:space="0" w:color="auto"/>
      </w:divBdr>
      <w:divsChild>
        <w:div w:id="1510870575">
          <w:marLeft w:val="0"/>
          <w:marRight w:val="0"/>
          <w:marTop w:val="0"/>
          <w:marBottom w:val="240"/>
          <w:divBdr>
            <w:top w:val="none" w:sz="0" w:space="0" w:color="auto"/>
            <w:left w:val="none" w:sz="0" w:space="0" w:color="auto"/>
            <w:bottom w:val="none" w:sz="0" w:space="0" w:color="auto"/>
            <w:right w:val="none" w:sz="0" w:space="0" w:color="auto"/>
          </w:divBdr>
        </w:div>
      </w:divsChild>
    </w:div>
    <w:div w:id="546456083">
      <w:bodyDiv w:val="1"/>
      <w:marLeft w:val="0"/>
      <w:marRight w:val="0"/>
      <w:marTop w:val="0"/>
      <w:marBottom w:val="0"/>
      <w:divBdr>
        <w:top w:val="none" w:sz="0" w:space="0" w:color="auto"/>
        <w:left w:val="none" w:sz="0" w:space="0" w:color="auto"/>
        <w:bottom w:val="none" w:sz="0" w:space="0" w:color="auto"/>
        <w:right w:val="none" w:sz="0" w:space="0" w:color="auto"/>
      </w:divBdr>
    </w:div>
    <w:div w:id="548146503">
      <w:bodyDiv w:val="1"/>
      <w:marLeft w:val="0"/>
      <w:marRight w:val="0"/>
      <w:marTop w:val="0"/>
      <w:marBottom w:val="0"/>
      <w:divBdr>
        <w:top w:val="none" w:sz="0" w:space="0" w:color="auto"/>
        <w:left w:val="none" w:sz="0" w:space="0" w:color="auto"/>
        <w:bottom w:val="none" w:sz="0" w:space="0" w:color="auto"/>
        <w:right w:val="none" w:sz="0" w:space="0" w:color="auto"/>
      </w:divBdr>
    </w:div>
    <w:div w:id="560555656">
      <w:bodyDiv w:val="1"/>
      <w:marLeft w:val="0"/>
      <w:marRight w:val="0"/>
      <w:marTop w:val="0"/>
      <w:marBottom w:val="0"/>
      <w:divBdr>
        <w:top w:val="none" w:sz="0" w:space="0" w:color="auto"/>
        <w:left w:val="none" w:sz="0" w:space="0" w:color="auto"/>
        <w:bottom w:val="none" w:sz="0" w:space="0" w:color="auto"/>
        <w:right w:val="none" w:sz="0" w:space="0" w:color="auto"/>
      </w:divBdr>
    </w:div>
    <w:div w:id="560680685">
      <w:bodyDiv w:val="1"/>
      <w:marLeft w:val="0"/>
      <w:marRight w:val="0"/>
      <w:marTop w:val="0"/>
      <w:marBottom w:val="0"/>
      <w:divBdr>
        <w:top w:val="none" w:sz="0" w:space="0" w:color="auto"/>
        <w:left w:val="none" w:sz="0" w:space="0" w:color="auto"/>
        <w:bottom w:val="none" w:sz="0" w:space="0" w:color="auto"/>
        <w:right w:val="none" w:sz="0" w:space="0" w:color="auto"/>
      </w:divBdr>
    </w:div>
    <w:div w:id="566306003">
      <w:bodyDiv w:val="1"/>
      <w:marLeft w:val="0"/>
      <w:marRight w:val="0"/>
      <w:marTop w:val="0"/>
      <w:marBottom w:val="0"/>
      <w:divBdr>
        <w:top w:val="none" w:sz="0" w:space="0" w:color="auto"/>
        <w:left w:val="none" w:sz="0" w:space="0" w:color="auto"/>
        <w:bottom w:val="none" w:sz="0" w:space="0" w:color="auto"/>
        <w:right w:val="none" w:sz="0" w:space="0" w:color="auto"/>
      </w:divBdr>
    </w:div>
    <w:div w:id="570971189">
      <w:bodyDiv w:val="1"/>
      <w:marLeft w:val="0"/>
      <w:marRight w:val="0"/>
      <w:marTop w:val="0"/>
      <w:marBottom w:val="0"/>
      <w:divBdr>
        <w:top w:val="none" w:sz="0" w:space="0" w:color="auto"/>
        <w:left w:val="none" w:sz="0" w:space="0" w:color="auto"/>
        <w:bottom w:val="none" w:sz="0" w:space="0" w:color="auto"/>
        <w:right w:val="none" w:sz="0" w:space="0" w:color="auto"/>
      </w:divBdr>
    </w:div>
    <w:div w:id="576790378">
      <w:bodyDiv w:val="1"/>
      <w:marLeft w:val="0"/>
      <w:marRight w:val="0"/>
      <w:marTop w:val="0"/>
      <w:marBottom w:val="0"/>
      <w:divBdr>
        <w:top w:val="none" w:sz="0" w:space="0" w:color="auto"/>
        <w:left w:val="none" w:sz="0" w:space="0" w:color="auto"/>
        <w:bottom w:val="none" w:sz="0" w:space="0" w:color="auto"/>
        <w:right w:val="none" w:sz="0" w:space="0" w:color="auto"/>
      </w:divBdr>
      <w:divsChild>
        <w:div w:id="697317421">
          <w:marLeft w:val="0"/>
          <w:marRight w:val="0"/>
          <w:marTop w:val="0"/>
          <w:marBottom w:val="240"/>
          <w:divBdr>
            <w:top w:val="none" w:sz="0" w:space="0" w:color="auto"/>
            <w:left w:val="none" w:sz="0" w:space="0" w:color="auto"/>
            <w:bottom w:val="none" w:sz="0" w:space="0" w:color="auto"/>
            <w:right w:val="none" w:sz="0" w:space="0" w:color="auto"/>
          </w:divBdr>
        </w:div>
      </w:divsChild>
    </w:div>
    <w:div w:id="581526595">
      <w:bodyDiv w:val="1"/>
      <w:marLeft w:val="0"/>
      <w:marRight w:val="0"/>
      <w:marTop w:val="0"/>
      <w:marBottom w:val="0"/>
      <w:divBdr>
        <w:top w:val="none" w:sz="0" w:space="0" w:color="auto"/>
        <w:left w:val="none" w:sz="0" w:space="0" w:color="auto"/>
        <w:bottom w:val="none" w:sz="0" w:space="0" w:color="auto"/>
        <w:right w:val="none" w:sz="0" w:space="0" w:color="auto"/>
      </w:divBdr>
    </w:div>
    <w:div w:id="586308628">
      <w:bodyDiv w:val="1"/>
      <w:marLeft w:val="0"/>
      <w:marRight w:val="0"/>
      <w:marTop w:val="0"/>
      <w:marBottom w:val="0"/>
      <w:divBdr>
        <w:top w:val="none" w:sz="0" w:space="0" w:color="auto"/>
        <w:left w:val="none" w:sz="0" w:space="0" w:color="auto"/>
        <w:bottom w:val="none" w:sz="0" w:space="0" w:color="auto"/>
        <w:right w:val="none" w:sz="0" w:space="0" w:color="auto"/>
      </w:divBdr>
    </w:div>
    <w:div w:id="592394293">
      <w:bodyDiv w:val="1"/>
      <w:marLeft w:val="0"/>
      <w:marRight w:val="0"/>
      <w:marTop w:val="0"/>
      <w:marBottom w:val="0"/>
      <w:divBdr>
        <w:top w:val="none" w:sz="0" w:space="0" w:color="auto"/>
        <w:left w:val="none" w:sz="0" w:space="0" w:color="auto"/>
        <w:bottom w:val="none" w:sz="0" w:space="0" w:color="auto"/>
        <w:right w:val="none" w:sz="0" w:space="0" w:color="auto"/>
      </w:divBdr>
    </w:div>
    <w:div w:id="595670017">
      <w:bodyDiv w:val="1"/>
      <w:marLeft w:val="0"/>
      <w:marRight w:val="0"/>
      <w:marTop w:val="0"/>
      <w:marBottom w:val="0"/>
      <w:divBdr>
        <w:top w:val="none" w:sz="0" w:space="0" w:color="auto"/>
        <w:left w:val="none" w:sz="0" w:space="0" w:color="auto"/>
        <w:bottom w:val="none" w:sz="0" w:space="0" w:color="auto"/>
        <w:right w:val="none" w:sz="0" w:space="0" w:color="auto"/>
      </w:divBdr>
    </w:div>
    <w:div w:id="601258459">
      <w:bodyDiv w:val="1"/>
      <w:marLeft w:val="0"/>
      <w:marRight w:val="0"/>
      <w:marTop w:val="0"/>
      <w:marBottom w:val="0"/>
      <w:divBdr>
        <w:top w:val="none" w:sz="0" w:space="0" w:color="auto"/>
        <w:left w:val="none" w:sz="0" w:space="0" w:color="auto"/>
        <w:bottom w:val="none" w:sz="0" w:space="0" w:color="auto"/>
        <w:right w:val="none" w:sz="0" w:space="0" w:color="auto"/>
      </w:divBdr>
    </w:div>
    <w:div w:id="615598982">
      <w:bodyDiv w:val="1"/>
      <w:marLeft w:val="0"/>
      <w:marRight w:val="0"/>
      <w:marTop w:val="0"/>
      <w:marBottom w:val="0"/>
      <w:divBdr>
        <w:top w:val="none" w:sz="0" w:space="0" w:color="auto"/>
        <w:left w:val="none" w:sz="0" w:space="0" w:color="auto"/>
        <w:bottom w:val="none" w:sz="0" w:space="0" w:color="auto"/>
        <w:right w:val="none" w:sz="0" w:space="0" w:color="auto"/>
      </w:divBdr>
    </w:div>
    <w:div w:id="619413499">
      <w:bodyDiv w:val="1"/>
      <w:marLeft w:val="0"/>
      <w:marRight w:val="0"/>
      <w:marTop w:val="0"/>
      <w:marBottom w:val="0"/>
      <w:divBdr>
        <w:top w:val="none" w:sz="0" w:space="0" w:color="auto"/>
        <w:left w:val="none" w:sz="0" w:space="0" w:color="auto"/>
        <w:bottom w:val="none" w:sz="0" w:space="0" w:color="auto"/>
        <w:right w:val="none" w:sz="0" w:space="0" w:color="auto"/>
      </w:divBdr>
    </w:div>
    <w:div w:id="629095217">
      <w:bodyDiv w:val="1"/>
      <w:marLeft w:val="0"/>
      <w:marRight w:val="0"/>
      <w:marTop w:val="0"/>
      <w:marBottom w:val="0"/>
      <w:divBdr>
        <w:top w:val="none" w:sz="0" w:space="0" w:color="auto"/>
        <w:left w:val="none" w:sz="0" w:space="0" w:color="auto"/>
        <w:bottom w:val="none" w:sz="0" w:space="0" w:color="auto"/>
        <w:right w:val="none" w:sz="0" w:space="0" w:color="auto"/>
      </w:divBdr>
    </w:div>
    <w:div w:id="630016910">
      <w:bodyDiv w:val="1"/>
      <w:marLeft w:val="0"/>
      <w:marRight w:val="0"/>
      <w:marTop w:val="0"/>
      <w:marBottom w:val="0"/>
      <w:divBdr>
        <w:top w:val="none" w:sz="0" w:space="0" w:color="auto"/>
        <w:left w:val="none" w:sz="0" w:space="0" w:color="auto"/>
        <w:bottom w:val="none" w:sz="0" w:space="0" w:color="auto"/>
        <w:right w:val="none" w:sz="0" w:space="0" w:color="auto"/>
      </w:divBdr>
    </w:div>
    <w:div w:id="631136785">
      <w:bodyDiv w:val="1"/>
      <w:marLeft w:val="0"/>
      <w:marRight w:val="0"/>
      <w:marTop w:val="0"/>
      <w:marBottom w:val="0"/>
      <w:divBdr>
        <w:top w:val="none" w:sz="0" w:space="0" w:color="auto"/>
        <w:left w:val="none" w:sz="0" w:space="0" w:color="auto"/>
        <w:bottom w:val="none" w:sz="0" w:space="0" w:color="auto"/>
        <w:right w:val="none" w:sz="0" w:space="0" w:color="auto"/>
      </w:divBdr>
    </w:div>
    <w:div w:id="631789643">
      <w:bodyDiv w:val="1"/>
      <w:marLeft w:val="0"/>
      <w:marRight w:val="0"/>
      <w:marTop w:val="0"/>
      <w:marBottom w:val="0"/>
      <w:divBdr>
        <w:top w:val="none" w:sz="0" w:space="0" w:color="auto"/>
        <w:left w:val="none" w:sz="0" w:space="0" w:color="auto"/>
        <w:bottom w:val="none" w:sz="0" w:space="0" w:color="auto"/>
        <w:right w:val="none" w:sz="0" w:space="0" w:color="auto"/>
      </w:divBdr>
    </w:div>
    <w:div w:id="652443139">
      <w:bodyDiv w:val="1"/>
      <w:marLeft w:val="0"/>
      <w:marRight w:val="0"/>
      <w:marTop w:val="0"/>
      <w:marBottom w:val="0"/>
      <w:divBdr>
        <w:top w:val="none" w:sz="0" w:space="0" w:color="auto"/>
        <w:left w:val="none" w:sz="0" w:space="0" w:color="auto"/>
        <w:bottom w:val="none" w:sz="0" w:space="0" w:color="auto"/>
        <w:right w:val="none" w:sz="0" w:space="0" w:color="auto"/>
      </w:divBdr>
    </w:div>
    <w:div w:id="654603211">
      <w:bodyDiv w:val="1"/>
      <w:marLeft w:val="0"/>
      <w:marRight w:val="0"/>
      <w:marTop w:val="0"/>
      <w:marBottom w:val="0"/>
      <w:divBdr>
        <w:top w:val="none" w:sz="0" w:space="0" w:color="auto"/>
        <w:left w:val="none" w:sz="0" w:space="0" w:color="auto"/>
        <w:bottom w:val="none" w:sz="0" w:space="0" w:color="auto"/>
        <w:right w:val="none" w:sz="0" w:space="0" w:color="auto"/>
      </w:divBdr>
    </w:div>
    <w:div w:id="662661621">
      <w:bodyDiv w:val="1"/>
      <w:marLeft w:val="0"/>
      <w:marRight w:val="0"/>
      <w:marTop w:val="0"/>
      <w:marBottom w:val="0"/>
      <w:divBdr>
        <w:top w:val="none" w:sz="0" w:space="0" w:color="auto"/>
        <w:left w:val="none" w:sz="0" w:space="0" w:color="auto"/>
        <w:bottom w:val="none" w:sz="0" w:space="0" w:color="auto"/>
        <w:right w:val="none" w:sz="0" w:space="0" w:color="auto"/>
      </w:divBdr>
    </w:div>
    <w:div w:id="664015793">
      <w:bodyDiv w:val="1"/>
      <w:marLeft w:val="0"/>
      <w:marRight w:val="0"/>
      <w:marTop w:val="0"/>
      <w:marBottom w:val="0"/>
      <w:divBdr>
        <w:top w:val="none" w:sz="0" w:space="0" w:color="auto"/>
        <w:left w:val="none" w:sz="0" w:space="0" w:color="auto"/>
        <w:bottom w:val="none" w:sz="0" w:space="0" w:color="auto"/>
        <w:right w:val="none" w:sz="0" w:space="0" w:color="auto"/>
      </w:divBdr>
    </w:div>
    <w:div w:id="664357642">
      <w:bodyDiv w:val="1"/>
      <w:marLeft w:val="0"/>
      <w:marRight w:val="0"/>
      <w:marTop w:val="0"/>
      <w:marBottom w:val="0"/>
      <w:divBdr>
        <w:top w:val="none" w:sz="0" w:space="0" w:color="auto"/>
        <w:left w:val="none" w:sz="0" w:space="0" w:color="auto"/>
        <w:bottom w:val="none" w:sz="0" w:space="0" w:color="auto"/>
        <w:right w:val="none" w:sz="0" w:space="0" w:color="auto"/>
      </w:divBdr>
    </w:div>
    <w:div w:id="666175886">
      <w:bodyDiv w:val="1"/>
      <w:marLeft w:val="0"/>
      <w:marRight w:val="0"/>
      <w:marTop w:val="0"/>
      <w:marBottom w:val="0"/>
      <w:divBdr>
        <w:top w:val="none" w:sz="0" w:space="0" w:color="auto"/>
        <w:left w:val="none" w:sz="0" w:space="0" w:color="auto"/>
        <w:bottom w:val="none" w:sz="0" w:space="0" w:color="auto"/>
        <w:right w:val="none" w:sz="0" w:space="0" w:color="auto"/>
      </w:divBdr>
    </w:div>
    <w:div w:id="668556531">
      <w:bodyDiv w:val="1"/>
      <w:marLeft w:val="0"/>
      <w:marRight w:val="0"/>
      <w:marTop w:val="0"/>
      <w:marBottom w:val="0"/>
      <w:divBdr>
        <w:top w:val="none" w:sz="0" w:space="0" w:color="auto"/>
        <w:left w:val="none" w:sz="0" w:space="0" w:color="auto"/>
        <w:bottom w:val="none" w:sz="0" w:space="0" w:color="auto"/>
        <w:right w:val="none" w:sz="0" w:space="0" w:color="auto"/>
      </w:divBdr>
    </w:div>
    <w:div w:id="691414398">
      <w:bodyDiv w:val="1"/>
      <w:marLeft w:val="0"/>
      <w:marRight w:val="0"/>
      <w:marTop w:val="0"/>
      <w:marBottom w:val="0"/>
      <w:divBdr>
        <w:top w:val="none" w:sz="0" w:space="0" w:color="auto"/>
        <w:left w:val="none" w:sz="0" w:space="0" w:color="auto"/>
        <w:bottom w:val="none" w:sz="0" w:space="0" w:color="auto"/>
        <w:right w:val="none" w:sz="0" w:space="0" w:color="auto"/>
      </w:divBdr>
    </w:div>
    <w:div w:id="716129242">
      <w:bodyDiv w:val="1"/>
      <w:marLeft w:val="0"/>
      <w:marRight w:val="0"/>
      <w:marTop w:val="0"/>
      <w:marBottom w:val="0"/>
      <w:divBdr>
        <w:top w:val="none" w:sz="0" w:space="0" w:color="auto"/>
        <w:left w:val="none" w:sz="0" w:space="0" w:color="auto"/>
        <w:bottom w:val="none" w:sz="0" w:space="0" w:color="auto"/>
        <w:right w:val="none" w:sz="0" w:space="0" w:color="auto"/>
      </w:divBdr>
    </w:div>
    <w:div w:id="717782347">
      <w:bodyDiv w:val="1"/>
      <w:marLeft w:val="0"/>
      <w:marRight w:val="0"/>
      <w:marTop w:val="0"/>
      <w:marBottom w:val="0"/>
      <w:divBdr>
        <w:top w:val="none" w:sz="0" w:space="0" w:color="auto"/>
        <w:left w:val="none" w:sz="0" w:space="0" w:color="auto"/>
        <w:bottom w:val="none" w:sz="0" w:space="0" w:color="auto"/>
        <w:right w:val="none" w:sz="0" w:space="0" w:color="auto"/>
      </w:divBdr>
    </w:div>
    <w:div w:id="721171095">
      <w:bodyDiv w:val="1"/>
      <w:marLeft w:val="0"/>
      <w:marRight w:val="0"/>
      <w:marTop w:val="0"/>
      <w:marBottom w:val="0"/>
      <w:divBdr>
        <w:top w:val="none" w:sz="0" w:space="0" w:color="auto"/>
        <w:left w:val="none" w:sz="0" w:space="0" w:color="auto"/>
        <w:bottom w:val="none" w:sz="0" w:space="0" w:color="auto"/>
        <w:right w:val="none" w:sz="0" w:space="0" w:color="auto"/>
      </w:divBdr>
    </w:div>
    <w:div w:id="72457229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1197963">
      <w:bodyDiv w:val="1"/>
      <w:marLeft w:val="0"/>
      <w:marRight w:val="0"/>
      <w:marTop w:val="0"/>
      <w:marBottom w:val="0"/>
      <w:divBdr>
        <w:top w:val="none" w:sz="0" w:space="0" w:color="auto"/>
        <w:left w:val="none" w:sz="0" w:space="0" w:color="auto"/>
        <w:bottom w:val="none" w:sz="0" w:space="0" w:color="auto"/>
        <w:right w:val="none" w:sz="0" w:space="0" w:color="auto"/>
      </w:divBdr>
    </w:div>
    <w:div w:id="741566269">
      <w:bodyDiv w:val="1"/>
      <w:marLeft w:val="0"/>
      <w:marRight w:val="0"/>
      <w:marTop w:val="0"/>
      <w:marBottom w:val="0"/>
      <w:divBdr>
        <w:top w:val="none" w:sz="0" w:space="0" w:color="auto"/>
        <w:left w:val="none" w:sz="0" w:space="0" w:color="auto"/>
        <w:bottom w:val="none" w:sz="0" w:space="0" w:color="auto"/>
        <w:right w:val="none" w:sz="0" w:space="0" w:color="auto"/>
      </w:divBdr>
    </w:div>
    <w:div w:id="746654015">
      <w:bodyDiv w:val="1"/>
      <w:marLeft w:val="0"/>
      <w:marRight w:val="0"/>
      <w:marTop w:val="0"/>
      <w:marBottom w:val="0"/>
      <w:divBdr>
        <w:top w:val="none" w:sz="0" w:space="0" w:color="auto"/>
        <w:left w:val="none" w:sz="0" w:space="0" w:color="auto"/>
        <w:bottom w:val="none" w:sz="0" w:space="0" w:color="auto"/>
        <w:right w:val="none" w:sz="0" w:space="0" w:color="auto"/>
      </w:divBdr>
    </w:div>
    <w:div w:id="751664039">
      <w:bodyDiv w:val="1"/>
      <w:marLeft w:val="0"/>
      <w:marRight w:val="0"/>
      <w:marTop w:val="0"/>
      <w:marBottom w:val="0"/>
      <w:divBdr>
        <w:top w:val="none" w:sz="0" w:space="0" w:color="auto"/>
        <w:left w:val="none" w:sz="0" w:space="0" w:color="auto"/>
        <w:bottom w:val="none" w:sz="0" w:space="0" w:color="auto"/>
        <w:right w:val="none" w:sz="0" w:space="0" w:color="auto"/>
      </w:divBdr>
    </w:div>
    <w:div w:id="770051437">
      <w:bodyDiv w:val="1"/>
      <w:marLeft w:val="0"/>
      <w:marRight w:val="0"/>
      <w:marTop w:val="0"/>
      <w:marBottom w:val="0"/>
      <w:divBdr>
        <w:top w:val="none" w:sz="0" w:space="0" w:color="auto"/>
        <w:left w:val="none" w:sz="0" w:space="0" w:color="auto"/>
        <w:bottom w:val="none" w:sz="0" w:space="0" w:color="auto"/>
        <w:right w:val="none" w:sz="0" w:space="0" w:color="auto"/>
      </w:divBdr>
    </w:div>
    <w:div w:id="792362287">
      <w:bodyDiv w:val="1"/>
      <w:marLeft w:val="0"/>
      <w:marRight w:val="0"/>
      <w:marTop w:val="0"/>
      <w:marBottom w:val="0"/>
      <w:divBdr>
        <w:top w:val="none" w:sz="0" w:space="0" w:color="auto"/>
        <w:left w:val="none" w:sz="0" w:space="0" w:color="auto"/>
        <w:bottom w:val="none" w:sz="0" w:space="0" w:color="auto"/>
        <w:right w:val="none" w:sz="0" w:space="0" w:color="auto"/>
      </w:divBdr>
    </w:div>
    <w:div w:id="796264458">
      <w:bodyDiv w:val="1"/>
      <w:marLeft w:val="0"/>
      <w:marRight w:val="0"/>
      <w:marTop w:val="0"/>
      <w:marBottom w:val="0"/>
      <w:divBdr>
        <w:top w:val="none" w:sz="0" w:space="0" w:color="auto"/>
        <w:left w:val="none" w:sz="0" w:space="0" w:color="auto"/>
        <w:bottom w:val="none" w:sz="0" w:space="0" w:color="auto"/>
        <w:right w:val="none" w:sz="0" w:space="0" w:color="auto"/>
      </w:divBdr>
    </w:div>
    <w:div w:id="805010695">
      <w:bodyDiv w:val="1"/>
      <w:marLeft w:val="0"/>
      <w:marRight w:val="0"/>
      <w:marTop w:val="0"/>
      <w:marBottom w:val="0"/>
      <w:divBdr>
        <w:top w:val="none" w:sz="0" w:space="0" w:color="auto"/>
        <w:left w:val="none" w:sz="0" w:space="0" w:color="auto"/>
        <w:bottom w:val="none" w:sz="0" w:space="0" w:color="auto"/>
        <w:right w:val="none" w:sz="0" w:space="0" w:color="auto"/>
      </w:divBdr>
    </w:div>
    <w:div w:id="809177445">
      <w:bodyDiv w:val="1"/>
      <w:marLeft w:val="0"/>
      <w:marRight w:val="0"/>
      <w:marTop w:val="0"/>
      <w:marBottom w:val="0"/>
      <w:divBdr>
        <w:top w:val="none" w:sz="0" w:space="0" w:color="auto"/>
        <w:left w:val="none" w:sz="0" w:space="0" w:color="auto"/>
        <w:bottom w:val="none" w:sz="0" w:space="0" w:color="auto"/>
        <w:right w:val="none" w:sz="0" w:space="0" w:color="auto"/>
      </w:divBdr>
    </w:div>
    <w:div w:id="810488870">
      <w:bodyDiv w:val="1"/>
      <w:marLeft w:val="0"/>
      <w:marRight w:val="0"/>
      <w:marTop w:val="0"/>
      <w:marBottom w:val="0"/>
      <w:divBdr>
        <w:top w:val="none" w:sz="0" w:space="0" w:color="auto"/>
        <w:left w:val="none" w:sz="0" w:space="0" w:color="auto"/>
        <w:bottom w:val="none" w:sz="0" w:space="0" w:color="auto"/>
        <w:right w:val="none" w:sz="0" w:space="0" w:color="auto"/>
      </w:divBdr>
    </w:div>
    <w:div w:id="816066195">
      <w:bodyDiv w:val="1"/>
      <w:marLeft w:val="0"/>
      <w:marRight w:val="0"/>
      <w:marTop w:val="0"/>
      <w:marBottom w:val="0"/>
      <w:divBdr>
        <w:top w:val="none" w:sz="0" w:space="0" w:color="auto"/>
        <w:left w:val="none" w:sz="0" w:space="0" w:color="auto"/>
        <w:bottom w:val="none" w:sz="0" w:space="0" w:color="auto"/>
        <w:right w:val="none" w:sz="0" w:space="0" w:color="auto"/>
      </w:divBdr>
      <w:divsChild>
        <w:div w:id="542711521">
          <w:marLeft w:val="0"/>
          <w:marRight w:val="0"/>
          <w:marTop w:val="0"/>
          <w:marBottom w:val="240"/>
          <w:divBdr>
            <w:top w:val="none" w:sz="0" w:space="0" w:color="auto"/>
            <w:left w:val="none" w:sz="0" w:space="0" w:color="auto"/>
            <w:bottom w:val="none" w:sz="0" w:space="0" w:color="auto"/>
            <w:right w:val="none" w:sz="0" w:space="0" w:color="auto"/>
          </w:divBdr>
        </w:div>
      </w:divsChild>
    </w:div>
    <w:div w:id="816653470">
      <w:bodyDiv w:val="1"/>
      <w:marLeft w:val="0"/>
      <w:marRight w:val="0"/>
      <w:marTop w:val="0"/>
      <w:marBottom w:val="0"/>
      <w:divBdr>
        <w:top w:val="none" w:sz="0" w:space="0" w:color="auto"/>
        <w:left w:val="none" w:sz="0" w:space="0" w:color="auto"/>
        <w:bottom w:val="none" w:sz="0" w:space="0" w:color="auto"/>
        <w:right w:val="none" w:sz="0" w:space="0" w:color="auto"/>
      </w:divBdr>
      <w:divsChild>
        <w:div w:id="1622807885">
          <w:marLeft w:val="0"/>
          <w:marRight w:val="0"/>
          <w:marTop w:val="0"/>
          <w:marBottom w:val="0"/>
          <w:divBdr>
            <w:top w:val="none" w:sz="0" w:space="0" w:color="auto"/>
            <w:left w:val="none" w:sz="0" w:space="0" w:color="auto"/>
            <w:bottom w:val="none" w:sz="0" w:space="0" w:color="auto"/>
            <w:right w:val="none" w:sz="0" w:space="0" w:color="auto"/>
          </w:divBdr>
        </w:div>
        <w:div w:id="784690912">
          <w:marLeft w:val="0"/>
          <w:marRight w:val="0"/>
          <w:marTop w:val="0"/>
          <w:marBottom w:val="0"/>
          <w:divBdr>
            <w:top w:val="none" w:sz="0" w:space="0" w:color="auto"/>
            <w:left w:val="none" w:sz="0" w:space="0" w:color="auto"/>
            <w:bottom w:val="none" w:sz="0" w:space="0" w:color="auto"/>
            <w:right w:val="none" w:sz="0" w:space="0" w:color="auto"/>
          </w:divBdr>
        </w:div>
      </w:divsChild>
    </w:div>
    <w:div w:id="819808847">
      <w:bodyDiv w:val="1"/>
      <w:marLeft w:val="0"/>
      <w:marRight w:val="0"/>
      <w:marTop w:val="0"/>
      <w:marBottom w:val="0"/>
      <w:divBdr>
        <w:top w:val="none" w:sz="0" w:space="0" w:color="auto"/>
        <w:left w:val="none" w:sz="0" w:space="0" w:color="auto"/>
        <w:bottom w:val="none" w:sz="0" w:space="0" w:color="auto"/>
        <w:right w:val="none" w:sz="0" w:space="0" w:color="auto"/>
      </w:divBdr>
    </w:div>
    <w:div w:id="827016984">
      <w:bodyDiv w:val="1"/>
      <w:marLeft w:val="0"/>
      <w:marRight w:val="0"/>
      <w:marTop w:val="0"/>
      <w:marBottom w:val="0"/>
      <w:divBdr>
        <w:top w:val="none" w:sz="0" w:space="0" w:color="auto"/>
        <w:left w:val="none" w:sz="0" w:space="0" w:color="auto"/>
        <w:bottom w:val="none" w:sz="0" w:space="0" w:color="auto"/>
        <w:right w:val="none" w:sz="0" w:space="0" w:color="auto"/>
      </w:divBdr>
    </w:div>
    <w:div w:id="829756043">
      <w:bodyDiv w:val="1"/>
      <w:marLeft w:val="0"/>
      <w:marRight w:val="0"/>
      <w:marTop w:val="0"/>
      <w:marBottom w:val="0"/>
      <w:divBdr>
        <w:top w:val="none" w:sz="0" w:space="0" w:color="auto"/>
        <w:left w:val="none" w:sz="0" w:space="0" w:color="auto"/>
        <w:bottom w:val="none" w:sz="0" w:space="0" w:color="auto"/>
        <w:right w:val="none" w:sz="0" w:space="0" w:color="auto"/>
      </w:divBdr>
    </w:div>
    <w:div w:id="831524717">
      <w:bodyDiv w:val="1"/>
      <w:marLeft w:val="0"/>
      <w:marRight w:val="0"/>
      <w:marTop w:val="0"/>
      <w:marBottom w:val="0"/>
      <w:divBdr>
        <w:top w:val="none" w:sz="0" w:space="0" w:color="auto"/>
        <w:left w:val="none" w:sz="0" w:space="0" w:color="auto"/>
        <w:bottom w:val="none" w:sz="0" w:space="0" w:color="auto"/>
        <w:right w:val="none" w:sz="0" w:space="0" w:color="auto"/>
      </w:divBdr>
    </w:div>
    <w:div w:id="832642582">
      <w:bodyDiv w:val="1"/>
      <w:marLeft w:val="0"/>
      <w:marRight w:val="0"/>
      <w:marTop w:val="0"/>
      <w:marBottom w:val="0"/>
      <w:divBdr>
        <w:top w:val="none" w:sz="0" w:space="0" w:color="auto"/>
        <w:left w:val="none" w:sz="0" w:space="0" w:color="auto"/>
        <w:bottom w:val="none" w:sz="0" w:space="0" w:color="auto"/>
        <w:right w:val="none" w:sz="0" w:space="0" w:color="auto"/>
      </w:divBdr>
    </w:div>
    <w:div w:id="847599789">
      <w:bodyDiv w:val="1"/>
      <w:marLeft w:val="0"/>
      <w:marRight w:val="0"/>
      <w:marTop w:val="0"/>
      <w:marBottom w:val="0"/>
      <w:divBdr>
        <w:top w:val="none" w:sz="0" w:space="0" w:color="auto"/>
        <w:left w:val="none" w:sz="0" w:space="0" w:color="auto"/>
        <w:bottom w:val="none" w:sz="0" w:space="0" w:color="auto"/>
        <w:right w:val="none" w:sz="0" w:space="0" w:color="auto"/>
      </w:divBdr>
    </w:div>
    <w:div w:id="857622201">
      <w:bodyDiv w:val="1"/>
      <w:marLeft w:val="0"/>
      <w:marRight w:val="0"/>
      <w:marTop w:val="0"/>
      <w:marBottom w:val="0"/>
      <w:divBdr>
        <w:top w:val="none" w:sz="0" w:space="0" w:color="auto"/>
        <w:left w:val="none" w:sz="0" w:space="0" w:color="auto"/>
        <w:bottom w:val="none" w:sz="0" w:space="0" w:color="auto"/>
        <w:right w:val="none" w:sz="0" w:space="0" w:color="auto"/>
      </w:divBdr>
    </w:div>
    <w:div w:id="866873726">
      <w:bodyDiv w:val="1"/>
      <w:marLeft w:val="0"/>
      <w:marRight w:val="0"/>
      <w:marTop w:val="0"/>
      <w:marBottom w:val="0"/>
      <w:divBdr>
        <w:top w:val="none" w:sz="0" w:space="0" w:color="auto"/>
        <w:left w:val="none" w:sz="0" w:space="0" w:color="auto"/>
        <w:bottom w:val="none" w:sz="0" w:space="0" w:color="auto"/>
        <w:right w:val="none" w:sz="0" w:space="0" w:color="auto"/>
      </w:divBdr>
    </w:div>
    <w:div w:id="867914354">
      <w:bodyDiv w:val="1"/>
      <w:marLeft w:val="0"/>
      <w:marRight w:val="0"/>
      <w:marTop w:val="0"/>
      <w:marBottom w:val="0"/>
      <w:divBdr>
        <w:top w:val="none" w:sz="0" w:space="0" w:color="auto"/>
        <w:left w:val="none" w:sz="0" w:space="0" w:color="auto"/>
        <w:bottom w:val="none" w:sz="0" w:space="0" w:color="auto"/>
        <w:right w:val="none" w:sz="0" w:space="0" w:color="auto"/>
      </w:divBdr>
    </w:div>
    <w:div w:id="877400152">
      <w:bodyDiv w:val="1"/>
      <w:marLeft w:val="0"/>
      <w:marRight w:val="0"/>
      <w:marTop w:val="0"/>
      <w:marBottom w:val="0"/>
      <w:divBdr>
        <w:top w:val="none" w:sz="0" w:space="0" w:color="auto"/>
        <w:left w:val="none" w:sz="0" w:space="0" w:color="auto"/>
        <w:bottom w:val="none" w:sz="0" w:space="0" w:color="auto"/>
        <w:right w:val="none" w:sz="0" w:space="0" w:color="auto"/>
      </w:divBdr>
    </w:div>
    <w:div w:id="880631835">
      <w:bodyDiv w:val="1"/>
      <w:marLeft w:val="0"/>
      <w:marRight w:val="0"/>
      <w:marTop w:val="0"/>
      <w:marBottom w:val="0"/>
      <w:divBdr>
        <w:top w:val="none" w:sz="0" w:space="0" w:color="auto"/>
        <w:left w:val="none" w:sz="0" w:space="0" w:color="auto"/>
        <w:bottom w:val="none" w:sz="0" w:space="0" w:color="auto"/>
        <w:right w:val="none" w:sz="0" w:space="0" w:color="auto"/>
      </w:divBdr>
    </w:div>
    <w:div w:id="895749001">
      <w:bodyDiv w:val="1"/>
      <w:marLeft w:val="0"/>
      <w:marRight w:val="0"/>
      <w:marTop w:val="0"/>
      <w:marBottom w:val="0"/>
      <w:divBdr>
        <w:top w:val="none" w:sz="0" w:space="0" w:color="auto"/>
        <w:left w:val="none" w:sz="0" w:space="0" w:color="auto"/>
        <w:bottom w:val="none" w:sz="0" w:space="0" w:color="auto"/>
        <w:right w:val="none" w:sz="0" w:space="0" w:color="auto"/>
      </w:divBdr>
    </w:div>
    <w:div w:id="904222618">
      <w:bodyDiv w:val="1"/>
      <w:marLeft w:val="0"/>
      <w:marRight w:val="0"/>
      <w:marTop w:val="0"/>
      <w:marBottom w:val="0"/>
      <w:divBdr>
        <w:top w:val="none" w:sz="0" w:space="0" w:color="auto"/>
        <w:left w:val="none" w:sz="0" w:space="0" w:color="auto"/>
        <w:bottom w:val="none" w:sz="0" w:space="0" w:color="auto"/>
        <w:right w:val="none" w:sz="0" w:space="0" w:color="auto"/>
      </w:divBdr>
      <w:divsChild>
        <w:div w:id="846287059">
          <w:marLeft w:val="0"/>
          <w:marRight w:val="0"/>
          <w:marTop w:val="0"/>
          <w:marBottom w:val="0"/>
          <w:divBdr>
            <w:top w:val="none" w:sz="0" w:space="0" w:color="auto"/>
            <w:left w:val="none" w:sz="0" w:space="0" w:color="auto"/>
            <w:bottom w:val="none" w:sz="0" w:space="0" w:color="auto"/>
            <w:right w:val="none" w:sz="0" w:space="0" w:color="auto"/>
          </w:divBdr>
        </w:div>
        <w:div w:id="241254456">
          <w:marLeft w:val="0"/>
          <w:marRight w:val="0"/>
          <w:marTop w:val="0"/>
          <w:marBottom w:val="0"/>
          <w:divBdr>
            <w:top w:val="none" w:sz="0" w:space="0" w:color="auto"/>
            <w:left w:val="none" w:sz="0" w:space="0" w:color="auto"/>
            <w:bottom w:val="none" w:sz="0" w:space="0" w:color="auto"/>
            <w:right w:val="none" w:sz="0" w:space="0" w:color="auto"/>
          </w:divBdr>
        </w:div>
      </w:divsChild>
    </w:div>
    <w:div w:id="905147026">
      <w:bodyDiv w:val="1"/>
      <w:marLeft w:val="0"/>
      <w:marRight w:val="0"/>
      <w:marTop w:val="0"/>
      <w:marBottom w:val="0"/>
      <w:divBdr>
        <w:top w:val="none" w:sz="0" w:space="0" w:color="auto"/>
        <w:left w:val="none" w:sz="0" w:space="0" w:color="auto"/>
        <w:bottom w:val="none" w:sz="0" w:space="0" w:color="auto"/>
        <w:right w:val="none" w:sz="0" w:space="0" w:color="auto"/>
      </w:divBdr>
    </w:div>
    <w:div w:id="908927537">
      <w:bodyDiv w:val="1"/>
      <w:marLeft w:val="0"/>
      <w:marRight w:val="0"/>
      <w:marTop w:val="0"/>
      <w:marBottom w:val="0"/>
      <w:divBdr>
        <w:top w:val="none" w:sz="0" w:space="0" w:color="auto"/>
        <w:left w:val="none" w:sz="0" w:space="0" w:color="auto"/>
        <w:bottom w:val="none" w:sz="0" w:space="0" w:color="auto"/>
        <w:right w:val="none" w:sz="0" w:space="0" w:color="auto"/>
      </w:divBdr>
    </w:div>
    <w:div w:id="914975200">
      <w:bodyDiv w:val="1"/>
      <w:marLeft w:val="0"/>
      <w:marRight w:val="0"/>
      <w:marTop w:val="0"/>
      <w:marBottom w:val="0"/>
      <w:divBdr>
        <w:top w:val="none" w:sz="0" w:space="0" w:color="auto"/>
        <w:left w:val="none" w:sz="0" w:space="0" w:color="auto"/>
        <w:bottom w:val="none" w:sz="0" w:space="0" w:color="auto"/>
        <w:right w:val="none" w:sz="0" w:space="0" w:color="auto"/>
      </w:divBdr>
    </w:div>
    <w:div w:id="920218023">
      <w:bodyDiv w:val="1"/>
      <w:marLeft w:val="0"/>
      <w:marRight w:val="0"/>
      <w:marTop w:val="0"/>
      <w:marBottom w:val="0"/>
      <w:divBdr>
        <w:top w:val="none" w:sz="0" w:space="0" w:color="auto"/>
        <w:left w:val="none" w:sz="0" w:space="0" w:color="auto"/>
        <w:bottom w:val="none" w:sz="0" w:space="0" w:color="auto"/>
        <w:right w:val="none" w:sz="0" w:space="0" w:color="auto"/>
      </w:divBdr>
    </w:div>
    <w:div w:id="928198169">
      <w:bodyDiv w:val="1"/>
      <w:marLeft w:val="0"/>
      <w:marRight w:val="0"/>
      <w:marTop w:val="0"/>
      <w:marBottom w:val="0"/>
      <w:divBdr>
        <w:top w:val="none" w:sz="0" w:space="0" w:color="auto"/>
        <w:left w:val="none" w:sz="0" w:space="0" w:color="auto"/>
        <w:bottom w:val="none" w:sz="0" w:space="0" w:color="auto"/>
        <w:right w:val="none" w:sz="0" w:space="0" w:color="auto"/>
      </w:divBdr>
    </w:div>
    <w:div w:id="928462931">
      <w:bodyDiv w:val="1"/>
      <w:marLeft w:val="0"/>
      <w:marRight w:val="0"/>
      <w:marTop w:val="0"/>
      <w:marBottom w:val="0"/>
      <w:divBdr>
        <w:top w:val="none" w:sz="0" w:space="0" w:color="auto"/>
        <w:left w:val="none" w:sz="0" w:space="0" w:color="auto"/>
        <w:bottom w:val="none" w:sz="0" w:space="0" w:color="auto"/>
        <w:right w:val="none" w:sz="0" w:space="0" w:color="auto"/>
      </w:divBdr>
    </w:div>
    <w:div w:id="928657400">
      <w:bodyDiv w:val="1"/>
      <w:marLeft w:val="0"/>
      <w:marRight w:val="0"/>
      <w:marTop w:val="0"/>
      <w:marBottom w:val="0"/>
      <w:divBdr>
        <w:top w:val="none" w:sz="0" w:space="0" w:color="auto"/>
        <w:left w:val="none" w:sz="0" w:space="0" w:color="auto"/>
        <w:bottom w:val="none" w:sz="0" w:space="0" w:color="auto"/>
        <w:right w:val="none" w:sz="0" w:space="0" w:color="auto"/>
      </w:divBdr>
    </w:div>
    <w:div w:id="937564617">
      <w:bodyDiv w:val="1"/>
      <w:marLeft w:val="0"/>
      <w:marRight w:val="0"/>
      <w:marTop w:val="0"/>
      <w:marBottom w:val="0"/>
      <w:divBdr>
        <w:top w:val="none" w:sz="0" w:space="0" w:color="auto"/>
        <w:left w:val="none" w:sz="0" w:space="0" w:color="auto"/>
        <w:bottom w:val="none" w:sz="0" w:space="0" w:color="auto"/>
        <w:right w:val="none" w:sz="0" w:space="0" w:color="auto"/>
      </w:divBdr>
    </w:div>
    <w:div w:id="941105712">
      <w:bodyDiv w:val="1"/>
      <w:marLeft w:val="0"/>
      <w:marRight w:val="0"/>
      <w:marTop w:val="0"/>
      <w:marBottom w:val="0"/>
      <w:divBdr>
        <w:top w:val="none" w:sz="0" w:space="0" w:color="auto"/>
        <w:left w:val="none" w:sz="0" w:space="0" w:color="auto"/>
        <w:bottom w:val="none" w:sz="0" w:space="0" w:color="auto"/>
        <w:right w:val="none" w:sz="0" w:space="0" w:color="auto"/>
      </w:divBdr>
    </w:div>
    <w:div w:id="956528538">
      <w:bodyDiv w:val="1"/>
      <w:marLeft w:val="0"/>
      <w:marRight w:val="0"/>
      <w:marTop w:val="0"/>
      <w:marBottom w:val="0"/>
      <w:divBdr>
        <w:top w:val="none" w:sz="0" w:space="0" w:color="auto"/>
        <w:left w:val="none" w:sz="0" w:space="0" w:color="auto"/>
        <w:bottom w:val="none" w:sz="0" w:space="0" w:color="auto"/>
        <w:right w:val="none" w:sz="0" w:space="0" w:color="auto"/>
      </w:divBdr>
    </w:div>
    <w:div w:id="963147712">
      <w:bodyDiv w:val="1"/>
      <w:marLeft w:val="0"/>
      <w:marRight w:val="0"/>
      <w:marTop w:val="0"/>
      <w:marBottom w:val="0"/>
      <w:divBdr>
        <w:top w:val="none" w:sz="0" w:space="0" w:color="auto"/>
        <w:left w:val="none" w:sz="0" w:space="0" w:color="auto"/>
        <w:bottom w:val="none" w:sz="0" w:space="0" w:color="auto"/>
        <w:right w:val="none" w:sz="0" w:space="0" w:color="auto"/>
      </w:divBdr>
    </w:div>
    <w:div w:id="974408537">
      <w:bodyDiv w:val="1"/>
      <w:marLeft w:val="0"/>
      <w:marRight w:val="0"/>
      <w:marTop w:val="0"/>
      <w:marBottom w:val="0"/>
      <w:divBdr>
        <w:top w:val="none" w:sz="0" w:space="0" w:color="auto"/>
        <w:left w:val="none" w:sz="0" w:space="0" w:color="auto"/>
        <w:bottom w:val="none" w:sz="0" w:space="0" w:color="auto"/>
        <w:right w:val="none" w:sz="0" w:space="0" w:color="auto"/>
      </w:divBdr>
    </w:div>
    <w:div w:id="974989134">
      <w:bodyDiv w:val="1"/>
      <w:marLeft w:val="0"/>
      <w:marRight w:val="0"/>
      <w:marTop w:val="0"/>
      <w:marBottom w:val="0"/>
      <w:divBdr>
        <w:top w:val="none" w:sz="0" w:space="0" w:color="auto"/>
        <w:left w:val="none" w:sz="0" w:space="0" w:color="auto"/>
        <w:bottom w:val="none" w:sz="0" w:space="0" w:color="auto"/>
        <w:right w:val="none" w:sz="0" w:space="0" w:color="auto"/>
      </w:divBdr>
    </w:div>
    <w:div w:id="976568806">
      <w:bodyDiv w:val="1"/>
      <w:marLeft w:val="0"/>
      <w:marRight w:val="0"/>
      <w:marTop w:val="0"/>
      <w:marBottom w:val="0"/>
      <w:divBdr>
        <w:top w:val="none" w:sz="0" w:space="0" w:color="auto"/>
        <w:left w:val="none" w:sz="0" w:space="0" w:color="auto"/>
        <w:bottom w:val="none" w:sz="0" w:space="0" w:color="auto"/>
        <w:right w:val="none" w:sz="0" w:space="0" w:color="auto"/>
      </w:divBdr>
      <w:divsChild>
        <w:div w:id="1295909032">
          <w:marLeft w:val="0"/>
          <w:marRight w:val="0"/>
          <w:marTop w:val="0"/>
          <w:marBottom w:val="240"/>
          <w:divBdr>
            <w:top w:val="none" w:sz="0" w:space="0" w:color="auto"/>
            <w:left w:val="none" w:sz="0" w:space="0" w:color="auto"/>
            <w:bottom w:val="none" w:sz="0" w:space="0" w:color="auto"/>
            <w:right w:val="none" w:sz="0" w:space="0" w:color="auto"/>
          </w:divBdr>
        </w:div>
      </w:divsChild>
    </w:div>
    <w:div w:id="981890635">
      <w:bodyDiv w:val="1"/>
      <w:marLeft w:val="0"/>
      <w:marRight w:val="0"/>
      <w:marTop w:val="0"/>
      <w:marBottom w:val="0"/>
      <w:divBdr>
        <w:top w:val="none" w:sz="0" w:space="0" w:color="auto"/>
        <w:left w:val="none" w:sz="0" w:space="0" w:color="auto"/>
        <w:bottom w:val="none" w:sz="0" w:space="0" w:color="auto"/>
        <w:right w:val="none" w:sz="0" w:space="0" w:color="auto"/>
      </w:divBdr>
    </w:div>
    <w:div w:id="985475993">
      <w:bodyDiv w:val="1"/>
      <w:marLeft w:val="0"/>
      <w:marRight w:val="0"/>
      <w:marTop w:val="0"/>
      <w:marBottom w:val="0"/>
      <w:divBdr>
        <w:top w:val="none" w:sz="0" w:space="0" w:color="auto"/>
        <w:left w:val="none" w:sz="0" w:space="0" w:color="auto"/>
        <w:bottom w:val="none" w:sz="0" w:space="0" w:color="auto"/>
        <w:right w:val="none" w:sz="0" w:space="0" w:color="auto"/>
      </w:divBdr>
    </w:div>
    <w:div w:id="990913025">
      <w:bodyDiv w:val="1"/>
      <w:marLeft w:val="0"/>
      <w:marRight w:val="0"/>
      <w:marTop w:val="0"/>
      <w:marBottom w:val="0"/>
      <w:divBdr>
        <w:top w:val="none" w:sz="0" w:space="0" w:color="auto"/>
        <w:left w:val="none" w:sz="0" w:space="0" w:color="auto"/>
        <w:bottom w:val="none" w:sz="0" w:space="0" w:color="auto"/>
        <w:right w:val="none" w:sz="0" w:space="0" w:color="auto"/>
      </w:divBdr>
    </w:div>
    <w:div w:id="996766446">
      <w:bodyDiv w:val="1"/>
      <w:marLeft w:val="0"/>
      <w:marRight w:val="0"/>
      <w:marTop w:val="0"/>
      <w:marBottom w:val="0"/>
      <w:divBdr>
        <w:top w:val="none" w:sz="0" w:space="0" w:color="auto"/>
        <w:left w:val="none" w:sz="0" w:space="0" w:color="auto"/>
        <w:bottom w:val="none" w:sz="0" w:space="0" w:color="auto"/>
        <w:right w:val="none" w:sz="0" w:space="0" w:color="auto"/>
      </w:divBdr>
    </w:div>
    <w:div w:id="999429188">
      <w:bodyDiv w:val="1"/>
      <w:marLeft w:val="0"/>
      <w:marRight w:val="0"/>
      <w:marTop w:val="0"/>
      <w:marBottom w:val="0"/>
      <w:divBdr>
        <w:top w:val="none" w:sz="0" w:space="0" w:color="auto"/>
        <w:left w:val="none" w:sz="0" w:space="0" w:color="auto"/>
        <w:bottom w:val="none" w:sz="0" w:space="0" w:color="auto"/>
        <w:right w:val="none" w:sz="0" w:space="0" w:color="auto"/>
      </w:divBdr>
    </w:div>
    <w:div w:id="1003161770">
      <w:bodyDiv w:val="1"/>
      <w:marLeft w:val="0"/>
      <w:marRight w:val="0"/>
      <w:marTop w:val="0"/>
      <w:marBottom w:val="0"/>
      <w:divBdr>
        <w:top w:val="none" w:sz="0" w:space="0" w:color="auto"/>
        <w:left w:val="none" w:sz="0" w:space="0" w:color="auto"/>
        <w:bottom w:val="none" w:sz="0" w:space="0" w:color="auto"/>
        <w:right w:val="none" w:sz="0" w:space="0" w:color="auto"/>
      </w:divBdr>
    </w:div>
    <w:div w:id="1005286486">
      <w:bodyDiv w:val="1"/>
      <w:marLeft w:val="0"/>
      <w:marRight w:val="0"/>
      <w:marTop w:val="0"/>
      <w:marBottom w:val="0"/>
      <w:divBdr>
        <w:top w:val="none" w:sz="0" w:space="0" w:color="auto"/>
        <w:left w:val="none" w:sz="0" w:space="0" w:color="auto"/>
        <w:bottom w:val="none" w:sz="0" w:space="0" w:color="auto"/>
        <w:right w:val="none" w:sz="0" w:space="0" w:color="auto"/>
      </w:divBdr>
    </w:div>
    <w:div w:id="1007908366">
      <w:bodyDiv w:val="1"/>
      <w:marLeft w:val="0"/>
      <w:marRight w:val="0"/>
      <w:marTop w:val="0"/>
      <w:marBottom w:val="0"/>
      <w:divBdr>
        <w:top w:val="none" w:sz="0" w:space="0" w:color="auto"/>
        <w:left w:val="none" w:sz="0" w:space="0" w:color="auto"/>
        <w:bottom w:val="none" w:sz="0" w:space="0" w:color="auto"/>
        <w:right w:val="none" w:sz="0" w:space="0" w:color="auto"/>
      </w:divBdr>
    </w:div>
    <w:div w:id="1010572456">
      <w:bodyDiv w:val="1"/>
      <w:marLeft w:val="0"/>
      <w:marRight w:val="0"/>
      <w:marTop w:val="0"/>
      <w:marBottom w:val="0"/>
      <w:divBdr>
        <w:top w:val="none" w:sz="0" w:space="0" w:color="auto"/>
        <w:left w:val="none" w:sz="0" w:space="0" w:color="auto"/>
        <w:bottom w:val="none" w:sz="0" w:space="0" w:color="auto"/>
        <w:right w:val="none" w:sz="0" w:space="0" w:color="auto"/>
      </w:divBdr>
    </w:div>
    <w:div w:id="1011222490">
      <w:bodyDiv w:val="1"/>
      <w:marLeft w:val="0"/>
      <w:marRight w:val="0"/>
      <w:marTop w:val="0"/>
      <w:marBottom w:val="0"/>
      <w:divBdr>
        <w:top w:val="none" w:sz="0" w:space="0" w:color="auto"/>
        <w:left w:val="none" w:sz="0" w:space="0" w:color="auto"/>
        <w:bottom w:val="none" w:sz="0" w:space="0" w:color="auto"/>
        <w:right w:val="none" w:sz="0" w:space="0" w:color="auto"/>
      </w:divBdr>
    </w:div>
    <w:div w:id="1014108696">
      <w:bodyDiv w:val="1"/>
      <w:marLeft w:val="0"/>
      <w:marRight w:val="0"/>
      <w:marTop w:val="0"/>
      <w:marBottom w:val="0"/>
      <w:divBdr>
        <w:top w:val="none" w:sz="0" w:space="0" w:color="auto"/>
        <w:left w:val="none" w:sz="0" w:space="0" w:color="auto"/>
        <w:bottom w:val="none" w:sz="0" w:space="0" w:color="auto"/>
        <w:right w:val="none" w:sz="0" w:space="0" w:color="auto"/>
      </w:divBdr>
    </w:div>
    <w:div w:id="1019283248">
      <w:bodyDiv w:val="1"/>
      <w:marLeft w:val="0"/>
      <w:marRight w:val="0"/>
      <w:marTop w:val="0"/>
      <w:marBottom w:val="0"/>
      <w:divBdr>
        <w:top w:val="none" w:sz="0" w:space="0" w:color="auto"/>
        <w:left w:val="none" w:sz="0" w:space="0" w:color="auto"/>
        <w:bottom w:val="none" w:sz="0" w:space="0" w:color="auto"/>
        <w:right w:val="none" w:sz="0" w:space="0" w:color="auto"/>
      </w:divBdr>
    </w:div>
    <w:div w:id="1022323603">
      <w:bodyDiv w:val="1"/>
      <w:marLeft w:val="0"/>
      <w:marRight w:val="0"/>
      <w:marTop w:val="0"/>
      <w:marBottom w:val="0"/>
      <w:divBdr>
        <w:top w:val="none" w:sz="0" w:space="0" w:color="auto"/>
        <w:left w:val="none" w:sz="0" w:space="0" w:color="auto"/>
        <w:bottom w:val="none" w:sz="0" w:space="0" w:color="auto"/>
        <w:right w:val="none" w:sz="0" w:space="0" w:color="auto"/>
      </w:divBdr>
    </w:div>
    <w:div w:id="1026179758">
      <w:bodyDiv w:val="1"/>
      <w:marLeft w:val="0"/>
      <w:marRight w:val="0"/>
      <w:marTop w:val="0"/>
      <w:marBottom w:val="0"/>
      <w:divBdr>
        <w:top w:val="none" w:sz="0" w:space="0" w:color="auto"/>
        <w:left w:val="none" w:sz="0" w:space="0" w:color="auto"/>
        <w:bottom w:val="none" w:sz="0" w:space="0" w:color="auto"/>
        <w:right w:val="none" w:sz="0" w:space="0" w:color="auto"/>
      </w:divBdr>
    </w:div>
    <w:div w:id="1031034112">
      <w:bodyDiv w:val="1"/>
      <w:marLeft w:val="0"/>
      <w:marRight w:val="0"/>
      <w:marTop w:val="0"/>
      <w:marBottom w:val="0"/>
      <w:divBdr>
        <w:top w:val="none" w:sz="0" w:space="0" w:color="auto"/>
        <w:left w:val="none" w:sz="0" w:space="0" w:color="auto"/>
        <w:bottom w:val="none" w:sz="0" w:space="0" w:color="auto"/>
        <w:right w:val="none" w:sz="0" w:space="0" w:color="auto"/>
      </w:divBdr>
    </w:div>
    <w:div w:id="1031996921">
      <w:bodyDiv w:val="1"/>
      <w:marLeft w:val="0"/>
      <w:marRight w:val="0"/>
      <w:marTop w:val="0"/>
      <w:marBottom w:val="0"/>
      <w:divBdr>
        <w:top w:val="none" w:sz="0" w:space="0" w:color="auto"/>
        <w:left w:val="none" w:sz="0" w:space="0" w:color="auto"/>
        <w:bottom w:val="none" w:sz="0" w:space="0" w:color="auto"/>
        <w:right w:val="none" w:sz="0" w:space="0" w:color="auto"/>
      </w:divBdr>
    </w:div>
    <w:div w:id="1032075342">
      <w:bodyDiv w:val="1"/>
      <w:marLeft w:val="0"/>
      <w:marRight w:val="0"/>
      <w:marTop w:val="0"/>
      <w:marBottom w:val="0"/>
      <w:divBdr>
        <w:top w:val="none" w:sz="0" w:space="0" w:color="auto"/>
        <w:left w:val="none" w:sz="0" w:space="0" w:color="auto"/>
        <w:bottom w:val="none" w:sz="0" w:space="0" w:color="auto"/>
        <w:right w:val="none" w:sz="0" w:space="0" w:color="auto"/>
      </w:divBdr>
    </w:div>
    <w:div w:id="1035423434">
      <w:bodyDiv w:val="1"/>
      <w:marLeft w:val="0"/>
      <w:marRight w:val="0"/>
      <w:marTop w:val="0"/>
      <w:marBottom w:val="0"/>
      <w:divBdr>
        <w:top w:val="none" w:sz="0" w:space="0" w:color="auto"/>
        <w:left w:val="none" w:sz="0" w:space="0" w:color="auto"/>
        <w:bottom w:val="none" w:sz="0" w:space="0" w:color="auto"/>
        <w:right w:val="none" w:sz="0" w:space="0" w:color="auto"/>
      </w:divBdr>
    </w:div>
    <w:div w:id="1039357847">
      <w:bodyDiv w:val="1"/>
      <w:marLeft w:val="0"/>
      <w:marRight w:val="0"/>
      <w:marTop w:val="0"/>
      <w:marBottom w:val="0"/>
      <w:divBdr>
        <w:top w:val="none" w:sz="0" w:space="0" w:color="auto"/>
        <w:left w:val="none" w:sz="0" w:space="0" w:color="auto"/>
        <w:bottom w:val="none" w:sz="0" w:space="0" w:color="auto"/>
        <w:right w:val="none" w:sz="0" w:space="0" w:color="auto"/>
      </w:divBdr>
    </w:div>
    <w:div w:id="1047338182">
      <w:bodyDiv w:val="1"/>
      <w:marLeft w:val="0"/>
      <w:marRight w:val="0"/>
      <w:marTop w:val="0"/>
      <w:marBottom w:val="0"/>
      <w:divBdr>
        <w:top w:val="none" w:sz="0" w:space="0" w:color="auto"/>
        <w:left w:val="none" w:sz="0" w:space="0" w:color="auto"/>
        <w:bottom w:val="none" w:sz="0" w:space="0" w:color="auto"/>
        <w:right w:val="none" w:sz="0" w:space="0" w:color="auto"/>
      </w:divBdr>
    </w:div>
    <w:div w:id="1062295907">
      <w:bodyDiv w:val="1"/>
      <w:marLeft w:val="0"/>
      <w:marRight w:val="0"/>
      <w:marTop w:val="0"/>
      <w:marBottom w:val="0"/>
      <w:divBdr>
        <w:top w:val="none" w:sz="0" w:space="0" w:color="auto"/>
        <w:left w:val="none" w:sz="0" w:space="0" w:color="auto"/>
        <w:bottom w:val="none" w:sz="0" w:space="0" w:color="auto"/>
        <w:right w:val="none" w:sz="0" w:space="0" w:color="auto"/>
      </w:divBdr>
    </w:div>
    <w:div w:id="1063484305">
      <w:bodyDiv w:val="1"/>
      <w:marLeft w:val="0"/>
      <w:marRight w:val="0"/>
      <w:marTop w:val="0"/>
      <w:marBottom w:val="0"/>
      <w:divBdr>
        <w:top w:val="none" w:sz="0" w:space="0" w:color="auto"/>
        <w:left w:val="none" w:sz="0" w:space="0" w:color="auto"/>
        <w:bottom w:val="none" w:sz="0" w:space="0" w:color="auto"/>
        <w:right w:val="none" w:sz="0" w:space="0" w:color="auto"/>
      </w:divBdr>
    </w:div>
    <w:div w:id="1066340116">
      <w:bodyDiv w:val="1"/>
      <w:marLeft w:val="0"/>
      <w:marRight w:val="0"/>
      <w:marTop w:val="0"/>
      <w:marBottom w:val="0"/>
      <w:divBdr>
        <w:top w:val="none" w:sz="0" w:space="0" w:color="auto"/>
        <w:left w:val="none" w:sz="0" w:space="0" w:color="auto"/>
        <w:bottom w:val="none" w:sz="0" w:space="0" w:color="auto"/>
        <w:right w:val="none" w:sz="0" w:space="0" w:color="auto"/>
      </w:divBdr>
    </w:div>
    <w:div w:id="1090463087">
      <w:bodyDiv w:val="1"/>
      <w:marLeft w:val="0"/>
      <w:marRight w:val="0"/>
      <w:marTop w:val="0"/>
      <w:marBottom w:val="0"/>
      <w:divBdr>
        <w:top w:val="none" w:sz="0" w:space="0" w:color="auto"/>
        <w:left w:val="none" w:sz="0" w:space="0" w:color="auto"/>
        <w:bottom w:val="none" w:sz="0" w:space="0" w:color="auto"/>
        <w:right w:val="none" w:sz="0" w:space="0" w:color="auto"/>
      </w:divBdr>
    </w:div>
    <w:div w:id="1100834767">
      <w:bodyDiv w:val="1"/>
      <w:marLeft w:val="0"/>
      <w:marRight w:val="0"/>
      <w:marTop w:val="0"/>
      <w:marBottom w:val="0"/>
      <w:divBdr>
        <w:top w:val="none" w:sz="0" w:space="0" w:color="auto"/>
        <w:left w:val="none" w:sz="0" w:space="0" w:color="auto"/>
        <w:bottom w:val="none" w:sz="0" w:space="0" w:color="auto"/>
        <w:right w:val="none" w:sz="0" w:space="0" w:color="auto"/>
      </w:divBdr>
      <w:divsChild>
        <w:div w:id="365759477">
          <w:marLeft w:val="0"/>
          <w:marRight w:val="0"/>
          <w:marTop w:val="0"/>
          <w:marBottom w:val="240"/>
          <w:divBdr>
            <w:top w:val="none" w:sz="0" w:space="0" w:color="auto"/>
            <w:left w:val="none" w:sz="0" w:space="0" w:color="auto"/>
            <w:bottom w:val="none" w:sz="0" w:space="0" w:color="auto"/>
            <w:right w:val="none" w:sz="0" w:space="0" w:color="auto"/>
          </w:divBdr>
        </w:div>
      </w:divsChild>
    </w:div>
    <w:div w:id="1101342423">
      <w:bodyDiv w:val="1"/>
      <w:marLeft w:val="0"/>
      <w:marRight w:val="0"/>
      <w:marTop w:val="0"/>
      <w:marBottom w:val="0"/>
      <w:divBdr>
        <w:top w:val="none" w:sz="0" w:space="0" w:color="auto"/>
        <w:left w:val="none" w:sz="0" w:space="0" w:color="auto"/>
        <w:bottom w:val="none" w:sz="0" w:space="0" w:color="auto"/>
        <w:right w:val="none" w:sz="0" w:space="0" w:color="auto"/>
      </w:divBdr>
    </w:div>
    <w:div w:id="1106148952">
      <w:bodyDiv w:val="1"/>
      <w:marLeft w:val="0"/>
      <w:marRight w:val="0"/>
      <w:marTop w:val="0"/>
      <w:marBottom w:val="0"/>
      <w:divBdr>
        <w:top w:val="none" w:sz="0" w:space="0" w:color="auto"/>
        <w:left w:val="none" w:sz="0" w:space="0" w:color="auto"/>
        <w:bottom w:val="none" w:sz="0" w:space="0" w:color="auto"/>
        <w:right w:val="none" w:sz="0" w:space="0" w:color="auto"/>
      </w:divBdr>
    </w:div>
    <w:div w:id="1115826037">
      <w:bodyDiv w:val="1"/>
      <w:marLeft w:val="0"/>
      <w:marRight w:val="0"/>
      <w:marTop w:val="0"/>
      <w:marBottom w:val="0"/>
      <w:divBdr>
        <w:top w:val="none" w:sz="0" w:space="0" w:color="auto"/>
        <w:left w:val="none" w:sz="0" w:space="0" w:color="auto"/>
        <w:bottom w:val="none" w:sz="0" w:space="0" w:color="auto"/>
        <w:right w:val="none" w:sz="0" w:space="0" w:color="auto"/>
      </w:divBdr>
      <w:divsChild>
        <w:div w:id="644434077">
          <w:marLeft w:val="0"/>
          <w:marRight w:val="0"/>
          <w:marTop w:val="0"/>
          <w:marBottom w:val="240"/>
          <w:divBdr>
            <w:top w:val="none" w:sz="0" w:space="0" w:color="auto"/>
            <w:left w:val="none" w:sz="0" w:space="0" w:color="auto"/>
            <w:bottom w:val="none" w:sz="0" w:space="0" w:color="auto"/>
            <w:right w:val="none" w:sz="0" w:space="0" w:color="auto"/>
          </w:divBdr>
        </w:div>
      </w:divsChild>
    </w:div>
    <w:div w:id="1116289090">
      <w:bodyDiv w:val="1"/>
      <w:marLeft w:val="0"/>
      <w:marRight w:val="0"/>
      <w:marTop w:val="0"/>
      <w:marBottom w:val="0"/>
      <w:divBdr>
        <w:top w:val="none" w:sz="0" w:space="0" w:color="auto"/>
        <w:left w:val="none" w:sz="0" w:space="0" w:color="auto"/>
        <w:bottom w:val="none" w:sz="0" w:space="0" w:color="auto"/>
        <w:right w:val="none" w:sz="0" w:space="0" w:color="auto"/>
      </w:divBdr>
    </w:div>
    <w:div w:id="1120421904">
      <w:bodyDiv w:val="1"/>
      <w:marLeft w:val="0"/>
      <w:marRight w:val="0"/>
      <w:marTop w:val="0"/>
      <w:marBottom w:val="0"/>
      <w:divBdr>
        <w:top w:val="none" w:sz="0" w:space="0" w:color="auto"/>
        <w:left w:val="none" w:sz="0" w:space="0" w:color="auto"/>
        <w:bottom w:val="none" w:sz="0" w:space="0" w:color="auto"/>
        <w:right w:val="none" w:sz="0" w:space="0" w:color="auto"/>
      </w:divBdr>
    </w:div>
    <w:div w:id="1127090402">
      <w:bodyDiv w:val="1"/>
      <w:marLeft w:val="0"/>
      <w:marRight w:val="0"/>
      <w:marTop w:val="0"/>
      <w:marBottom w:val="0"/>
      <w:divBdr>
        <w:top w:val="none" w:sz="0" w:space="0" w:color="auto"/>
        <w:left w:val="none" w:sz="0" w:space="0" w:color="auto"/>
        <w:bottom w:val="none" w:sz="0" w:space="0" w:color="auto"/>
        <w:right w:val="none" w:sz="0" w:space="0" w:color="auto"/>
      </w:divBdr>
      <w:divsChild>
        <w:div w:id="1755123131">
          <w:marLeft w:val="0"/>
          <w:marRight w:val="0"/>
          <w:marTop w:val="0"/>
          <w:marBottom w:val="240"/>
          <w:divBdr>
            <w:top w:val="none" w:sz="0" w:space="0" w:color="auto"/>
            <w:left w:val="none" w:sz="0" w:space="0" w:color="auto"/>
            <w:bottom w:val="none" w:sz="0" w:space="0" w:color="auto"/>
            <w:right w:val="none" w:sz="0" w:space="0" w:color="auto"/>
          </w:divBdr>
        </w:div>
      </w:divsChild>
    </w:div>
    <w:div w:id="1131022878">
      <w:bodyDiv w:val="1"/>
      <w:marLeft w:val="0"/>
      <w:marRight w:val="0"/>
      <w:marTop w:val="0"/>
      <w:marBottom w:val="0"/>
      <w:divBdr>
        <w:top w:val="none" w:sz="0" w:space="0" w:color="auto"/>
        <w:left w:val="none" w:sz="0" w:space="0" w:color="auto"/>
        <w:bottom w:val="none" w:sz="0" w:space="0" w:color="auto"/>
        <w:right w:val="none" w:sz="0" w:space="0" w:color="auto"/>
      </w:divBdr>
    </w:div>
    <w:div w:id="1142891360">
      <w:bodyDiv w:val="1"/>
      <w:marLeft w:val="0"/>
      <w:marRight w:val="0"/>
      <w:marTop w:val="0"/>
      <w:marBottom w:val="0"/>
      <w:divBdr>
        <w:top w:val="none" w:sz="0" w:space="0" w:color="auto"/>
        <w:left w:val="none" w:sz="0" w:space="0" w:color="auto"/>
        <w:bottom w:val="none" w:sz="0" w:space="0" w:color="auto"/>
        <w:right w:val="none" w:sz="0" w:space="0" w:color="auto"/>
      </w:divBdr>
    </w:div>
    <w:div w:id="1161046424">
      <w:bodyDiv w:val="1"/>
      <w:marLeft w:val="0"/>
      <w:marRight w:val="0"/>
      <w:marTop w:val="0"/>
      <w:marBottom w:val="0"/>
      <w:divBdr>
        <w:top w:val="none" w:sz="0" w:space="0" w:color="auto"/>
        <w:left w:val="none" w:sz="0" w:space="0" w:color="auto"/>
        <w:bottom w:val="none" w:sz="0" w:space="0" w:color="auto"/>
        <w:right w:val="none" w:sz="0" w:space="0" w:color="auto"/>
      </w:divBdr>
    </w:div>
    <w:div w:id="1164010884">
      <w:bodyDiv w:val="1"/>
      <w:marLeft w:val="0"/>
      <w:marRight w:val="0"/>
      <w:marTop w:val="0"/>
      <w:marBottom w:val="0"/>
      <w:divBdr>
        <w:top w:val="none" w:sz="0" w:space="0" w:color="auto"/>
        <w:left w:val="none" w:sz="0" w:space="0" w:color="auto"/>
        <w:bottom w:val="none" w:sz="0" w:space="0" w:color="auto"/>
        <w:right w:val="none" w:sz="0" w:space="0" w:color="auto"/>
      </w:divBdr>
    </w:div>
    <w:div w:id="1177961985">
      <w:bodyDiv w:val="1"/>
      <w:marLeft w:val="0"/>
      <w:marRight w:val="0"/>
      <w:marTop w:val="0"/>
      <w:marBottom w:val="0"/>
      <w:divBdr>
        <w:top w:val="none" w:sz="0" w:space="0" w:color="auto"/>
        <w:left w:val="none" w:sz="0" w:space="0" w:color="auto"/>
        <w:bottom w:val="none" w:sz="0" w:space="0" w:color="auto"/>
        <w:right w:val="none" w:sz="0" w:space="0" w:color="auto"/>
      </w:divBdr>
    </w:div>
    <w:div w:id="1178932611">
      <w:bodyDiv w:val="1"/>
      <w:marLeft w:val="0"/>
      <w:marRight w:val="0"/>
      <w:marTop w:val="0"/>
      <w:marBottom w:val="0"/>
      <w:divBdr>
        <w:top w:val="none" w:sz="0" w:space="0" w:color="auto"/>
        <w:left w:val="none" w:sz="0" w:space="0" w:color="auto"/>
        <w:bottom w:val="none" w:sz="0" w:space="0" w:color="auto"/>
        <w:right w:val="none" w:sz="0" w:space="0" w:color="auto"/>
      </w:divBdr>
    </w:div>
    <w:div w:id="1191989604">
      <w:bodyDiv w:val="1"/>
      <w:marLeft w:val="0"/>
      <w:marRight w:val="0"/>
      <w:marTop w:val="0"/>
      <w:marBottom w:val="0"/>
      <w:divBdr>
        <w:top w:val="none" w:sz="0" w:space="0" w:color="auto"/>
        <w:left w:val="none" w:sz="0" w:space="0" w:color="auto"/>
        <w:bottom w:val="none" w:sz="0" w:space="0" w:color="auto"/>
        <w:right w:val="none" w:sz="0" w:space="0" w:color="auto"/>
      </w:divBdr>
    </w:div>
    <w:div w:id="1195341740">
      <w:bodyDiv w:val="1"/>
      <w:marLeft w:val="0"/>
      <w:marRight w:val="0"/>
      <w:marTop w:val="0"/>
      <w:marBottom w:val="0"/>
      <w:divBdr>
        <w:top w:val="none" w:sz="0" w:space="0" w:color="auto"/>
        <w:left w:val="none" w:sz="0" w:space="0" w:color="auto"/>
        <w:bottom w:val="none" w:sz="0" w:space="0" w:color="auto"/>
        <w:right w:val="none" w:sz="0" w:space="0" w:color="auto"/>
      </w:divBdr>
    </w:div>
    <w:div w:id="1218933462">
      <w:bodyDiv w:val="1"/>
      <w:marLeft w:val="0"/>
      <w:marRight w:val="0"/>
      <w:marTop w:val="0"/>
      <w:marBottom w:val="0"/>
      <w:divBdr>
        <w:top w:val="none" w:sz="0" w:space="0" w:color="auto"/>
        <w:left w:val="none" w:sz="0" w:space="0" w:color="auto"/>
        <w:bottom w:val="none" w:sz="0" w:space="0" w:color="auto"/>
        <w:right w:val="none" w:sz="0" w:space="0" w:color="auto"/>
      </w:divBdr>
    </w:div>
    <w:div w:id="1220938225">
      <w:bodyDiv w:val="1"/>
      <w:marLeft w:val="0"/>
      <w:marRight w:val="0"/>
      <w:marTop w:val="0"/>
      <w:marBottom w:val="0"/>
      <w:divBdr>
        <w:top w:val="none" w:sz="0" w:space="0" w:color="auto"/>
        <w:left w:val="none" w:sz="0" w:space="0" w:color="auto"/>
        <w:bottom w:val="none" w:sz="0" w:space="0" w:color="auto"/>
        <w:right w:val="none" w:sz="0" w:space="0" w:color="auto"/>
      </w:divBdr>
    </w:div>
    <w:div w:id="1232428227">
      <w:bodyDiv w:val="1"/>
      <w:marLeft w:val="0"/>
      <w:marRight w:val="0"/>
      <w:marTop w:val="0"/>
      <w:marBottom w:val="0"/>
      <w:divBdr>
        <w:top w:val="none" w:sz="0" w:space="0" w:color="auto"/>
        <w:left w:val="none" w:sz="0" w:space="0" w:color="auto"/>
        <w:bottom w:val="none" w:sz="0" w:space="0" w:color="auto"/>
        <w:right w:val="none" w:sz="0" w:space="0" w:color="auto"/>
      </w:divBdr>
    </w:div>
    <w:div w:id="1236357518">
      <w:bodyDiv w:val="1"/>
      <w:marLeft w:val="0"/>
      <w:marRight w:val="0"/>
      <w:marTop w:val="0"/>
      <w:marBottom w:val="0"/>
      <w:divBdr>
        <w:top w:val="none" w:sz="0" w:space="0" w:color="auto"/>
        <w:left w:val="none" w:sz="0" w:space="0" w:color="auto"/>
        <w:bottom w:val="none" w:sz="0" w:space="0" w:color="auto"/>
        <w:right w:val="none" w:sz="0" w:space="0" w:color="auto"/>
      </w:divBdr>
      <w:divsChild>
        <w:div w:id="482434017">
          <w:marLeft w:val="0"/>
          <w:marRight w:val="0"/>
          <w:marTop w:val="0"/>
          <w:marBottom w:val="0"/>
          <w:divBdr>
            <w:top w:val="none" w:sz="0" w:space="0" w:color="auto"/>
            <w:left w:val="none" w:sz="0" w:space="0" w:color="auto"/>
            <w:bottom w:val="none" w:sz="0" w:space="0" w:color="auto"/>
            <w:right w:val="none" w:sz="0" w:space="0" w:color="auto"/>
          </w:divBdr>
        </w:div>
        <w:div w:id="1963461451">
          <w:marLeft w:val="0"/>
          <w:marRight w:val="0"/>
          <w:marTop w:val="0"/>
          <w:marBottom w:val="0"/>
          <w:divBdr>
            <w:top w:val="none" w:sz="0" w:space="0" w:color="auto"/>
            <w:left w:val="none" w:sz="0" w:space="0" w:color="auto"/>
            <w:bottom w:val="none" w:sz="0" w:space="0" w:color="auto"/>
            <w:right w:val="none" w:sz="0" w:space="0" w:color="auto"/>
          </w:divBdr>
        </w:div>
      </w:divsChild>
    </w:div>
    <w:div w:id="1243948394">
      <w:bodyDiv w:val="1"/>
      <w:marLeft w:val="0"/>
      <w:marRight w:val="0"/>
      <w:marTop w:val="0"/>
      <w:marBottom w:val="0"/>
      <w:divBdr>
        <w:top w:val="none" w:sz="0" w:space="0" w:color="auto"/>
        <w:left w:val="none" w:sz="0" w:space="0" w:color="auto"/>
        <w:bottom w:val="none" w:sz="0" w:space="0" w:color="auto"/>
        <w:right w:val="none" w:sz="0" w:space="0" w:color="auto"/>
      </w:divBdr>
    </w:div>
    <w:div w:id="1272737577">
      <w:bodyDiv w:val="1"/>
      <w:marLeft w:val="0"/>
      <w:marRight w:val="0"/>
      <w:marTop w:val="0"/>
      <w:marBottom w:val="0"/>
      <w:divBdr>
        <w:top w:val="none" w:sz="0" w:space="0" w:color="auto"/>
        <w:left w:val="none" w:sz="0" w:space="0" w:color="auto"/>
        <w:bottom w:val="none" w:sz="0" w:space="0" w:color="auto"/>
        <w:right w:val="none" w:sz="0" w:space="0" w:color="auto"/>
      </w:divBdr>
    </w:div>
    <w:div w:id="1273130290">
      <w:bodyDiv w:val="1"/>
      <w:marLeft w:val="0"/>
      <w:marRight w:val="0"/>
      <w:marTop w:val="0"/>
      <w:marBottom w:val="0"/>
      <w:divBdr>
        <w:top w:val="none" w:sz="0" w:space="0" w:color="auto"/>
        <w:left w:val="none" w:sz="0" w:space="0" w:color="auto"/>
        <w:bottom w:val="none" w:sz="0" w:space="0" w:color="auto"/>
        <w:right w:val="none" w:sz="0" w:space="0" w:color="auto"/>
      </w:divBdr>
    </w:div>
    <w:div w:id="1274436004">
      <w:bodyDiv w:val="1"/>
      <w:marLeft w:val="0"/>
      <w:marRight w:val="0"/>
      <w:marTop w:val="0"/>
      <w:marBottom w:val="0"/>
      <w:divBdr>
        <w:top w:val="none" w:sz="0" w:space="0" w:color="auto"/>
        <w:left w:val="none" w:sz="0" w:space="0" w:color="auto"/>
        <w:bottom w:val="none" w:sz="0" w:space="0" w:color="auto"/>
        <w:right w:val="none" w:sz="0" w:space="0" w:color="auto"/>
      </w:divBdr>
    </w:div>
    <w:div w:id="1280452795">
      <w:bodyDiv w:val="1"/>
      <w:marLeft w:val="0"/>
      <w:marRight w:val="0"/>
      <w:marTop w:val="0"/>
      <w:marBottom w:val="0"/>
      <w:divBdr>
        <w:top w:val="none" w:sz="0" w:space="0" w:color="auto"/>
        <w:left w:val="none" w:sz="0" w:space="0" w:color="auto"/>
        <w:bottom w:val="none" w:sz="0" w:space="0" w:color="auto"/>
        <w:right w:val="none" w:sz="0" w:space="0" w:color="auto"/>
      </w:divBdr>
    </w:div>
    <w:div w:id="1295335291">
      <w:bodyDiv w:val="1"/>
      <w:marLeft w:val="0"/>
      <w:marRight w:val="0"/>
      <w:marTop w:val="0"/>
      <w:marBottom w:val="0"/>
      <w:divBdr>
        <w:top w:val="none" w:sz="0" w:space="0" w:color="auto"/>
        <w:left w:val="none" w:sz="0" w:space="0" w:color="auto"/>
        <w:bottom w:val="none" w:sz="0" w:space="0" w:color="auto"/>
        <w:right w:val="none" w:sz="0" w:space="0" w:color="auto"/>
      </w:divBdr>
    </w:div>
    <w:div w:id="1297298705">
      <w:bodyDiv w:val="1"/>
      <w:marLeft w:val="0"/>
      <w:marRight w:val="0"/>
      <w:marTop w:val="0"/>
      <w:marBottom w:val="0"/>
      <w:divBdr>
        <w:top w:val="none" w:sz="0" w:space="0" w:color="auto"/>
        <w:left w:val="none" w:sz="0" w:space="0" w:color="auto"/>
        <w:bottom w:val="none" w:sz="0" w:space="0" w:color="auto"/>
        <w:right w:val="none" w:sz="0" w:space="0" w:color="auto"/>
      </w:divBdr>
    </w:div>
    <w:div w:id="1301837248">
      <w:bodyDiv w:val="1"/>
      <w:marLeft w:val="0"/>
      <w:marRight w:val="0"/>
      <w:marTop w:val="0"/>
      <w:marBottom w:val="0"/>
      <w:divBdr>
        <w:top w:val="none" w:sz="0" w:space="0" w:color="auto"/>
        <w:left w:val="none" w:sz="0" w:space="0" w:color="auto"/>
        <w:bottom w:val="none" w:sz="0" w:space="0" w:color="auto"/>
        <w:right w:val="none" w:sz="0" w:space="0" w:color="auto"/>
      </w:divBdr>
    </w:div>
    <w:div w:id="1303315821">
      <w:bodyDiv w:val="1"/>
      <w:marLeft w:val="0"/>
      <w:marRight w:val="0"/>
      <w:marTop w:val="0"/>
      <w:marBottom w:val="0"/>
      <w:divBdr>
        <w:top w:val="none" w:sz="0" w:space="0" w:color="auto"/>
        <w:left w:val="none" w:sz="0" w:space="0" w:color="auto"/>
        <w:bottom w:val="none" w:sz="0" w:space="0" w:color="auto"/>
        <w:right w:val="none" w:sz="0" w:space="0" w:color="auto"/>
      </w:divBdr>
    </w:div>
    <w:div w:id="1304625553">
      <w:bodyDiv w:val="1"/>
      <w:marLeft w:val="0"/>
      <w:marRight w:val="0"/>
      <w:marTop w:val="0"/>
      <w:marBottom w:val="0"/>
      <w:divBdr>
        <w:top w:val="none" w:sz="0" w:space="0" w:color="auto"/>
        <w:left w:val="none" w:sz="0" w:space="0" w:color="auto"/>
        <w:bottom w:val="none" w:sz="0" w:space="0" w:color="auto"/>
        <w:right w:val="none" w:sz="0" w:space="0" w:color="auto"/>
      </w:divBdr>
    </w:div>
    <w:div w:id="1324579367">
      <w:bodyDiv w:val="1"/>
      <w:marLeft w:val="0"/>
      <w:marRight w:val="0"/>
      <w:marTop w:val="0"/>
      <w:marBottom w:val="0"/>
      <w:divBdr>
        <w:top w:val="none" w:sz="0" w:space="0" w:color="auto"/>
        <w:left w:val="none" w:sz="0" w:space="0" w:color="auto"/>
        <w:bottom w:val="none" w:sz="0" w:space="0" w:color="auto"/>
        <w:right w:val="none" w:sz="0" w:space="0" w:color="auto"/>
      </w:divBdr>
    </w:div>
    <w:div w:id="1327437866">
      <w:bodyDiv w:val="1"/>
      <w:marLeft w:val="0"/>
      <w:marRight w:val="0"/>
      <w:marTop w:val="0"/>
      <w:marBottom w:val="0"/>
      <w:divBdr>
        <w:top w:val="none" w:sz="0" w:space="0" w:color="auto"/>
        <w:left w:val="none" w:sz="0" w:space="0" w:color="auto"/>
        <w:bottom w:val="none" w:sz="0" w:space="0" w:color="auto"/>
        <w:right w:val="none" w:sz="0" w:space="0" w:color="auto"/>
      </w:divBdr>
      <w:divsChild>
        <w:div w:id="482157490">
          <w:marLeft w:val="0"/>
          <w:marRight w:val="0"/>
          <w:marTop w:val="0"/>
          <w:marBottom w:val="0"/>
          <w:divBdr>
            <w:top w:val="none" w:sz="0" w:space="0" w:color="auto"/>
            <w:left w:val="none" w:sz="0" w:space="0" w:color="auto"/>
            <w:bottom w:val="none" w:sz="0" w:space="0" w:color="auto"/>
            <w:right w:val="none" w:sz="0" w:space="0" w:color="auto"/>
          </w:divBdr>
        </w:div>
        <w:div w:id="1773815665">
          <w:marLeft w:val="0"/>
          <w:marRight w:val="0"/>
          <w:marTop w:val="0"/>
          <w:marBottom w:val="0"/>
          <w:divBdr>
            <w:top w:val="none" w:sz="0" w:space="0" w:color="auto"/>
            <w:left w:val="none" w:sz="0" w:space="0" w:color="auto"/>
            <w:bottom w:val="none" w:sz="0" w:space="0" w:color="auto"/>
            <w:right w:val="none" w:sz="0" w:space="0" w:color="auto"/>
          </w:divBdr>
        </w:div>
      </w:divsChild>
    </w:div>
    <w:div w:id="1329865236">
      <w:bodyDiv w:val="1"/>
      <w:marLeft w:val="0"/>
      <w:marRight w:val="0"/>
      <w:marTop w:val="0"/>
      <w:marBottom w:val="0"/>
      <w:divBdr>
        <w:top w:val="none" w:sz="0" w:space="0" w:color="auto"/>
        <w:left w:val="none" w:sz="0" w:space="0" w:color="auto"/>
        <w:bottom w:val="none" w:sz="0" w:space="0" w:color="auto"/>
        <w:right w:val="none" w:sz="0" w:space="0" w:color="auto"/>
      </w:divBdr>
    </w:div>
    <w:div w:id="1331523693">
      <w:bodyDiv w:val="1"/>
      <w:marLeft w:val="0"/>
      <w:marRight w:val="0"/>
      <w:marTop w:val="0"/>
      <w:marBottom w:val="0"/>
      <w:divBdr>
        <w:top w:val="none" w:sz="0" w:space="0" w:color="auto"/>
        <w:left w:val="none" w:sz="0" w:space="0" w:color="auto"/>
        <w:bottom w:val="none" w:sz="0" w:space="0" w:color="auto"/>
        <w:right w:val="none" w:sz="0" w:space="0" w:color="auto"/>
      </w:divBdr>
    </w:div>
    <w:div w:id="1347290747">
      <w:bodyDiv w:val="1"/>
      <w:marLeft w:val="0"/>
      <w:marRight w:val="0"/>
      <w:marTop w:val="0"/>
      <w:marBottom w:val="0"/>
      <w:divBdr>
        <w:top w:val="none" w:sz="0" w:space="0" w:color="auto"/>
        <w:left w:val="none" w:sz="0" w:space="0" w:color="auto"/>
        <w:bottom w:val="none" w:sz="0" w:space="0" w:color="auto"/>
        <w:right w:val="none" w:sz="0" w:space="0" w:color="auto"/>
      </w:divBdr>
    </w:div>
    <w:div w:id="1353800698">
      <w:bodyDiv w:val="1"/>
      <w:marLeft w:val="0"/>
      <w:marRight w:val="0"/>
      <w:marTop w:val="0"/>
      <w:marBottom w:val="0"/>
      <w:divBdr>
        <w:top w:val="none" w:sz="0" w:space="0" w:color="auto"/>
        <w:left w:val="none" w:sz="0" w:space="0" w:color="auto"/>
        <w:bottom w:val="none" w:sz="0" w:space="0" w:color="auto"/>
        <w:right w:val="none" w:sz="0" w:space="0" w:color="auto"/>
      </w:divBdr>
    </w:div>
    <w:div w:id="1373117096">
      <w:bodyDiv w:val="1"/>
      <w:marLeft w:val="0"/>
      <w:marRight w:val="0"/>
      <w:marTop w:val="0"/>
      <w:marBottom w:val="0"/>
      <w:divBdr>
        <w:top w:val="none" w:sz="0" w:space="0" w:color="auto"/>
        <w:left w:val="none" w:sz="0" w:space="0" w:color="auto"/>
        <w:bottom w:val="none" w:sz="0" w:space="0" w:color="auto"/>
        <w:right w:val="none" w:sz="0" w:space="0" w:color="auto"/>
      </w:divBdr>
    </w:div>
    <w:div w:id="1380593499">
      <w:bodyDiv w:val="1"/>
      <w:marLeft w:val="0"/>
      <w:marRight w:val="0"/>
      <w:marTop w:val="0"/>
      <w:marBottom w:val="0"/>
      <w:divBdr>
        <w:top w:val="none" w:sz="0" w:space="0" w:color="auto"/>
        <w:left w:val="none" w:sz="0" w:space="0" w:color="auto"/>
        <w:bottom w:val="none" w:sz="0" w:space="0" w:color="auto"/>
        <w:right w:val="none" w:sz="0" w:space="0" w:color="auto"/>
      </w:divBdr>
    </w:div>
    <w:div w:id="1386831627">
      <w:bodyDiv w:val="1"/>
      <w:marLeft w:val="0"/>
      <w:marRight w:val="0"/>
      <w:marTop w:val="0"/>
      <w:marBottom w:val="0"/>
      <w:divBdr>
        <w:top w:val="none" w:sz="0" w:space="0" w:color="auto"/>
        <w:left w:val="none" w:sz="0" w:space="0" w:color="auto"/>
        <w:bottom w:val="none" w:sz="0" w:space="0" w:color="auto"/>
        <w:right w:val="none" w:sz="0" w:space="0" w:color="auto"/>
      </w:divBdr>
    </w:div>
    <w:div w:id="1388921516">
      <w:bodyDiv w:val="1"/>
      <w:marLeft w:val="0"/>
      <w:marRight w:val="0"/>
      <w:marTop w:val="0"/>
      <w:marBottom w:val="0"/>
      <w:divBdr>
        <w:top w:val="none" w:sz="0" w:space="0" w:color="auto"/>
        <w:left w:val="none" w:sz="0" w:space="0" w:color="auto"/>
        <w:bottom w:val="none" w:sz="0" w:space="0" w:color="auto"/>
        <w:right w:val="none" w:sz="0" w:space="0" w:color="auto"/>
      </w:divBdr>
    </w:div>
    <w:div w:id="1402675486">
      <w:bodyDiv w:val="1"/>
      <w:marLeft w:val="0"/>
      <w:marRight w:val="0"/>
      <w:marTop w:val="0"/>
      <w:marBottom w:val="0"/>
      <w:divBdr>
        <w:top w:val="none" w:sz="0" w:space="0" w:color="auto"/>
        <w:left w:val="none" w:sz="0" w:space="0" w:color="auto"/>
        <w:bottom w:val="none" w:sz="0" w:space="0" w:color="auto"/>
        <w:right w:val="none" w:sz="0" w:space="0" w:color="auto"/>
      </w:divBdr>
    </w:div>
    <w:div w:id="1405225456">
      <w:bodyDiv w:val="1"/>
      <w:marLeft w:val="0"/>
      <w:marRight w:val="0"/>
      <w:marTop w:val="0"/>
      <w:marBottom w:val="0"/>
      <w:divBdr>
        <w:top w:val="none" w:sz="0" w:space="0" w:color="auto"/>
        <w:left w:val="none" w:sz="0" w:space="0" w:color="auto"/>
        <w:bottom w:val="none" w:sz="0" w:space="0" w:color="auto"/>
        <w:right w:val="none" w:sz="0" w:space="0" w:color="auto"/>
      </w:divBdr>
    </w:div>
    <w:div w:id="1411735596">
      <w:bodyDiv w:val="1"/>
      <w:marLeft w:val="0"/>
      <w:marRight w:val="0"/>
      <w:marTop w:val="0"/>
      <w:marBottom w:val="0"/>
      <w:divBdr>
        <w:top w:val="none" w:sz="0" w:space="0" w:color="auto"/>
        <w:left w:val="none" w:sz="0" w:space="0" w:color="auto"/>
        <w:bottom w:val="none" w:sz="0" w:space="0" w:color="auto"/>
        <w:right w:val="none" w:sz="0" w:space="0" w:color="auto"/>
      </w:divBdr>
    </w:div>
    <w:div w:id="1423600796">
      <w:bodyDiv w:val="1"/>
      <w:marLeft w:val="0"/>
      <w:marRight w:val="0"/>
      <w:marTop w:val="0"/>
      <w:marBottom w:val="0"/>
      <w:divBdr>
        <w:top w:val="none" w:sz="0" w:space="0" w:color="auto"/>
        <w:left w:val="none" w:sz="0" w:space="0" w:color="auto"/>
        <w:bottom w:val="none" w:sz="0" w:space="0" w:color="auto"/>
        <w:right w:val="none" w:sz="0" w:space="0" w:color="auto"/>
      </w:divBdr>
    </w:div>
    <w:div w:id="1439983259">
      <w:bodyDiv w:val="1"/>
      <w:marLeft w:val="0"/>
      <w:marRight w:val="0"/>
      <w:marTop w:val="0"/>
      <w:marBottom w:val="0"/>
      <w:divBdr>
        <w:top w:val="none" w:sz="0" w:space="0" w:color="auto"/>
        <w:left w:val="none" w:sz="0" w:space="0" w:color="auto"/>
        <w:bottom w:val="none" w:sz="0" w:space="0" w:color="auto"/>
        <w:right w:val="none" w:sz="0" w:space="0" w:color="auto"/>
      </w:divBdr>
    </w:div>
    <w:div w:id="1444956707">
      <w:bodyDiv w:val="1"/>
      <w:marLeft w:val="0"/>
      <w:marRight w:val="0"/>
      <w:marTop w:val="0"/>
      <w:marBottom w:val="0"/>
      <w:divBdr>
        <w:top w:val="none" w:sz="0" w:space="0" w:color="auto"/>
        <w:left w:val="none" w:sz="0" w:space="0" w:color="auto"/>
        <w:bottom w:val="none" w:sz="0" w:space="0" w:color="auto"/>
        <w:right w:val="none" w:sz="0" w:space="0" w:color="auto"/>
      </w:divBdr>
      <w:divsChild>
        <w:div w:id="1317800559">
          <w:marLeft w:val="0"/>
          <w:marRight w:val="0"/>
          <w:marTop w:val="0"/>
          <w:marBottom w:val="240"/>
          <w:divBdr>
            <w:top w:val="none" w:sz="0" w:space="0" w:color="auto"/>
            <w:left w:val="none" w:sz="0" w:space="0" w:color="auto"/>
            <w:bottom w:val="none" w:sz="0" w:space="0" w:color="auto"/>
            <w:right w:val="none" w:sz="0" w:space="0" w:color="auto"/>
          </w:divBdr>
        </w:div>
      </w:divsChild>
    </w:div>
    <w:div w:id="1464421688">
      <w:bodyDiv w:val="1"/>
      <w:marLeft w:val="0"/>
      <w:marRight w:val="0"/>
      <w:marTop w:val="0"/>
      <w:marBottom w:val="0"/>
      <w:divBdr>
        <w:top w:val="none" w:sz="0" w:space="0" w:color="auto"/>
        <w:left w:val="none" w:sz="0" w:space="0" w:color="auto"/>
        <w:bottom w:val="none" w:sz="0" w:space="0" w:color="auto"/>
        <w:right w:val="none" w:sz="0" w:space="0" w:color="auto"/>
      </w:divBdr>
    </w:div>
    <w:div w:id="1466778498">
      <w:bodyDiv w:val="1"/>
      <w:marLeft w:val="0"/>
      <w:marRight w:val="0"/>
      <w:marTop w:val="0"/>
      <w:marBottom w:val="0"/>
      <w:divBdr>
        <w:top w:val="none" w:sz="0" w:space="0" w:color="auto"/>
        <w:left w:val="none" w:sz="0" w:space="0" w:color="auto"/>
        <w:bottom w:val="none" w:sz="0" w:space="0" w:color="auto"/>
        <w:right w:val="none" w:sz="0" w:space="0" w:color="auto"/>
      </w:divBdr>
    </w:div>
    <w:div w:id="1475610343">
      <w:bodyDiv w:val="1"/>
      <w:marLeft w:val="0"/>
      <w:marRight w:val="0"/>
      <w:marTop w:val="0"/>
      <w:marBottom w:val="0"/>
      <w:divBdr>
        <w:top w:val="none" w:sz="0" w:space="0" w:color="auto"/>
        <w:left w:val="none" w:sz="0" w:space="0" w:color="auto"/>
        <w:bottom w:val="none" w:sz="0" w:space="0" w:color="auto"/>
        <w:right w:val="none" w:sz="0" w:space="0" w:color="auto"/>
      </w:divBdr>
    </w:div>
    <w:div w:id="1478767462">
      <w:bodyDiv w:val="1"/>
      <w:marLeft w:val="0"/>
      <w:marRight w:val="0"/>
      <w:marTop w:val="0"/>
      <w:marBottom w:val="0"/>
      <w:divBdr>
        <w:top w:val="none" w:sz="0" w:space="0" w:color="auto"/>
        <w:left w:val="none" w:sz="0" w:space="0" w:color="auto"/>
        <w:bottom w:val="none" w:sz="0" w:space="0" w:color="auto"/>
        <w:right w:val="none" w:sz="0" w:space="0" w:color="auto"/>
      </w:divBdr>
      <w:divsChild>
        <w:div w:id="443813664">
          <w:marLeft w:val="0"/>
          <w:marRight w:val="0"/>
          <w:marTop w:val="0"/>
          <w:marBottom w:val="240"/>
          <w:divBdr>
            <w:top w:val="none" w:sz="0" w:space="0" w:color="auto"/>
            <w:left w:val="none" w:sz="0" w:space="0" w:color="auto"/>
            <w:bottom w:val="none" w:sz="0" w:space="0" w:color="auto"/>
            <w:right w:val="none" w:sz="0" w:space="0" w:color="auto"/>
          </w:divBdr>
        </w:div>
      </w:divsChild>
    </w:div>
    <w:div w:id="1483354946">
      <w:bodyDiv w:val="1"/>
      <w:marLeft w:val="0"/>
      <w:marRight w:val="0"/>
      <w:marTop w:val="0"/>
      <w:marBottom w:val="0"/>
      <w:divBdr>
        <w:top w:val="none" w:sz="0" w:space="0" w:color="auto"/>
        <w:left w:val="none" w:sz="0" w:space="0" w:color="auto"/>
        <w:bottom w:val="none" w:sz="0" w:space="0" w:color="auto"/>
        <w:right w:val="none" w:sz="0" w:space="0" w:color="auto"/>
      </w:divBdr>
    </w:div>
    <w:div w:id="1484152783">
      <w:bodyDiv w:val="1"/>
      <w:marLeft w:val="0"/>
      <w:marRight w:val="0"/>
      <w:marTop w:val="0"/>
      <w:marBottom w:val="0"/>
      <w:divBdr>
        <w:top w:val="none" w:sz="0" w:space="0" w:color="auto"/>
        <w:left w:val="none" w:sz="0" w:space="0" w:color="auto"/>
        <w:bottom w:val="none" w:sz="0" w:space="0" w:color="auto"/>
        <w:right w:val="none" w:sz="0" w:space="0" w:color="auto"/>
      </w:divBdr>
    </w:div>
    <w:div w:id="1484665674">
      <w:bodyDiv w:val="1"/>
      <w:marLeft w:val="0"/>
      <w:marRight w:val="0"/>
      <w:marTop w:val="0"/>
      <w:marBottom w:val="0"/>
      <w:divBdr>
        <w:top w:val="none" w:sz="0" w:space="0" w:color="auto"/>
        <w:left w:val="none" w:sz="0" w:space="0" w:color="auto"/>
        <w:bottom w:val="none" w:sz="0" w:space="0" w:color="auto"/>
        <w:right w:val="none" w:sz="0" w:space="0" w:color="auto"/>
      </w:divBdr>
    </w:div>
    <w:div w:id="1489133636">
      <w:bodyDiv w:val="1"/>
      <w:marLeft w:val="0"/>
      <w:marRight w:val="0"/>
      <w:marTop w:val="0"/>
      <w:marBottom w:val="0"/>
      <w:divBdr>
        <w:top w:val="none" w:sz="0" w:space="0" w:color="auto"/>
        <w:left w:val="none" w:sz="0" w:space="0" w:color="auto"/>
        <w:bottom w:val="none" w:sz="0" w:space="0" w:color="auto"/>
        <w:right w:val="none" w:sz="0" w:space="0" w:color="auto"/>
      </w:divBdr>
    </w:div>
    <w:div w:id="1490825194">
      <w:bodyDiv w:val="1"/>
      <w:marLeft w:val="0"/>
      <w:marRight w:val="0"/>
      <w:marTop w:val="0"/>
      <w:marBottom w:val="0"/>
      <w:divBdr>
        <w:top w:val="none" w:sz="0" w:space="0" w:color="auto"/>
        <w:left w:val="none" w:sz="0" w:space="0" w:color="auto"/>
        <w:bottom w:val="none" w:sz="0" w:space="0" w:color="auto"/>
        <w:right w:val="none" w:sz="0" w:space="0" w:color="auto"/>
      </w:divBdr>
      <w:divsChild>
        <w:div w:id="324477099">
          <w:marLeft w:val="0"/>
          <w:marRight w:val="0"/>
          <w:marTop w:val="0"/>
          <w:marBottom w:val="240"/>
          <w:divBdr>
            <w:top w:val="none" w:sz="0" w:space="0" w:color="auto"/>
            <w:left w:val="none" w:sz="0" w:space="0" w:color="auto"/>
            <w:bottom w:val="none" w:sz="0" w:space="0" w:color="auto"/>
            <w:right w:val="none" w:sz="0" w:space="0" w:color="auto"/>
          </w:divBdr>
        </w:div>
      </w:divsChild>
    </w:div>
    <w:div w:id="1490899503">
      <w:bodyDiv w:val="1"/>
      <w:marLeft w:val="0"/>
      <w:marRight w:val="0"/>
      <w:marTop w:val="0"/>
      <w:marBottom w:val="0"/>
      <w:divBdr>
        <w:top w:val="none" w:sz="0" w:space="0" w:color="auto"/>
        <w:left w:val="none" w:sz="0" w:space="0" w:color="auto"/>
        <w:bottom w:val="none" w:sz="0" w:space="0" w:color="auto"/>
        <w:right w:val="none" w:sz="0" w:space="0" w:color="auto"/>
      </w:divBdr>
    </w:div>
    <w:div w:id="1492063270">
      <w:bodyDiv w:val="1"/>
      <w:marLeft w:val="0"/>
      <w:marRight w:val="0"/>
      <w:marTop w:val="0"/>
      <w:marBottom w:val="0"/>
      <w:divBdr>
        <w:top w:val="none" w:sz="0" w:space="0" w:color="auto"/>
        <w:left w:val="none" w:sz="0" w:space="0" w:color="auto"/>
        <w:bottom w:val="none" w:sz="0" w:space="0" w:color="auto"/>
        <w:right w:val="none" w:sz="0" w:space="0" w:color="auto"/>
      </w:divBdr>
      <w:divsChild>
        <w:div w:id="150293040">
          <w:marLeft w:val="0"/>
          <w:marRight w:val="0"/>
          <w:marTop w:val="0"/>
          <w:marBottom w:val="0"/>
          <w:divBdr>
            <w:top w:val="none" w:sz="0" w:space="0" w:color="auto"/>
            <w:left w:val="none" w:sz="0" w:space="0" w:color="auto"/>
            <w:bottom w:val="none" w:sz="0" w:space="0" w:color="auto"/>
            <w:right w:val="none" w:sz="0" w:space="0" w:color="auto"/>
          </w:divBdr>
        </w:div>
        <w:div w:id="849099639">
          <w:marLeft w:val="0"/>
          <w:marRight w:val="0"/>
          <w:marTop w:val="0"/>
          <w:marBottom w:val="0"/>
          <w:divBdr>
            <w:top w:val="none" w:sz="0" w:space="0" w:color="auto"/>
            <w:left w:val="none" w:sz="0" w:space="0" w:color="auto"/>
            <w:bottom w:val="none" w:sz="0" w:space="0" w:color="auto"/>
            <w:right w:val="none" w:sz="0" w:space="0" w:color="auto"/>
          </w:divBdr>
        </w:div>
      </w:divsChild>
    </w:div>
    <w:div w:id="1498304500">
      <w:bodyDiv w:val="1"/>
      <w:marLeft w:val="0"/>
      <w:marRight w:val="0"/>
      <w:marTop w:val="0"/>
      <w:marBottom w:val="0"/>
      <w:divBdr>
        <w:top w:val="none" w:sz="0" w:space="0" w:color="auto"/>
        <w:left w:val="none" w:sz="0" w:space="0" w:color="auto"/>
        <w:bottom w:val="none" w:sz="0" w:space="0" w:color="auto"/>
        <w:right w:val="none" w:sz="0" w:space="0" w:color="auto"/>
      </w:divBdr>
    </w:div>
    <w:div w:id="1506633599">
      <w:bodyDiv w:val="1"/>
      <w:marLeft w:val="0"/>
      <w:marRight w:val="0"/>
      <w:marTop w:val="0"/>
      <w:marBottom w:val="0"/>
      <w:divBdr>
        <w:top w:val="none" w:sz="0" w:space="0" w:color="auto"/>
        <w:left w:val="none" w:sz="0" w:space="0" w:color="auto"/>
        <w:bottom w:val="none" w:sz="0" w:space="0" w:color="auto"/>
        <w:right w:val="none" w:sz="0" w:space="0" w:color="auto"/>
      </w:divBdr>
    </w:div>
    <w:div w:id="1519268953">
      <w:bodyDiv w:val="1"/>
      <w:marLeft w:val="0"/>
      <w:marRight w:val="0"/>
      <w:marTop w:val="0"/>
      <w:marBottom w:val="0"/>
      <w:divBdr>
        <w:top w:val="none" w:sz="0" w:space="0" w:color="auto"/>
        <w:left w:val="none" w:sz="0" w:space="0" w:color="auto"/>
        <w:bottom w:val="none" w:sz="0" w:space="0" w:color="auto"/>
        <w:right w:val="none" w:sz="0" w:space="0" w:color="auto"/>
      </w:divBdr>
    </w:div>
    <w:div w:id="1522209634">
      <w:bodyDiv w:val="1"/>
      <w:marLeft w:val="0"/>
      <w:marRight w:val="0"/>
      <w:marTop w:val="0"/>
      <w:marBottom w:val="0"/>
      <w:divBdr>
        <w:top w:val="none" w:sz="0" w:space="0" w:color="auto"/>
        <w:left w:val="none" w:sz="0" w:space="0" w:color="auto"/>
        <w:bottom w:val="none" w:sz="0" w:space="0" w:color="auto"/>
        <w:right w:val="none" w:sz="0" w:space="0" w:color="auto"/>
      </w:divBdr>
    </w:div>
    <w:div w:id="1523319867">
      <w:bodyDiv w:val="1"/>
      <w:marLeft w:val="0"/>
      <w:marRight w:val="0"/>
      <w:marTop w:val="0"/>
      <w:marBottom w:val="0"/>
      <w:divBdr>
        <w:top w:val="none" w:sz="0" w:space="0" w:color="auto"/>
        <w:left w:val="none" w:sz="0" w:space="0" w:color="auto"/>
        <w:bottom w:val="none" w:sz="0" w:space="0" w:color="auto"/>
        <w:right w:val="none" w:sz="0" w:space="0" w:color="auto"/>
      </w:divBdr>
      <w:divsChild>
        <w:div w:id="313221199">
          <w:marLeft w:val="0"/>
          <w:marRight w:val="0"/>
          <w:marTop w:val="0"/>
          <w:marBottom w:val="240"/>
          <w:divBdr>
            <w:top w:val="none" w:sz="0" w:space="0" w:color="auto"/>
            <w:left w:val="none" w:sz="0" w:space="0" w:color="auto"/>
            <w:bottom w:val="none" w:sz="0" w:space="0" w:color="auto"/>
            <w:right w:val="none" w:sz="0" w:space="0" w:color="auto"/>
          </w:divBdr>
        </w:div>
      </w:divsChild>
    </w:div>
    <w:div w:id="1534079660">
      <w:bodyDiv w:val="1"/>
      <w:marLeft w:val="0"/>
      <w:marRight w:val="0"/>
      <w:marTop w:val="0"/>
      <w:marBottom w:val="0"/>
      <w:divBdr>
        <w:top w:val="none" w:sz="0" w:space="0" w:color="auto"/>
        <w:left w:val="none" w:sz="0" w:space="0" w:color="auto"/>
        <w:bottom w:val="none" w:sz="0" w:space="0" w:color="auto"/>
        <w:right w:val="none" w:sz="0" w:space="0" w:color="auto"/>
      </w:divBdr>
    </w:div>
    <w:div w:id="1536577499">
      <w:bodyDiv w:val="1"/>
      <w:marLeft w:val="0"/>
      <w:marRight w:val="0"/>
      <w:marTop w:val="0"/>
      <w:marBottom w:val="0"/>
      <w:divBdr>
        <w:top w:val="none" w:sz="0" w:space="0" w:color="auto"/>
        <w:left w:val="none" w:sz="0" w:space="0" w:color="auto"/>
        <w:bottom w:val="none" w:sz="0" w:space="0" w:color="auto"/>
        <w:right w:val="none" w:sz="0" w:space="0" w:color="auto"/>
      </w:divBdr>
    </w:div>
    <w:div w:id="1543715782">
      <w:bodyDiv w:val="1"/>
      <w:marLeft w:val="0"/>
      <w:marRight w:val="0"/>
      <w:marTop w:val="0"/>
      <w:marBottom w:val="0"/>
      <w:divBdr>
        <w:top w:val="none" w:sz="0" w:space="0" w:color="auto"/>
        <w:left w:val="none" w:sz="0" w:space="0" w:color="auto"/>
        <w:bottom w:val="none" w:sz="0" w:space="0" w:color="auto"/>
        <w:right w:val="none" w:sz="0" w:space="0" w:color="auto"/>
      </w:divBdr>
    </w:div>
    <w:div w:id="1544252087">
      <w:bodyDiv w:val="1"/>
      <w:marLeft w:val="0"/>
      <w:marRight w:val="0"/>
      <w:marTop w:val="0"/>
      <w:marBottom w:val="0"/>
      <w:divBdr>
        <w:top w:val="none" w:sz="0" w:space="0" w:color="auto"/>
        <w:left w:val="none" w:sz="0" w:space="0" w:color="auto"/>
        <w:bottom w:val="none" w:sz="0" w:space="0" w:color="auto"/>
        <w:right w:val="none" w:sz="0" w:space="0" w:color="auto"/>
      </w:divBdr>
    </w:div>
    <w:div w:id="1546479515">
      <w:bodyDiv w:val="1"/>
      <w:marLeft w:val="0"/>
      <w:marRight w:val="0"/>
      <w:marTop w:val="0"/>
      <w:marBottom w:val="0"/>
      <w:divBdr>
        <w:top w:val="none" w:sz="0" w:space="0" w:color="auto"/>
        <w:left w:val="none" w:sz="0" w:space="0" w:color="auto"/>
        <w:bottom w:val="none" w:sz="0" w:space="0" w:color="auto"/>
        <w:right w:val="none" w:sz="0" w:space="0" w:color="auto"/>
      </w:divBdr>
    </w:div>
    <w:div w:id="1552113505">
      <w:bodyDiv w:val="1"/>
      <w:marLeft w:val="0"/>
      <w:marRight w:val="0"/>
      <w:marTop w:val="0"/>
      <w:marBottom w:val="0"/>
      <w:divBdr>
        <w:top w:val="none" w:sz="0" w:space="0" w:color="auto"/>
        <w:left w:val="none" w:sz="0" w:space="0" w:color="auto"/>
        <w:bottom w:val="none" w:sz="0" w:space="0" w:color="auto"/>
        <w:right w:val="none" w:sz="0" w:space="0" w:color="auto"/>
      </w:divBdr>
      <w:divsChild>
        <w:div w:id="1805418334">
          <w:marLeft w:val="0"/>
          <w:marRight w:val="0"/>
          <w:marTop w:val="0"/>
          <w:marBottom w:val="240"/>
          <w:divBdr>
            <w:top w:val="none" w:sz="0" w:space="0" w:color="auto"/>
            <w:left w:val="none" w:sz="0" w:space="0" w:color="auto"/>
            <w:bottom w:val="none" w:sz="0" w:space="0" w:color="auto"/>
            <w:right w:val="none" w:sz="0" w:space="0" w:color="auto"/>
          </w:divBdr>
        </w:div>
      </w:divsChild>
    </w:div>
    <w:div w:id="1554583466">
      <w:bodyDiv w:val="1"/>
      <w:marLeft w:val="0"/>
      <w:marRight w:val="0"/>
      <w:marTop w:val="0"/>
      <w:marBottom w:val="0"/>
      <w:divBdr>
        <w:top w:val="none" w:sz="0" w:space="0" w:color="auto"/>
        <w:left w:val="none" w:sz="0" w:space="0" w:color="auto"/>
        <w:bottom w:val="none" w:sz="0" w:space="0" w:color="auto"/>
        <w:right w:val="none" w:sz="0" w:space="0" w:color="auto"/>
      </w:divBdr>
    </w:div>
    <w:div w:id="1562137761">
      <w:bodyDiv w:val="1"/>
      <w:marLeft w:val="0"/>
      <w:marRight w:val="0"/>
      <w:marTop w:val="0"/>
      <w:marBottom w:val="0"/>
      <w:divBdr>
        <w:top w:val="none" w:sz="0" w:space="0" w:color="auto"/>
        <w:left w:val="none" w:sz="0" w:space="0" w:color="auto"/>
        <w:bottom w:val="none" w:sz="0" w:space="0" w:color="auto"/>
        <w:right w:val="none" w:sz="0" w:space="0" w:color="auto"/>
      </w:divBdr>
    </w:div>
    <w:div w:id="1575697254">
      <w:bodyDiv w:val="1"/>
      <w:marLeft w:val="0"/>
      <w:marRight w:val="0"/>
      <w:marTop w:val="0"/>
      <w:marBottom w:val="0"/>
      <w:divBdr>
        <w:top w:val="none" w:sz="0" w:space="0" w:color="auto"/>
        <w:left w:val="none" w:sz="0" w:space="0" w:color="auto"/>
        <w:bottom w:val="none" w:sz="0" w:space="0" w:color="auto"/>
        <w:right w:val="none" w:sz="0" w:space="0" w:color="auto"/>
      </w:divBdr>
      <w:divsChild>
        <w:div w:id="1397824957">
          <w:marLeft w:val="0"/>
          <w:marRight w:val="0"/>
          <w:marTop w:val="0"/>
          <w:marBottom w:val="0"/>
          <w:divBdr>
            <w:top w:val="none" w:sz="0" w:space="0" w:color="auto"/>
            <w:left w:val="none" w:sz="0" w:space="0" w:color="auto"/>
            <w:bottom w:val="none" w:sz="0" w:space="0" w:color="auto"/>
            <w:right w:val="none" w:sz="0" w:space="0" w:color="auto"/>
          </w:divBdr>
        </w:div>
        <w:div w:id="1546406903">
          <w:marLeft w:val="0"/>
          <w:marRight w:val="0"/>
          <w:marTop w:val="0"/>
          <w:marBottom w:val="0"/>
          <w:divBdr>
            <w:top w:val="none" w:sz="0" w:space="0" w:color="auto"/>
            <w:left w:val="none" w:sz="0" w:space="0" w:color="auto"/>
            <w:bottom w:val="none" w:sz="0" w:space="0" w:color="auto"/>
            <w:right w:val="none" w:sz="0" w:space="0" w:color="auto"/>
          </w:divBdr>
        </w:div>
      </w:divsChild>
    </w:div>
    <w:div w:id="1581132582">
      <w:bodyDiv w:val="1"/>
      <w:marLeft w:val="0"/>
      <w:marRight w:val="0"/>
      <w:marTop w:val="0"/>
      <w:marBottom w:val="0"/>
      <w:divBdr>
        <w:top w:val="none" w:sz="0" w:space="0" w:color="auto"/>
        <w:left w:val="none" w:sz="0" w:space="0" w:color="auto"/>
        <w:bottom w:val="none" w:sz="0" w:space="0" w:color="auto"/>
        <w:right w:val="none" w:sz="0" w:space="0" w:color="auto"/>
      </w:divBdr>
    </w:div>
    <w:div w:id="1588268228">
      <w:bodyDiv w:val="1"/>
      <w:marLeft w:val="0"/>
      <w:marRight w:val="0"/>
      <w:marTop w:val="0"/>
      <w:marBottom w:val="0"/>
      <w:divBdr>
        <w:top w:val="none" w:sz="0" w:space="0" w:color="auto"/>
        <w:left w:val="none" w:sz="0" w:space="0" w:color="auto"/>
        <w:bottom w:val="none" w:sz="0" w:space="0" w:color="auto"/>
        <w:right w:val="none" w:sz="0" w:space="0" w:color="auto"/>
      </w:divBdr>
    </w:div>
    <w:div w:id="1607419705">
      <w:bodyDiv w:val="1"/>
      <w:marLeft w:val="0"/>
      <w:marRight w:val="0"/>
      <w:marTop w:val="0"/>
      <w:marBottom w:val="0"/>
      <w:divBdr>
        <w:top w:val="none" w:sz="0" w:space="0" w:color="auto"/>
        <w:left w:val="none" w:sz="0" w:space="0" w:color="auto"/>
        <w:bottom w:val="none" w:sz="0" w:space="0" w:color="auto"/>
        <w:right w:val="none" w:sz="0" w:space="0" w:color="auto"/>
      </w:divBdr>
    </w:div>
    <w:div w:id="1610966138">
      <w:bodyDiv w:val="1"/>
      <w:marLeft w:val="0"/>
      <w:marRight w:val="0"/>
      <w:marTop w:val="0"/>
      <w:marBottom w:val="0"/>
      <w:divBdr>
        <w:top w:val="none" w:sz="0" w:space="0" w:color="auto"/>
        <w:left w:val="none" w:sz="0" w:space="0" w:color="auto"/>
        <w:bottom w:val="none" w:sz="0" w:space="0" w:color="auto"/>
        <w:right w:val="none" w:sz="0" w:space="0" w:color="auto"/>
      </w:divBdr>
      <w:divsChild>
        <w:div w:id="1083844737">
          <w:marLeft w:val="0"/>
          <w:marRight w:val="0"/>
          <w:marTop w:val="0"/>
          <w:marBottom w:val="240"/>
          <w:divBdr>
            <w:top w:val="none" w:sz="0" w:space="0" w:color="auto"/>
            <w:left w:val="none" w:sz="0" w:space="0" w:color="auto"/>
            <w:bottom w:val="none" w:sz="0" w:space="0" w:color="auto"/>
            <w:right w:val="none" w:sz="0" w:space="0" w:color="auto"/>
          </w:divBdr>
        </w:div>
      </w:divsChild>
    </w:div>
    <w:div w:id="1613854019">
      <w:bodyDiv w:val="1"/>
      <w:marLeft w:val="0"/>
      <w:marRight w:val="0"/>
      <w:marTop w:val="0"/>
      <w:marBottom w:val="0"/>
      <w:divBdr>
        <w:top w:val="none" w:sz="0" w:space="0" w:color="auto"/>
        <w:left w:val="none" w:sz="0" w:space="0" w:color="auto"/>
        <w:bottom w:val="none" w:sz="0" w:space="0" w:color="auto"/>
        <w:right w:val="none" w:sz="0" w:space="0" w:color="auto"/>
      </w:divBdr>
    </w:div>
    <w:div w:id="1614630936">
      <w:bodyDiv w:val="1"/>
      <w:marLeft w:val="0"/>
      <w:marRight w:val="0"/>
      <w:marTop w:val="0"/>
      <w:marBottom w:val="0"/>
      <w:divBdr>
        <w:top w:val="none" w:sz="0" w:space="0" w:color="auto"/>
        <w:left w:val="none" w:sz="0" w:space="0" w:color="auto"/>
        <w:bottom w:val="none" w:sz="0" w:space="0" w:color="auto"/>
        <w:right w:val="none" w:sz="0" w:space="0" w:color="auto"/>
      </w:divBdr>
    </w:div>
    <w:div w:id="1616131148">
      <w:bodyDiv w:val="1"/>
      <w:marLeft w:val="0"/>
      <w:marRight w:val="0"/>
      <w:marTop w:val="0"/>
      <w:marBottom w:val="0"/>
      <w:divBdr>
        <w:top w:val="none" w:sz="0" w:space="0" w:color="auto"/>
        <w:left w:val="none" w:sz="0" w:space="0" w:color="auto"/>
        <w:bottom w:val="none" w:sz="0" w:space="0" w:color="auto"/>
        <w:right w:val="none" w:sz="0" w:space="0" w:color="auto"/>
      </w:divBdr>
    </w:div>
    <w:div w:id="1625694393">
      <w:bodyDiv w:val="1"/>
      <w:marLeft w:val="0"/>
      <w:marRight w:val="0"/>
      <w:marTop w:val="0"/>
      <w:marBottom w:val="0"/>
      <w:divBdr>
        <w:top w:val="none" w:sz="0" w:space="0" w:color="auto"/>
        <w:left w:val="none" w:sz="0" w:space="0" w:color="auto"/>
        <w:bottom w:val="none" w:sz="0" w:space="0" w:color="auto"/>
        <w:right w:val="none" w:sz="0" w:space="0" w:color="auto"/>
      </w:divBdr>
    </w:div>
    <w:div w:id="1628394689">
      <w:bodyDiv w:val="1"/>
      <w:marLeft w:val="0"/>
      <w:marRight w:val="0"/>
      <w:marTop w:val="0"/>
      <w:marBottom w:val="0"/>
      <w:divBdr>
        <w:top w:val="none" w:sz="0" w:space="0" w:color="auto"/>
        <w:left w:val="none" w:sz="0" w:space="0" w:color="auto"/>
        <w:bottom w:val="none" w:sz="0" w:space="0" w:color="auto"/>
        <w:right w:val="none" w:sz="0" w:space="0" w:color="auto"/>
      </w:divBdr>
      <w:divsChild>
        <w:div w:id="474691">
          <w:marLeft w:val="0"/>
          <w:marRight w:val="0"/>
          <w:marTop w:val="0"/>
          <w:marBottom w:val="0"/>
          <w:divBdr>
            <w:top w:val="none" w:sz="0" w:space="0" w:color="auto"/>
            <w:left w:val="none" w:sz="0" w:space="0" w:color="auto"/>
            <w:bottom w:val="none" w:sz="0" w:space="0" w:color="auto"/>
            <w:right w:val="none" w:sz="0" w:space="0" w:color="auto"/>
          </w:divBdr>
        </w:div>
        <w:div w:id="469059251">
          <w:marLeft w:val="0"/>
          <w:marRight w:val="0"/>
          <w:marTop w:val="0"/>
          <w:marBottom w:val="0"/>
          <w:divBdr>
            <w:top w:val="none" w:sz="0" w:space="0" w:color="auto"/>
            <w:left w:val="none" w:sz="0" w:space="0" w:color="auto"/>
            <w:bottom w:val="none" w:sz="0" w:space="0" w:color="auto"/>
            <w:right w:val="none" w:sz="0" w:space="0" w:color="auto"/>
          </w:divBdr>
        </w:div>
      </w:divsChild>
    </w:div>
    <w:div w:id="1644963683">
      <w:bodyDiv w:val="1"/>
      <w:marLeft w:val="0"/>
      <w:marRight w:val="0"/>
      <w:marTop w:val="0"/>
      <w:marBottom w:val="0"/>
      <w:divBdr>
        <w:top w:val="none" w:sz="0" w:space="0" w:color="auto"/>
        <w:left w:val="none" w:sz="0" w:space="0" w:color="auto"/>
        <w:bottom w:val="none" w:sz="0" w:space="0" w:color="auto"/>
        <w:right w:val="none" w:sz="0" w:space="0" w:color="auto"/>
      </w:divBdr>
    </w:div>
    <w:div w:id="1645354708">
      <w:bodyDiv w:val="1"/>
      <w:marLeft w:val="0"/>
      <w:marRight w:val="0"/>
      <w:marTop w:val="0"/>
      <w:marBottom w:val="0"/>
      <w:divBdr>
        <w:top w:val="none" w:sz="0" w:space="0" w:color="auto"/>
        <w:left w:val="none" w:sz="0" w:space="0" w:color="auto"/>
        <w:bottom w:val="none" w:sz="0" w:space="0" w:color="auto"/>
        <w:right w:val="none" w:sz="0" w:space="0" w:color="auto"/>
      </w:divBdr>
    </w:div>
    <w:div w:id="1648893600">
      <w:bodyDiv w:val="1"/>
      <w:marLeft w:val="0"/>
      <w:marRight w:val="0"/>
      <w:marTop w:val="0"/>
      <w:marBottom w:val="0"/>
      <w:divBdr>
        <w:top w:val="none" w:sz="0" w:space="0" w:color="auto"/>
        <w:left w:val="none" w:sz="0" w:space="0" w:color="auto"/>
        <w:bottom w:val="none" w:sz="0" w:space="0" w:color="auto"/>
        <w:right w:val="none" w:sz="0" w:space="0" w:color="auto"/>
      </w:divBdr>
    </w:div>
    <w:div w:id="1657567955">
      <w:bodyDiv w:val="1"/>
      <w:marLeft w:val="0"/>
      <w:marRight w:val="0"/>
      <w:marTop w:val="0"/>
      <w:marBottom w:val="0"/>
      <w:divBdr>
        <w:top w:val="none" w:sz="0" w:space="0" w:color="auto"/>
        <w:left w:val="none" w:sz="0" w:space="0" w:color="auto"/>
        <w:bottom w:val="none" w:sz="0" w:space="0" w:color="auto"/>
        <w:right w:val="none" w:sz="0" w:space="0" w:color="auto"/>
      </w:divBdr>
    </w:div>
    <w:div w:id="1663922149">
      <w:bodyDiv w:val="1"/>
      <w:marLeft w:val="0"/>
      <w:marRight w:val="0"/>
      <w:marTop w:val="0"/>
      <w:marBottom w:val="0"/>
      <w:divBdr>
        <w:top w:val="none" w:sz="0" w:space="0" w:color="auto"/>
        <w:left w:val="none" w:sz="0" w:space="0" w:color="auto"/>
        <w:bottom w:val="none" w:sz="0" w:space="0" w:color="auto"/>
        <w:right w:val="none" w:sz="0" w:space="0" w:color="auto"/>
      </w:divBdr>
      <w:divsChild>
        <w:div w:id="401876960">
          <w:marLeft w:val="0"/>
          <w:marRight w:val="0"/>
          <w:marTop w:val="0"/>
          <w:marBottom w:val="0"/>
          <w:divBdr>
            <w:top w:val="none" w:sz="0" w:space="0" w:color="auto"/>
            <w:left w:val="none" w:sz="0" w:space="0" w:color="auto"/>
            <w:bottom w:val="none" w:sz="0" w:space="0" w:color="auto"/>
            <w:right w:val="none" w:sz="0" w:space="0" w:color="auto"/>
          </w:divBdr>
        </w:div>
        <w:div w:id="1479296965">
          <w:marLeft w:val="0"/>
          <w:marRight w:val="0"/>
          <w:marTop w:val="0"/>
          <w:marBottom w:val="0"/>
          <w:divBdr>
            <w:top w:val="none" w:sz="0" w:space="0" w:color="auto"/>
            <w:left w:val="none" w:sz="0" w:space="0" w:color="auto"/>
            <w:bottom w:val="none" w:sz="0" w:space="0" w:color="auto"/>
            <w:right w:val="none" w:sz="0" w:space="0" w:color="auto"/>
          </w:divBdr>
        </w:div>
      </w:divsChild>
    </w:div>
    <w:div w:id="1666979365">
      <w:bodyDiv w:val="1"/>
      <w:marLeft w:val="0"/>
      <w:marRight w:val="0"/>
      <w:marTop w:val="0"/>
      <w:marBottom w:val="0"/>
      <w:divBdr>
        <w:top w:val="none" w:sz="0" w:space="0" w:color="auto"/>
        <w:left w:val="none" w:sz="0" w:space="0" w:color="auto"/>
        <w:bottom w:val="none" w:sz="0" w:space="0" w:color="auto"/>
        <w:right w:val="none" w:sz="0" w:space="0" w:color="auto"/>
      </w:divBdr>
    </w:div>
    <w:div w:id="1668285879">
      <w:bodyDiv w:val="1"/>
      <w:marLeft w:val="0"/>
      <w:marRight w:val="0"/>
      <w:marTop w:val="0"/>
      <w:marBottom w:val="0"/>
      <w:divBdr>
        <w:top w:val="none" w:sz="0" w:space="0" w:color="auto"/>
        <w:left w:val="none" w:sz="0" w:space="0" w:color="auto"/>
        <w:bottom w:val="none" w:sz="0" w:space="0" w:color="auto"/>
        <w:right w:val="none" w:sz="0" w:space="0" w:color="auto"/>
      </w:divBdr>
    </w:div>
    <w:div w:id="1674264262">
      <w:bodyDiv w:val="1"/>
      <w:marLeft w:val="0"/>
      <w:marRight w:val="0"/>
      <w:marTop w:val="0"/>
      <w:marBottom w:val="0"/>
      <w:divBdr>
        <w:top w:val="none" w:sz="0" w:space="0" w:color="auto"/>
        <w:left w:val="none" w:sz="0" w:space="0" w:color="auto"/>
        <w:bottom w:val="none" w:sz="0" w:space="0" w:color="auto"/>
        <w:right w:val="none" w:sz="0" w:space="0" w:color="auto"/>
      </w:divBdr>
      <w:divsChild>
        <w:div w:id="1194734318">
          <w:marLeft w:val="0"/>
          <w:marRight w:val="0"/>
          <w:marTop w:val="0"/>
          <w:marBottom w:val="240"/>
          <w:divBdr>
            <w:top w:val="none" w:sz="0" w:space="0" w:color="auto"/>
            <w:left w:val="none" w:sz="0" w:space="0" w:color="auto"/>
            <w:bottom w:val="none" w:sz="0" w:space="0" w:color="auto"/>
            <w:right w:val="none" w:sz="0" w:space="0" w:color="auto"/>
          </w:divBdr>
        </w:div>
      </w:divsChild>
    </w:div>
    <w:div w:id="1679844731">
      <w:bodyDiv w:val="1"/>
      <w:marLeft w:val="0"/>
      <w:marRight w:val="0"/>
      <w:marTop w:val="0"/>
      <w:marBottom w:val="0"/>
      <w:divBdr>
        <w:top w:val="none" w:sz="0" w:space="0" w:color="auto"/>
        <w:left w:val="none" w:sz="0" w:space="0" w:color="auto"/>
        <w:bottom w:val="none" w:sz="0" w:space="0" w:color="auto"/>
        <w:right w:val="none" w:sz="0" w:space="0" w:color="auto"/>
      </w:divBdr>
    </w:div>
    <w:div w:id="1688681017">
      <w:bodyDiv w:val="1"/>
      <w:marLeft w:val="0"/>
      <w:marRight w:val="0"/>
      <w:marTop w:val="0"/>
      <w:marBottom w:val="0"/>
      <w:divBdr>
        <w:top w:val="none" w:sz="0" w:space="0" w:color="auto"/>
        <w:left w:val="none" w:sz="0" w:space="0" w:color="auto"/>
        <w:bottom w:val="none" w:sz="0" w:space="0" w:color="auto"/>
        <w:right w:val="none" w:sz="0" w:space="0" w:color="auto"/>
      </w:divBdr>
    </w:div>
    <w:div w:id="1696030314">
      <w:bodyDiv w:val="1"/>
      <w:marLeft w:val="0"/>
      <w:marRight w:val="0"/>
      <w:marTop w:val="0"/>
      <w:marBottom w:val="0"/>
      <w:divBdr>
        <w:top w:val="none" w:sz="0" w:space="0" w:color="auto"/>
        <w:left w:val="none" w:sz="0" w:space="0" w:color="auto"/>
        <w:bottom w:val="none" w:sz="0" w:space="0" w:color="auto"/>
        <w:right w:val="none" w:sz="0" w:space="0" w:color="auto"/>
      </w:divBdr>
    </w:div>
    <w:div w:id="1696927877">
      <w:bodyDiv w:val="1"/>
      <w:marLeft w:val="0"/>
      <w:marRight w:val="0"/>
      <w:marTop w:val="0"/>
      <w:marBottom w:val="0"/>
      <w:divBdr>
        <w:top w:val="none" w:sz="0" w:space="0" w:color="auto"/>
        <w:left w:val="none" w:sz="0" w:space="0" w:color="auto"/>
        <w:bottom w:val="none" w:sz="0" w:space="0" w:color="auto"/>
        <w:right w:val="none" w:sz="0" w:space="0" w:color="auto"/>
      </w:divBdr>
    </w:div>
    <w:div w:id="1706061909">
      <w:bodyDiv w:val="1"/>
      <w:marLeft w:val="0"/>
      <w:marRight w:val="0"/>
      <w:marTop w:val="0"/>
      <w:marBottom w:val="0"/>
      <w:divBdr>
        <w:top w:val="none" w:sz="0" w:space="0" w:color="auto"/>
        <w:left w:val="none" w:sz="0" w:space="0" w:color="auto"/>
        <w:bottom w:val="none" w:sz="0" w:space="0" w:color="auto"/>
        <w:right w:val="none" w:sz="0" w:space="0" w:color="auto"/>
      </w:divBdr>
    </w:div>
    <w:div w:id="1713918171">
      <w:bodyDiv w:val="1"/>
      <w:marLeft w:val="0"/>
      <w:marRight w:val="0"/>
      <w:marTop w:val="0"/>
      <w:marBottom w:val="0"/>
      <w:divBdr>
        <w:top w:val="none" w:sz="0" w:space="0" w:color="auto"/>
        <w:left w:val="none" w:sz="0" w:space="0" w:color="auto"/>
        <w:bottom w:val="none" w:sz="0" w:space="0" w:color="auto"/>
        <w:right w:val="none" w:sz="0" w:space="0" w:color="auto"/>
      </w:divBdr>
    </w:div>
    <w:div w:id="1715537898">
      <w:bodyDiv w:val="1"/>
      <w:marLeft w:val="0"/>
      <w:marRight w:val="0"/>
      <w:marTop w:val="0"/>
      <w:marBottom w:val="0"/>
      <w:divBdr>
        <w:top w:val="none" w:sz="0" w:space="0" w:color="auto"/>
        <w:left w:val="none" w:sz="0" w:space="0" w:color="auto"/>
        <w:bottom w:val="none" w:sz="0" w:space="0" w:color="auto"/>
        <w:right w:val="none" w:sz="0" w:space="0" w:color="auto"/>
      </w:divBdr>
      <w:divsChild>
        <w:div w:id="375662274">
          <w:marLeft w:val="0"/>
          <w:marRight w:val="0"/>
          <w:marTop w:val="0"/>
          <w:marBottom w:val="240"/>
          <w:divBdr>
            <w:top w:val="none" w:sz="0" w:space="0" w:color="auto"/>
            <w:left w:val="none" w:sz="0" w:space="0" w:color="auto"/>
            <w:bottom w:val="none" w:sz="0" w:space="0" w:color="auto"/>
            <w:right w:val="none" w:sz="0" w:space="0" w:color="auto"/>
          </w:divBdr>
        </w:div>
      </w:divsChild>
    </w:div>
    <w:div w:id="1721778834">
      <w:bodyDiv w:val="1"/>
      <w:marLeft w:val="0"/>
      <w:marRight w:val="0"/>
      <w:marTop w:val="0"/>
      <w:marBottom w:val="0"/>
      <w:divBdr>
        <w:top w:val="none" w:sz="0" w:space="0" w:color="auto"/>
        <w:left w:val="none" w:sz="0" w:space="0" w:color="auto"/>
        <w:bottom w:val="none" w:sz="0" w:space="0" w:color="auto"/>
        <w:right w:val="none" w:sz="0" w:space="0" w:color="auto"/>
      </w:divBdr>
    </w:div>
    <w:div w:id="1736275301">
      <w:bodyDiv w:val="1"/>
      <w:marLeft w:val="0"/>
      <w:marRight w:val="0"/>
      <w:marTop w:val="0"/>
      <w:marBottom w:val="0"/>
      <w:divBdr>
        <w:top w:val="none" w:sz="0" w:space="0" w:color="auto"/>
        <w:left w:val="none" w:sz="0" w:space="0" w:color="auto"/>
        <w:bottom w:val="none" w:sz="0" w:space="0" w:color="auto"/>
        <w:right w:val="none" w:sz="0" w:space="0" w:color="auto"/>
      </w:divBdr>
    </w:div>
    <w:div w:id="1736968867">
      <w:bodyDiv w:val="1"/>
      <w:marLeft w:val="0"/>
      <w:marRight w:val="0"/>
      <w:marTop w:val="0"/>
      <w:marBottom w:val="0"/>
      <w:divBdr>
        <w:top w:val="none" w:sz="0" w:space="0" w:color="auto"/>
        <w:left w:val="none" w:sz="0" w:space="0" w:color="auto"/>
        <w:bottom w:val="none" w:sz="0" w:space="0" w:color="auto"/>
        <w:right w:val="none" w:sz="0" w:space="0" w:color="auto"/>
      </w:divBdr>
    </w:div>
    <w:div w:id="1736972997">
      <w:bodyDiv w:val="1"/>
      <w:marLeft w:val="0"/>
      <w:marRight w:val="0"/>
      <w:marTop w:val="0"/>
      <w:marBottom w:val="0"/>
      <w:divBdr>
        <w:top w:val="none" w:sz="0" w:space="0" w:color="auto"/>
        <w:left w:val="none" w:sz="0" w:space="0" w:color="auto"/>
        <w:bottom w:val="none" w:sz="0" w:space="0" w:color="auto"/>
        <w:right w:val="none" w:sz="0" w:space="0" w:color="auto"/>
      </w:divBdr>
    </w:div>
    <w:div w:id="1739472054">
      <w:bodyDiv w:val="1"/>
      <w:marLeft w:val="0"/>
      <w:marRight w:val="0"/>
      <w:marTop w:val="0"/>
      <w:marBottom w:val="0"/>
      <w:divBdr>
        <w:top w:val="none" w:sz="0" w:space="0" w:color="auto"/>
        <w:left w:val="none" w:sz="0" w:space="0" w:color="auto"/>
        <w:bottom w:val="none" w:sz="0" w:space="0" w:color="auto"/>
        <w:right w:val="none" w:sz="0" w:space="0" w:color="auto"/>
      </w:divBdr>
    </w:div>
    <w:div w:id="1750536311">
      <w:bodyDiv w:val="1"/>
      <w:marLeft w:val="0"/>
      <w:marRight w:val="0"/>
      <w:marTop w:val="0"/>
      <w:marBottom w:val="0"/>
      <w:divBdr>
        <w:top w:val="none" w:sz="0" w:space="0" w:color="auto"/>
        <w:left w:val="none" w:sz="0" w:space="0" w:color="auto"/>
        <w:bottom w:val="none" w:sz="0" w:space="0" w:color="auto"/>
        <w:right w:val="none" w:sz="0" w:space="0" w:color="auto"/>
      </w:divBdr>
    </w:div>
    <w:div w:id="1751123272">
      <w:bodyDiv w:val="1"/>
      <w:marLeft w:val="0"/>
      <w:marRight w:val="0"/>
      <w:marTop w:val="0"/>
      <w:marBottom w:val="0"/>
      <w:divBdr>
        <w:top w:val="none" w:sz="0" w:space="0" w:color="auto"/>
        <w:left w:val="none" w:sz="0" w:space="0" w:color="auto"/>
        <w:bottom w:val="none" w:sz="0" w:space="0" w:color="auto"/>
        <w:right w:val="none" w:sz="0" w:space="0" w:color="auto"/>
      </w:divBdr>
    </w:div>
    <w:div w:id="1762136734">
      <w:bodyDiv w:val="1"/>
      <w:marLeft w:val="0"/>
      <w:marRight w:val="0"/>
      <w:marTop w:val="0"/>
      <w:marBottom w:val="0"/>
      <w:divBdr>
        <w:top w:val="none" w:sz="0" w:space="0" w:color="auto"/>
        <w:left w:val="none" w:sz="0" w:space="0" w:color="auto"/>
        <w:bottom w:val="none" w:sz="0" w:space="0" w:color="auto"/>
        <w:right w:val="none" w:sz="0" w:space="0" w:color="auto"/>
      </w:divBdr>
    </w:div>
    <w:div w:id="1774475245">
      <w:bodyDiv w:val="1"/>
      <w:marLeft w:val="0"/>
      <w:marRight w:val="0"/>
      <w:marTop w:val="0"/>
      <w:marBottom w:val="0"/>
      <w:divBdr>
        <w:top w:val="none" w:sz="0" w:space="0" w:color="auto"/>
        <w:left w:val="none" w:sz="0" w:space="0" w:color="auto"/>
        <w:bottom w:val="none" w:sz="0" w:space="0" w:color="auto"/>
        <w:right w:val="none" w:sz="0" w:space="0" w:color="auto"/>
      </w:divBdr>
    </w:div>
    <w:div w:id="1778669136">
      <w:bodyDiv w:val="1"/>
      <w:marLeft w:val="0"/>
      <w:marRight w:val="0"/>
      <w:marTop w:val="0"/>
      <w:marBottom w:val="0"/>
      <w:divBdr>
        <w:top w:val="none" w:sz="0" w:space="0" w:color="auto"/>
        <w:left w:val="none" w:sz="0" w:space="0" w:color="auto"/>
        <w:bottom w:val="none" w:sz="0" w:space="0" w:color="auto"/>
        <w:right w:val="none" w:sz="0" w:space="0" w:color="auto"/>
      </w:divBdr>
    </w:div>
    <w:div w:id="1793553951">
      <w:bodyDiv w:val="1"/>
      <w:marLeft w:val="0"/>
      <w:marRight w:val="0"/>
      <w:marTop w:val="0"/>
      <w:marBottom w:val="0"/>
      <w:divBdr>
        <w:top w:val="none" w:sz="0" w:space="0" w:color="auto"/>
        <w:left w:val="none" w:sz="0" w:space="0" w:color="auto"/>
        <w:bottom w:val="none" w:sz="0" w:space="0" w:color="auto"/>
        <w:right w:val="none" w:sz="0" w:space="0" w:color="auto"/>
      </w:divBdr>
    </w:div>
    <w:div w:id="1796748664">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2189408">
      <w:bodyDiv w:val="1"/>
      <w:marLeft w:val="0"/>
      <w:marRight w:val="0"/>
      <w:marTop w:val="0"/>
      <w:marBottom w:val="0"/>
      <w:divBdr>
        <w:top w:val="none" w:sz="0" w:space="0" w:color="auto"/>
        <w:left w:val="none" w:sz="0" w:space="0" w:color="auto"/>
        <w:bottom w:val="none" w:sz="0" w:space="0" w:color="auto"/>
        <w:right w:val="none" w:sz="0" w:space="0" w:color="auto"/>
      </w:divBdr>
    </w:div>
    <w:div w:id="1809318714">
      <w:bodyDiv w:val="1"/>
      <w:marLeft w:val="0"/>
      <w:marRight w:val="0"/>
      <w:marTop w:val="0"/>
      <w:marBottom w:val="0"/>
      <w:divBdr>
        <w:top w:val="none" w:sz="0" w:space="0" w:color="auto"/>
        <w:left w:val="none" w:sz="0" w:space="0" w:color="auto"/>
        <w:bottom w:val="none" w:sz="0" w:space="0" w:color="auto"/>
        <w:right w:val="none" w:sz="0" w:space="0" w:color="auto"/>
      </w:divBdr>
    </w:div>
    <w:div w:id="1818644007">
      <w:bodyDiv w:val="1"/>
      <w:marLeft w:val="0"/>
      <w:marRight w:val="0"/>
      <w:marTop w:val="0"/>
      <w:marBottom w:val="0"/>
      <w:divBdr>
        <w:top w:val="none" w:sz="0" w:space="0" w:color="auto"/>
        <w:left w:val="none" w:sz="0" w:space="0" w:color="auto"/>
        <w:bottom w:val="none" w:sz="0" w:space="0" w:color="auto"/>
        <w:right w:val="none" w:sz="0" w:space="0" w:color="auto"/>
      </w:divBdr>
    </w:div>
    <w:div w:id="1820922569">
      <w:bodyDiv w:val="1"/>
      <w:marLeft w:val="0"/>
      <w:marRight w:val="0"/>
      <w:marTop w:val="0"/>
      <w:marBottom w:val="0"/>
      <w:divBdr>
        <w:top w:val="none" w:sz="0" w:space="0" w:color="auto"/>
        <w:left w:val="none" w:sz="0" w:space="0" w:color="auto"/>
        <w:bottom w:val="none" w:sz="0" w:space="0" w:color="auto"/>
        <w:right w:val="none" w:sz="0" w:space="0" w:color="auto"/>
      </w:divBdr>
    </w:div>
    <w:div w:id="1834951829">
      <w:bodyDiv w:val="1"/>
      <w:marLeft w:val="0"/>
      <w:marRight w:val="0"/>
      <w:marTop w:val="0"/>
      <w:marBottom w:val="0"/>
      <w:divBdr>
        <w:top w:val="none" w:sz="0" w:space="0" w:color="auto"/>
        <w:left w:val="none" w:sz="0" w:space="0" w:color="auto"/>
        <w:bottom w:val="none" w:sz="0" w:space="0" w:color="auto"/>
        <w:right w:val="none" w:sz="0" w:space="0" w:color="auto"/>
      </w:divBdr>
    </w:div>
    <w:div w:id="1835487034">
      <w:bodyDiv w:val="1"/>
      <w:marLeft w:val="0"/>
      <w:marRight w:val="0"/>
      <w:marTop w:val="0"/>
      <w:marBottom w:val="0"/>
      <w:divBdr>
        <w:top w:val="none" w:sz="0" w:space="0" w:color="auto"/>
        <w:left w:val="none" w:sz="0" w:space="0" w:color="auto"/>
        <w:bottom w:val="none" w:sz="0" w:space="0" w:color="auto"/>
        <w:right w:val="none" w:sz="0" w:space="0" w:color="auto"/>
      </w:divBdr>
    </w:div>
    <w:div w:id="1839930114">
      <w:bodyDiv w:val="1"/>
      <w:marLeft w:val="0"/>
      <w:marRight w:val="0"/>
      <w:marTop w:val="0"/>
      <w:marBottom w:val="0"/>
      <w:divBdr>
        <w:top w:val="none" w:sz="0" w:space="0" w:color="auto"/>
        <w:left w:val="none" w:sz="0" w:space="0" w:color="auto"/>
        <w:bottom w:val="none" w:sz="0" w:space="0" w:color="auto"/>
        <w:right w:val="none" w:sz="0" w:space="0" w:color="auto"/>
      </w:divBdr>
    </w:div>
    <w:div w:id="1840077118">
      <w:bodyDiv w:val="1"/>
      <w:marLeft w:val="0"/>
      <w:marRight w:val="0"/>
      <w:marTop w:val="0"/>
      <w:marBottom w:val="0"/>
      <w:divBdr>
        <w:top w:val="none" w:sz="0" w:space="0" w:color="auto"/>
        <w:left w:val="none" w:sz="0" w:space="0" w:color="auto"/>
        <w:bottom w:val="none" w:sz="0" w:space="0" w:color="auto"/>
        <w:right w:val="none" w:sz="0" w:space="0" w:color="auto"/>
      </w:divBdr>
    </w:div>
    <w:div w:id="1840582373">
      <w:bodyDiv w:val="1"/>
      <w:marLeft w:val="0"/>
      <w:marRight w:val="0"/>
      <w:marTop w:val="0"/>
      <w:marBottom w:val="0"/>
      <w:divBdr>
        <w:top w:val="none" w:sz="0" w:space="0" w:color="auto"/>
        <w:left w:val="none" w:sz="0" w:space="0" w:color="auto"/>
        <w:bottom w:val="none" w:sz="0" w:space="0" w:color="auto"/>
        <w:right w:val="none" w:sz="0" w:space="0" w:color="auto"/>
      </w:divBdr>
    </w:div>
    <w:div w:id="1862814518">
      <w:bodyDiv w:val="1"/>
      <w:marLeft w:val="0"/>
      <w:marRight w:val="0"/>
      <w:marTop w:val="0"/>
      <w:marBottom w:val="0"/>
      <w:divBdr>
        <w:top w:val="none" w:sz="0" w:space="0" w:color="auto"/>
        <w:left w:val="none" w:sz="0" w:space="0" w:color="auto"/>
        <w:bottom w:val="none" w:sz="0" w:space="0" w:color="auto"/>
        <w:right w:val="none" w:sz="0" w:space="0" w:color="auto"/>
      </w:divBdr>
    </w:div>
    <w:div w:id="1872303989">
      <w:bodyDiv w:val="1"/>
      <w:marLeft w:val="0"/>
      <w:marRight w:val="0"/>
      <w:marTop w:val="0"/>
      <w:marBottom w:val="0"/>
      <w:divBdr>
        <w:top w:val="none" w:sz="0" w:space="0" w:color="auto"/>
        <w:left w:val="none" w:sz="0" w:space="0" w:color="auto"/>
        <w:bottom w:val="none" w:sz="0" w:space="0" w:color="auto"/>
        <w:right w:val="none" w:sz="0" w:space="0" w:color="auto"/>
      </w:divBdr>
    </w:div>
    <w:div w:id="1872691997">
      <w:bodyDiv w:val="1"/>
      <w:marLeft w:val="0"/>
      <w:marRight w:val="0"/>
      <w:marTop w:val="0"/>
      <w:marBottom w:val="0"/>
      <w:divBdr>
        <w:top w:val="none" w:sz="0" w:space="0" w:color="auto"/>
        <w:left w:val="none" w:sz="0" w:space="0" w:color="auto"/>
        <w:bottom w:val="none" w:sz="0" w:space="0" w:color="auto"/>
        <w:right w:val="none" w:sz="0" w:space="0" w:color="auto"/>
      </w:divBdr>
      <w:divsChild>
        <w:div w:id="1968923775">
          <w:marLeft w:val="0"/>
          <w:marRight w:val="0"/>
          <w:marTop w:val="0"/>
          <w:marBottom w:val="240"/>
          <w:divBdr>
            <w:top w:val="none" w:sz="0" w:space="0" w:color="auto"/>
            <w:left w:val="none" w:sz="0" w:space="0" w:color="auto"/>
            <w:bottom w:val="none" w:sz="0" w:space="0" w:color="auto"/>
            <w:right w:val="none" w:sz="0" w:space="0" w:color="auto"/>
          </w:divBdr>
        </w:div>
      </w:divsChild>
    </w:div>
    <w:div w:id="1873300441">
      <w:bodyDiv w:val="1"/>
      <w:marLeft w:val="0"/>
      <w:marRight w:val="0"/>
      <w:marTop w:val="0"/>
      <w:marBottom w:val="0"/>
      <w:divBdr>
        <w:top w:val="none" w:sz="0" w:space="0" w:color="auto"/>
        <w:left w:val="none" w:sz="0" w:space="0" w:color="auto"/>
        <w:bottom w:val="none" w:sz="0" w:space="0" w:color="auto"/>
        <w:right w:val="none" w:sz="0" w:space="0" w:color="auto"/>
      </w:divBdr>
    </w:div>
    <w:div w:id="1873957902">
      <w:bodyDiv w:val="1"/>
      <w:marLeft w:val="0"/>
      <w:marRight w:val="0"/>
      <w:marTop w:val="0"/>
      <w:marBottom w:val="0"/>
      <w:divBdr>
        <w:top w:val="none" w:sz="0" w:space="0" w:color="auto"/>
        <w:left w:val="none" w:sz="0" w:space="0" w:color="auto"/>
        <w:bottom w:val="none" w:sz="0" w:space="0" w:color="auto"/>
        <w:right w:val="none" w:sz="0" w:space="0" w:color="auto"/>
      </w:divBdr>
    </w:div>
    <w:div w:id="1884246154">
      <w:bodyDiv w:val="1"/>
      <w:marLeft w:val="0"/>
      <w:marRight w:val="0"/>
      <w:marTop w:val="0"/>
      <w:marBottom w:val="0"/>
      <w:divBdr>
        <w:top w:val="none" w:sz="0" w:space="0" w:color="auto"/>
        <w:left w:val="none" w:sz="0" w:space="0" w:color="auto"/>
        <w:bottom w:val="none" w:sz="0" w:space="0" w:color="auto"/>
        <w:right w:val="none" w:sz="0" w:space="0" w:color="auto"/>
      </w:divBdr>
    </w:div>
    <w:div w:id="1885873305">
      <w:bodyDiv w:val="1"/>
      <w:marLeft w:val="0"/>
      <w:marRight w:val="0"/>
      <w:marTop w:val="0"/>
      <w:marBottom w:val="0"/>
      <w:divBdr>
        <w:top w:val="none" w:sz="0" w:space="0" w:color="auto"/>
        <w:left w:val="none" w:sz="0" w:space="0" w:color="auto"/>
        <w:bottom w:val="none" w:sz="0" w:space="0" w:color="auto"/>
        <w:right w:val="none" w:sz="0" w:space="0" w:color="auto"/>
      </w:divBdr>
    </w:div>
    <w:div w:id="1893346341">
      <w:bodyDiv w:val="1"/>
      <w:marLeft w:val="0"/>
      <w:marRight w:val="0"/>
      <w:marTop w:val="0"/>
      <w:marBottom w:val="0"/>
      <w:divBdr>
        <w:top w:val="none" w:sz="0" w:space="0" w:color="auto"/>
        <w:left w:val="none" w:sz="0" w:space="0" w:color="auto"/>
        <w:bottom w:val="none" w:sz="0" w:space="0" w:color="auto"/>
        <w:right w:val="none" w:sz="0" w:space="0" w:color="auto"/>
      </w:divBdr>
    </w:div>
    <w:div w:id="1900747110">
      <w:bodyDiv w:val="1"/>
      <w:marLeft w:val="0"/>
      <w:marRight w:val="0"/>
      <w:marTop w:val="0"/>
      <w:marBottom w:val="0"/>
      <w:divBdr>
        <w:top w:val="none" w:sz="0" w:space="0" w:color="auto"/>
        <w:left w:val="none" w:sz="0" w:space="0" w:color="auto"/>
        <w:bottom w:val="none" w:sz="0" w:space="0" w:color="auto"/>
        <w:right w:val="none" w:sz="0" w:space="0" w:color="auto"/>
      </w:divBdr>
    </w:div>
    <w:div w:id="1907761437">
      <w:bodyDiv w:val="1"/>
      <w:marLeft w:val="0"/>
      <w:marRight w:val="0"/>
      <w:marTop w:val="0"/>
      <w:marBottom w:val="0"/>
      <w:divBdr>
        <w:top w:val="none" w:sz="0" w:space="0" w:color="auto"/>
        <w:left w:val="none" w:sz="0" w:space="0" w:color="auto"/>
        <w:bottom w:val="none" w:sz="0" w:space="0" w:color="auto"/>
        <w:right w:val="none" w:sz="0" w:space="0" w:color="auto"/>
      </w:divBdr>
    </w:div>
    <w:div w:id="1928221207">
      <w:bodyDiv w:val="1"/>
      <w:marLeft w:val="0"/>
      <w:marRight w:val="0"/>
      <w:marTop w:val="0"/>
      <w:marBottom w:val="0"/>
      <w:divBdr>
        <w:top w:val="none" w:sz="0" w:space="0" w:color="auto"/>
        <w:left w:val="none" w:sz="0" w:space="0" w:color="auto"/>
        <w:bottom w:val="none" w:sz="0" w:space="0" w:color="auto"/>
        <w:right w:val="none" w:sz="0" w:space="0" w:color="auto"/>
      </w:divBdr>
    </w:div>
    <w:div w:id="1947543202">
      <w:bodyDiv w:val="1"/>
      <w:marLeft w:val="0"/>
      <w:marRight w:val="0"/>
      <w:marTop w:val="0"/>
      <w:marBottom w:val="0"/>
      <w:divBdr>
        <w:top w:val="none" w:sz="0" w:space="0" w:color="auto"/>
        <w:left w:val="none" w:sz="0" w:space="0" w:color="auto"/>
        <w:bottom w:val="none" w:sz="0" w:space="0" w:color="auto"/>
        <w:right w:val="none" w:sz="0" w:space="0" w:color="auto"/>
      </w:divBdr>
    </w:div>
    <w:div w:id="1949775889">
      <w:bodyDiv w:val="1"/>
      <w:marLeft w:val="0"/>
      <w:marRight w:val="0"/>
      <w:marTop w:val="0"/>
      <w:marBottom w:val="0"/>
      <w:divBdr>
        <w:top w:val="none" w:sz="0" w:space="0" w:color="auto"/>
        <w:left w:val="none" w:sz="0" w:space="0" w:color="auto"/>
        <w:bottom w:val="none" w:sz="0" w:space="0" w:color="auto"/>
        <w:right w:val="none" w:sz="0" w:space="0" w:color="auto"/>
      </w:divBdr>
    </w:div>
    <w:div w:id="1956060175">
      <w:bodyDiv w:val="1"/>
      <w:marLeft w:val="0"/>
      <w:marRight w:val="0"/>
      <w:marTop w:val="0"/>
      <w:marBottom w:val="0"/>
      <w:divBdr>
        <w:top w:val="none" w:sz="0" w:space="0" w:color="auto"/>
        <w:left w:val="none" w:sz="0" w:space="0" w:color="auto"/>
        <w:bottom w:val="none" w:sz="0" w:space="0" w:color="auto"/>
        <w:right w:val="none" w:sz="0" w:space="0" w:color="auto"/>
      </w:divBdr>
    </w:div>
    <w:div w:id="1964968324">
      <w:bodyDiv w:val="1"/>
      <w:marLeft w:val="0"/>
      <w:marRight w:val="0"/>
      <w:marTop w:val="0"/>
      <w:marBottom w:val="0"/>
      <w:divBdr>
        <w:top w:val="none" w:sz="0" w:space="0" w:color="auto"/>
        <w:left w:val="none" w:sz="0" w:space="0" w:color="auto"/>
        <w:bottom w:val="none" w:sz="0" w:space="0" w:color="auto"/>
        <w:right w:val="none" w:sz="0" w:space="0" w:color="auto"/>
      </w:divBdr>
    </w:div>
    <w:div w:id="1967421478">
      <w:bodyDiv w:val="1"/>
      <w:marLeft w:val="0"/>
      <w:marRight w:val="0"/>
      <w:marTop w:val="0"/>
      <w:marBottom w:val="0"/>
      <w:divBdr>
        <w:top w:val="none" w:sz="0" w:space="0" w:color="auto"/>
        <w:left w:val="none" w:sz="0" w:space="0" w:color="auto"/>
        <w:bottom w:val="none" w:sz="0" w:space="0" w:color="auto"/>
        <w:right w:val="none" w:sz="0" w:space="0" w:color="auto"/>
      </w:divBdr>
    </w:div>
    <w:div w:id="1974825949">
      <w:bodyDiv w:val="1"/>
      <w:marLeft w:val="0"/>
      <w:marRight w:val="0"/>
      <w:marTop w:val="0"/>
      <w:marBottom w:val="0"/>
      <w:divBdr>
        <w:top w:val="none" w:sz="0" w:space="0" w:color="auto"/>
        <w:left w:val="none" w:sz="0" w:space="0" w:color="auto"/>
        <w:bottom w:val="none" w:sz="0" w:space="0" w:color="auto"/>
        <w:right w:val="none" w:sz="0" w:space="0" w:color="auto"/>
      </w:divBdr>
    </w:div>
    <w:div w:id="1974864588">
      <w:bodyDiv w:val="1"/>
      <w:marLeft w:val="0"/>
      <w:marRight w:val="0"/>
      <w:marTop w:val="0"/>
      <w:marBottom w:val="0"/>
      <w:divBdr>
        <w:top w:val="none" w:sz="0" w:space="0" w:color="auto"/>
        <w:left w:val="none" w:sz="0" w:space="0" w:color="auto"/>
        <w:bottom w:val="none" w:sz="0" w:space="0" w:color="auto"/>
        <w:right w:val="none" w:sz="0" w:space="0" w:color="auto"/>
      </w:divBdr>
    </w:div>
    <w:div w:id="1986548051">
      <w:bodyDiv w:val="1"/>
      <w:marLeft w:val="0"/>
      <w:marRight w:val="0"/>
      <w:marTop w:val="0"/>
      <w:marBottom w:val="0"/>
      <w:divBdr>
        <w:top w:val="none" w:sz="0" w:space="0" w:color="auto"/>
        <w:left w:val="none" w:sz="0" w:space="0" w:color="auto"/>
        <w:bottom w:val="none" w:sz="0" w:space="0" w:color="auto"/>
        <w:right w:val="none" w:sz="0" w:space="0" w:color="auto"/>
      </w:divBdr>
      <w:divsChild>
        <w:div w:id="1146706570">
          <w:marLeft w:val="0"/>
          <w:marRight w:val="0"/>
          <w:marTop w:val="0"/>
          <w:marBottom w:val="0"/>
          <w:divBdr>
            <w:top w:val="none" w:sz="0" w:space="0" w:color="auto"/>
            <w:left w:val="none" w:sz="0" w:space="0" w:color="auto"/>
            <w:bottom w:val="none" w:sz="0" w:space="0" w:color="auto"/>
            <w:right w:val="none" w:sz="0" w:space="0" w:color="auto"/>
          </w:divBdr>
          <w:divsChild>
            <w:div w:id="179901893">
              <w:marLeft w:val="0"/>
              <w:marRight w:val="0"/>
              <w:marTop w:val="0"/>
              <w:marBottom w:val="0"/>
              <w:divBdr>
                <w:top w:val="none" w:sz="0" w:space="0" w:color="auto"/>
                <w:left w:val="none" w:sz="0" w:space="0" w:color="auto"/>
                <w:bottom w:val="none" w:sz="0" w:space="0" w:color="auto"/>
                <w:right w:val="none" w:sz="0" w:space="0" w:color="auto"/>
              </w:divBdr>
              <w:divsChild>
                <w:div w:id="5604079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7319900">
      <w:bodyDiv w:val="1"/>
      <w:marLeft w:val="0"/>
      <w:marRight w:val="0"/>
      <w:marTop w:val="0"/>
      <w:marBottom w:val="0"/>
      <w:divBdr>
        <w:top w:val="none" w:sz="0" w:space="0" w:color="auto"/>
        <w:left w:val="none" w:sz="0" w:space="0" w:color="auto"/>
        <w:bottom w:val="none" w:sz="0" w:space="0" w:color="auto"/>
        <w:right w:val="none" w:sz="0" w:space="0" w:color="auto"/>
      </w:divBdr>
    </w:div>
    <w:div w:id="1990748195">
      <w:bodyDiv w:val="1"/>
      <w:marLeft w:val="0"/>
      <w:marRight w:val="0"/>
      <w:marTop w:val="0"/>
      <w:marBottom w:val="0"/>
      <w:divBdr>
        <w:top w:val="none" w:sz="0" w:space="0" w:color="auto"/>
        <w:left w:val="none" w:sz="0" w:space="0" w:color="auto"/>
        <w:bottom w:val="none" w:sz="0" w:space="0" w:color="auto"/>
        <w:right w:val="none" w:sz="0" w:space="0" w:color="auto"/>
      </w:divBdr>
    </w:div>
    <w:div w:id="1993172146">
      <w:bodyDiv w:val="1"/>
      <w:marLeft w:val="0"/>
      <w:marRight w:val="0"/>
      <w:marTop w:val="0"/>
      <w:marBottom w:val="0"/>
      <w:divBdr>
        <w:top w:val="none" w:sz="0" w:space="0" w:color="auto"/>
        <w:left w:val="none" w:sz="0" w:space="0" w:color="auto"/>
        <w:bottom w:val="none" w:sz="0" w:space="0" w:color="auto"/>
        <w:right w:val="none" w:sz="0" w:space="0" w:color="auto"/>
      </w:divBdr>
    </w:div>
    <w:div w:id="2000843444">
      <w:bodyDiv w:val="1"/>
      <w:marLeft w:val="0"/>
      <w:marRight w:val="0"/>
      <w:marTop w:val="0"/>
      <w:marBottom w:val="0"/>
      <w:divBdr>
        <w:top w:val="none" w:sz="0" w:space="0" w:color="auto"/>
        <w:left w:val="none" w:sz="0" w:space="0" w:color="auto"/>
        <w:bottom w:val="none" w:sz="0" w:space="0" w:color="auto"/>
        <w:right w:val="none" w:sz="0" w:space="0" w:color="auto"/>
      </w:divBdr>
    </w:div>
    <w:div w:id="2005157256">
      <w:bodyDiv w:val="1"/>
      <w:marLeft w:val="0"/>
      <w:marRight w:val="0"/>
      <w:marTop w:val="0"/>
      <w:marBottom w:val="0"/>
      <w:divBdr>
        <w:top w:val="none" w:sz="0" w:space="0" w:color="auto"/>
        <w:left w:val="none" w:sz="0" w:space="0" w:color="auto"/>
        <w:bottom w:val="none" w:sz="0" w:space="0" w:color="auto"/>
        <w:right w:val="none" w:sz="0" w:space="0" w:color="auto"/>
      </w:divBdr>
    </w:div>
    <w:div w:id="2007896797">
      <w:bodyDiv w:val="1"/>
      <w:marLeft w:val="0"/>
      <w:marRight w:val="0"/>
      <w:marTop w:val="0"/>
      <w:marBottom w:val="0"/>
      <w:divBdr>
        <w:top w:val="none" w:sz="0" w:space="0" w:color="auto"/>
        <w:left w:val="none" w:sz="0" w:space="0" w:color="auto"/>
        <w:bottom w:val="none" w:sz="0" w:space="0" w:color="auto"/>
        <w:right w:val="none" w:sz="0" w:space="0" w:color="auto"/>
      </w:divBdr>
    </w:div>
    <w:div w:id="2019189533">
      <w:bodyDiv w:val="1"/>
      <w:marLeft w:val="0"/>
      <w:marRight w:val="0"/>
      <w:marTop w:val="0"/>
      <w:marBottom w:val="0"/>
      <w:divBdr>
        <w:top w:val="none" w:sz="0" w:space="0" w:color="auto"/>
        <w:left w:val="none" w:sz="0" w:space="0" w:color="auto"/>
        <w:bottom w:val="none" w:sz="0" w:space="0" w:color="auto"/>
        <w:right w:val="none" w:sz="0" w:space="0" w:color="auto"/>
      </w:divBdr>
    </w:div>
    <w:div w:id="2025474738">
      <w:bodyDiv w:val="1"/>
      <w:marLeft w:val="0"/>
      <w:marRight w:val="0"/>
      <w:marTop w:val="0"/>
      <w:marBottom w:val="0"/>
      <w:divBdr>
        <w:top w:val="none" w:sz="0" w:space="0" w:color="auto"/>
        <w:left w:val="none" w:sz="0" w:space="0" w:color="auto"/>
        <w:bottom w:val="none" w:sz="0" w:space="0" w:color="auto"/>
        <w:right w:val="none" w:sz="0" w:space="0" w:color="auto"/>
      </w:divBdr>
    </w:div>
    <w:div w:id="2032755506">
      <w:bodyDiv w:val="1"/>
      <w:marLeft w:val="0"/>
      <w:marRight w:val="0"/>
      <w:marTop w:val="0"/>
      <w:marBottom w:val="0"/>
      <w:divBdr>
        <w:top w:val="none" w:sz="0" w:space="0" w:color="auto"/>
        <w:left w:val="none" w:sz="0" w:space="0" w:color="auto"/>
        <w:bottom w:val="none" w:sz="0" w:space="0" w:color="auto"/>
        <w:right w:val="none" w:sz="0" w:space="0" w:color="auto"/>
      </w:divBdr>
    </w:div>
    <w:div w:id="2038307070">
      <w:bodyDiv w:val="1"/>
      <w:marLeft w:val="0"/>
      <w:marRight w:val="0"/>
      <w:marTop w:val="0"/>
      <w:marBottom w:val="0"/>
      <w:divBdr>
        <w:top w:val="none" w:sz="0" w:space="0" w:color="auto"/>
        <w:left w:val="none" w:sz="0" w:space="0" w:color="auto"/>
        <w:bottom w:val="none" w:sz="0" w:space="0" w:color="auto"/>
        <w:right w:val="none" w:sz="0" w:space="0" w:color="auto"/>
      </w:divBdr>
    </w:div>
    <w:div w:id="2040351412">
      <w:bodyDiv w:val="1"/>
      <w:marLeft w:val="0"/>
      <w:marRight w:val="0"/>
      <w:marTop w:val="0"/>
      <w:marBottom w:val="0"/>
      <w:divBdr>
        <w:top w:val="none" w:sz="0" w:space="0" w:color="auto"/>
        <w:left w:val="none" w:sz="0" w:space="0" w:color="auto"/>
        <w:bottom w:val="none" w:sz="0" w:space="0" w:color="auto"/>
        <w:right w:val="none" w:sz="0" w:space="0" w:color="auto"/>
      </w:divBdr>
    </w:div>
    <w:div w:id="2041321236">
      <w:bodyDiv w:val="1"/>
      <w:marLeft w:val="0"/>
      <w:marRight w:val="0"/>
      <w:marTop w:val="0"/>
      <w:marBottom w:val="0"/>
      <w:divBdr>
        <w:top w:val="none" w:sz="0" w:space="0" w:color="auto"/>
        <w:left w:val="none" w:sz="0" w:space="0" w:color="auto"/>
        <w:bottom w:val="none" w:sz="0" w:space="0" w:color="auto"/>
        <w:right w:val="none" w:sz="0" w:space="0" w:color="auto"/>
      </w:divBdr>
    </w:div>
    <w:div w:id="2042511951">
      <w:bodyDiv w:val="1"/>
      <w:marLeft w:val="0"/>
      <w:marRight w:val="0"/>
      <w:marTop w:val="0"/>
      <w:marBottom w:val="0"/>
      <w:divBdr>
        <w:top w:val="none" w:sz="0" w:space="0" w:color="auto"/>
        <w:left w:val="none" w:sz="0" w:space="0" w:color="auto"/>
        <w:bottom w:val="none" w:sz="0" w:space="0" w:color="auto"/>
        <w:right w:val="none" w:sz="0" w:space="0" w:color="auto"/>
      </w:divBdr>
    </w:div>
    <w:div w:id="2050375157">
      <w:bodyDiv w:val="1"/>
      <w:marLeft w:val="0"/>
      <w:marRight w:val="0"/>
      <w:marTop w:val="0"/>
      <w:marBottom w:val="0"/>
      <w:divBdr>
        <w:top w:val="none" w:sz="0" w:space="0" w:color="auto"/>
        <w:left w:val="none" w:sz="0" w:space="0" w:color="auto"/>
        <w:bottom w:val="none" w:sz="0" w:space="0" w:color="auto"/>
        <w:right w:val="none" w:sz="0" w:space="0" w:color="auto"/>
      </w:divBdr>
      <w:divsChild>
        <w:div w:id="65424843">
          <w:marLeft w:val="0"/>
          <w:marRight w:val="0"/>
          <w:marTop w:val="0"/>
          <w:marBottom w:val="240"/>
          <w:divBdr>
            <w:top w:val="none" w:sz="0" w:space="0" w:color="auto"/>
            <w:left w:val="none" w:sz="0" w:space="0" w:color="auto"/>
            <w:bottom w:val="none" w:sz="0" w:space="0" w:color="auto"/>
            <w:right w:val="none" w:sz="0" w:space="0" w:color="auto"/>
          </w:divBdr>
        </w:div>
      </w:divsChild>
    </w:div>
    <w:div w:id="2060592871">
      <w:bodyDiv w:val="1"/>
      <w:marLeft w:val="0"/>
      <w:marRight w:val="0"/>
      <w:marTop w:val="0"/>
      <w:marBottom w:val="0"/>
      <w:divBdr>
        <w:top w:val="none" w:sz="0" w:space="0" w:color="auto"/>
        <w:left w:val="none" w:sz="0" w:space="0" w:color="auto"/>
        <w:bottom w:val="none" w:sz="0" w:space="0" w:color="auto"/>
        <w:right w:val="none" w:sz="0" w:space="0" w:color="auto"/>
      </w:divBdr>
    </w:div>
    <w:div w:id="2062707019">
      <w:bodyDiv w:val="1"/>
      <w:marLeft w:val="0"/>
      <w:marRight w:val="0"/>
      <w:marTop w:val="0"/>
      <w:marBottom w:val="0"/>
      <w:divBdr>
        <w:top w:val="none" w:sz="0" w:space="0" w:color="auto"/>
        <w:left w:val="none" w:sz="0" w:space="0" w:color="auto"/>
        <w:bottom w:val="none" w:sz="0" w:space="0" w:color="auto"/>
        <w:right w:val="none" w:sz="0" w:space="0" w:color="auto"/>
      </w:divBdr>
    </w:div>
    <w:div w:id="2063479275">
      <w:bodyDiv w:val="1"/>
      <w:marLeft w:val="0"/>
      <w:marRight w:val="0"/>
      <w:marTop w:val="0"/>
      <w:marBottom w:val="0"/>
      <w:divBdr>
        <w:top w:val="none" w:sz="0" w:space="0" w:color="auto"/>
        <w:left w:val="none" w:sz="0" w:space="0" w:color="auto"/>
        <w:bottom w:val="none" w:sz="0" w:space="0" w:color="auto"/>
        <w:right w:val="none" w:sz="0" w:space="0" w:color="auto"/>
      </w:divBdr>
    </w:div>
    <w:div w:id="2080861969">
      <w:bodyDiv w:val="1"/>
      <w:marLeft w:val="0"/>
      <w:marRight w:val="0"/>
      <w:marTop w:val="0"/>
      <w:marBottom w:val="0"/>
      <w:divBdr>
        <w:top w:val="none" w:sz="0" w:space="0" w:color="auto"/>
        <w:left w:val="none" w:sz="0" w:space="0" w:color="auto"/>
        <w:bottom w:val="none" w:sz="0" w:space="0" w:color="auto"/>
        <w:right w:val="none" w:sz="0" w:space="0" w:color="auto"/>
      </w:divBdr>
      <w:divsChild>
        <w:div w:id="946278721">
          <w:marLeft w:val="0"/>
          <w:marRight w:val="0"/>
          <w:marTop w:val="0"/>
          <w:marBottom w:val="240"/>
          <w:divBdr>
            <w:top w:val="none" w:sz="0" w:space="0" w:color="auto"/>
            <w:left w:val="none" w:sz="0" w:space="0" w:color="auto"/>
            <w:bottom w:val="none" w:sz="0" w:space="0" w:color="auto"/>
            <w:right w:val="none" w:sz="0" w:space="0" w:color="auto"/>
          </w:divBdr>
        </w:div>
      </w:divsChild>
    </w:div>
    <w:div w:id="2084135470">
      <w:bodyDiv w:val="1"/>
      <w:marLeft w:val="0"/>
      <w:marRight w:val="0"/>
      <w:marTop w:val="0"/>
      <w:marBottom w:val="0"/>
      <w:divBdr>
        <w:top w:val="none" w:sz="0" w:space="0" w:color="auto"/>
        <w:left w:val="none" w:sz="0" w:space="0" w:color="auto"/>
        <w:bottom w:val="none" w:sz="0" w:space="0" w:color="auto"/>
        <w:right w:val="none" w:sz="0" w:space="0" w:color="auto"/>
      </w:divBdr>
    </w:div>
    <w:div w:id="2092892626">
      <w:bodyDiv w:val="1"/>
      <w:marLeft w:val="0"/>
      <w:marRight w:val="0"/>
      <w:marTop w:val="0"/>
      <w:marBottom w:val="0"/>
      <w:divBdr>
        <w:top w:val="none" w:sz="0" w:space="0" w:color="auto"/>
        <w:left w:val="none" w:sz="0" w:space="0" w:color="auto"/>
        <w:bottom w:val="none" w:sz="0" w:space="0" w:color="auto"/>
        <w:right w:val="none" w:sz="0" w:space="0" w:color="auto"/>
      </w:divBdr>
      <w:divsChild>
        <w:div w:id="830485888">
          <w:marLeft w:val="0"/>
          <w:marRight w:val="0"/>
          <w:marTop w:val="0"/>
          <w:marBottom w:val="240"/>
          <w:divBdr>
            <w:top w:val="none" w:sz="0" w:space="0" w:color="auto"/>
            <w:left w:val="none" w:sz="0" w:space="0" w:color="auto"/>
            <w:bottom w:val="none" w:sz="0" w:space="0" w:color="auto"/>
            <w:right w:val="none" w:sz="0" w:space="0" w:color="auto"/>
          </w:divBdr>
        </w:div>
      </w:divsChild>
    </w:div>
    <w:div w:id="2095198911">
      <w:bodyDiv w:val="1"/>
      <w:marLeft w:val="0"/>
      <w:marRight w:val="0"/>
      <w:marTop w:val="0"/>
      <w:marBottom w:val="0"/>
      <w:divBdr>
        <w:top w:val="none" w:sz="0" w:space="0" w:color="auto"/>
        <w:left w:val="none" w:sz="0" w:space="0" w:color="auto"/>
        <w:bottom w:val="none" w:sz="0" w:space="0" w:color="auto"/>
        <w:right w:val="none" w:sz="0" w:space="0" w:color="auto"/>
      </w:divBdr>
    </w:div>
    <w:div w:id="2096171462">
      <w:bodyDiv w:val="1"/>
      <w:marLeft w:val="0"/>
      <w:marRight w:val="0"/>
      <w:marTop w:val="0"/>
      <w:marBottom w:val="0"/>
      <w:divBdr>
        <w:top w:val="none" w:sz="0" w:space="0" w:color="auto"/>
        <w:left w:val="none" w:sz="0" w:space="0" w:color="auto"/>
        <w:bottom w:val="none" w:sz="0" w:space="0" w:color="auto"/>
        <w:right w:val="none" w:sz="0" w:space="0" w:color="auto"/>
      </w:divBdr>
    </w:div>
    <w:div w:id="2109613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providers.dhhs.vic.gov.au/fire-safety-induction-program-24-hour-supported-accommodation" TargetMode="External"/><Relationship Id="rId18" Type="http://schemas.openxmlformats.org/officeDocument/2006/relationships/footer" Target="footer2.xml"/><Relationship Id="rId26" Type="http://schemas.openxmlformats.org/officeDocument/2006/relationships/image" Target="media/image8.jpeg"/><Relationship Id="rId39"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hyperlink" Target="http://www.cfa.vic.gov.au/warnings-restrictions/about-fire-danger-ratings/" TargetMode="External"/><Relationship Id="rId7" Type="http://schemas.openxmlformats.org/officeDocument/2006/relationships/footnotes" Target="footnotes.xml"/><Relationship Id="rId12" Type="http://schemas.openxmlformats.org/officeDocument/2006/relationships/hyperlink" Target="https://providers.dhhs.vic.gov.au/fire-safety-induction-program-24-hour-supported-accommodation" TargetMode="Externa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hyperlink" Target="https://providers.dhhs.vic.gov.au/fire-safety-induction-program-24-hour-supported-accommodation" TargetMode="Externa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2.jp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viders.dhhs.vic.gov.au/fire-safety-induction-program-24-hour-supported-accommodation" TargetMode="External"/><Relationship Id="rId24" Type="http://schemas.openxmlformats.org/officeDocument/2006/relationships/image" Target="media/image6.jpeg"/><Relationship Id="rId32" Type="http://schemas.openxmlformats.org/officeDocument/2006/relationships/image" Target="media/image10.jp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jpg"/><Relationship Id="rId28" Type="http://schemas.openxmlformats.org/officeDocument/2006/relationships/image" Target="media/image6.jpg"/><Relationship Id="rId36" Type="http://schemas.openxmlformats.org/officeDocument/2006/relationships/fontTable" Target="fontTable.xml"/><Relationship Id="rId10" Type="http://schemas.openxmlformats.org/officeDocument/2006/relationships/hyperlink" Target="mailto:learning@dhhs.vic.gov.au" TargetMode="External"/><Relationship Id="rId19" Type="http://schemas.openxmlformats.org/officeDocument/2006/relationships/footer" Target="footer3.xml"/><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providers.dhhs.vic.gov.au/fire-safety-induction-program-24-hour-supported-accommodation" TargetMode="External"/><Relationship Id="rId22" Type="http://schemas.openxmlformats.org/officeDocument/2006/relationships/image" Target="media/image4.jpg"/><Relationship Id="rId27" Type="http://schemas.openxmlformats.org/officeDocument/2006/relationships/hyperlink" Target="https://providers.dhhs.vic.gov.au/fire-safety-induction-program-24-hour-supported-accommodation" TargetMode="External"/><Relationship Id="rId30" Type="http://schemas.openxmlformats.org/officeDocument/2006/relationships/image" Target="media/image8.jpg"/><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287\Apps\Online\TEMPLATES\Visual%20style\DHHS%20Report%2006%20Pink%20199.dot"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ED7D31"/>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0" ma:contentTypeDescription="Create a new document." ma:contentTypeScope="" ma:versionID="0c3b25750aaa4907d0800f2715a4d6a9">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1e0e4daec42ccf527de72b2be702ca1f"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4:TaxCatchAll" minOccurs="0"/>
                <xsd:element ref="ns2:MediaServiceObjectDetectorVersions" minOccurs="0"/>
                <xsd:element ref="ns2:Cap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Caption" ma:index="25" nillable="true" ma:displayName="Caption" ma:format="Dropdown" ma:internalName="Caption">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5a02ebc-a532-4cc7-9416-7e8309854dba}"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adf41-c0a1-41a6-983a-efd542c2c878">
      <Terms xmlns="http://schemas.microsoft.com/office/infopath/2007/PartnerControls"/>
    </lcf76f155ced4ddcb4097134ff3c332f>
    <TaxCatchAll xmlns="5ce0f2b5-5be5-4508-bce9-d7011ece0659" xsi:nil="true"/>
    <Caption xmlns="06badf41-c0a1-41a6-983a-efd542c2c878" xsi:nil="true"/>
  </documentManagement>
</p:properties>
</file>

<file path=customXml/itemProps1.xml><?xml version="1.0" encoding="utf-8"?>
<ds:datastoreItem xmlns:ds="http://schemas.openxmlformats.org/officeDocument/2006/customXml" ds:itemID="{E24C562D-8649-46EC-BDA4-302D5A9FD26D}">
  <ds:schemaRefs>
    <ds:schemaRef ds:uri="http://schemas.openxmlformats.org/officeDocument/2006/bibliography"/>
  </ds:schemaRefs>
</ds:datastoreItem>
</file>

<file path=customXml/itemProps2.xml><?xml version="1.0" encoding="utf-8"?>
<ds:datastoreItem xmlns:ds="http://schemas.openxmlformats.org/officeDocument/2006/customXml" ds:itemID="{90C3305B-C795-4E72-B278-00F24E6601C7}"/>
</file>

<file path=customXml/itemProps3.xml><?xml version="1.0" encoding="utf-8"?>
<ds:datastoreItem xmlns:ds="http://schemas.openxmlformats.org/officeDocument/2006/customXml" ds:itemID="{FEF84957-E433-43BB-9E31-3BD1763A8F50}"/>
</file>

<file path=customXml/itemProps4.xml><?xml version="1.0" encoding="utf-8"?>
<ds:datastoreItem xmlns:ds="http://schemas.openxmlformats.org/officeDocument/2006/customXml" ds:itemID="{B08269B1-5EBB-486C-A675-C8DA67B7C6C2}"/>
</file>

<file path=docProps/app.xml><?xml version="1.0" encoding="utf-8"?>
<Properties xmlns="http://schemas.openxmlformats.org/officeDocument/2006/extended-properties" xmlns:vt="http://schemas.openxmlformats.org/officeDocument/2006/docPropsVTypes">
  <Template>DHHS Report 06 Pink 199.dot</Template>
  <TotalTime>0</TotalTime>
  <Pages>62</Pages>
  <Words>17186</Words>
  <Characters>97962</Characters>
  <Application>Microsoft Office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Fire Safety Induction Program Participant Manual</vt:lpstr>
    </vt:vector>
  </TitlesOfParts>
  <Company>Department of Health and Human Services</Company>
  <LinksUpToDate>false</LinksUpToDate>
  <CharactersWithSpaces>114919</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1507381</vt:i4>
      </vt:variant>
      <vt:variant>
        <vt:i4>44</vt:i4>
      </vt:variant>
      <vt:variant>
        <vt:i4>0</vt:i4>
      </vt:variant>
      <vt:variant>
        <vt:i4>5</vt:i4>
      </vt:variant>
      <vt:variant>
        <vt:lpwstr/>
      </vt:variant>
      <vt:variant>
        <vt:lpwstr>_Toc442704370</vt:lpwstr>
      </vt:variant>
      <vt:variant>
        <vt:i4>1441845</vt:i4>
      </vt:variant>
      <vt:variant>
        <vt:i4>38</vt:i4>
      </vt:variant>
      <vt:variant>
        <vt:i4>0</vt:i4>
      </vt:variant>
      <vt:variant>
        <vt:i4>5</vt:i4>
      </vt:variant>
      <vt:variant>
        <vt:lpwstr/>
      </vt:variant>
      <vt:variant>
        <vt:lpwstr>_Toc442704369</vt:lpwstr>
      </vt:variant>
      <vt:variant>
        <vt:i4>1441845</vt:i4>
      </vt:variant>
      <vt:variant>
        <vt:i4>32</vt:i4>
      </vt:variant>
      <vt:variant>
        <vt:i4>0</vt:i4>
      </vt:variant>
      <vt:variant>
        <vt:i4>5</vt:i4>
      </vt:variant>
      <vt:variant>
        <vt:lpwstr/>
      </vt:variant>
      <vt:variant>
        <vt:lpwstr>_Toc442704368</vt:lpwstr>
      </vt:variant>
      <vt:variant>
        <vt:i4>1441845</vt:i4>
      </vt:variant>
      <vt:variant>
        <vt:i4>26</vt:i4>
      </vt:variant>
      <vt:variant>
        <vt:i4>0</vt:i4>
      </vt:variant>
      <vt:variant>
        <vt:i4>5</vt:i4>
      </vt:variant>
      <vt:variant>
        <vt:lpwstr/>
      </vt:variant>
      <vt:variant>
        <vt:lpwstr>_Toc442704367</vt:lpwstr>
      </vt:variant>
      <vt:variant>
        <vt:i4>1441845</vt:i4>
      </vt:variant>
      <vt:variant>
        <vt:i4>20</vt:i4>
      </vt:variant>
      <vt:variant>
        <vt:i4>0</vt:i4>
      </vt:variant>
      <vt:variant>
        <vt:i4>5</vt:i4>
      </vt:variant>
      <vt:variant>
        <vt:lpwstr/>
      </vt:variant>
      <vt:variant>
        <vt:lpwstr>_Toc442704366</vt:lpwstr>
      </vt:variant>
      <vt:variant>
        <vt:i4>1441845</vt:i4>
      </vt:variant>
      <vt:variant>
        <vt:i4>14</vt:i4>
      </vt:variant>
      <vt:variant>
        <vt:i4>0</vt:i4>
      </vt:variant>
      <vt:variant>
        <vt:i4>5</vt:i4>
      </vt:variant>
      <vt:variant>
        <vt:lpwstr/>
      </vt:variant>
      <vt:variant>
        <vt:lpwstr>_Toc442704365</vt:lpwstr>
      </vt:variant>
      <vt:variant>
        <vt:i4>1441845</vt:i4>
      </vt:variant>
      <vt:variant>
        <vt:i4>8</vt:i4>
      </vt:variant>
      <vt:variant>
        <vt:i4>0</vt:i4>
      </vt:variant>
      <vt:variant>
        <vt:i4>5</vt:i4>
      </vt:variant>
      <vt:variant>
        <vt:lpwstr/>
      </vt:variant>
      <vt:variant>
        <vt:lpwstr>_Toc442704364</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Safety Induction Program Participant Manual</dc:title>
  <dc:subject>Fire Safety Induction Program Participant Manual</dc:subject>
  <dc:creator>Centre for Learning and Professional Development</dc:creator>
  <cp:keywords>fire, safety, induction, participant, manual</cp:keywords>
  <cp:lastModifiedBy>Sarah Luscombe (DHHS)</cp:lastModifiedBy>
  <cp:revision>2</cp:revision>
  <cp:lastPrinted>2018-12-11T03:23:00Z</cp:lastPrinted>
  <dcterms:created xsi:type="dcterms:W3CDTF">2018-12-19T02:01:00Z</dcterms:created>
  <dcterms:modified xsi:type="dcterms:W3CDTF">2018-12-19T02:01:00Z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ies>
</file>